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696782">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696782" w:rsidRPr="00696782">
              <w:rPr>
                <w:rFonts w:ascii="Verdana" w:hAnsi="Verdana" w:cs="Arial"/>
                <w:noProof/>
                <w:szCs w:val="28"/>
              </w:rPr>
              <w:t>Obres d’execució d’una pantalla de micropilons per a la reparació del voral i contenció del terreny al Camí de Mas Sauró, 37</w:t>
            </w:r>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1"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1"/>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2"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3C5BA2" w:rsidRDefault="003C5BA2" w:rsidP="00543F7F">
      <w:pPr>
        <w:tabs>
          <w:tab w:val="left" w:pos="2108"/>
        </w:tabs>
        <w:ind w:left="-567" w:right="-1"/>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5425F9" w:rsidRDefault="00783308" w:rsidP="00783308">
      <w:pPr>
        <w:tabs>
          <w:tab w:val="left" w:leader="dot" w:pos="9072"/>
        </w:tabs>
        <w:spacing w:line="280" w:lineRule="exact"/>
        <w:ind w:left="-567" w:right="-1"/>
        <w:rPr>
          <w:rFonts w:ascii="Verdana" w:hAnsi="Verdana"/>
          <w:b/>
          <w:i/>
          <w:iCs/>
          <w:sz w:val="16"/>
          <w:szCs w:val="14"/>
        </w:rPr>
      </w:pPr>
      <w:r w:rsidRPr="005425F9">
        <w:rPr>
          <w:rFonts w:ascii="Verdana" w:hAnsi="Verdana"/>
          <w:b/>
          <w:i/>
          <w:iCs/>
          <w:sz w:val="16"/>
          <w:szCs w:val="14"/>
        </w:rPr>
        <w:t>En el context de la situació de crisis sanitària ocasionada pel COVID-19</w:t>
      </w:r>
    </w:p>
    <w:p w:rsidR="00783308" w:rsidRDefault="00783308" w:rsidP="00783308">
      <w:pPr>
        <w:tabs>
          <w:tab w:val="left" w:leader="dot" w:pos="9072"/>
        </w:tabs>
        <w:spacing w:line="240" w:lineRule="exact"/>
        <w:ind w:left="-567"/>
        <w:rPr>
          <w:rFonts w:ascii="Verdana" w:hAnsi="Verdana" w:cs="Arial"/>
          <w:bCs/>
          <w:i/>
          <w:iCs/>
          <w:sz w:val="16"/>
          <w:szCs w:val="16"/>
        </w:rPr>
      </w:pPr>
      <w:r w:rsidRPr="005425F9">
        <w:rPr>
          <w:rFonts w:ascii="Verdana" w:hAnsi="Verdana"/>
          <w:i/>
          <w:iCs/>
          <w:sz w:val="16"/>
          <w:szCs w:val="14"/>
        </w:rPr>
        <w:t xml:space="preserve">Sí </w:t>
      </w:r>
      <w:r w:rsidRPr="005425F9">
        <w:rPr>
          <w:rFonts w:ascii="Verdana" w:hAnsi="Verdana" w:cs="Arial"/>
          <w:i/>
          <w:sz w:val="20"/>
          <w:szCs w:val="16"/>
        </w:rPr>
        <w:fldChar w:fldCharType="begin">
          <w:ffData>
            <w:name w:val=""/>
            <w:enabled/>
            <w:calcOnExit w:val="0"/>
            <w:checkBox>
              <w:sizeAuto/>
              <w:default w:val="1"/>
            </w:checkBox>
          </w:ffData>
        </w:fldChar>
      </w:r>
      <w:r w:rsidRPr="005425F9">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sidRPr="005425F9">
        <w:rPr>
          <w:rFonts w:ascii="Verdana" w:hAnsi="Verdana" w:cs="Arial"/>
          <w:i/>
          <w:sz w:val="20"/>
          <w:szCs w:val="16"/>
        </w:rPr>
        <w:fldChar w:fldCharType="begin">
          <w:ffData>
            <w:name w:val=""/>
            <w:enabled/>
            <w:calcOnExit w:val="0"/>
            <w:checkBox>
              <w:sizeAuto/>
              <w:default w:val="0"/>
              <w:checked w:val="0"/>
            </w:checkBox>
          </w:ffData>
        </w:fldChar>
      </w:r>
      <w:r w:rsidRPr="005425F9">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bCs/>
          <w:i/>
          <w:iCs/>
          <w:sz w:val="16"/>
          <w:szCs w:val="16"/>
        </w:rPr>
        <w:t>el contractista disposa dels mitjans i recursos necessaris per a l’execució  del  contracte tot garantint la seguretat i salut del personal adscrit a l’execució del contracte, així com  la dels destinataris dels serveis o subministraments prestats.</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Dipòsit de garantia</w:t>
      </w:r>
    </w:p>
    <w:p w:rsidR="00783308"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ight="-1"/>
        <w:rPr>
          <w:rFonts w:ascii="Verdana" w:hAnsi="Verdana" w:cs="Arial"/>
          <w:i/>
          <w:sz w:val="16"/>
        </w:rPr>
      </w:pPr>
      <w:r w:rsidRPr="005425F9">
        <w:rPr>
          <w:rFonts w:ascii="Verdana" w:hAnsi="Verdana"/>
          <w:i/>
          <w:iCs/>
          <w:sz w:val="16"/>
          <w:szCs w:val="14"/>
        </w:rPr>
        <w:t xml:space="preserve">Sí </w:t>
      </w:r>
      <w:r>
        <w:rPr>
          <w:rFonts w:ascii="Verdana" w:hAnsi="Verdana" w:cs="Arial"/>
          <w:i/>
          <w:sz w:val="20"/>
          <w:szCs w:val="16"/>
        </w:rPr>
        <w:fldChar w:fldCharType="begin">
          <w:ffData>
            <w:name w:val=""/>
            <w:enabled/>
            <w:calcOnExit w:val="0"/>
            <w:checkBox>
              <w:sizeAuto/>
              <w:default w:val="0"/>
              <w:checked/>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ed w:val="0"/>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es R</w:t>
      </w:r>
      <w:r w:rsidRPr="002A035F">
        <w:rPr>
          <w:rFonts w:ascii="Verdana" w:hAnsi="Verdana" w:cs="Arial"/>
          <w:i/>
          <w:sz w:val="16"/>
        </w:rPr>
        <w:t>EQUER</w:t>
      </w:r>
      <w:r>
        <w:rPr>
          <w:rFonts w:ascii="Verdana" w:hAnsi="Verdana" w:cs="Arial"/>
          <w:i/>
          <w:sz w:val="16"/>
        </w:rPr>
        <w:t>EIX</w:t>
      </w:r>
      <w:r w:rsidRPr="002A035F">
        <w:rPr>
          <w:rFonts w:ascii="Verdana" w:hAnsi="Verdana" w:cs="Arial"/>
          <w:i/>
          <w:sz w:val="16"/>
        </w:rPr>
        <w:t xml:space="preserve"> la constitució de </w:t>
      </w:r>
      <w:r>
        <w:rPr>
          <w:rFonts w:ascii="Verdana" w:hAnsi="Verdana" w:cs="Arial"/>
          <w:i/>
          <w:sz w:val="16"/>
        </w:rPr>
        <w:t xml:space="preserve">dipòsit de </w:t>
      </w:r>
      <w:r w:rsidRPr="002A035F">
        <w:rPr>
          <w:rFonts w:ascii="Verdana" w:hAnsi="Verdana" w:cs="Arial"/>
          <w:i/>
          <w:sz w:val="16"/>
        </w:rPr>
        <w:t>garantia.</w:t>
      </w:r>
      <w:r>
        <w:rPr>
          <w:rFonts w:ascii="Verdana" w:hAnsi="Verdana" w:cs="Arial"/>
          <w:i/>
          <w:sz w:val="16"/>
        </w:rPr>
        <w:t xml:space="preserve"> En cas</w:t>
      </w:r>
      <w:r w:rsidRPr="002A035F">
        <w:rPr>
          <w:rFonts w:ascii="Verdana" w:hAnsi="Verdana"/>
          <w:i/>
          <w:iCs/>
          <w:sz w:val="16"/>
          <w:szCs w:val="14"/>
        </w:rPr>
        <w:t xml:space="preserve"> </w:t>
      </w:r>
      <w:r>
        <w:rPr>
          <w:rFonts w:ascii="Verdana" w:hAnsi="Verdana"/>
          <w:i/>
          <w:iCs/>
          <w:sz w:val="16"/>
          <w:szCs w:val="14"/>
        </w:rPr>
        <w:t xml:space="preserve">afirmatiu, </w:t>
      </w:r>
      <w:r>
        <w:rPr>
          <w:rFonts w:ascii="Verdana" w:hAnsi="Verdana" w:cs="Arial"/>
          <w:i/>
          <w:sz w:val="16"/>
          <w:u w:val="single"/>
        </w:rPr>
        <w:t>DEMANO</w:t>
      </w:r>
      <w:r w:rsidRPr="00D5141C">
        <w:rPr>
          <w:rFonts w:ascii="Verdana" w:hAnsi="Verdana" w:cs="Arial"/>
          <w:i/>
          <w:sz w:val="16"/>
        </w:rPr>
        <w:t xml:space="preserve"> </w:t>
      </w:r>
      <w:r>
        <w:rPr>
          <w:rFonts w:ascii="Verdana" w:hAnsi="Verdana" w:cs="Arial"/>
          <w:i/>
          <w:sz w:val="16"/>
        </w:rPr>
        <w:t>que</w:t>
      </w:r>
      <w:r w:rsidRPr="00D5141C">
        <w:rPr>
          <w:rFonts w:ascii="Verdana" w:hAnsi="Verdana" w:cs="Arial"/>
          <w:i/>
          <w:sz w:val="16"/>
        </w:rPr>
        <w:t xml:space="preserve"> </w:t>
      </w:r>
      <w:r>
        <w:rPr>
          <w:rFonts w:ascii="Verdana" w:hAnsi="Verdana" w:cs="Arial"/>
          <w:i/>
          <w:sz w:val="16"/>
        </w:rPr>
        <w:t xml:space="preserve">aquest </w:t>
      </w:r>
      <w:r w:rsidRPr="0025037C">
        <w:rPr>
          <w:rFonts w:ascii="Verdana" w:hAnsi="Verdana" w:cs="Arial"/>
          <w:i/>
          <w:sz w:val="16"/>
        </w:rPr>
        <w:t>es constitueixi mitjançant retenció en preu.</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lastRenderedPageBreak/>
        <w:t>Termini de garantia</w:t>
      </w:r>
    </w:p>
    <w:bookmarkStart w:id="3" w:name="_GoBack"/>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ed w:val="0"/>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bookmarkEnd w:id="3"/>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ed/>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sidR="00F1281C">
        <w:rPr>
          <w:rFonts w:ascii="Verdana" w:hAnsi="Verdana" w:cs="Arial"/>
          <w:i/>
          <w:noProof/>
          <w:sz w:val="16"/>
          <w:szCs w:val="16"/>
        </w:rPr>
        <w:t>12</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F1281C">
        <w:rPr>
          <w:rFonts w:ascii="Verdana" w:hAnsi="Verdana" w:cs="Arial"/>
          <w:i/>
          <w:spacing w:val="40"/>
          <w:sz w:val="20"/>
          <w:szCs w:val="16"/>
        </w:rPr>
      </w:r>
      <w:r w:rsidR="00F1281C">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F1281C">
        <w:rPr>
          <w:rFonts w:ascii="Verdana" w:hAnsi="Verdana" w:cs="Arial"/>
          <w:i/>
          <w:sz w:val="20"/>
          <w:szCs w:val="16"/>
        </w:rPr>
      </w:r>
      <w:r w:rsidR="00F1281C">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AC1568">
        <w:rPr>
          <w:rFonts w:ascii="Verdana" w:hAnsi="Verdana" w:cs="Arial"/>
          <w:i/>
          <w:sz w:val="16"/>
          <w:szCs w:val="16"/>
        </w:rPr>
        <w:fldChar w:fldCharType="begin">
          <w:ffData>
            <w:name w:val=""/>
            <w:enabled/>
            <w:calcOnExit w:val="0"/>
            <w:textInput>
              <w:default w:val="2020"/>
              <w:maxLength w:val="8"/>
            </w:textInput>
          </w:ffData>
        </w:fldChar>
      </w:r>
      <w:r w:rsidR="00AC1568">
        <w:rPr>
          <w:rFonts w:ascii="Verdana" w:hAnsi="Verdana" w:cs="Arial"/>
          <w:i/>
          <w:sz w:val="16"/>
          <w:szCs w:val="16"/>
        </w:rPr>
        <w:instrText xml:space="preserve"> FORMTEXT </w:instrText>
      </w:r>
      <w:r w:rsidR="00AC1568">
        <w:rPr>
          <w:rFonts w:ascii="Verdana" w:hAnsi="Verdana" w:cs="Arial"/>
          <w:i/>
          <w:sz w:val="16"/>
          <w:szCs w:val="16"/>
        </w:rPr>
      </w:r>
      <w:r w:rsidR="00AC1568">
        <w:rPr>
          <w:rFonts w:ascii="Verdana" w:hAnsi="Verdana" w:cs="Arial"/>
          <w:i/>
          <w:sz w:val="16"/>
          <w:szCs w:val="16"/>
        </w:rPr>
        <w:fldChar w:fldCharType="separate"/>
      </w:r>
      <w:r w:rsidR="00AC1568">
        <w:rPr>
          <w:rFonts w:ascii="Verdana" w:hAnsi="Verdana" w:cs="Arial"/>
          <w:i/>
          <w:noProof/>
          <w:sz w:val="16"/>
          <w:szCs w:val="16"/>
        </w:rPr>
        <w:t>202</w:t>
      </w:r>
      <w:r w:rsidR="00705199">
        <w:rPr>
          <w:rFonts w:ascii="Verdana" w:hAnsi="Verdana" w:cs="Arial"/>
          <w:i/>
          <w:noProof/>
          <w:sz w:val="16"/>
          <w:szCs w:val="16"/>
        </w:rPr>
        <w:t>1</w:t>
      </w:r>
      <w:r w:rsidR="00AC1568">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28E" w:rsidRDefault="00B1328E" w:rsidP="00814872">
      <w:pPr>
        <w:spacing w:before="0" w:after="0"/>
      </w:pPr>
      <w:r>
        <w:separator/>
      </w:r>
    </w:p>
  </w:endnote>
  <w:endnote w:type="continuationSeparator" w:id="0">
    <w:p w:rsidR="00B1328E" w:rsidRDefault="00B1328E"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F1281C">
      <w:rPr>
        <w:rFonts w:ascii="Verdana" w:hAnsi="Verdana" w:cs="Arial"/>
        <w:noProof/>
        <w:sz w:val="12"/>
        <w:szCs w:val="14"/>
      </w:rPr>
      <w:t>4</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F1281C">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28E" w:rsidRDefault="00B1328E" w:rsidP="00814872">
      <w:pPr>
        <w:spacing w:before="0" w:after="0"/>
      </w:pPr>
      <w:r>
        <w:separator/>
      </w:r>
    </w:p>
  </w:footnote>
  <w:footnote w:type="continuationSeparator" w:id="0">
    <w:p w:rsidR="00B1328E" w:rsidRDefault="00B1328E"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cumentProtection w:edit="forms" w:enforcement="1" w:cryptProviderType="rsaFull" w:cryptAlgorithmClass="hash" w:cryptAlgorithmType="typeAny" w:cryptAlgorithmSid="4" w:cryptSpinCount="100000" w:hash="NBpAzi40mjIzKd4tu+lCUvD2FXE=" w:salt="i+N62n20I5f5EZV0fNQrcg=="/>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28E"/>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5312"/>
    <w:rsid w:val="00235354"/>
    <w:rsid w:val="00253524"/>
    <w:rsid w:val="002561D8"/>
    <w:rsid w:val="00283067"/>
    <w:rsid w:val="002A104F"/>
    <w:rsid w:val="003038E6"/>
    <w:rsid w:val="0031487F"/>
    <w:rsid w:val="003162D7"/>
    <w:rsid w:val="0031765B"/>
    <w:rsid w:val="00345C9F"/>
    <w:rsid w:val="00352DEF"/>
    <w:rsid w:val="00364065"/>
    <w:rsid w:val="00377A41"/>
    <w:rsid w:val="003809E7"/>
    <w:rsid w:val="003C5BA2"/>
    <w:rsid w:val="003C6247"/>
    <w:rsid w:val="003D08B3"/>
    <w:rsid w:val="004319A1"/>
    <w:rsid w:val="00446819"/>
    <w:rsid w:val="0045107A"/>
    <w:rsid w:val="00452EA0"/>
    <w:rsid w:val="004806D0"/>
    <w:rsid w:val="00491645"/>
    <w:rsid w:val="00502882"/>
    <w:rsid w:val="005425F9"/>
    <w:rsid w:val="00543F7F"/>
    <w:rsid w:val="00552588"/>
    <w:rsid w:val="00552832"/>
    <w:rsid w:val="00584EAB"/>
    <w:rsid w:val="00597677"/>
    <w:rsid w:val="005A2C62"/>
    <w:rsid w:val="005B741E"/>
    <w:rsid w:val="005C1B3B"/>
    <w:rsid w:val="005D43D7"/>
    <w:rsid w:val="00663C5B"/>
    <w:rsid w:val="00696782"/>
    <w:rsid w:val="006A5E22"/>
    <w:rsid w:val="006A7DE6"/>
    <w:rsid w:val="00705199"/>
    <w:rsid w:val="0071145E"/>
    <w:rsid w:val="0071234F"/>
    <w:rsid w:val="00767B18"/>
    <w:rsid w:val="00772CBC"/>
    <w:rsid w:val="00776797"/>
    <w:rsid w:val="00783308"/>
    <w:rsid w:val="00797A0A"/>
    <w:rsid w:val="007D7137"/>
    <w:rsid w:val="007E1F76"/>
    <w:rsid w:val="007F07A8"/>
    <w:rsid w:val="00812C09"/>
    <w:rsid w:val="00814872"/>
    <w:rsid w:val="00843245"/>
    <w:rsid w:val="00850535"/>
    <w:rsid w:val="0085544B"/>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948E0"/>
    <w:rsid w:val="00AB2BC5"/>
    <w:rsid w:val="00AB46AC"/>
    <w:rsid w:val="00AC1568"/>
    <w:rsid w:val="00AD3BD5"/>
    <w:rsid w:val="00AF06A5"/>
    <w:rsid w:val="00AF3375"/>
    <w:rsid w:val="00B1005A"/>
    <w:rsid w:val="00B1328E"/>
    <w:rsid w:val="00B26375"/>
    <w:rsid w:val="00B3312F"/>
    <w:rsid w:val="00B53216"/>
    <w:rsid w:val="00B655E5"/>
    <w:rsid w:val="00BA7425"/>
    <w:rsid w:val="00BB55B6"/>
    <w:rsid w:val="00BD46CA"/>
    <w:rsid w:val="00BD52D6"/>
    <w:rsid w:val="00C126D0"/>
    <w:rsid w:val="00C42DDB"/>
    <w:rsid w:val="00C83831"/>
    <w:rsid w:val="00CB5AA9"/>
    <w:rsid w:val="00CD314C"/>
    <w:rsid w:val="00CD7801"/>
    <w:rsid w:val="00D16D2F"/>
    <w:rsid w:val="00D24D28"/>
    <w:rsid w:val="00D3542F"/>
    <w:rsid w:val="00D53516"/>
    <w:rsid w:val="00D63D29"/>
    <w:rsid w:val="00D67A5C"/>
    <w:rsid w:val="00D7049B"/>
    <w:rsid w:val="00DB3F9C"/>
    <w:rsid w:val="00DC432B"/>
    <w:rsid w:val="00DD4070"/>
    <w:rsid w:val="00E001A7"/>
    <w:rsid w:val="00E36A17"/>
    <w:rsid w:val="00E8277C"/>
    <w:rsid w:val="00EA00BB"/>
    <w:rsid w:val="00EA0A87"/>
    <w:rsid w:val="00EB5921"/>
    <w:rsid w:val="00ED0E2F"/>
    <w:rsid w:val="00ED5A99"/>
    <w:rsid w:val="00F1281C"/>
    <w:rsid w:val="00F12C35"/>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CONTRACTACIO\20201020%20Contracte%20menors%20Plataforma%20SI\02%20Declaracio%20responsable%202020%20COVID19.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D5E18-29E9-49BD-83E0-D8B232048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 Declaracio responsable 2020 COVID19.dotm</Template>
  <TotalTime>3</TotalTime>
  <Pages>5</Pages>
  <Words>3346</Words>
  <Characters>19074</Characters>
  <Application>Microsoft Office Word</Application>
  <DocSecurity>0</DocSecurity>
  <Lines>158</Lines>
  <Paragraphs>44</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3</cp:revision>
  <cp:lastPrinted>2020-02-04T09:48:00Z</cp:lastPrinted>
  <dcterms:created xsi:type="dcterms:W3CDTF">2021-10-20T11:41:00Z</dcterms:created>
  <dcterms:modified xsi:type="dcterms:W3CDTF">2021-10-20T11:47:00Z</dcterms:modified>
</cp:coreProperties>
</file>