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209" w:rsidRDefault="00FF7209" w:rsidP="00FF720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FF7209" w:rsidRPr="007F6126" w:rsidRDefault="00FF7209" w:rsidP="00FF720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FF7209" w:rsidRPr="004A6764" w:rsidRDefault="00FF7209" w:rsidP="00FF7209">
      <w:pPr>
        <w:rPr>
          <w:rFonts w:ascii="Arial Narrow" w:hAnsi="Arial Narrow" w:cs="Arial"/>
          <w:b/>
          <w:szCs w:val="24"/>
        </w:rPr>
      </w:pPr>
    </w:p>
    <w:p w:rsidR="00FF7209" w:rsidRPr="004A6764" w:rsidRDefault="00FF7209" w:rsidP="00FF720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FF7209" w:rsidRPr="004A6764" w:rsidRDefault="00FF7209" w:rsidP="00FF7209">
      <w:pPr>
        <w:rPr>
          <w:rFonts w:ascii="Arial Narrow" w:hAnsi="Arial Narrow" w:cs="Arial"/>
          <w:szCs w:val="24"/>
        </w:rPr>
      </w:pPr>
    </w:p>
    <w:p w:rsidR="00FF7209" w:rsidRPr="009E1FC8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FF7209" w:rsidRPr="004A6764" w:rsidTr="00DB66B3">
        <w:trPr>
          <w:trHeight w:val="340"/>
        </w:trPr>
        <w:tc>
          <w:tcPr>
            <w:tcW w:w="9356" w:type="dxa"/>
            <w:vAlign w:val="center"/>
          </w:tcPr>
          <w:p w:rsidR="00FF7209" w:rsidRPr="004A6764" w:rsidRDefault="00FF7209" w:rsidP="00121F4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>
              <w:rPr>
                <w:rFonts w:ascii="Arial Narrow" w:hAnsi="Arial Narrow" w:cs="Arial"/>
                <w:szCs w:val="24"/>
              </w:rPr>
              <w:t xml:space="preserve"> </w:t>
            </w:r>
            <w:r w:rsidRPr="00FF7209">
              <w:rPr>
                <w:rFonts w:ascii="Arial Narrow" w:hAnsi="Arial Narrow" w:cs="Arial"/>
                <w:b/>
                <w:szCs w:val="24"/>
              </w:rPr>
              <w:t>P2203659</w:t>
            </w:r>
          </w:p>
        </w:tc>
      </w:tr>
      <w:tr w:rsidR="00FF7209" w:rsidRPr="004A6764" w:rsidTr="00DB66B3">
        <w:trPr>
          <w:trHeight w:val="610"/>
        </w:trPr>
        <w:tc>
          <w:tcPr>
            <w:tcW w:w="9356" w:type="dxa"/>
          </w:tcPr>
          <w:p w:rsidR="00FF7209" w:rsidRDefault="00FF7209" w:rsidP="00121F4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  <w:p w:rsidR="00FF7209" w:rsidRPr="00FF7209" w:rsidRDefault="00FF7209" w:rsidP="00121F4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b/>
                <w:noProof/>
                <w:szCs w:val="24"/>
              </w:rPr>
            </w:pPr>
            <w:r w:rsidRPr="00FF7209">
              <w:rPr>
                <w:rFonts w:ascii="Arial Narrow" w:hAnsi="Arial Narrow" w:cs="Arial"/>
                <w:b/>
                <w:noProof/>
                <w:szCs w:val="24"/>
              </w:rPr>
              <w:t>Conceptualització, disseny i programació d’un nou web de la Campanya de Vacances d’Estiu</w:t>
            </w:r>
          </w:p>
        </w:tc>
      </w:tr>
    </w:tbl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FF7209" w:rsidRPr="004A6764" w:rsidRDefault="00FF7209" w:rsidP="00FF7209">
      <w:pPr>
        <w:rPr>
          <w:rFonts w:ascii="Arial Narrow" w:hAnsi="Arial Narrow" w:cs="Arial"/>
          <w:szCs w:val="24"/>
        </w:rPr>
      </w:pPr>
    </w:p>
    <w:p w:rsidR="00FF7209" w:rsidRPr="004A6764" w:rsidRDefault="00FF7209" w:rsidP="00FF720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FF7209" w:rsidRDefault="00FF7209" w:rsidP="00FF720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>
        <w:rPr>
          <w:rFonts w:ascii="Arial Narrow" w:hAnsi="Arial Narrow" w:cs="Arial"/>
          <w:szCs w:val="24"/>
        </w:rPr>
        <w:t>espon al tipus impositiu del 21</w:t>
      </w:r>
      <w:r>
        <w:rPr>
          <w:rFonts w:ascii="Arial Narrow" w:hAnsi="Arial Narrow" w:cs="Arial"/>
          <w:szCs w:val="24"/>
        </w:rPr>
        <w:t>% :</w:t>
      </w:r>
    </w:p>
    <w:p w:rsidR="00FF7209" w:rsidRPr="004A6764" w:rsidRDefault="00FF7209" w:rsidP="00FF720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FF7209" w:rsidRPr="004A6764" w:rsidRDefault="00FF7209" w:rsidP="00FF7209">
      <w:pPr>
        <w:rPr>
          <w:rFonts w:ascii="Arial Narrow" w:hAnsi="Arial Narrow" w:cs="Arial"/>
          <w:szCs w:val="24"/>
        </w:rPr>
      </w:pPr>
    </w:p>
    <w:p w:rsidR="00FF7209" w:rsidRDefault="00FF7209" w:rsidP="00FF7209">
      <w:pPr>
        <w:jc w:val="center"/>
        <w:rPr>
          <w:rFonts w:ascii="Arial Narrow" w:hAnsi="Arial Narrow" w:cs="Arial"/>
          <w:szCs w:val="24"/>
          <w:u w:val="single"/>
        </w:rPr>
      </w:pPr>
    </w:p>
    <w:p w:rsidR="005B0C61" w:rsidRPr="004A6764" w:rsidRDefault="005B0C61" w:rsidP="00FF7209">
      <w:pPr>
        <w:jc w:val="center"/>
        <w:rPr>
          <w:rFonts w:ascii="Arial Narrow" w:hAnsi="Arial Narrow" w:cs="Arial"/>
          <w:szCs w:val="24"/>
          <w:u w:val="single"/>
        </w:rPr>
      </w:pPr>
    </w:p>
    <w:p w:rsidR="00FF7209" w:rsidRPr="004A6764" w:rsidRDefault="00FF7209" w:rsidP="00FF7209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FF7209" w:rsidRPr="004A6764" w:rsidRDefault="00FF7209" w:rsidP="00FF7209">
      <w:pPr>
        <w:rPr>
          <w:rFonts w:ascii="Arial Narrow" w:hAnsi="Arial Narrow" w:cs="Arial"/>
          <w:szCs w:val="24"/>
        </w:rPr>
      </w:pPr>
    </w:p>
    <w:p w:rsidR="00FF7209" w:rsidRDefault="00FF7209" w:rsidP="00FF720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FF7209" w:rsidRDefault="00FF7209" w:rsidP="00FF7209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2552"/>
        <w:gridCol w:w="1843"/>
        <w:gridCol w:w="1559"/>
      </w:tblGrid>
      <w:tr w:rsidR="00E50B44" w:rsidRPr="002545EE" w:rsidTr="00DB66B3">
        <w:tc>
          <w:tcPr>
            <w:tcW w:w="3402" w:type="dxa"/>
            <w:tcBorders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E50B44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</w:t>
            </w:r>
            <w:r w:rsidR="00E50B44">
              <w:rPr>
                <w:rFonts w:ascii="Arial Narrow" w:hAnsi="Arial Narrow" w:cs="Arial"/>
                <w:szCs w:val="24"/>
              </w:rPr>
              <w:t>hores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F7209" w:rsidRPr="002545EE" w:rsidRDefault="00FF7209" w:rsidP="00E50B44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E50B44" w:rsidRPr="002545EE" w:rsidTr="00DB66B3">
        <w:tc>
          <w:tcPr>
            <w:tcW w:w="3402" w:type="dxa"/>
            <w:tcBorders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50B44" w:rsidRPr="002545EE" w:rsidTr="00DB66B3">
        <w:tc>
          <w:tcPr>
            <w:tcW w:w="3402" w:type="dxa"/>
            <w:tcBorders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50B44" w:rsidRPr="002545EE" w:rsidTr="00DB66B3">
        <w:tc>
          <w:tcPr>
            <w:tcW w:w="3402" w:type="dxa"/>
            <w:tcBorders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50B44" w:rsidRPr="002545EE" w:rsidTr="00DB66B3">
        <w:tc>
          <w:tcPr>
            <w:tcW w:w="3402" w:type="dxa"/>
            <w:tcBorders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50B44" w:rsidRPr="002545EE" w:rsidTr="00DB66B3">
        <w:tc>
          <w:tcPr>
            <w:tcW w:w="3402" w:type="dxa"/>
            <w:tcBorders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50B44" w:rsidRPr="002545EE" w:rsidTr="00DB66B3">
        <w:tc>
          <w:tcPr>
            <w:tcW w:w="3402" w:type="dxa"/>
            <w:tcBorders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50B44" w:rsidRPr="002545EE" w:rsidTr="00DB66B3">
        <w:tc>
          <w:tcPr>
            <w:tcW w:w="3402" w:type="dxa"/>
            <w:tcBorders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F7209" w:rsidRPr="002545EE" w:rsidRDefault="00FF7209" w:rsidP="00121F4D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FF7209" w:rsidRDefault="00FF7209" w:rsidP="00FF7209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FF7209" w:rsidRPr="002545EE" w:rsidRDefault="00FF7209" w:rsidP="00FF7209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FF7209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F42BF4" w:rsidRDefault="00F42BF4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FF7209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FF7209" w:rsidRDefault="00FF7209" w:rsidP="00FF7209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A52C98" w:rsidRDefault="00A52C98" w:rsidP="00FF7209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FF7209" w:rsidRDefault="00FF7209" w:rsidP="00FF7209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bookmarkStart w:id="0" w:name="_GoBack"/>
      <w:bookmarkEnd w:id="0"/>
      <w:r w:rsidRPr="004A6764">
        <w:rPr>
          <w:rFonts w:ascii="Arial Narrow" w:hAnsi="Arial Narrow" w:cs="Arial"/>
          <w:i/>
          <w:szCs w:val="24"/>
          <w:u w:val="single"/>
        </w:rPr>
        <w:lastRenderedPageBreak/>
        <w:t xml:space="preserve">DECLARO </w:t>
      </w:r>
    </w:p>
    <w:p w:rsidR="00FF7209" w:rsidRPr="004A6764" w:rsidRDefault="00FF7209" w:rsidP="00FF7209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FF7209" w:rsidRPr="004A6764" w:rsidRDefault="00FF7209" w:rsidP="00FF7209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FF7209" w:rsidRPr="004A6764" w:rsidRDefault="00FF7209" w:rsidP="00FF7209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FF7209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FF7209" w:rsidRPr="004A6764" w:rsidRDefault="00FF7209" w:rsidP="00FF7209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FF7209" w:rsidRPr="004A6764" w:rsidRDefault="00FF7209" w:rsidP="00FF7209">
      <w:pPr>
        <w:rPr>
          <w:rFonts w:ascii="Arial Narrow" w:hAnsi="Arial Narrow" w:cs="Arial"/>
          <w:color w:val="000000"/>
          <w:szCs w:val="24"/>
        </w:rPr>
      </w:pPr>
    </w:p>
    <w:p w:rsidR="00FF7209" w:rsidRPr="004A6764" w:rsidRDefault="00FF7209" w:rsidP="00FF7209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FF7209" w:rsidRPr="004A6764" w:rsidRDefault="00FF7209" w:rsidP="00FF7209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FF7209" w:rsidRDefault="00FF7209" w:rsidP="00FF7209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>
        <w:rPr>
          <w:rFonts w:ascii="Arial Narrow" w:hAnsi="Arial Narrow" w:cs="Arial"/>
          <w:snapToGrid w:val="0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FF7209" w:rsidRPr="004A6764" w:rsidRDefault="00FF7209" w:rsidP="00FF7209">
      <w:pPr>
        <w:rPr>
          <w:rFonts w:ascii="Arial Narrow" w:hAnsi="Arial Narrow" w:cs="Arial"/>
          <w:snapToGrid w:val="0"/>
          <w:szCs w:val="24"/>
        </w:rPr>
      </w:pPr>
    </w:p>
    <w:p w:rsidR="00FF7209" w:rsidRPr="004A6764" w:rsidRDefault="00FF7209" w:rsidP="00FF7209">
      <w:pPr>
        <w:rPr>
          <w:rFonts w:ascii="Arial Narrow" w:hAnsi="Arial Narrow" w:cs="Arial"/>
          <w:snapToGrid w:val="0"/>
          <w:szCs w:val="24"/>
        </w:rPr>
      </w:pP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F7209" w:rsidRDefault="00FF7209" w:rsidP="00FF7209">
      <w:pPr>
        <w:shd w:val="clear" w:color="auto" w:fill="FFFFFF" w:themeFill="background1"/>
        <w:rPr>
          <w:rFonts w:ascii="Arial Narrow" w:hAnsi="Arial Narrow"/>
          <w:i/>
          <w:iCs/>
          <w:color w:val="00B050"/>
          <w:sz w:val="20"/>
          <w:szCs w:val="20"/>
        </w:rPr>
      </w:pPr>
    </w:p>
    <w:p w:rsidR="00FF7209" w:rsidRDefault="00FF7209" w:rsidP="00FF7209">
      <w:pPr>
        <w:rPr>
          <w:rFonts w:ascii="Arial Narrow" w:hAnsi="Arial Narrow" w:cs="Arial"/>
          <w:b/>
          <w:szCs w:val="24"/>
          <w:u w:val="single"/>
        </w:rPr>
      </w:pPr>
    </w:p>
    <w:p w:rsidR="00FF7209" w:rsidRPr="004A6764" w:rsidRDefault="00FF7209" w:rsidP="00FF720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FF7209" w:rsidRPr="0031716B" w:rsidRDefault="00FF7209" w:rsidP="00FF7209">
      <w:pPr>
        <w:rPr>
          <w:rFonts w:ascii="Arial Narrow" w:hAnsi="Arial Narrow"/>
          <w:i/>
          <w:szCs w:val="24"/>
          <w:u w:val="single"/>
        </w:rPr>
      </w:pPr>
    </w:p>
    <w:p w:rsidR="00FF7209" w:rsidRDefault="00FF7209" w:rsidP="00FF720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</w:t>
      </w:r>
      <w:r>
        <w:rPr>
          <w:rFonts w:ascii="Arial Narrow" w:hAnsi="Arial Narrow"/>
          <w:szCs w:val="24"/>
        </w:rPr>
        <w:lastRenderedPageBreak/>
        <w:t xml:space="preserve">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F7209" w:rsidRDefault="00FF7209" w:rsidP="00FF7209">
      <w:pPr>
        <w:rPr>
          <w:rFonts w:ascii="Arial Narrow" w:hAnsi="Arial Narrow"/>
          <w:szCs w:val="24"/>
        </w:rPr>
      </w:pPr>
    </w:p>
    <w:p w:rsidR="00FF7209" w:rsidRDefault="00FF7209" w:rsidP="00FF720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FF7209" w:rsidRPr="006658F7" w:rsidRDefault="00FF7209" w:rsidP="00FF7209">
      <w:pPr>
        <w:rPr>
          <w:rFonts w:ascii="Arial Narrow" w:hAnsi="Arial Narrow"/>
          <w:szCs w:val="24"/>
        </w:rPr>
      </w:pPr>
    </w:p>
    <w:p w:rsidR="00FF7209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FF7209" w:rsidRPr="004A6764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FF7209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F7209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F7209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37C43" w:rsidRPr="00BC1696" w:rsidRDefault="00FF7209" w:rsidP="00FF72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</w:t>
      </w:r>
      <w:r>
        <w:rPr>
          <w:rFonts w:ascii="Arial Narrow" w:hAnsi="Arial Narrow" w:cs="Arial"/>
          <w:szCs w:val="24"/>
        </w:rPr>
        <w:t>legal representant de l’empresa:</w:t>
      </w:r>
    </w:p>
    <w:sectPr w:rsidR="00737C43" w:rsidRPr="00BC1696" w:rsidSect="00CD7B1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099" w:right="1133" w:bottom="1134" w:left="1418" w:header="567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104" w:rsidRDefault="00C97104" w:rsidP="00A244BE">
      <w:r>
        <w:separator/>
      </w:r>
    </w:p>
  </w:endnote>
  <w:endnote w:type="continuationSeparator" w:id="0">
    <w:p w:rsidR="00C97104" w:rsidRDefault="00C97104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auto"/>
      </w:rPr>
      <w:id w:val="875485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D3945" w:rsidRDefault="00BD3945">
        <w:pPr>
          <w:pStyle w:val="Peu"/>
          <w:jc w:val="right"/>
        </w:pPr>
      </w:p>
      <w:p w:rsidR="00BD3945" w:rsidRDefault="00BD3945">
        <w:pPr>
          <w:pStyle w:val="Peu"/>
          <w:jc w:val="right"/>
        </w:pPr>
      </w:p>
      <w:p w:rsidR="00BD3945" w:rsidRPr="00F6344E" w:rsidRDefault="00C97104">
        <w:pPr>
          <w:pStyle w:val="Peu"/>
          <w:jc w:val="right"/>
          <w:rPr>
            <w:sz w:val="20"/>
            <w:szCs w:val="20"/>
          </w:rPr>
        </w:pPr>
      </w:p>
    </w:sdtContent>
  </w:sdt>
  <w:p w:rsidR="0026445E" w:rsidRDefault="0026445E" w:rsidP="00737C43">
    <w:pPr>
      <w:pStyle w:val="Peu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8D7" w:rsidRDefault="007148D7" w:rsidP="007148D7">
    <w:pPr>
      <w:pStyle w:val="Peu"/>
      <w:rPr>
        <w:szCs w:val="24"/>
      </w:rPr>
    </w:pPr>
  </w:p>
  <w:p w:rsidR="007148D7" w:rsidRPr="0026445E" w:rsidRDefault="007148D7" w:rsidP="007148D7">
    <w:pPr>
      <w:pStyle w:val="Peu"/>
      <w:rPr>
        <w:szCs w:val="24"/>
      </w:rPr>
    </w:pPr>
  </w:p>
  <w:p w:rsidR="0026445E" w:rsidRPr="007148D7" w:rsidRDefault="0026445E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104" w:rsidRDefault="00C97104" w:rsidP="00A244BE">
      <w:r>
        <w:separator/>
      </w:r>
    </w:p>
  </w:footnote>
  <w:footnote w:type="continuationSeparator" w:id="0">
    <w:p w:rsidR="00C97104" w:rsidRDefault="00C97104" w:rsidP="00A244BE">
      <w:r>
        <w:continuationSeparator/>
      </w:r>
    </w:p>
  </w:footnote>
  <w:footnote w:id="1">
    <w:p w:rsidR="00FF7209" w:rsidRPr="00F236B5" w:rsidRDefault="00FF7209" w:rsidP="00FF720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FF7209" w:rsidRPr="004364B1" w:rsidRDefault="00FF7209" w:rsidP="00FF720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FF7209" w:rsidRPr="004364B1" w:rsidRDefault="00FF7209" w:rsidP="00FF720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FF7209" w:rsidRPr="004364B1" w:rsidRDefault="00FF7209" w:rsidP="00FF7209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FF4" w:rsidRPr="00316FF4" w:rsidRDefault="00316FF4" w:rsidP="00316FF4">
    <w:pPr>
      <w:pStyle w:val="Capalera"/>
    </w:pPr>
    <w:r w:rsidRPr="00316FF4">
      <w:rPr>
        <w:noProof/>
      </w:rPr>
      <w:drawing>
        <wp:anchor distT="0" distB="0" distL="114300" distR="114300" simplePos="0" relativeHeight="251681792" behindDoc="0" locked="0" layoutInCell="1" allowOverlap="1" wp14:anchorId="3690810A" wp14:editId="60B33A71">
          <wp:simplePos x="0" y="0"/>
          <wp:positionH relativeFrom="page">
            <wp:posOffset>476250</wp:posOffset>
          </wp:positionH>
          <wp:positionV relativeFrom="page">
            <wp:posOffset>384810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16FF4" w:rsidRPr="00316FF4" w:rsidRDefault="00316FF4" w:rsidP="00316FF4">
    <w:pPr>
      <w:pStyle w:val="Capalera"/>
    </w:pPr>
  </w:p>
  <w:p w:rsidR="00316FF4" w:rsidRDefault="00316FF4" w:rsidP="00316FF4">
    <w:pPr>
      <w:pStyle w:val="Capalera"/>
      <w:rPr>
        <w:sz w:val="14"/>
        <w:szCs w:val="14"/>
      </w:rPr>
    </w:pPr>
  </w:p>
  <w:p w:rsidR="00F20E3C" w:rsidRPr="00573009" w:rsidRDefault="00F20E3C" w:rsidP="00F20E3C">
    <w:pPr>
      <w:pStyle w:val="Capalera"/>
      <w:rPr>
        <w:rFonts w:ascii="Arial" w:hAnsi="Arial" w:cs="Arial"/>
        <w:b/>
        <w:sz w:val="14"/>
        <w:szCs w:val="14"/>
      </w:rPr>
    </w:pPr>
    <w:r w:rsidRPr="00573009">
      <w:rPr>
        <w:rFonts w:ascii="Arial" w:hAnsi="Arial" w:cs="Arial"/>
        <w:b/>
        <w:sz w:val="14"/>
        <w:szCs w:val="14"/>
      </w:rPr>
      <w:t>Departament de Promoció de la Infància</w:t>
    </w:r>
  </w:p>
  <w:p w:rsidR="00573009" w:rsidRPr="00573009" w:rsidRDefault="00573009" w:rsidP="00F20E3C">
    <w:pPr>
      <w:pStyle w:val="Capalera"/>
      <w:rPr>
        <w:rFonts w:ascii="Arial" w:hAnsi="Arial" w:cs="Arial"/>
        <w:sz w:val="14"/>
        <w:szCs w:val="14"/>
      </w:rPr>
    </w:pPr>
    <w:r w:rsidRPr="00573009">
      <w:rPr>
        <w:rFonts w:ascii="Arial" w:hAnsi="Arial" w:cs="Arial"/>
        <w:sz w:val="14"/>
        <w:szCs w:val="14"/>
      </w:rPr>
      <w:t>Direcció de Serveis d’Infància, Joventut i Persones Grans</w:t>
    </w:r>
  </w:p>
  <w:p w:rsidR="00F20E3C" w:rsidRPr="005716E7" w:rsidRDefault="00F20E3C" w:rsidP="00954CF2">
    <w:pPr>
      <w:pStyle w:val="Capalera"/>
      <w:rPr>
        <w:rFonts w:ascii="Arial" w:hAnsi="Arial" w:cs="Arial"/>
        <w:sz w:val="14"/>
        <w:szCs w:val="1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94C" w:rsidRDefault="0077194C" w:rsidP="007148D7">
    <w:pPr>
      <w:pStyle w:val="Capalera"/>
    </w:pPr>
  </w:p>
  <w:p w:rsidR="0077194C" w:rsidRDefault="00892D12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5EAC6" wp14:editId="679C9315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3810" t="0" r="0" b="3175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194C" w:rsidRPr="0077194C" w:rsidRDefault="0077194C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77194C" w:rsidRPr="00163749" w:rsidRDefault="0077194C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77194C" w:rsidRDefault="0077194C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" stroked="f">
              <v:textbox>
                <w:txbxContent>
                  <w:p w:rsidR="0077194C" w:rsidRPr="0077194C" w:rsidRDefault="0077194C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77194C" w:rsidRPr="00163749" w:rsidRDefault="0077194C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77194C" w:rsidRDefault="0077194C" w:rsidP="0077194C"/>
                </w:txbxContent>
              </v:textbox>
            </v:shape>
          </w:pict>
        </mc:Fallback>
      </mc:AlternateContent>
    </w:r>
    <w:r w:rsidR="0077194C" w:rsidRPr="0077194C">
      <w:rPr>
        <w:noProof/>
      </w:rPr>
      <w:drawing>
        <wp:anchor distT="0" distB="0" distL="114300" distR="114300" simplePos="0" relativeHeight="251678720" behindDoc="0" locked="0" layoutInCell="1" allowOverlap="1" wp14:anchorId="7CC36EB5" wp14:editId="707B0D0A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7194C" w:rsidRDefault="0077194C" w:rsidP="007148D7">
    <w:pPr>
      <w:pStyle w:val="Capalera"/>
    </w:pPr>
  </w:p>
  <w:p w:rsidR="0077194C" w:rsidRDefault="0077194C" w:rsidP="007148D7">
    <w:pPr>
      <w:pStyle w:val="Capalera"/>
    </w:pPr>
  </w:p>
  <w:p w:rsidR="0077194C" w:rsidRDefault="0077194C" w:rsidP="007148D7">
    <w:pPr>
      <w:pStyle w:val="Capalera"/>
    </w:pPr>
  </w:p>
  <w:p w:rsidR="0077194C" w:rsidRDefault="0077194C" w:rsidP="007148D7">
    <w:pPr>
      <w:pStyle w:val="Capalera"/>
    </w:pPr>
  </w:p>
  <w:p w:rsidR="007148D7" w:rsidRDefault="007148D7" w:rsidP="007148D7">
    <w:pPr>
      <w:pStyle w:val="Capalera"/>
    </w:pPr>
  </w:p>
  <w:p w:rsidR="00BD3945" w:rsidRDefault="00BD3945" w:rsidP="007148D7">
    <w:pPr>
      <w:pStyle w:val="Capalera"/>
    </w:pPr>
  </w:p>
  <w:p w:rsidR="00BD3945" w:rsidRDefault="00BD3945" w:rsidP="007148D7">
    <w:pPr>
      <w:pStyle w:val="Capalera"/>
    </w:pPr>
  </w:p>
  <w:p w:rsidR="00BD3945" w:rsidRDefault="00BD3945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3"/>
  </w:num>
  <w:num w:numId="4">
    <w:abstractNumId w:val="14"/>
  </w:num>
  <w:num w:numId="5">
    <w:abstractNumId w:val="7"/>
  </w:num>
  <w:num w:numId="6">
    <w:abstractNumId w:val="17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"/>
  </w:num>
  <w:num w:numId="12">
    <w:abstractNumId w:val="10"/>
  </w:num>
  <w:num w:numId="13">
    <w:abstractNumId w:val="13"/>
  </w:num>
  <w:num w:numId="14">
    <w:abstractNumId w:val="12"/>
  </w:num>
  <w:num w:numId="15">
    <w:abstractNumId w:val="6"/>
  </w:num>
  <w:num w:numId="16">
    <w:abstractNumId w:val="2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209"/>
    <w:rsid w:val="00006B7C"/>
    <w:rsid w:val="00037AEB"/>
    <w:rsid w:val="000445BD"/>
    <w:rsid w:val="000633F7"/>
    <w:rsid w:val="00091A10"/>
    <w:rsid w:val="000A7A7D"/>
    <w:rsid w:val="000F52A9"/>
    <w:rsid w:val="001315E0"/>
    <w:rsid w:val="001328D3"/>
    <w:rsid w:val="00134A48"/>
    <w:rsid w:val="00147CE5"/>
    <w:rsid w:val="0015076D"/>
    <w:rsid w:val="001538FC"/>
    <w:rsid w:val="0017298E"/>
    <w:rsid w:val="001B6930"/>
    <w:rsid w:val="001B76B4"/>
    <w:rsid w:val="001E6EC5"/>
    <w:rsid w:val="001F7860"/>
    <w:rsid w:val="0021109D"/>
    <w:rsid w:val="002150E1"/>
    <w:rsid w:val="0023585D"/>
    <w:rsid w:val="00236707"/>
    <w:rsid w:val="0026445E"/>
    <w:rsid w:val="002761FA"/>
    <w:rsid w:val="00296CB4"/>
    <w:rsid w:val="002B7C86"/>
    <w:rsid w:val="002C04E8"/>
    <w:rsid w:val="002C27F3"/>
    <w:rsid w:val="002D7322"/>
    <w:rsid w:val="002E1DD5"/>
    <w:rsid w:val="002F1932"/>
    <w:rsid w:val="0031243D"/>
    <w:rsid w:val="00316FF4"/>
    <w:rsid w:val="00345804"/>
    <w:rsid w:val="003609B4"/>
    <w:rsid w:val="00363FE1"/>
    <w:rsid w:val="003729F3"/>
    <w:rsid w:val="003768B4"/>
    <w:rsid w:val="00395BA5"/>
    <w:rsid w:val="003C0420"/>
    <w:rsid w:val="00411B0A"/>
    <w:rsid w:val="0043057C"/>
    <w:rsid w:val="00450435"/>
    <w:rsid w:val="0048664C"/>
    <w:rsid w:val="00486FB6"/>
    <w:rsid w:val="004918EB"/>
    <w:rsid w:val="004B1CC6"/>
    <w:rsid w:val="004B3198"/>
    <w:rsid w:val="004C6F3A"/>
    <w:rsid w:val="004D6CD9"/>
    <w:rsid w:val="004E7210"/>
    <w:rsid w:val="00513E28"/>
    <w:rsid w:val="00524473"/>
    <w:rsid w:val="0053544E"/>
    <w:rsid w:val="00535D82"/>
    <w:rsid w:val="00536615"/>
    <w:rsid w:val="0054655A"/>
    <w:rsid w:val="0057076F"/>
    <w:rsid w:val="005716E7"/>
    <w:rsid w:val="00573009"/>
    <w:rsid w:val="00581D8D"/>
    <w:rsid w:val="005B0C61"/>
    <w:rsid w:val="005B0EA4"/>
    <w:rsid w:val="005C4940"/>
    <w:rsid w:val="00600424"/>
    <w:rsid w:val="00636CCE"/>
    <w:rsid w:val="0064018B"/>
    <w:rsid w:val="00652881"/>
    <w:rsid w:val="00664F59"/>
    <w:rsid w:val="0066613D"/>
    <w:rsid w:val="006862E5"/>
    <w:rsid w:val="00687DC1"/>
    <w:rsid w:val="006A4E03"/>
    <w:rsid w:val="006C6CD3"/>
    <w:rsid w:val="006D1711"/>
    <w:rsid w:val="006D4040"/>
    <w:rsid w:val="006F3F0D"/>
    <w:rsid w:val="007148D7"/>
    <w:rsid w:val="00737C43"/>
    <w:rsid w:val="0074416B"/>
    <w:rsid w:val="0077194C"/>
    <w:rsid w:val="00781760"/>
    <w:rsid w:val="007A58C0"/>
    <w:rsid w:val="007A7F80"/>
    <w:rsid w:val="007B56B1"/>
    <w:rsid w:val="007C39C4"/>
    <w:rsid w:val="007C404E"/>
    <w:rsid w:val="007C7B4F"/>
    <w:rsid w:val="008109C4"/>
    <w:rsid w:val="00843674"/>
    <w:rsid w:val="00892D12"/>
    <w:rsid w:val="008B7705"/>
    <w:rsid w:val="008C3775"/>
    <w:rsid w:val="009110F7"/>
    <w:rsid w:val="00912E25"/>
    <w:rsid w:val="00934A83"/>
    <w:rsid w:val="00942C9E"/>
    <w:rsid w:val="00945792"/>
    <w:rsid w:val="00954CF2"/>
    <w:rsid w:val="00991693"/>
    <w:rsid w:val="009A0618"/>
    <w:rsid w:val="009A41EB"/>
    <w:rsid w:val="00A01852"/>
    <w:rsid w:val="00A10D6E"/>
    <w:rsid w:val="00A244BE"/>
    <w:rsid w:val="00A24567"/>
    <w:rsid w:val="00A30BFE"/>
    <w:rsid w:val="00A32A60"/>
    <w:rsid w:val="00A436E3"/>
    <w:rsid w:val="00A445B9"/>
    <w:rsid w:val="00A52C98"/>
    <w:rsid w:val="00A773A0"/>
    <w:rsid w:val="00A87018"/>
    <w:rsid w:val="00AD3E5C"/>
    <w:rsid w:val="00AE3EAE"/>
    <w:rsid w:val="00B1469D"/>
    <w:rsid w:val="00B47C90"/>
    <w:rsid w:val="00B62A68"/>
    <w:rsid w:val="00B74836"/>
    <w:rsid w:val="00B8614D"/>
    <w:rsid w:val="00BC1696"/>
    <w:rsid w:val="00BD12F6"/>
    <w:rsid w:val="00BD3945"/>
    <w:rsid w:val="00BE244F"/>
    <w:rsid w:val="00C06D55"/>
    <w:rsid w:val="00C245B0"/>
    <w:rsid w:val="00C26EB2"/>
    <w:rsid w:val="00C31F2E"/>
    <w:rsid w:val="00C33A7B"/>
    <w:rsid w:val="00C42AC8"/>
    <w:rsid w:val="00C67628"/>
    <w:rsid w:val="00C85A5B"/>
    <w:rsid w:val="00C97104"/>
    <w:rsid w:val="00CA0F4A"/>
    <w:rsid w:val="00CA7885"/>
    <w:rsid w:val="00CD7B11"/>
    <w:rsid w:val="00CE16C0"/>
    <w:rsid w:val="00D05940"/>
    <w:rsid w:val="00D14B69"/>
    <w:rsid w:val="00D258A9"/>
    <w:rsid w:val="00D450D2"/>
    <w:rsid w:val="00D60222"/>
    <w:rsid w:val="00D61D6D"/>
    <w:rsid w:val="00DA5E5D"/>
    <w:rsid w:val="00DB17FB"/>
    <w:rsid w:val="00DB66B3"/>
    <w:rsid w:val="00DB6D69"/>
    <w:rsid w:val="00DE2A21"/>
    <w:rsid w:val="00E50B44"/>
    <w:rsid w:val="00E6755D"/>
    <w:rsid w:val="00E73791"/>
    <w:rsid w:val="00E80366"/>
    <w:rsid w:val="00EA2991"/>
    <w:rsid w:val="00EB4EF3"/>
    <w:rsid w:val="00EC7725"/>
    <w:rsid w:val="00F20E3C"/>
    <w:rsid w:val="00F311A2"/>
    <w:rsid w:val="00F347F5"/>
    <w:rsid w:val="00F35141"/>
    <w:rsid w:val="00F42BF4"/>
    <w:rsid w:val="00F520B6"/>
    <w:rsid w:val="00F6020D"/>
    <w:rsid w:val="00F6344E"/>
    <w:rsid w:val="00F77591"/>
    <w:rsid w:val="00F95628"/>
    <w:rsid w:val="00FA6EB0"/>
    <w:rsid w:val="00FC178E"/>
    <w:rsid w:val="00FD181B"/>
    <w:rsid w:val="00FD5745"/>
    <w:rsid w:val="00FE49A3"/>
    <w:rsid w:val="00FF7209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8D3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 w:val="22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  <w:jc w:val="left"/>
    </w:pPr>
    <w:rPr>
      <w:rFonts w:ascii="Arial" w:eastAsia="Times New Roman" w:hAnsi="Arial" w:cs="Times New Roman"/>
      <w:color w:val="auto"/>
      <w:sz w:val="22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Llegenda">
    <w:name w:val="caption"/>
    <w:basedOn w:val="Normal"/>
    <w:next w:val="Normal"/>
    <w:qFormat/>
    <w:rsid w:val="006D1711"/>
    <w:pPr>
      <w:framePr w:w="2680" w:h="1297" w:hSpace="141" w:wrap="around" w:vAnchor="text" w:hAnchor="page" w:x="9211" w:y="304"/>
      <w:jc w:val="left"/>
    </w:pPr>
    <w:rPr>
      <w:rFonts w:ascii="Arial" w:eastAsia="Times New Roman" w:hAnsi="Arial" w:cs="Times New Roman"/>
      <w:b/>
      <w:color w:val="auto"/>
      <w:sz w:val="16"/>
      <w:szCs w:val="20"/>
    </w:rPr>
  </w:style>
  <w:style w:type="paragraph" w:customStyle="1" w:styleId="Default">
    <w:name w:val="Default"/>
    <w:rsid w:val="00F42B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8D3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 w:val="22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  <w:jc w:val="left"/>
    </w:pPr>
    <w:rPr>
      <w:rFonts w:ascii="Arial" w:eastAsia="Times New Roman" w:hAnsi="Arial" w:cs="Times New Roman"/>
      <w:color w:val="auto"/>
      <w:sz w:val="22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Llegenda">
    <w:name w:val="caption"/>
    <w:basedOn w:val="Normal"/>
    <w:next w:val="Normal"/>
    <w:qFormat/>
    <w:rsid w:val="006D1711"/>
    <w:pPr>
      <w:framePr w:w="2680" w:h="1297" w:hSpace="141" w:wrap="around" w:vAnchor="text" w:hAnchor="page" w:x="9211" w:y="304"/>
      <w:jc w:val="left"/>
    </w:pPr>
    <w:rPr>
      <w:rFonts w:ascii="Arial" w:eastAsia="Times New Roman" w:hAnsi="Arial" w:cs="Times New Roman"/>
      <w:b/>
      <w:color w:val="auto"/>
      <w:sz w:val="16"/>
      <w:szCs w:val="20"/>
    </w:rPr>
  </w:style>
  <w:style w:type="paragraph" w:customStyle="1" w:styleId="Default">
    <w:name w:val="Default"/>
    <w:rsid w:val="00F42B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PROMOCIO_INFANCIA\TERESA%20JUANMART&#205;\Plantilles\Plantilla%20Departament%20Promoci&#243;%20Inf&#224;ncia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20092-4F60-4FEE-8F40-C671CE0D4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Departament Promoció Infància.dotx</Template>
  <TotalTime>100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2016-06-21T16:59:00Z</cp:lastPrinted>
  <dcterms:created xsi:type="dcterms:W3CDTF">2022-11-23T10:08:00Z</dcterms:created>
  <dcterms:modified xsi:type="dcterms:W3CDTF">2022-11-23T11:48:00Z</dcterms:modified>
</cp:coreProperties>
</file>