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A422F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A422F4" w:rsidRPr="00A422F4">
              <w:rPr>
                <w:rFonts w:ascii="Arial" w:hAnsi="Arial" w:cs="Arial"/>
                <w:noProof/>
                <w:szCs w:val="22"/>
              </w:rPr>
              <w:t>P2301595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A422F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A422F4" w:rsidRPr="00A422F4">
              <w:rPr>
                <w:rFonts w:ascii="Arial" w:hAnsi="Arial" w:cs="Arial"/>
                <w:noProof/>
                <w:szCs w:val="22"/>
              </w:rPr>
              <w:t>Projecte consolidació Sta.Margarida Valldonzella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B826DC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bookmarkStart w:id="1" w:name="_GoBack"/>
            <w:r w:rsidR="00B826DC" w:rsidRPr="00B826DC">
              <w:rPr>
                <w:rFonts w:ascii="Arial" w:hAnsi="Arial" w:cs="Arial"/>
                <w:noProof/>
                <w:sz w:val="18"/>
                <w:szCs w:val="22"/>
              </w:rPr>
              <w:t>     </w:t>
            </w:r>
            <w:bookmarkEnd w:id="1"/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826DC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B826DC" w:rsidRPr="00B826DC">
              <w:rPr>
                <w:rFonts w:ascii="Arial" w:hAnsi="Arial" w:cs="Arial"/>
                <w:noProof/>
                <w:sz w:val="18"/>
                <w:szCs w:val="22"/>
              </w:rPr>
              <w:t>     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B826DC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B826DC" w:rsidRPr="00B826DC">
              <w:rPr>
                <w:rFonts w:ascii="Arial" w:hAnsi="Arial" w:cs="Arial"/>
                <w:noProof/>
                <w:sz w:val="18"/>
                <w:szCs w:val="22"/>
              </w:rPr>
              <w:t>     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B826DC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B826DC" w:rsidRPr="00B826DC">
              <w:rPr>
                <w:rFonts w:ascii="Arial" w:hAnsi="Arial" w:cs="Arial"/>
                <w:noProof/>
                <w:sz w:val="18"/>
                <w:szCs w:val="22"/>
              </w:rPr>
              <w:t>     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A050C0">
        <w:tc>
          <w:tcPr>
            <w:tcW w:w="5387" w:type="dxa"/>
            <w:tcBorders>
              <w:bottom w:val="single" w:sz="4" w:space="0" w:color="auto"/>
            </w:tcBorders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2319" w:rsidRPr="003038E6" w:rsidTr="00A050C0"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142319" w:rsidRPr="003809E7" w:rsidRDefault="00142319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A050C0">
        <w:tc>
          <w:tcPr>
            <w:tcW w:w="5387" w:type="dxa"/>
            <w:tcBorders>
              <w:top w:val="double" w:sz="4" w:space="0" w:color="auto"/>
              <w:bottom w:val="single" w:sz="12" w:space="0" w:color="auto"/>
            </w:tcBorders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  <w:tr w:rsidR="00142319" w:rsidRPr="003038E6" w:rsidTr="00142319">
        <w:tc>
          <w:tcPr>
            <w:tcW w:w="921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E029F7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r w:rsidR="00AB3716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="00AB3716">
              <w:rPr>
                <w:rFonts w:ascii="Arial" w:hAnsi="Arial" w:cs="Arial"/>
                <w:sz w:val="18"/>
                <w:szCs w:val="22"/>
              </w:rPr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E029F7">
              <w:rPr>
                <w:rFonts w:ascii="Arial" w:hAnsi="Arial" w:cs="Arial"/>
                <w:noProof/>
                <w:sz w:val="18"/>
                <w:szCs w:val="22"/>
              </w:rPr>
              <w:t>...... de/d' .......... de 2022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BC" w:rsidRDefault="00CB5BBC" w:rsidP="00814872">
      <w:pPr>
        <w:spacing w:before="0" w:after="0"/>
      </w:pPr>
      <w:r>
        <w:separator/>
      </w:r>
    </w:p>
  </w:endnote>
  <w:endnote w:type="continuationSeparator" w:id="0">
    <w:p w:rsidR="00CB5BBC" w:rsidRDefault="00CB5BBC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D7" w:rsidRPr="00A7312A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  <w:p w:rsidR="00142319" w:rsidRPr="00EC54D7" w:rsidRDefault="00142319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120"/>
      <w:ind w:left="0" w:hanging="170"/>
      <w:rPr>
        <w:rFonts w:ascii="Verdana" w:hAnsi="Verdana" w:cs="Arial"/>
        <w:color w:val="FF0000"/>
        <w:sz w:val="12"/>
        <w:szCs w:val="14"/>
      </w:rPr>
    </w:pPr>
    <w:r w:rsidRPr="00EC54D7">
      <w:rPr>
        <w:rFonts w:ascii="Verdana" w:hAnsi="Verdana" w:cs="Arial"/>
        <w:color w:val="FF0000"/>
        <w:sz w:val="12"/>
        <w:szCs w:val="14"/>
      </w:rPr>
      <w:t>L´empresa licitadora pot emplenar aquest document o utilitzar-ho com a model de la seva oferta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Indicar tants conceptes com sigui necessari.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En el cas d’obres hauran d’aportar el llistat de preus que ofereix el licitador d’acord amb la memòria valorada o projecte.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BC" w:rsidRDefault="00CB5BBC" w:rsidP="00814872">
      <w:pPr>
        <w:spacing w:before="0" w:after="0"/>
      </w:pPr>
      <w:r>
        <w:separator/>
      </w:r>
    </w:p>
  </w:footnote>
  <w:footnote w:type="continuationSeparator" w:id="0">
    <w:p w:rsidR="00CB5BBC" w:rsidRDefault="00CB5BBC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2E7nHE5dMljTvguBEVKjP+CIDYU=" w:salt="Rz+VMd8haBPZastLR76tZw==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BC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53DEB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422F4"/>
    <w:rsid w:val="00A70DE8"/>
    <w:rsid w:val="00A7312A"/>
    <w:rsid w:val="00A948E0"/>
    <w:rsid w:val="00AB2BC5"/>
    <w:rsid w:val="00AB3716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826DC"/>
    <w:rsid w:val="00BA7425"/>
    <w:rsid w:val="00BB55B6"/>
    <w:rsid w:val="00BD46CA"/>
    <w:rsid w:val="00BD52D6"/>
    <w:rsid w:val="00C126D0"/>
    <w:rsid w:val="00C42DDB"/>
    <w:rsid w:val="00CB5AA9"/>
    <w:rsid w:val="00CB5BBC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029F7"/>
    <w:rsid w:val="00E36A17"/>
    <w:rsid w:val="00E41403"/>
    <w:rsid w:val="00E8277C"/>
    <w:rsid w:val="00EA00BB"/>
    <w:rsid w:val="00EA0A87"/>
    <w:rsid w:val="00EB5921"/>
    <w:rsid w:val="00EB675A"/>
    <w:rsid w:val="00EC54D7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DEP.RECURSOS%20INTERNS\CONTRACTACIO\20201020%20Contractes%20menors%20Plataforma%20SI\03%20Model%20ofer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4E9D9-2C8A-4EF9-B6EB-9012718C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 Model oferta.dotm</Template>
  <TotalTime>3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2020-02-04T09:48:00Z</cp:lastPrinted>
  <dcterms:created xsi:type="dcterms:W3CDTF">2022-11-14T11:24:00Z</dcterms:created>
  <dcterms:modified xsi:type="dcterms:W3CDTF">2023-09-20T08:22:00Z</dcterms:modified>
</cp:coreProperties>
</file>