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0BC03"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62F982AC" w14:textId="77777777" w:rsidR="00CD2873" w:rsidRPr="00A57B4F" w:rsidRDefault="00CD2873" w:rsidP="00CD2873">
      <w:pPr>
        <w:pStyle w:val="Textindependent"/>
        <w:jc w:val="center"/>
        <w:rPr>
          <w:rFonts w:ascii="Verdana" w:hAnsi="Verdana"/>
          <w:b/>
          <w:sz w:val="20"/>
          <w:szCs w:val="20"/>
        </w:rPr>
      </w:pPr>
    </w:p>
    <w:p w14:paraId="1916FA8C" w14:textId="77777777" w:rsidR="00CD2873" w:rsidRPr="00A57B4F" w:rsidRDefault="00CD2873" w:rsidP="00CD2873">
      <w:pPr>
        <w:rPr>
          <w:rFonts w:ascii="Verdana" w:hAnsi="Verdana" w:cs="Arial"/>
          <w:b/>
          <w:sz w:val="20"/>
          <w:szCs w:val="20"/>
        </w:rPr>
      </w:pPr>
    </w:p>
    <w:p w14:paraId="21967C37" w14:textId="77777777" w:rsidR="00CD2873" w:rsidRPr="00A57B4F" w:rsidRDefault="00D7447F" w:rsidP="00E900E5">
      <w:pPr>
        <w:spacing w:line="276" w:lineRule="auto"/>
        <w:rPr>
          <w:rFonts w:ascii="Verdana" w:hAnsi="Verdana" w:cs="Arial"/>
          <w:sz w:val="20"/>
          <w:szCs w:val="20"/>
        </w:rPr>
      </w:pPr>
      <w:r w:rsidRPr="00A57B4F">
        <w:rPr>
          <w:rFonts w:ascii="Verdana" w:hAnsi="Verdana" w:cs="Arial"/>
          <w:sz w:val="20"/>
          <w:szCs w:val="20"/>
        </w:rPr>
        <w:t>El/la sotasignat/da, senyor/a</w:t>
      </w:r>
      <w:r w:rsidR="006B4C13">
        <w:rPr>
          <w:rFonts w:ascii="Verdana" w:hAnsi="Verdana" w:cs="Arial"/>
          <w:sz w:val="20"/>
          <w:szCs w:val="20"/>
        </w:rPr>
        <w:t xml:space="preserve"> </w:t>
      </w:r>
      <w:sdt>
        <w:sdtPr>
          <w:rPr>
            <w:rStyle w:val="mfasiintens"/>
          </w:rPr>
          <w:id w:val="-1104722843"/>
          <w:placeholder>
            <w:docPart w:val="6112D3444F6647889E83B0BE134520F7"/>
          </w:placeholder>
          <w:showingPlcHdr/>
        </w:sdtPr>
        <w:sdtEndPr>
          <w:rPr>
            <w:rStyle w:val="mfasiintens"/>
          </w:rPr>
        </w:sdtEndPr>
        <w:sdtContent>
          <w:r w:rsidR="006B4C13" w:rsidRPr="00122E79">
            <w:rPr>
              <w:rStyle w:val="mfasiintens"/>
            </w:rPr>
            <w:t>Feu clic aquí per escriure text.</w:t>
          </w:r>
        </w:sdtContent>
      </w:sdt>
      <w:r w:rsidRPr="00A57B4F">
        <w:rPr>
          <w:rFonts w:ascii="Verdana" w:hAnsi="Verdana" w:cs="Arial"/>
          <w:sz w:val="20"/>
          <w:szCs w:val="20"/>
        </w:rPr>
        <w:t>, amb DNI/NIE núm.</w:t>
      </w:r>
      <w:r w:rsidR="00FA3C2E">
        <w:rPr>
          <w:rFonts w:ascii="Verdana" w:hAnsi="Verdana" w:cs="Arial"/>
          <w:sz w:val="20"/>
          <w:szCs w:val="20"/>
        </w:rPr>
        <w:t xml:space="preserve"> </w:t>
      </w:r>
      <w:sdt>
        <w:sdtPr>
          <w:rPr>
            <w:rStyle w:val="mfasiintens"/>
          </w:rPr>
          <w:id w:val="682254104"/>
          <w:placeholder>
            <w:docPart w:val="6112D3444F6647889E83B0BE134520F7"/>
          </w:placeholder>
          <w:showingPlcHdr/>
        </w:sdtPr>
        <w:sdtEndPr>
          <w:rPr>
            <w:rStyle w:val="mfasiintens"/>
          </w:rPr>
        </w:sdtEndPr>
        <w:sdtContent>
          <w:r w:rsidR="00B67F0F" w:rsidRPr="00122E79">
            <w:rPr>
              <w:rStyle w:val="mfasiintens"/>
            </w:rPr>
            <w:t>Feu clic aquí per escriure text.</w:t>
          </w:r>
        </w:sdtContent>
      </w:sdt>
      <w:r w:rsidRPr="00A57B4F">
        <w:rPr>
          <w:rFonts w:ascii="Verdana" w:hAnsi="Verdana" w:cs="Arial"/>
          <w:sz w:val="20"/>
          <w:szCs w:val="20"/>
        </w:rPr>
        <w:t>, en nom propi/en qualitat de representant legal de la persona fí</w:t>
      </w:r>
      <w:r w:rsidR="00A57B4F">
        <w:rPr>
          <w:rFonts w:ascii="Verdana" w:hAnsi="Verdana" w:cs="Arial"/>
          <w:sz w:val="20"/>
          <w:szCs w:val="20"/>
        </w:rPr>
        <w:t>sica/jurídica</w:t>
      </w:r>
      <w:r w:rsidR="00FA3C2E">
        <w:rPr>
          <w:rFonts w:ascii="Verdana" w:hAnsi="Verdana" w:cs="Arial"/>
          <w:sz w:val="20"/>
          <w:szCs w:val="20"/>
        </w:rPr>
        <w:t xml:space="preserve"> </w:t>
      </w:r>
      <w:sdt>
        <w:sdtPr>
          <w:rPr>
            <w:rStyle w:val="mfasiintens"/>
          </w:rPr>
          <w:id w:val="-25106948"/>
          <w:placeholder>
            <w:docPart w:val="6112D3444F6647889E83B0BE134520F7"/>
          </w:placeholder>
          <w:showingPlcHdr/>
        </w:sdtPr>
        <w:sdtEndPr>
          <w:rPr>
            <w:rStyle w:val="mfasiintens"/>
          </w:rPr>
        </w:sdtEndPr>
        <w:sdtContent>
          <w:r w:rsidR="00B67F0F" w:rsidRPr="00122E79">
            <w:rPr>
              <w:rStyle w:val="mfasiintens"/>
            </w:rPr>
            <w:t>Feu clic aquí per escriure text.</w:t>
          </w:r>
        </w:sdtContent>
      </w:sdt>
      <w:r w:rsidR="00A57B4F">
        <w:rPr>
          <w:rFonts w:ascii="Verdana" w:hAnsi="Verdana" w:cs="Arial"/>
          <w:sz w:val="20"/>
          <w:szCs w:val="20"/>
        </w:rPr>
        <w:t>, amb NIF</w:t>
      </w:r>
      <w:r w:rsidR="00934662">
        <w:rPr>
          <w:rFonts w:ascii="Verdana" w:hAnsi="Verdana" w:cs="Arial"/>
          <w:sz w:val="20"/>
          <w:szCs w:val="20"/>
        </w:rPr>
        <w:t xml:space="preserve"> </w:t>
      </w:r>
      <w:sdt>
        <w:sdtPr>
          <w:rPr>
            <w:rStyle w:val="mfasiintens"/>
          </w:rPr>
          <w:id w:val="-963886553"/>
          <w:placeholder>
            <w:docPart w:val="6112D3444F6647889E83B0BE134520F7"/>
          </w:placeholder>
          <w:showingPlcHdr/>
        </w:sdtPr>
        <w:sdtEndPr>
          <w:rPr>
            <w:rStyle w:val="mfasiintens"/>
          </w:rPr>
        </w:sdtEndPr>
        <w:sdtContent>
          <w:r w:rsidR="00B67F0F" w:rsidRPr="00122E79">
            <w:rPr>
              <w:rStyle w:val="mfasiintens"/>
            </w:rPr>
            <w:t>Feu clic aquí per escriure text.</w:t>
          </w:r>
        </w:sdtContent>
      </w:sdt>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sdt>
        <w:sdtPr>
          <w:rPr>
            <w:rStyle w:val="mfasiintens"/>
          </w:rPr>
          <w:id w:val="-1796752248"/>
          <w:placeholder>
            <w:docPart w:val="6112D3444F6647889E83B0BE134520F7"/>
          </w:placeholder>
        </w:sdtPr>
        <w:sdtEndPr>
          <w:rPr>
            <w:rStyle w:val="mfasiintens"/>
          </w:rPr>
        </w:sdtEndPr>
        <w:sdtContent>
          <w:r w:rsidRPr="00E900E5">
            <w:rPr>
              <w:rStyle w:val="mfasiintens"/>
            </w:rPr>
            <w:t>....................@..............</w:t>
          </w:r>
        </w:sdtContent>
      </w:sdt>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25281C0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2BDDB221" w14:textId="77777777" w:rsidTr="00A57B4F">
        <w:trPr>
          <w:trHeight w:val="340"/>
        </w:trPr>
        <w:tc>
          <w:tcPr>
            <w:tcW w:w="8612" w:type="dxa"/>
            <w:vAlign w:val="center"/>
          </w:tcPr>
          <w:p w14:paraId="0EC80E6A" w14:textId="04279574" w:rsidR="00CD2873" w:rsidRPr="00A57B4F"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B4C13">
              <w:rPr>
                <w:rFonts w:ascii="Verdana" w:hAnsi="Verdana" w:cs="Arial"/>
                <w:sz w:val="20"/>
                <w:szCs w:val="20"/>
              </w:rPr>
              <w:t xml:space="preserve"> </w:t>
            </w:r>
            <w:sdt>
              <w:sdtPr>
                <w:rPr>
                  <w:rStyle w:val="mfasiintens"/>
                </w:rPr>
                <w:id w:val="-2097004985"/>
                <w:placeholder>
                  <w:docPart w:val="6112D3444F6647889E83B0BE134520F7"/>
                </w:placeholder>
              </w:sdtPr>
              <w:sdtEndPr>
                <w:rPr>
                  <w:rStyle w:val="mfasiintens"/>
                </w:rPr>
              </w:sdtEndPr>
              <w:sdtContent>
                <w:r w:rsidR="002079C0">
                  <w:rPr>
                    <w:rStyle w:val="mfasiintens"/>
                  </w:rPr>
                  <w:t>001_P2</w:t>
                </w:r>
                <w:r w:rsidR="003A4049">
                  <w:rPr>
                    <w:rStyle w:val="mfasiintens"/>
                  </w:rPr>
                  <w:t>500879</w:t>
                </w:r>
              </w:sdtContent>
            </w:sdt>
          </w:p>
        </w:tc>
      </w:tr>
      <w:tr w:rsidR="00CD2873" w:rsidRPr="00A57B4F" w14:paraId="7E6B8CC4" w14:textId="77777777" w:rsidTr="00A57B4F">
        <w:trPr>
          <w:trHeight w:val="547"/>
        </w:trPr>
        <w:tc>
          <w:tcPr>
            <w:tcW w:w="8612" w:type="dxa"/>
          </w:tcPr>
          <w:p w14:paraId="7307699C" w14:textId="2CF85DC5"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B4C13">
              <w:rPr>
                <w:rFonts w:ascii="Verdana" w:hAnsi="Verdana" w:cs="Arial"/>
                <w:sz w:val="20"/>
                <w:szCs w:val="20"/>
              </w:rPr>
              <w:t xml:space="preserve"> </w:t>
            </w:r>
            <w:sdt>
              <w:sdtPr>
                <w:rPr>
                  <w:rStyle w:val="mfasiintens"/>
                </w:rPr>
                <w:id w:val="917824250"/>
                <w:placeholder>
                  <w:docPart w:val="6112D3444F6647889E83B0BE134520F7"/>
                </w:placeholder>
              </w:sdtPr>
              <w:sdtEndPr>
                <w:rPr>
                  <w:rStyle w:val="mfasiintens"/>
                </w:rPr>
              </w:sdtEndPr>
              <w:sdtContent>
                <w:r w:rsidR="003A4049" w:rsidRPr="003A4049">
                  <w:rPr>
                    <w:rFonts w:ascii="Verdana" w:hAnsi="Verdana"/>
                    <w:b/>
                    <w:bCs/>
                    <w:i/>
                    <w:iCs/>
                    <w:color w:val="365F91" w:themeColor="accent1" w:themeShade="BF"/>
                    <w:sz w:val="20"/>
                  </w:rPr>
                  <w:t>Consolidació dels laterals del talús Mas Sauró</w:t>
                </w:r>
              </w:sdtContent>
            </w:sdt>
          </w:p>
        </w:tc>
      </w:tr>
      <w:tr w:rsidR="00A13471" w:rsidRPr="00A57B4F" w14:paraId="5D87F7A2" w14:textId="77777777" w:rsidTr="005A7CB0">
        <w:trPr>
          <w:trHeight w:val="397"/>
        </w:trPr>
        <w:tc>
          <w:tcPr>
            <w:tcW w:w="8612" w:type="dxa"/>
            <w:vAlign w:val="center"/>
          </w:tcPr>
          <w:p w14:paraId="7F042838" w14:textId="5EFC0A57" w:rsidR="00A13471" w:rsidRPr="00A57B4F"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Verdana" w:hAnsi="Verdana" w:cs="Arial"/>
                <w:sz w:val="20"/>
                <w:szCs w:val="20"/>
              </w:rPr>
            </w:pPr>
            <w:r>
              <w:rPr>
                <w:rFonts w:ascii="Verdana" w:hAnsi="Verdana" w:cs="Arial"/>
                <w:sz w:val="20"/>
                <w:szCs w:val="20"/>
              </w:rPr>
              <w:t>Tipus de contracte:</w:t>
            </w:r>
            <w:r w:rsidR="0010291C">
              <w:rPr>
                <w:rFonts w:ascii="Verdana" w:hAnsi="Verdana" w:cs="Arial"/>
                <w:sz w:val="20"/>
                <w:szCs w:val="20"/>
              </w:rPr>
              <w:t xml:space="preserve"> </w:t>
            </w:r>
            <w:sdt>
              <w:sdtPr>
                <w:rPr>
                  <w:rFonts w:ascii="Verdana" w:hAnsi="Verdana" w:cs="Arial"/>
                  <w:sz w:val="20"/>
                  <w:szCs w:val="20"/>
                </w:rPr>
                <w:id w:val="-934274229"/>
                <w14:checkbox>
                  <w14:checked w14:val="0"/>
                  <w14:checkedState w14:val="2612" w14:font="MS Gothic"/>
                  <w14:uncheckedState w14:val="2610" w14:font="MS Gothic"/>
                </w14:checkbox>
              </w:sdtPr>
              <w:sdtEndPr/>
              <w:sdtContent>
                <w:r w:rsidR="00F13E7F">
                  <w:rPr>
                    <w:rFonts w:ascii="MS Gothic" w:eastAsia="MS Gothic" w:hAnsi="MS Gothic" w:cs="Arial" w:hint="eastAsia"/>
                    <w:sz w:val="20"/>
                    <w:szCs w:val="20"/>
                  </w:rPr>
                  <w:t>☐</w:t>
                </w:r>
              </w:sdtContent>
            </w:sdt>
            <w:r>
              <w:rPr>
                <w:rFonts w:ascii="Verdana" w:hAnsi="Verdana" w:cs="Arial"/>
                <w:sz w:val="20"/>
                <w:szCs w:val="20"/>
              </w:rPr>
              <w:t xml:space="preserve"> Serveis</w:t>
            </w:r>
            <w:r w:rsidR="0010291C">
              <w:rPr>
                <w:rFonts w:ascii="Verdana" w:hAnsi="Verdana" w:cs="Arial"/>
                <w:sz w:val="20"/>
                <w:szCs w:val="20"/>
              </w:rPr>
              <w:t xml:space="preserve">     </w:t>
            </w:r>
            <w:sdt>
              <w:sdtPr>
                <w:rPr>
                  <w:rFonts w:ascii="Verdana" w:hAnsi="Verdana" w:cs="Arial"/>
                  <w:sz w:val="20"/>
                  <w:szCs w:val="20"/>
                </w:rPr>
                <w:id w:val="-1148357079"/>
                <w14:checkbox>
                  <w14:checked w14:val="0"/>
                  <w14:checkedState w14:val="2612" w14:font="MS Gothic"/>
                  <w14:uncheckedState w14:val="2610" w14:font="MS Gothic"/>
                </w14:checkbox>
              </w:sdtPr>
              <w:sdtEndPr/>
              <w:sdtContent>
                <w:r w:rsidR="0010291C">
                  <w:rPr>
                    <w:rFonts w:ascii="MS Gothic" w:eastAsia="MS Gothic" w:hAnsi="MS Gothic" w:cs="Arial" w:hint="eastAsia"/>
                    <w:sz w:val="20"/>
                    <w:szCs w:val="20"/>
                  </w:rPr>
                  <w:t>☐</w:t>
                </w:r>
              </w:sdtContent>
            </w:sdt>
            <w:r w:rsidR="0010291C">
              <w:rPr>
                <w:rFonts w:ascii="Verdana" w:hAnsi="Verdana" w:cs="Arial"/>
                <w:sz w:val="20"/>
                <w:szCs w:val="20"/>
              </w:rPr>
              <w:t xml:space="preserve"> Subministrament     </w:t>
            </w:r>
            <w:sdt>
              <w:sdtPr>
                <w:rPr>
                  <w:rFonts w:ascii="Verdana" w:hAnsi="Verdana" w:cs="Arial"/>
                  <w:sz w:val="20"/>
                  <w:szCs w:val="20"/>
                </w:rPr>
                <w:id w:val="1792164218"/>
                <w14:checkbox>
                  <w14:checked w14:val="1"/>
                  <w14:checkedState w14:val="2612" w14:font="MS Gothic"/>
                  <w14:uncheckedState w14:val="2610" w14:font="MS Gothic"/>
                </w14:checkbox>
              </w:sdtPr>
              <w:sdtEndPr/>
              <w:sdtContent>
                <w:r w:rsidR="003A4049">
                  <w:rPr>
                    <w:rFonts w:ascii="MS Gothic" w:eastAsia="MS Gothic" w:hAnsi="MS Gothic" w:cs="Arial" w:hint="eastAsia"/>
                    <w:sz w:val="20"/>
                    <w:szCs w:val="20"/>
                  </w:rPr>
                  <w:t>☒</w:t>
                </w:r>
              </w:sdtContent>
            </w:sdt>
            <w:r w:rsidR="0010291C">
              <w:rPr>
                <w:rFonts w:ascii="Verdana" w:hAnsi="Verdana" w:cs="Arial"/>
                <w:sz w:val="20"/>
                <w:szCs w:val="20"/>
              </w:rPr>
              <w:t xml:space="preserve"> Obres     </w:t>
            </w:r>
          </w:p>
        </w:tc>
      </w:tr>
    </w:tbl>
    <w:p w14:paraId="4433F5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85CBA7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386B023C" w14:textId="77777777" w:rsidR="00CD2873" w:rsidRPr="00A57B4F" w:rsidRDefault="00CD2873" w:rsidP="00CD2873">
      <w:pPr>
        <w:rPr>
          <w:rFonts w:ascii="Verdana" w:hAnsi="Verdana" w:cs="Arial"/>
          <w:sz w:val="20"/>
          <w:szCs w:val="20"/>
        </w:rPr>
      </w:pPr>
    </w:p>
    <w:p w14:paraId="7C4193CE" w14:textId="77777777" w:rsidR="000C5A34" w:rsidRPr="00A57B4F" w:rsidRDefault="000C5A34" w:rsidP="004313E6">
      <w:pPr>
        <w:tabs>
          <w:tab w:val="right" w:leader="dot" w:pos="6237"/>
        </w:tabs>
        <w:spacing w:line="276" w:lineRule="auto"/>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1F137A">
        <w:rPr>
          <w:rFonts w:ascii="Verdana" w:hAnsi="Verdana" w:cs="Arial"/>
          <w:sz w:val="20"/>
          <w:szCs w:val="20"/>
          <w:vertAlign w:val="superscript"/>
        </w:rPr>
        <w:footnoteReference w:id="1"/>
      </w:r>
      <w:r w:rsidRPr="001F137A">
        <w:rPr>
          <w:rFonts w:ascii="Verdana" w:hAnsi="Verdana" w:cs="Arial"/>
          <w:sz w:val="20"/>
          <w:szCs w:val="20"/>
        </w:rPr>
        <w:t xml:space="preserve">: </w:t>
      </w:r>
      <w:r w:rsidR="001F137A" w:rsidRPr="001F137A">
        <w:rPr>
          <w:rFonts w:ascii="Verdana" w:hAnsi="Verdana" w:cs="Arial"/>
          <w:sz w:val="20"/>
          <w:szCs w:val="20"/>
        </w:rPr>
        <w:tab/>
      </w:r>
      <w:r w:rsidR="00245F17">
        <w:rPr>
          <w:rFonts w:ascii="Verdana" w:hAnsi="Verdana" w:cs="Arial"/>
          <w:sz w:val="20"/>
          <w:szCs w:val="20"/>
        </w:rPr>
        <w:t xml:space="preserve"> </w:t>
      </w:r>
      <w:sdt>
        <w:sdtPr>
          <w:rPr>
            <w:rStyle w:val="mfasiintens"/>
          </w:rPr>
          <w:id w:val="1298564356"/>
          <w:placeholder>
            <w:docPart w:val="6112D3444F6647889E83B0BE134520F7"/>
          </w:placeholder>
        </w:sdtPr>
        <w:sdtEndPr>
          <w:rPr>
            <w:rStyle w:val="mfasiintens"/>
          </w:rPr>
        </w:sdtEndPr>
        <w:sdtContent>
          <w:r w:rsidR="00764A97">
            <w:rPr>
              <w:rStyle w:val="mfasiintens"/>
            </w:rPr>
            <w:t>0</w:t>
          </w:r>
          <w:r w:rsidR="003D10C9" w:rsidRPr="002A0918">
            <w:rPr>
              <w:rStyle w:val="mfasiintens"/>
            </w:rPr>
            <w:t>0.000,00</w:t>
          </w:r>
        </w:sdtContent>
      </w:sdt>
      <w:r w:rsidR="001F137A">
        <w:rPr>
          <w:rFonts w:ascii="Verdana" w:hAnsi="Verdana" w:cs="Arial"/>
          <w:sz w:val="20"/>
          <w:szCs w:val="20"/>
        </w:rPr>
        <w:t xml:space="preserve"> €</w:t>
      </w:r>
    </w:p>
    <w:p w14:paraId="7AD04822" w14:textId="77777777" w:rsidR="000C5A34" w:rsidRPr="00A57B4F" w:rsidRDefault="000C5A34" w:rsidP="004313E6">
      <w:pPr>
        <w:spacing w:line="276" w:lineRule="auto"/>
        <w:ind w:left="142"/>
        <w:rPr>
          <w:rFonts w:ascii="Verdana" w:hAnsi="Verdana" w:cs="Arial"/>
          <w:sz w:val="20"/>
          <w:szCs w:val="20"/>
        </w:rPr>
      </w:pPr>
      <w:r w:rsidRPr="00A57B4F">
        <w:rPr>
          <w:rFonts w:ascii="Verdana" w:hAnsi="Verdana" w:cs="Arial"/>
          <w:sz w:val="20"/>
          <w:szCs w:val="20"/>
        </w:rPr>
        <w:t>Tipus IVA:</w:t>
      </w:r>
      <w:r w:rsidR="003D10C9">
        <w:rPr>
          <w:rFonts w:ascii="Verdana" w:hAnsi="Verdana" w:cs="Arial"/>
          <w:sz w:val="20"/>
          <w:szCs w:val="20"/>
        </w:rPr>
        <w:t xml:space="preserve"> </w:t>
      </w:r>
      <w:sdt>
        <w:sdtPr>
          <w:rPr>
            <w:rStyle w:val="mfasiintens"/>
          </w:rPr>
          <w:id w:val="-232699206"/>
          <w:placeholder>
            <w:docPart w:val="6112D3444F6647889E83B0BE134520F7"/>
          </w:placeholder>
        </w:sdtPr>
        <w:sdtEndPr>
          <w:rPr>
            <w:rStyle w:val="mfasiintens"/>
          </w:rPr>
        </w:sdtEndPr>
        <w:sdtContent>
          <w:r w:rsidR="00764A97">
            <w:rPr>
              <w:rStyle w:val="mfasiintens"/>
            </w:rPr>
            <w:t>00</w:t>
          </w:r>
        </w:sdtContent>
      </w:sdt>
      <w:r w:rsidRPr="00A57B4F">
        <w:rPr>
          <w:rFonts w:ascii="Verdana" w:hAnsi="Verdana" w:cs="Arial"/>
          <w:sz w:val="20"/>
          <w:szCs w:val="20"/>
        </w:rPr>
        <w:t xml:space="preserve"> %</w:t>
      </w:r>
    </w:p>
    <w:p w14:paraId="236C3BC3" w14:textId="77777777" w:rsidR="000C5A34" w:rsidRPr="00A57B4F" w:rsidRDefault="000C5A34" w:rsidP="00FE7361">
      <w:pPr>
        <w:tabs>
          <w:tab w:val="right" w:leader="dot" w:pos="6237"/>
        </w:tabs>
        <w:spacing w:after="160" w:line="276" w:lineRule="auto"/>
        <w:ind w:left="142"/>
        <w:rPr>
          <w:rFonts w:ascii="Verdana" w:hAnsi="Verdana" w:cs="Arial"/>
          <w:sz w:val="20"/>
          <w:szCs w:val="20"/>
        </w:rPr>
      </w:pPr>
      <w:r w:rsidRPr="00A57B4F">
        <w:rPr>
          <w:rFonts w:ascii="Verdana" w:hAnsi="Verdana" w:cs="Arial"/>
          <w:sz w:val="20"/>
          <w:szCs w:val="20"/>
        </w:rPr>
        <w:t xml:space="preserve">Import IVA: </w:t>
      </w:r>
      <w:r w:rsidR="004313E6">
        <w:rPr>
          <w:rFonts w:ascii="Verdana" w:hAnsi="Verdana" w:cs="Arial"/>
          <w:sz w:val="20"/>
          <w:szCs w:val="20"/>
        </w:rPr>
        <w:tab/>
      </w:r>
      <w:sdt>
        <w:sdtPr>
          <w:rPr>
            <w:rStyle w:val="mfasiintens"/>
          </w:rPr>
          <w:id w:val="-2013681814"/>
          <w:placeholder>
            <w:docPart w:val="6112D3444F6647889E83B0BE134520F7"/>
          </w:placeholder>
        </w:sdtPr>
        <w:sdtEndPr>
          <w:rPr>
            <w:rStyle w:val="mfasiintens"/>
          </w:rPr>
        </w:sdtEndPr>
        <w:sdtContent>
          <w:r w:rsidR="00764A97" w:rsidRPr="00764A97">
            <w:rPr>
              <w:rStyle w:val="mfasiintens"/>
            </w:rPr>
            <w:t>00.000,00</w:t>
          </w:r>
        </w:sdtContent>
      </w:sdt>
      <w:r w:rsidRPr="00A57B4F">
        <w:rPr>
          <w:rFonts w:ascii="Verdana" w:hAnsi="Verdana" w:cs="Arial"/>
          <w:sz w:val="20"/>
          <w:szCs w:val="20"/>
        </w:rPr>
        <w:t xml:space="preserve"> €</w:t>
      </w:r>
    </w:p>
    <w:p w14:paraId="0A3D619D" w14:textId="77777777" w:rsidR="000C5A34" w:rsidRPr="00A57B4F" w:rsidRDefault="000C5A34" w:rsidP="00FE7361">
      <w:pPr>
        <w:tabs>
          <w:tab w:val="right" w:leader="dot" w:pos="6237"/>
        </w:tabs>
        <w:ind w:left="142"/>
        <w:rPr>
          <w:rFonts w:ascii="Verdana" w:hAnsi="Verdana" w:cs="Arial"/>
          <w:sz w:val="20"/>
          <w:szCs w:val="20"/>
        </w:rPr>
      </w:pPr>
      <w:r w:rsidRPr="00A57B4F">
        <w:rPr>
          <w:rFonts w:ascii="Verdana" w:hAnsi="Verdana" w:cs="Arial"/>
          <w:sz w:val="20"/>
          <w:szCs w:val="20"/>
        </w:rPr>
        <w:t>Preu total del contracte (IVA inclòs):</w:t>
      </w:r>
      <w:r w:rsidR="00FE7361">
        <w:rPr>
          <w:rFonts w:ascii="Verdana" w:hAnsi="Verdana" w:cs="Arial"/>
          <w:sz w:val="20"/>
          <w:szCs w:val="20"/>
        </w:rPr>
        <w:t xml:space="preserve"> </w:t>
      </w:r>
      <w:r w:rsidR="00FE7361">
        <w:rPr>
          <w:rFonts w:ascii="Verdana" w:hAnsi="Verdana" w:cs="Arial"/>
          <w:sz w:val="20"/>
          <w:szCs w:val="20"/>
        </w:rPr>
        <w:tab/>
      </w:r>
      <w:r w:rsidR="00245F17">
        <w:rPr>
          <w:rFonts w:ascii="Verdana" w:hAnsi="Verdana" w:cs="Arial"/>
          <w:sz w:val="20"/>
          <w:szCs w:val="20"/>
        </w:rPr>
        <w:t xml:space="preserve"> </w:t>
      </w:r>
      <w:sdt>
        <w:sdtPr>
          <w:rPr>
            <w:rStyle w:val="mfasiintens"/>
          </w:rPr>
          <w:id w:val="-1731840858"/>
          <w:placeholder>
            <w:docPart w:val="6112D3444F6647889E83B0BE134520F7"/>
          </w:placeholder>
        </w:sdtPr>
        <w:sdtEndPr>
          <w:rPr>
            <w:rStyle w:val="mfasiintens"/>
          </w:rPr>
        </w:sdtEndPr>
        <w:sdtContent>
          <w:r w:rsidR="00764A97">
            <w:rPr>
              <w:rStyle w:val="mfasiintens"/>
            </w:rPr>
            <w:t>00.000,00</w:t>
          </w:r>
        </w:sdtContent>
      </w:sdt>
      <w:r w:rsidRPr="00A57B4F">
        <w:rPr>
          <w:rFonts w:ascii="Verdana" w:hAnsi="Verdana" w:cs="Arial"/>
          <w:sz w:val="20"/>
          <w:szCs w:val="20"/>
        </w:rPr>
        <w:t xml:space="preserve"> €</w:t>
      </w:r>
    </w:p>
    <w:p w14:paraId="6FD6793B" w14:textId="77777777" w:rsidR="00CD2873" w:rsidRPr="00A57B4F" w:rsidRDefault="00CD2873" w:rsidP="00CD2873">
      <w:pPr>
        <w:rPr>
          <w:rFonts w:ascii="Verdana" w:hAnsi="Verdana" w:cs="Arial"/>
          <w:sz w:val="20"/>
          <w:szCs w:val="20"/>
        </w:rPr>
      </w:pPr>
    </w:p>
    <w:p w14:paraId="11F5CB4A"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1D849D4B" w14:textId="77777777" w:rsidR="00CD2873" w:rsidRPr="00A57B4F" w:rsidRDefault="00CD2873" w:rsidP="00CD2873">
      <w:pPr>
        <w:rPr>
          <w:rFonts w:ascii="Verdana" w:hAnsi="Verdana" w:cs="Arial"/>
          <w:sz w:val="20"/>
          <w:szCs w:val="20"/>
        </w:rPr>
      </w:pPr>
    </w:p>
    <w:p w14:paraId="0392FDB2"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391B5906" w14:textId="77777777" w:rsidR="00CD2873" w:rsidRPr="00A57B4F" w:rsidRDefault="00CD2873" w:rsidP="00CD2873">
      <w:pPr>
        <w:rPr>
          <w:rFonts w:ascii="Verdana" w:hAnsi="Verdana" w:cs="Arial"/>
          <w:sz w:val="20"/>
          <w:szCs w:val="20"/>
        </w:rPr>
      </w:pPr>
    </w:p>
    <w:tbl>
      <w:tblPr>
        <w:tblStyle w:val="Taulaambquadrcula"/>
        <w:tblW w:w="8901"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819"/>
        <w:gridCol w:w="1134"/>
        <w:gridCol w:w="1134"/>
        <w:gridCol w:w="680"/>
        <w:gridCol w:w="1134"/>
      </w:tblGrid>
      <w:tr w:rsidR="00FE416B" w:rsidRPr="005D39C9" w14:paraId="0010976A" w14:textId="77777777" w:rsidTr="00D32225">
        <w:trPr>
          <w:trHeight w:val="397"/>
        </w:trPr>
        <w:tc>
          <w:tcPr>
            <w:tcW w:w="4819" w:type="dxa"/>
            <w:tcBorders>
              <w:top w:val="single" w:sz="12" w:space="0" w:color="auto"/>
              <w:bottom w:val="single" w:sz="12" w:space="0" w:color="auto"/>
            </w:tcBorders>
            <w:shd w:val="clear" w:color="auto" w:fill="EEECE1" w:themeFill="background2"/>
            <w:vAlign w:val="center"/>
          </w:tcPr>
          <w:p w14:paraId="69332055" w14:textId="77777777" w:rsidR="005D39C9" w:rsidRPr="005D39C9" w:rsidRDefault="005D39C9" w:rsidP="00245F17">
            <w:pPr>
              <w:jc w:val="center"/>
              <w:rPr>
                <w:rFonts w:ascii="Verdana" w:hAnsi="Verdana" w:cs="Arial"/>
                <w:b/>
                <w:sz w:val="12"/>
                <w:szCs w:val="12"/>
              </w:rPr>
            </w:pPr>
            <w:r w:rsidRPr="005D39C9">
              <w:rPr>
                <w:rFonts w:ascii="Verdana" w:hAnsi="Verdana" w:cs="Arial"/>
                <w:b/>
                <w:sz w:val="12"/>
                <w:szCs w:val="12"/>
              </w:rPr>
              <w:t>Conceptes</w:t>
            </w:r>
          </w:p>
        </w:tc>
        <w:tc>
          <w:tcPr>
            <w:tcW w:w="1134" w:type="dxa"/>
            <w:tcBorders>
              <w:top w:val="single" w:sz="12" w:space="0" w:color="auto"/>
              <w:bottom w:val="single" w:sz="12" w:space="0" w:color="auto"/>
            </w:tcBorders>
            <w:shd w:val="clear" w:color="auto" w:fill="EEECE1" w:themeFill="background2"/>
            <w:vAlign w:val="center"/>
          </w:tcPr>
          <w:p w14:paraId="696C3EF5" w14:textId="77777777" w:rsidR="00FE416B" w:rsidRDefault="00D61C7A" w:rsidP="00FE416B">
            <w:pPr>
              <w:ind w:right="-109"/>
              <w:jc w:val="center"/>
              <w:rPr>
                <w:rFonts w:ascii="Verdana" w:hAnsi="Verdana" w:cs="Arial"/>
                <w:b/>
                <w:sz w:val="12"/>
                <w:szCs w:val="12"/>
              </w:rPr>
            </w:pPr>
            <w:r>
              <w:rPr>
                <w:rFonts w:ascii="Verdana" w:hAnsi="Verdana" w:cs="Arial"/>
                <w:b/>
                <w:sz w:val="12"/>
                <w:szCs w:val="12"/>
              </w:rPr>
              <w:t>País d’</w:t>
            </w:r>
            <w:r w:rsidR="00FE416B">
              <w:rPr>
                <w:rFonts w:ascii="Verdana" w:hAnsi="Verdana" w:cs="Arial"/>
                <w:b/>
                <w:sz w:val="12"/>
                <w:szCs w:val="12"/>
              </w:rPr>
              <w:t>origen</w:t>
            </w:r>
          </w:p>
          <w:p w14:paraId="78B83449" w14:textId="77777777" w:rsidR="005D39C9" w:rsidRPr="005D39C9" w:rsidRDefault="00D61C7A" w:rsidP="00FE416B">
            <w:pPr>
              <w:ind w:left="-107" w:right="-109"/>
              <w:jc w:val="center"/>
              <w:rPr>
                <w:rFonts w:ascii="Verdana" w:hAnsi="Verdana" w:cs="Arial"/>
                <w:b/>
                <w:sz w:val="12"/>
                <w:szCs w:val="12"/>
              </w:rPr>
            </w:pPr>
            <w:r>
              <w:rPr>
                <w:rFonts w:ascii="Verdana" w:hAnsi="Verdana" w:cs="Arial"/>
                <w:b/>
                <w:sz w:val="12"/>
                <w:szCs w:val="12"/>
              </w:rPr>
              <w:t>del producte</w:t>
            </w:r>
            <w:r w:rsidR="00FE416B">
              <w:rPr>
                <w:rFonts w:ascii="Verdana" w:hAnsi="Verdana" w:cs="Arial"/>
                <w:b/>
                <w:sz w:val="12"/>
                <w:szCs w:val="12"/>
              </w:rPr>
              <w:t xml:space="preserve"> </w:t>
            </w:r>
            <w:r w:rsidR="00F431E0" w:rsidRPr="00FE416B">
              <w:rPr>
                <w:rFonts w:ascii="Verdana" w:hAnsi="Verdana" w:cs="Arial"/>
                <w:sz w:val="12"/>
                <w:szCs w:val="12"/>
              </w:rPr>
              <w:t>(a)</w:t>
            </w:r>
          </w:p>
        </w:tc>
        <w:tc>
          <w:tcPr>
            <w:tcW w:w="1134" w:type="dxa"/>
            <w:tcBorders>
              <w:top w:val="single" w:sz="12" w:space="0" w:color="auto"/>
              <w:bottom w:val="single" w:sz="12" w:space="0" w:color="auto"/>
            </w:tcBorders>
            <w:shd w:val="clear" w:color="auto" w:fill="EEECE1" w:themeFill="background2"/>
            <w:vAlign w:val="center"/>
          </w:tcPr>
          <w:p w14:paraId="4DBADB51" w14:textId="77777777" w:rsidR="005D39C9" w:rsidRPr="005D39C9" w:rsidRDefault="005D39C9" w:rsidP="00245F17">
            <w:pPr>
              <w:jc w:val="center"/>
              <w:rPr>
                <w:rFonts w:ascii="Verdana" w:hAnsi="Verdana" w:cs="Arial"/>
                <w:b/>
                <w:sz w:val="12"/>
                <w:szCs w:val="12"/>
              </w:rPr>
            </w:pPr>
            <w:r w:rsidRPr="005D39C9">
              <w:rPr>
                <w:rFonts w:ascii="Verdana" w:hAnsi="Verdana" w:cs="Arial"/>
                <w:b/>
                <w:sz w:val="12"/>
                <w:szCs w:val="12"/>
              </w:rPr>
              <w:t>Preu net</w:t>
            </w:r>
          </w:p>
          <w:p w14:paraId="147C8393" w14:textId="77777777" w:rsidR="005D39C9" w:rsidRPr="005D39C9" w:rsidRDefault="005D39C9" w:rsidP="00245F17">
            <w:pPr>
              <w:jc w:val="center"/>
              <w:rPr>
                <w:rFonts w:ascii="Verdana" w:hAnsi="Verdana" w:cs="Arial"/>
                <w:b/>
                <w:sz w:val="12"/>
                <w:szCs w:val="12"/>
              </w:rPr>
            </w:pPr>
            <w:r w:rsidRPr="005D39C9">
              <w:rPr>
                <w:rFonts w:ascii="Verdana" w:hAnsi="Verdana" w:cs="Arial"/>
                <w:b/>
                <w:sz w:val="12"/>
                <w:szCs w:val="12"/>
              </w:rPr>
              <w:t>IVA exclòs</w:t>
            </w:r>
          </w:p>
        </w:tc>
        <w:tc>
          <w:tcPr>
            <w:tcW w:w="680" w:type="dxa"/>
            <w:tcBorders>
              <w:top w:val="single" w:sz="12" w:space="0" w:color="auto"/>
              <w:bottom w:val="single" w:sz="12" w:space="0" w:color="auto"/>
            </w:tcBorders>
            <w:shd w:val="clear" w:color="auto" w:fill="EEECE1" w:themeFill="background2"/>
            <w:vAlign w:val="center"/>
          </w:tcPr>
          <w:p w14:paraId="07D06D61" w14:textId="77777777" w:rsidR="005D39C9" w:rsidRPr="005D39C9" w:rsidRDefault="005D39C9" w:rsidP="00D61C7A">
            <w:pPr>
              <w:ind w:left="-108" w:right="-106"/>
              <w:jc w:val="center"/>
              <w:rPr>
                <w:rFonts w:ascii="Verdana" w:hAnsi="Verdana" w:cs="Arial"/>
                <w:b/>
                <w:sz w:val="12"/>
                <w:szCs w:val="12"/>
              </w:rPr>
            </w:pPr>
            <w:r w:rsidRPr="005D39C9">
              <w:rPr>
                <w:rFonts w:ascii="Verdana" w:hAnsi="Verdana" w:cs="Arial"/>
                <w:b/>
                <w:sz w:val="12"/>
                <w:szCs w:val="12"/>
              </w:rPr>
              <w:t>Número</w:t>
            </w:r>
          </w:p>
          <w:p w14:paraId="6200E6F2" w14:textId="77777777" w:rsidR="005D39C9" w:rsidRPr="005D39C9" w:rsidRDefault="005D39C9" w:rsidP="00D61C7A">
            <w:pPr>
              <w:ind w:left="-108" w:right="-106"/>
              <w:jc w:val="center"/>
              <w:rPr>
                <w:rFonts w:ascii="Verdana" w:hAnsi="Verdana" w:cs="Arial"/>
                <w:b/>
                <w:sz w:val="12"/>
                <w:szCs w:val="12"/>
              </w:rPr>
            </w:pPr>
            <w:r w:rsidRPr="005D39C9">
              <w:rPr>
                <w:rFonts w:ascii="Verdana" w:hAnsi="Verdana" w:cs="Arial"/>
                <w:b/>
                <w:sz w:val="12"/>
                <w:szCs w:val="12"/>
              </w:rPr>
              <w:t>d’unitats</w:t>
            </w:r>
          </w:p>
        </w:tc>
        <w:tc>
          <w:tcPr>
            <w:tcW w:w="1134" w:type="dxa"/>
            <w:tcBorders>
              <w:top w:val="single" w:sz="12" w:space="0" w:color="auto"/>
              <w:bottom w:val="single" w:sz="12" w:space="0" w:color="auto"/>
            </w:tcBorders>
            <w:shd w:val="clear" w:color="auto" w:fill="EEECE1" w:themeFill="background2"/>
            <w:vAlign w:val="center"/>
          </w:tcPr>
          <w:p w14:paraId="57A8C168" w14:textId="77777777" w:rsidR="005D39C9" w:rsidRPr="005D39C9" w:rsidRDefault="005D39C9" w:rsidP="00245F17">
            <w:pPr>
              <w:jc w:val="center"/>
              <w:rPr>
                <w:rFonts w:ascii="Verdana" w:hAnsi="Verdana" w:cs="Arial"/>
                <w:b/>
                <w:sz w:val="12"/>
                <w:szCs w:val="12"/>
              </w:rPr>
            </w:pPr>
            <w:r w:rsidRPr="005D39C9">
              <w:rPr>
                <w:rFonts w:ascii="Verdana" w:hAnsi="Verdana" w:cs="Arial"/>
                <w:b/>
                <w:sz w:val="12"/>
                <w:szCs w:val="12"/>
              </w:rPr>
              <w:t>Import</w:t>
            </w:r>
          </w:p>
        </w:tc>
      </w:tr>
      <w:tr w:rsidR="00FE416B" w:rsidRPr="007D4C0D" w14:paraId="7B7B887E" w14:textId="77777777" w:rsidTr="00FE416B">
        <w:sdt>
          <w:sdtPr>
            <w:id w:val="669141610"/>
            <w:placeholder>
              <w:docPart w:val="7F498207379D499FB9603C3ACCDE53C6"/>
            </w:placeholder>
            <w:showingPlcHdr/>
          </w:sdtPr>
          <w:sdtEndPr/>
          <w:sdtContent>
            <w:tc>
              <w:tcPr>
                <w:tcW w:w="4819" w:type="dxa"/>
                <w:tcBorders>
                  <w:top w:val="single" w:sz="12" w:space="0" w:color="auto"/>
                </w:tcBorders>
              </w:tcPr>
              <w:p w14:paraId="178D6ED0" w14:textId="77777777" w:rsidR="00902773" w:rsidRPr="007D4C0D" w:rsidRDefault="00902773" w:rsidP="007D4C0D">
                <w:pPr>
                  <w:pStyle w:val="Cita"/>
                </w:pPr>
                <w:r w:rsidRPr="007D4C0D">
                  <w:rPr>
                    <w:rStyle w:val="CitaCar"/>
                    <w:i/>
                    <w:iCs/>
                  </w:rPr>
                  <w:t>Feu clic aquí per escriure text.</w:t>
                </w:r>
              </w:p>
            </w:tc>
          </w:sdtContent>
        </w:sdt>
        <w:sdt>
          <w:sdtPr>
            <w:id w:val="-762921469"/>
            <w:placeholder>
              <w:docPart w:val="311E0ECA2AA64EDAB697CBE3B73C7F99"/>
            </w:placeholder>
          </w:sdtPr>
          <w:sdtEndPr/>
          <w:sdtContent>
            <w:tc>
              <w:tcPr>
                <w:tcW w:w="1134" w:type="dxa"/>
                <w:tcBorders>
                  <w:top w:val="single" w:sz="12" w:space="0" w:color="auto"/>
                </w:tcBorders>
              </w:tcPr>
              <w:p w14:paraId="27E0E8F9" w14:textId="77777777" w:rsidR="00902773" w:rsidRPr="007D4C0D" w:rsidRDefault="00902773" w:rsidP="0019336A">
                <w:pPr>
                  <w:pStyle w:val="Cita"/>
                  <w:ind w:right="-109"/>
                </w:pPr>
                <w:r w:rsidRPr="007D4C0D">
                  <w:t>- - -</w:t>
                </w:r>
              </w:p>
            </w:tc>
          </w:sdtContent>
        </w:sdt>
        <w:tc>
          <w:tcPr>
            <w:tcW w:w="1134" w:type="dxa"/>
            <w:tcBorders>
              <w:top w:val="single" w:sz="12" w:space="0" w:color="auto"/>
            </w:tcBorders>
          </w:tcPr>
          <w:sdt>
            <w:sdtPr>
              <w:id w:val="1829785626"/>
              <w:placeholder>
                <w:docPart w:val="7F498207379D499FB9603C3ACCDE53C6"/>
              </w:placeholder>
            </w:sdtPr>
            <w:sdtEndPr/>
            <w:sdtContent>
              <w:p w14:paraId="7A565D8E" w14:textId="77777777" w:rsidR="00902773" w:rsidRPr="007D4C0D" w:rsidRDefault="00902773" w:rsidP="007D4C0D">
                <w:pPr>
                  <w:pStyle w:val="Cita"/>
                  <w:jc w:val="right"/>
                </w:pPr>
                <w:r w:rsidRPr="007D4C0D">
                  <w:rPr>
                    <w:rStyle w:val="CitaCar"/>
                    <w:i/>
                    <w:iCs/>
                  </w:rPr>
                  <w:t>00.000,00 €</w:t>
                </w:r>
              </w:p>
            </w:sdtContent>
          </w:sdt>
        </w:tc>
        <w:sdt>
          <w:sdtPr>
            <w:id w:val="608470676"/>
            <w:placeholder>
              <w:docPart w:val="7F498207379D499FB9603C3ACCDE53C6"/>
            </w:placeholder>
          </w:sdtPr>
          <w:sdtEndPr/>
          <w:sdtContent>
            <w:tc>
              <w:tcPr>
                <w:tcW w:w="680" w:type="dxa"/>
                <w:tcBorders>
                  <w:top w:val="single" w:sz="12" w:space="0" w:color="auto"/>
                </w:tcBorders>
              </w:tcPr>
              <w:p w14:paraId="5E501B0D" w14:textId="77777777" w:rsidR="00902773" w:rsidRPr="007D4C0D" w:rsidRDefault="00902773" w:rsidP="00F431E0">
                <w:pPr>
                  <w:pStyle w:val="Cita"/>
                  <w:ind w:right="-106"/>
                </w:pPr>
                <w:r w:rsidRPr="007D4C0D">
                  <w:t xml:space="preserve"> </w:t>
                </w:r>
              </w:p>
            </w:tc>
          </w:sdtContent>
        </w:sdt>
        <w:tc>
          <w:tcPr>
            <w:tcW w:w="1134" w:type="dxa"/>
            <w:tcBorders>
              <w:top w:val="single" w:sz="12" w:space="0" w:color="auto"/>
            </w:tcBorders>
          </w:tcPr>
          <w:sdt>
            <w:sdtPr>
              <w:id w:val="895320189"/>
              <w:placeholder>
                <w:docPart w:val="7F498207379D499FB9603C3ACCDE53C6"/>
              </w:placeholder>
            </w:sdtPr>
            <w:sdtEndPr/>
            <w:sdtContent>
              <w:p w14:paraId="422AB556" w14:textId="77777777" w:rsidR="00902773" w:rsidRPr="007D4C0D" w:rsidRDefault="00902773" w:rsidP="007D4C0D">
                <w:pPr>
                  <w:pStyle w:val="Cita"/>
                  <w:jc w:val="right"/>
                </w:pPr>
                <w:r w:rsidRPr="007D4C0D">
                  <w:rPr>
                    <w:rStyle w:val="CitaCar"/>
                    <w:i/>
                    <w:iCs/>
                  </w:rPr>
                  <w:t>00.000,00 €</w:t>
                </w:r>
              </w:p>
            </w:sdtContent>
          </w:sdt>
        </w:tc>
      </w:tr>
      <w:tr w:rsidR="00FE416B" w:rsidRPr="007D4C0D" w14:paraId="29247515" w14:textId="77777777" w:rsidTr="00FE416B">
        <w:sdt>
          <w:sdtPr>
            <w:id w:val="240296076"/>
            <w:placeholder>
              <w:docPart w:val="C5C155B8A7444DE387F1444D29384F8A"/>
            </w:placeholder>
          </w:sdtPr>
          <w:sdtEndPr/>
          <w:sdtContent>
            <w:tc>
              <w:tcPr>
                <w:tcW w:w="4819" w:type="dxa"/>
              </w:tcPr>
              <w:p w14:paraId="4D304B53" w14:textId="77777777" w:rsidR="00902773" w:rsidRPr="007D4C0D" w:rsidRDefault="00902773" w:rsidP="007D4C0D">
                <w:pPr>
                  <w:pStyle w:val="Cita"/>
                </w:pPr>
                <w:r w:rsidRPr="007D4C0D">
                  <w:t>- - -</w:t>
                </w:r>
              </w:p>
            </w:tc>
          </w:sdtContent>
        </w:sdt>
        <w:sdt>
          <w:sdtPr>
            <w:id w:val="-1843456994"/>
            <w:placeholder>
              <w:docPart w:val="6D46055A94BE4843BC8559F31E2C5C79"/>
            </w:placeholder>
          </w:sdtPr>
          <w:sdtEndPr/>
          <w:sdtContent>
            <w:tc>
              <w:tcPr>
                <w:tcW w:w="1134" w:type="dxa"/>
              </w:tcPr>
              <w:p w14:paraId="50C68B3D" w14:textId="77777777" w:rsidR="00902773" w:rsidRPr="007D4C0D" w:rsidRDefault="00902773" w:rsidP="0019336A">
                <w:pPr>
                  <w:pStyle w:val="Cita"/>
                  <w:ind w:right="-109"/>
                </w:pPr>
                <w:r w:rsidRPr="007D4C0D">
                  <w:t>- - -</w:t>
                </w:r>
              </w:p>
            </w:tc>
          </w:sdtContent>
        </w:sdt>
        <w:tc>
          <w:tcPr>
            <w:tcW w:w="1134" w:type="dxa"/>
          </w:tcPr>
          <w:sdt>
            <w:sdtPr>
              <w:id w:val="-1754737072"/>
              <w:placeholder>
                <w:docPart w:val="36D33DFE883444B1B8EF0713692666D0"/>
              </w:placeholder>
            </w:sdtPr>
            <w:sdtEndPr/>
            <w:sdtContent>
              <w:p w14:paraId="6BD88610" w14:textId="77777777" w:rsidR="00902773" w:rsidRPr="007D4C0D" w:rsidRDefault="00902773" w:rsidP="007D4C0D">
                <w:pPr>
                  <w:pStyle w:val="Cita"/>
                  <w:jc w:val="right"/>
                </w:pPr>
                <w:r w:rsidRPr="007D4C0D">
                  <w:rPr>
                    <w:rStyle w:val="CitaCar"/>
                    <w:i/>
                    <w:iCs/>
                  </w:rPr>
                  <w:t>- - -</w:t>
                </w:r>
              </w:p>
            </w:sdtContent>
          </w:sdt>
        </w:tc>
        <w:sdt>
          <w:sdtPr>
            <w:id w:val="1127363627"/>
            <w:placeholder>
              <w:docPart w:val="C07E3106D19C427FB5891F34942B7BA1"/>
            </w:placeholder>
          </w:sdtPr>
          <w:sdtEndPr/>
          <w:sdtContent>
            <w:tc>
              <w:tcPr>
                <w:tcW w:w="680" w:type="dxa"/>
              </w:tcPr>
              <w:p w14:paraId="6C9C0B05" w14:textId="77777777" w:rsidR="00902773" w:rsidRPr="007D4C0D" w:rsidRDefault="00902773" w:rsidP="00F431E0">
                <w:pPr>
                  <w:pStyle w:val="Cita"/>
                  <w:ind w:right="-106"/>
                </w:pPr>
                <w:r w:rsidRPr="007D4C0D">
                  <w:t xml:space="preserve"> </w:t>
                </w:r>
              </w:p>
            </w:tc>
          </w:sdtContent>
        </w:sdt>
        <w:tc>
          <w:tcPr>
            <w:tcW w:w="1134" w:type="dxa"/>
          </w:tcPr>
          <w:sdt>
            <w:sdtPr>
              <w:id w:val="-929735962"/>
              <w:placeholder>
                <w:docPart w:val="DA703EBECABC498FB293CA8FCB782BBF"/>
              </w:placeholder>
            </w:sdtPr>
            <w:sdtEndPr/>
            <w:sdtContent>
              <w:p w14:paraId="395FBEB8" w14:textId="77777777" w:rsidR="00902773" w:rsidRPr="007D4C0D" w:rsidRDefault="00902773" w:rsidP="007D4C0D">
                <w:pPr>
                  <w:pStyle w:val="Cita"/>
                  <w:jc w:val="right"/>
                </w:pPr>
                <w:r w:rsidRPr="007D4C0D">
                  <w:rPr>
                    <w:rStyle w:val="CitaCar"/>
                    <w:i/>
                    <w:iCs/>
                  </w:rPr>
                  <w:t>- - -</w:t>
                </w:r>
              </w:p>
            </w:sdtContent>
          </w:sdt>
        </w:tc>
      </w:tr>
      <w:tr w:rsidR="00FE416B" w:rsidRPr="007D4C0D" w14:paraId="3C5FC07B" w14:textId="77777777" w:rsidTr="00FE416B">
        <w:sdt>
          <w:sdtPr>
            <w:id w:val="1006645454"/>
            <w:placeholder>
              <w:docPart w:val="C8C106FEFD654397A253B6134AC83B1B"/>
            </w:placeholder>
          </w:sdtPr>
          <w:sdtEndPr/>
          <w:sdtContent>
            <w:tc>
              <w:tcPr>
                <w:tcW w:w="4819" w:type="dxa"/>
              </w:tcPr>
              <w:p w14:paraId="76AC711B" w14:textId="77777777" w:rsidR="00902773" w:rsidRPr="007D4C0D" w:rsidRDefault="00902773" w:rsidP="007D4C0D">
                <w:pPr>
                  <w:pStyle w:val="Cita"/>
                </w:pPr>
                <w:r w:rsidRPr="007D4C0D">
                  <w:t>- - -</w:t>
                </w:r>
              </w:p>
            </w:tc>
          </w:sdtContent>
        </w:sdt>
        <w:sdt>
          <w:sdtPr>
            <w:id w:val="-1770226778"/>
            <w:placeholder>
              <w:docPart w:val="08289FF786124DCE9A383008D6177A5A"/>
            </w:placeholder>
          </w:sdtPr>
          <w:sdtEndPr/>
          <w:sdtContent>
            <w:tc>
              <w:tcPr>
                <w:tcW w:w="1134" w:type="dxa"/>
              </w:tcPr>
              <w:p w14:paraId="507C07C7" w14:textId="77777777" w:rsidR="00902773" w:rsidRPr="007D4C0D" w:rsidRDefault="00902773" w:rsidP="0019336A">
                <w:pPr>
                  <w:pStyle w:val="Cita"/>
                  <w:ind w:right="-109"/>
                </w:pPr>
                <w:r w:rsidRPr="007D4C0D">
                  <w:t>- - -</w:t>
                </w:r>
              </w:p>
            </w:tc>
          </w:sdtContent>
        </w:sdt>
        <w:tc>
          <w:tcPr>
            <w:tcW w:w="1134" w:type="dxa"/>
          </w:tcPr>
          <w:sdt>
            <w:sdtPr>
              <w:id w:val="620492943"/>
              <w:placeholder>
                <w:docPart w:val="97A09AE5588846A7A1AE14642F6E7C88"/>
              </w:placeholder>
            </w:sdtPr>
            <w:sdtEndPr/>
            <w:sdtContent>
              <w:p w14:paraId="41433795" w14:textId="77777777" w:rsidR="00902773" w:rsidRPr="007D4C0D" w:rsidRDefault="00902773" w:rsidP="007D4C0D">
                <w:pPr>
                  <w:pStyle w:val="Cita"/>
                  <w:jc w:val="right"/>
                </w:pPr>
                <w:r w:rsidRPr="007D4C0D">
                  <w:rPr>
                    <w:rStyle w:val="CitaCar"/>
                    <w:i/>
                    <w:iCs/>
                  </w:rPr>
                  <w:t>- - -</w:t>
                </w:r>
              </w:p>
            </w:sdtContent>
          </w:sdt>
        </w:tc>
        <w:sdt>
          <w:sdtPr>
            <w:id w:val="-1493327278"/>
            <w:placeholder>
              <w:docPart w:val="85AA0937E2FC4A5595C4D0A3206B025A"/>
            </w:placeholder>
          </w:sdtPr>
          <w:sdtEndPr/>
          <w:sdtContent>
            <w:tc>
              <w:tcPr>
                <w:tcW w:w="680" w:type="dxa"/>
              </w:tcPr>
              <w:p w14:paraId="4AB8243F" w14:textId="77777777" w:rsidR="00902773" w:rsidRPr="007D4C0D" w:rsidRDefault="00902773" w:rsidP="00F431E0">
                <w:pPr>
                  <w:pStyle w:val="Cita"/>
                  <w:ind w:right="-106"/>
                </w:pPr>
                <w:r w:rsidRPr="007D4C0D">
                  <w:t xml:space="preserve"> </w:t>
                </w:r>
              </w:p>
            </w:tc>
          </w:sdtContent>
        </w:sdt>
        <w:tc>
          <w:tcPr>
            <w:tcW w:w="1134" w:type="dxa"/>
          </w:tcPr>
          <w:sdt>
            <w:sdtPr>
              <w:id w:val="2026443067"/>
              <w:placeholder>
                <w:docPart w:val="8E62C45C582A4D56B2E893FE783CAA3D"/>
              </w:placeholder>
            </w:sdtPr>
            <w:sdtEndPr/>
            <w:sdtContent>
              <w:p w14:paraId="15536BEB" w14:textId="77777777" w:rsidR="00902773" w:rsidRPr="007D4C0D" w:rsidRDefault="00902773" w:rsidP="007D4C0D">
                <w:pPr>
                  <w:pStyle w:val="Cita"/>
                  <w:jc w:val="right"/>
                </w:pPr>
                <w:r w:rsidRPr="007D4C0D">
                  <w:rPr>
                    <w:rStyle w:val="CitaCar"/>
                    <w:i/>
                    <w:iCs/>
                  </w:rPr>
                  <w:t>- - -</w:t>
                </w:r>
              </w:p>
            </w:sdtContent>
          </w:sdt>
        </w:tc>
      </w:tr>
      <w:tr w:rsidR="00FE416B" w:rsidRPr="007D4C0D" w14:paraId="040FA506" w14:textId="77777777" w:rsidTr="00FE416B">
        <w:sdt>
          <w:sdtPr>
            <w:id w:val="833654896"/>
            <w:placeholder>
              <w:docPart w:val="7D5632822FAF402385995620C1E2A39B"/>
            </w:placeholder>
          </w:sdtPr>
          <w:sdtEndPr/>
          <w:sdtContent>
            <w:tc>
              <w:tcPr>
                <w:tcW w:w="4819" w:type="dxa"/>
              </w:tcPr>
              <w:p w14:paraId="40680BAB" w14:textId="77777777" w:rsidR="00902773" w:rsidRPr="007D4C0D" w:rsidRDefault="00902773" w:rsidP="007D4C0D">
                <w:pPr>
                  <w:pStyle w:val="Cita"/>
                </w:pPr>
                <w:r w:rsidRPr="007D4C0D">
                  <w:t>- - -</w:t>
                </w:r>
              </w:p>
            </w:tc>
          </w:sdtContent>
        </w:sdt>
        <w:sdt>
          <w:sdtPr>
            <w:id w:val="591672738"/>
            <w:placeholder>
              <w:docPart w:val="C0B17B79AA9441CCAE47598D6CD6C792"/>
            </w:placeholder>
          </w:sdtPr>
          <w:sdtEndPr/>
          <w:sdtContent>
            <w:tc>
              <w:tcPr>
                <w:tcW w:w="1134" w:type="dxa"/>
              </w:tcPr>
              <w:p w14:paraId="729488EB" w14:textId="77777777" w:rsidR="00902773" w:rsidRPr="007D4C0D" w:rsidRDefault="00902773" w:rsidP="0019336A">
                <w:pPr>
                  <w:pStyle w:val="Cita"/>
                  <w:ind w:right="-109"/>
                </w:pPr>
                <w:r w:rsidRPr="007D4C0D">
                  <w:t>- - -</w:t>
                </w:r>
              </w:p>
            </w:tc>
          </w:sdtContent>
        </w:sdt>
        <w:tc>
          <w:tcPr>
            <w:tcW w:w="1134" w:type="dxa"/>
          </w:tcPr>
          <w:sdt>
            <w:sdtPr>
              <w:id w:val="-71590987"/>
              <w:placeholder>
                <w:docPart w:val="3641AAFC89454B8681AB56B7F37E8C1E"/>
              </w:placeholder>
            </w:sdtPr>
            <w:sdtEndPr/>
            <w:sdtContent>
              <w:p w14:paraId="47558B7E" w14:textId="77777777" w:rsidR="00902773" w:rsidRPr="007D4C0D" w:rsidRDefault="00902773" w:rsidP="007D4C0D">
                <w:pPr>
                  <w:pStyle w:val="Cita"/>
                  <w:jc w:val="right"/>
                </w:pPr>
                <w:r w:rsidRPr="007D4C0D">
                  <w:rPr>
                    <w:rStyle w:val="CitaCar"/>
                    <w:i/>
                    <w:iCs/>
                  </w:rPr>
                  <w:t>- - -</w:t>
                </w:r>
              </w:p>
            </w:sdtContent>
          </w:sdt>
        </w:tc>
        <w:sdt>
          <w:sdtPr>
            <w:id w:val="1732194418"/>
            <w:placeholder>
              <w:docPart w:val="75272E062EE24239BDE7E3E5D43F4415"/>
            </w:placeholder>
          </w:sdtPr>
          <w:sdtEndPr/>
          <w:sdtContent>
            <w:tc>
              <w:tcPr>
                <w:tcW w:w="680" w:type="dxa"/>
              </w:tcPr>
              <w:p w14:paraId="37D53ECF" w14:textId="77777777" w:rsidR="00902773" w:rsidRPr="007D4C0D" w:rsidRDefault="00902773" w:rsidP="00F431E0">
                <w:pPr>
                  <w:pStyle w:val="Cita"/>
                  <w:ind w:right="-106"/>
                </w:pPr>
                <w:r w:rsidRPr="007D4C0D">
                  <w:t xml:space="preserve"> </w:t>
                </w:r>
              </w:p>
            </w:tc>
          </w:sdtContent>
        </w:sdt>
        <w:tc>
          <w:tcPr>
            <w:tcW w:w="1134" w:type="dxa"/>
          </w:tcPr>
          <w:sdt>
            <w:sdtPr>
              <w:id w:val="-2093621778"/>
              <w:placeholder>
                <w:docPart w:val="EE192F9313AB4E9B96E1C98559B8FC3F"/>
              </w:placeholder>
            </w:sdtPr>
            <w:sdtEndPr/>
            <w:sdtContent>
              <w:p w14:paraId="0AD76378" w14:textId="77777777" w:rsidR="00902773" w:rsidRPr="007D4C0D" w:rsidRDefault="00902773" w:rsidP="007D4C0D">
                <w:pPr>
                  <w:pStyle w:val="Cita"/>
                  <w:jc w:val="right"/>
                </w:pPr>
                <w:r w:rsidRPr="007D4C0D">
                  <w:rPr>
                    <w:rStyle w:val="CitaCar"/>
                    <w:i/>
                    <w:iCs/>
                  </w:rPr>
                  <w:t>- - -</w:t>
                </w:r>
              </w:p>
            </w:sdtContent>
          </w:sdt>
        </w:tc>
      </w:tr>
      <w:tr w:rsidR="00FE416B" w:rsidRPr="007D4C0D" w14:paraId="2C805DD8" w14:textId="77777777" w:rsidTr="00FE416B">
        <w:sdt>
          <w:sdtPr>
            <w:id w:val="1297329695"/>
            <w:placeholder>
              <w:docPart w:val="2CF2CB8F3CDF4222B34A24B1E7539B12"/>
            </w:placeholder>
          </w:sdtPr>
          <w:sdtEndPr/>
          <w:sdtContent>
            <w:tc>
              <w:tcPr>
                <w:tcW w:w="4819" w:type="dxa"/>
              </w:tcPr>
              <w:p w14:paraId="673A9405" w14:textId="77777777" w:rsidR="00902773" w:rsidRPr="007D4C0D" w:rsidRDefault="00902773" w:rsidP="007D4C0D">
                <w:pPr>
                  <w:pStyle w:val="Cita"/>
                </w:pPr>
                <w:r w:rsidRPr="007D4C0D">
                  <w:t>- - -</w:t>
                </w:r>
              </w:p>
            </w:tc>
          </w:sdtContent>
        </w:sdt>
        <w:sdt>
          <w:sdtPr>
            <w:id w:val="-1818186049"/>
            <w:placeholder>
              <w:docPart w:val="1421631927EE4428B57D718477C90DB3"/>
            </w:placeholder>
          </w:sdtPr>
          <w:sdtEndPr/>
          <w:sdtContent>
            <w:tc>
              <w:tcPr>
                <w:tcW w:w="1134" w:type="dxa"/>
              </w:tcPr>
              <w:p w14:paraId="4D4D7089" w14:textId="77777777" w:rsidR="00902773" w:rsidRPr="007D4C0D" w:rsidRDefault="00902773" w:rsidP="0019336A">
                <w:pPr>
                  <w:pStyle w:val="Cita"/>
                  <w:ind w:right="-109"/>
                </w:pPr>
                <w:r w:rsidRPr="007D4C0D">
                  <w:t>- - -</w:t>
                </w:r>
              </w:p>
            </w:tc>
          </w:sdtContent>
        </w:sdt>
        <w:tc>
          <w:tcPr>
            <w:tcW w:w="1134" w:type="dxa"/>
          </w:tcPr>
          <w:sdt>
            <w:sdtPr>
              <w:id w:val="1644777482"/>
              <w:placeholder>
                <w:docPart w:val="F8BD45FE7D3B4AB49D1A8A945CE207CB"/>
              </w:placeholder>
            </w:sdtPr>
            <w:sdtEndPr/>
            <w:sdtContent>
              <w:p w14:paraId="2EE3271D" w14:textId="77777777" w:rsidR="00902773" w:rsidRPr="007D4C0D" w:rsidRDefault="00902773" w:rsidP="007D4C0D">
                <w:pPr>
                  <w:pStyle w:val="Cita"/>
                  <w:jc w:val="right"/>
                </w:pPr>
                <w:r w:rsidRPr="007D4C0D">
                  <w:rPr>
                    <w:rStyle w:val="CitaCar"/>
                    <w:i/>
                    <w:iCs/>
                  </w:rPr>
                  <w:t>- - -</w:t>
                </w:r>
              </w:p>
            </w:sdtContent>
          </w:sdt>
        </w:tc>
        <w:sdt>
          <w:sdtPr>
            <w:id w:val="-1506816785"/>
            <w:placeholder>
              <w:docPart w:val="493E6C8425AE43C68536306A405EE4ED"/>
            </w:placeholder>
          </w:sdtPr>
          <w:sdtEndPr/>
          <w:sdtContent>
            <w:tc>
              <w:tcPr>
                <w:tcW w:w="680" w:type="dxa"/>
              </w:tcPr>
              <w:p w14:paraId="5B605A3A" w14:textId="77777777" w:rsidR="00902773" w:rsidRPr="007D4C0D" w:rsidRDefault="00902773" w:rsidP="00F431E0">
                <w:pPr>
                  <w:pStyle w:val="Cita"/>
                  <w:ind w:right="-106"/>
                </w:pPr>
                <w:r w:rsidRPr="007D4C0D">
                  <w:t xml:space="preserve"> </w:t>
                </w:r>
              </w:p>
            </w:tc>
          </w:sdtContent>
        </w:sdt>
        <w:tc>
          <w:tcPr>
            <w:tcW w:w="1134" w:type="dxa"/>
          </w:tcPr>
          <w:sdt>
            <w:sdtPr>
              <w:id w:val="1700969630"/>
              <w:placeholder>
                <w:docPart w:val="6114C90F63CD42508689465F0EE713BB"/>
              </w:placeholder>
            </w:sdtPr>
            <w:sdtEndPr/>
            <w:sdtContent>
              <w:p w14:paraId="1A7242FB" w14:textId="77777777" w:rsidR="00902773" w:rsidRPr="007D4C0D" w:rsidRDefault="00902773" w:rsidP="007D4C0D">
                <w:pPr>
                  <w:pStyle w:val="Cita"/>
                  <w:jc w:val="right"/>
                </w:pPr>
                <w:r w:rsidRPr="007D4C0D">
                  <w:rPr>
                    <w:rStyle w:val="CitaCar"/>
                    <w:i/>
                    <w:iCs/>
                  </w:rPr>
                  <w:t>- - -</w:t>
                </w:r>
              </w:p>
            </w:sdtContent>
          </w:sdt>
        </w:tc>
      </w:tr>
      <w:tr w:rsidR="00FE416B" w:rsidRPr="007D4C0D" w14:paraId="4B90CA4A" w14:textId="77777777" w:rsidTr="00FE416B">
        <w:sdt>
          <w:sdtPr>
            <w:id w:val="245698801"/>
            <w:placeholder>
              <w:docPart w:val="5564DE4C1374497DB3CF14CDE68F8AEE"/>
            </w:placeholder>
          </w:sdtPr>
          <w:sdtEndPr/>
          <w:sdtContent>
            <w:tc>
              <w:tcPr>
                <w:tcW w:w="4819" w:type="dxa"/>
                <w:tcBorders>
                  <w:bottom w:val="single" w:sz="12" w:space="0" w:color="auto"/>
                </w:tcBorders>
              </w:tcPr>
              <w:p w14:paraId="539CE5F5" w14:textId="77777777" w:rsidR="00902773" w:rsidRPr="007D4C0D" w:rsidRDefault="00902773" w:rsidP="007D4C0D">
                <w:pPr>
                  <w:pStyle w:val="Cita"/>
                </w:pPr>
                <w:r w:rsidRPr="007D4C0D">
                  <w:t>- - -</w:t>
                </w:r>
              </w:p>
            </w:tc>
          </w:sdtContent>
        </w:sdt>
        <w:sdt>
          <w:sdtPr>
            <w:id w:val="-1634863203"/>
            <w:placeholder>
              <w:docPart w:val="B8110822C36E493CA92D166438C93796"/>
            </w:placeholder>
          </w:sdtPr>
          <w:sdtEndPr/>
          <w:sdtContent>
            <w:tc>
              <w:tcPr>
                <w:tcW w:w="1134" w:type="dxa"/>
                <w:tcBorders>
                  <w:bottom w:val="single" w:sz="12" w:space="0" w:color="auto"/>
                </w:tcBorders>
              </w:tcPr>
              <w:p w14:paraId="452ED493" w14:textId="77777777" w:rsidR="00902773" w:rsidRPr="007D4C0D" w:rsidRDefault="00902773" w:rsidP="0019336A">
                <w:pPr>
                  <w:pStyle w:val="Cita"/>
                  <w:ind w:right="-109"/>
                </w:pPr>
                <w:r w:rsidRPr="007D4C0D">
                  <w:t>- - -</w:t>
                </w:r>
              </w:p>
            </w:tc>
          </w:sdtContent>
        </w:sdt>
        <w:tc>
          <w:tcPr>
            <w:tcW w:w="1134" w:type="dxa"/>
            <w:tcBorders>
              <w:bottom w:val="single" w:sz="12" w:space="0" w:color="auto"/>
            </w:tcBorders>
          </w:tcPr>
          <w:sdt>
            <w:sdtPr>
              <w:id w:val="312224244"/>
              <w:placeholder>
                <w:docPart w:val="01F7B0EF14844797B9E32003DBCB9007"/>
              </w:placeholder>
            </w:sdtPr>
            <w:sdtEndPr/>
            <w:sdtContent>
              <w:p w14:paraId="309DECCF" w14:textId="77777777" w:rsidR="00902773" w:rsidRPr="007D4C0D" w:rsidRDefault="00902773" w:rsidP="007D4C0D">
                <w:pPr>
                  <w:pStyle w:val="Cita"/>
                  <w:jc w:val="right"/>
                </w:pPr>
                <w:r w:rsidRPr="007D4C0D">
                  <w:rPr>
                    <w:rStyle w:val="CitaCar"/>
                    <w:i/>
                    <w:iCs/>
                  </w:rPr>
                  <w:t>- - -</w:t>
                </w:r>
              </w:p>
            </w:sdtContent>
          </w:sdt>
        </w:tc>
        <w:sdt>
          <w:sdtPr>
            <w:id w:val="-1578438733"/>
            <w:placeholder>
              <w:docPart w:val="8E8B0EB2F1CC4662A95283A635A28863"/>
            </w:placeholder>
          </w:sdtPr>
          <w:sdtEndPr/>
          <w:sdtContent>
            <w:tc>
              <w:tcPr>
                <w:tcW w:w="680" w:type="dxa"/>
                <w:tcBorders>
                  <w:bottom w:val="single" w:sz="12" w:space="0" w:color="auto"/>
                </w:tcBorders>
              </w:tcPr>
              <w:p w14:paraId="3592A022" w14:textId="77777777" w:rsidR="00902773" w:rsidRPr="007D4C0D" w:rsidRDefault="00902773" w:rsidP="00F431E0">
                <w:pPr>
                  <w:pStyle w:val="Cita"/>
                  <w:ind w:right="-106"/>
                </w:pPr>
                <w:r w:rsidRPr="007D4C0D">
                  <w:t xml:space="preserve"> </w:t>
                </w:r>
              </w:p>
            </w:tc>
          </w:sdtContent>
        </w:sdt>
        <w:tc>
          <w:tcPr>
            <w:tcW w:w="1134" w:type="dxa"/>
            <w:tcBorders>
              <w:bottom w:val="single" w:sz="12" w:space="0" w:color="auto"/>
            </w:tcBorders>
          </w:tcPr>
          <w:sdt>
            <w:sdtPr>
              <w:id w:val="-295679919"/>
            </w:sdtPr>
            <w:sdtEndPr/>
            <w:sdtContent>
              <w:p w14:paraId="55161782" w14:textId="77777777" w:rsidR="00902773" w:rsidRPr="007D4C0D" w:rsidRDefault="00902773" w:rsidP="007D4C0D">
                <w:pPr>
                  <w:pStyle w:val="Cita"/>
                  <w:jc w:val="right"/>
                </w:pPr>
                <w:r w:rsidRPr="007D4C0D">
                  <w:rPr>
                    <w:rStyle w:val="CitaCar"/>
                    <w:i/>
                    <w:iCs/>
                  </w:rPr>
                  <w:t>- - -</w:t>
                </w:r>
              </w:p>
            </w:sdtContent>
          </w:sdt>
        </w:tc>
      </w:tr>
      <w:tr w:rsidR="00FE416B" w:rsidRPr="00F372CA" w14:paraId="43C293BF" w14:textId="77777777" w:rsidTr="00FE416B">
        <w:tc>
          <w:tcPr>
            <w:tcW w:w="4819" w:type="dxa"/>
            <w:tcBorders>
              <w:top w:val="single" w:sz="12" w:space="0" w:color="auto"/>
              <w:bottom w:val="single" w:sz="12" w:space="0" w:color="auto"/>
            </w:tcBorders>
            <w:shd w:val="clear" w:color="auto" w:fill="EEECE1" w:themeFill="background2"/>
          </w:tcPr>
          <w:p w14:paraId="0CAD6096" w14:textId="77777777" w:rsidR="00902773" w:rsidRPr="00F372CA" w:rsidRDefault="00902773" w:rsidP="00F372CA">
            <w:pPr>
              <w:ind w:right="176"/>
              <w:jc w:val="right"/>
              <w:rPr>
                <w:rFonts w:ascii="Verdana" w:hAnsi="Verdana" w:cs="Arial"/>
                <w:b/>
                <w:sz w:val="18"/>
                <w:szCs w:val="18"/>
              </w:rPr>
            </w:pPr>
            <w:r w:rsidRPr="00F372CA">
              <w:rPr>
                <w:rFonts w:ascii="Verdana" w:hAnsi="Verdana" w:cs="Arial"/>
                <w:b/>
                <w:sz w:val="18"/>
                <w:szCs w:val="18"/>
              </w:rPr>
              <w:t>TOTAL</w:t>
            </w:r>
            <w:r w:rsidRPr="00F372CA">
              <w:rPr>
                <w:rFonts w:ascii="Verdana" w:hAnsi="Verdana" w:cs="Arial"/>
                <w:b/>
                <w:sz w:val="18"/>
                <w:szCs w:val="18"/>
                <w:vertAlign w:val="superscript"/>
              </w:rPr>
              <w:t>*</w:t>
            </w:r>
          </w:p>
        </w:tc>
        <w:tc>
          <w:tcPr>
            <w:tcW w:w="1134" w:type="dxa"/>
            <w:tcBorders>
              <w:top w:val="single" w:sz="12" w:space="0" w:color="auto"/>
              <w:bottom w:val="single" w:sz="12" w:space="0" w:color="auto"/>
            </w:tcBorders>
            <w:shd w:val="clear" w:color="auto" w:fill="EEECE1" w:themeFill="background2"/>
          </w:tcPr>
          <w:p w14:paraId="725F1CF3" w14:textId="77777777" w:rsidR="00902773" w:rsidRDefault="00902773" w:rsidP="007D5786">
            <w:pPr>
              <w:pStyle w:val="Cita"/>
              <w:jc w:val="right"/>
            </w:pPr>
          </w:p>
        </w:tc>
        <w:sdt>
          <w:sdtPr>
            <w:id w:val="2131975943"/>
          </w:sdtPr>
          <w:sdtEndPr/>
          <w:sdtContent>
            <w:tc>
              <w:tcPr>
                <w:tcW w:w="1134" w:type="dxa"/>
                <w:tcBorders>
                  <w:top w:val="single" w:sz="12" w:space="0" w:color="auto"/>
                  <w:bottom w:val="single" w:sz="12" w:space="0" w:color="auto"/>
                </w:tcBorders>
                <w:shd w:val="clear" w:color="auto" w:fill="EEECE1" w:themeFill="background2"/>
              </w:tcPr>
              <w:p w14:paraId="45E69AE7" w14:textId="77777777" w:rsidR="00902773" w:rsidRPr="007D4C0D" w:rsidRDefault="00902773" w:rsidP="007D4C0D">
                <w:pPr>
                  <w:pStyle w:val="Cita"/>
                  <w:jc w:val="right"/>
                </w:pPr>
                <w:r w:rsidRPr="007D4C0D">
                  <w:t>00.000,00 €</w:t>
                </w:r>
              </w:p>
            </w:tc>
          </w:sdtContent>
        </w:sdt>
        <w:tc>
          <w:tcPr>
            <w:tcW w:w="680" w:type="dxa"/>
            <w:tcBorders>
              <w:top w:val="single" w:sz="12" w:space="0" w:color="auto"/>
              <w:bottom w:val="single" w:sz="12" w:space="0" w:color="auto"/>
            </w:tcBorders>
            <w:shd w:val="clear" w:color="auto" w:fill="EEECE1" w:themeFill="background2"/>
          </w:tcPr>
          <w:p w14:paraId="3AD156E0" w14:textId="77777777" w:rsidR="00902773" w:rsidRPr="007D4C0D" w:rsidRDefault="00902773" w:rsidP="00D61C7A">
            <w:pPr>
              <w:pStyle w:val="Cita"/>
              <w:ind w:right="-106"/>
            </w:pPr>
          </w:p>
        </w:tc>
        <w:sdt>
          <w:sdtPr>
            <w:id w:val="1909646496"/>
          </w:sdtPr>
          <w:sdtEndPr/>
          <w:sdtContent>
            <w:tc>
              <w:tcPr>
                <w:tcW w:w="1134" w:type="dxa"/>
                <w:tcBorders>
                  <w:top w:val="single" w:sz="12" w:space="0" w:color="auto"/>
                  <w:bottom w:val="single" w:sz="12" w:space="0" w:color="auto"/>
                </w:tcBorders>
                <w:shd w:val="clear" w:color="auto" w:fill="EEECE1" w:themeFill="background2"/>
              </w:tcPr>
              <w:p w14:paraId="0BFEA9BE" w14:textId="77777777" w:rsidR="00902773" w:rsidRPr="007D4C0D" w:rsidRDefault="00902773" w:rsidP="007D4C0D">
                <w:pPr>
                  <w:pStyle w:val="Cita"/>
                  <w:jc w:val="right"/>
                </w:pPr>
                <w:r w:rsidRPr="007D4C0D">
                  <w:t>00.000,00 €</w:t>
                </w:r>
              </w:p>
            </w:tc>
          </w:sdtContent>
        </w:sdt>
      </w:tr>
    </w:tbl>
    <w:p w14:paraId="1AAAE94B" w14:textId="77777777" w:rsidR="00CD2873" w:rsidRPr="002F4AB2" w:rsidRDefault="00CD2873" w:rsidP="002F4AB2">
      <w:pPr>
        <w:pStyle w:val="Pargrafdellista"/>
        <w:numPr>
          <w:ilvl w:val="0"/>
          <w:numId w:val="16"/>
        </w:numPr>
        <w:spacing w:before="120"/>
        <w:ind w:left="284" w:hanging="202"/>
        <w:rPr>
          <w:rFonts w:ascii="Verdana" w:hAnsi="Verdana" w:cs="Arial"/>
          <w:sz w:val="14"/>
          <w:szCs w:val="16"/>
        </w:rPr>
      </w:pPr>
      <w:r w:rsidRPr="002F4AB2">
        <w:rPr>
          <w:rFonts w:ascii="Verdana" w:hAnsi="Verdana" w:cs="Arial"/>
          <w:sz w:val="14"/>
          <w:szCs w:val="16"/>
        </w:rPr>
        <w:t>Indicar tants conceptes com sigui necessari.</w:t>
      </w:r>
    </w:p>
    <w:p w14:paraId="29C4B318" w14:textId="77777777" w:rsidR="00CD2873" w:rsidRPr="002F4AB2" w:rsidRDefault="00CD2873" w:rsidP="002F4AB2">
      <w:pPr>
        <w:pStyle w:val="Pargrafdellista"/>
        <w:numPr>
          <w:ilvl w:val="0"/>
          <w:numId w:val="16"/>
        </w:numPr>
        <w:ind w:left="284" w:hanging="202"/>
        <w:rPr>
          <w:rFonts w:ascii="Verdana" w:hAnsi="Verdana" w:cs="Arial"/>
          <w:sz w:val="14"/>
          <w:szCs w:val="16"/>
        </w:rPr>
      </w:pPr>
      <w:r w:rsidRPr="002F4AB2">
        <w:rPr>
          <w:rFonts w:ascii="Verdana" w:hAnsi="Verdana" w:cs="Arial"/>
          <w:sz w:val="14"/>
          <w:szCs w:val="16"/>
        </w:rPr>
        <w:t>En el cas d’obres hauran d’aportar el llistat de preus que ofereix el licitador d’acord amb la memòria valorada o projecte.</w:t>
      </w:r>
    </w:p>
    <w:p w14:paraId="7A17792E" w14:textId="77777777" w:rsidR="000772B3" w:rsidRPr="0019336A" w:rsidRDefault="0019336A" w:rsidP="0019336A">
      <w:pPr>
        <w:rPr>
          <w:rStyle w:val="CitaCar"/>
          <w:szCs w:val="14"/>
        </w:rPr>
      </w:pPr>
      <w:r w:rsidRPr="0019336A">
        <w:rPr>
          <w:rFonts w:ascii="Verdana" w:hAnsi="Verdana" w:cs="Arial"/>
          <w:sz w:val="14"/>
          <w:szCs w:val="14"/>
        </w:rPr>
        <w:t xml:space="preserve">(a) </w:t>
      </w:r>
      <w:r w:rsidR="00175990" w:rsidRPr="0019336A">
        <w:rPr>
          <w:rFonts w:ascii="Verdana" w:hAnsi="Verdana" w:cs="Arial"/>
          <w:sz w:val="14"/>
          <w:szCs w:val="14"/>
        </w:rPr>
        <w:t>País d</w:t>
      </w:r>
      <w:r w:rsidR="00390967" w:rsidRPr="0019336A">
        <w:rPr>
          <w:rFonts w:ascii="Verdana" w:hAnsi="Verdana" w:cs="Arial"/>
          <w:sz w:val="14"/>
          <w:szCs w:val="14"/>
        </w:rPr>
        <w:t xml:space="preserve">’origen </w:t>
      </w:r>
      <w:r w:rsidR="00A22BEA" w:rsidRPr="0019336A">
        <w:rPr>
          <w:rFonts w:ascii="Verdana" w:hAnsi="Verdana" w:cs="Arial"/>
          <w:sz w:val="14"/>
          <w:szCs w:val="14"/>
        </w:rPr>
        <w:t>del producte</w:t>
      </w:r>
      <w:r w:rsidR="00175990" w:rsidRPr="0019336A">
        <w:rPr>
          <w:rFonts w:ascii="Verdana" w:hAnsi="Verdana" w:cs="Arial"/>
          <w:sz w:val="14"/>
          <w:szCs w:val="14"/>
        </w:rPr>
        <w:t xml:space="preserve"> (</w:t>
      </w:r>
      <w:r w:rsidR="00175990" w:rsidRPr="0019336A">
        <w:rPr>
          <w:rFonts w:ascii="Verdana" w:hAnsi="Verdana" w:cs="Arial"/>
          <w:sz w:val="14"/>
          <w:szCs w:val="14"/>
          <w:u w:val="single"/>
        </w:rPr>
        <w:t>únicament per contractes de subministrament</w:t>
      </w:r>
      <w:r w:rsidR="00175990" w:rsidRPr="0019336A">
        <w:rPr>
          <w:rFonts w:ascii="Verdana" w:hAnsi="Verdana" w:cs="Arial"/>
          <w:sz w:val="14"/>
          <w:szCs w:val="14"/>
        </w:rPr>
        <w:t>)</w:t>
      </w:r>
      <w:r w:rsidR="00CF5854" w:rsidRPr="0019336A">
        <w:rPr>
          <w:rFonts w:ascii="Verdana" w:hAnsi="Verdana" w:cs="Arial"/>
          <w:sz w:val="14"/>
          <w:szCs w:val="14"/>
        </w:rPr>
        <w:t xml:space="preserve"> </w:t>
      </w:r>
    </w:p>
    <w:p w14:paraId="7190D544" w14:textId="77777777" w:rsidR="00CD2873" w:rsidRDefault="000B6709" w:rsidP="000772B3">
      <w:pPr>
        <w:autoSpaceDE w:val="0"/>
        <w:autoSpaceDN w:val="0"/>
        <w:adjustRightInd w:val="0"/>
        <w:spacing w:before="24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5C527FC5" w14:textId="77777777" w:rsidR="00CD2873" w:rsidRPr="00A57B4F" w:rsidRDefault="00CD2873" w:rsidP="00F851B2">
      <w:pPr>
        <w:autoSpaceDE w:val="0"/>
        <w:autoSpaceDN w:val="0"/>
        <w:adjustRightInd w:val="0"/>
        <w:spacing w:before="160" w:after="16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63FCA253" w14:textId="77777777" w:rsidR="00CD2873" w:rsidRPr="00A57B4F" w:rsidRDefault="003A4049" w:rsidP="00F851B2">
      <w:pPr>
        <w:pStyle w:val="Textindependent"/>
        <w:shd w:val="clear" w:color="auto" w:fill="FFFFFF"/>
        <w:spacing w:after="160"/>
        <w:ind w:left="425" w:hanging="425"/>
        <w:rPr>
          <w:rFonts w:ascii="Verdana" w:hAnsi="Verdana"/>
          <w:color w:val="auto"/>
          <w:sz w:val="20"/>
          <w:szCs w:val="20"/>
          <w:lang w:eastAsia="ca-ES"/>
        </w:rPr>
      </w:pPr>
      <w:sdt>
        <w:sdtPr>
          <w:rPr>
            <w:rFonts w:ascii="Verdana" w:hAnsi="Verdana"/>
            <w:color w:val="auto"/>
            <w:sz w:val="20"/>
            <w:szCs w:val="20"/>
            <w:lang w:eastAsia="ca-ES"/>
          </w:rPr>
          <w:id w:val="-1869282484"/>
          <w14:checkbox>
            <w14:checked w14:val="1"/>
            <w14:checkedState w14:val="2612" w14:font="MS Gothic"/>
            <w14:uncheckedState w14:val="2610" w14:font="MS Gothic"/>
          </w14:checkbox>
        </w:sdtPr>
        <w:sdtEndPr/>
        <w:sdtContent>
          <w:r w:rsidR="00271CC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DEC2A5C" w14:textId="77777777" w:rsidR="00CD2873" w:rsidRPr="00A57B4F" w:rsidRDefault="003A4049"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1821EDF5" w14:textId="77777777" w:rsidR="000B6709" w:rsidRPr="00F83B4E" w:rsidRDefault="000B6709" w:rsidP="007E59B0">
      <w:pPr>
        <w:spacing w:before="240" w:after="160"/>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68B27E15" w14:textId="77777777" w:rsidR="00D52ED4" w:rsidRPr="00F83B4E" w:rsidRDefault="003A4049"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229BE0AB" w14:textId="77777777" w:rsidR="00D52ED4" w:rsidRPr="00F83B4E" w:rsidRDefault="003A4049"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5106CF52" w14:textId="77777777" w:rsidR="00D52ED4" w:rsidRPr="00F83B4E" w:rsidRDefault="003A4049" w:rsidP="00412CEF">
      <w:pPr>
        <w:pStyle w:val="Textindependent"/>
        <w:shd w:val="clear" w:color="auto" w:fill="FFFFFF"/>
        <w:spacing w:after="120"/>
        <w:ind w:left="850" w:hanging="425"/>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sdt>
        <w:sdtPr>
          <w:rPr>
            <w:rStyle w:val="CitaCar"/>
          </w:rPr>
          <w:id w:val="-1977444942"/>
          <w:placeholder>
            <w:docPart w:val="6112D3444F6647889E83B0BE134520F7"/>
          </w:placeholder>
        </w:sdtPr>
        <w:sdtEndPr>
          <w:rPr>
            <w:rStyle w:val="CitaCar"/>
          </w:rPr>
        </w:sdtEndPr>
        <w:sdtContent>
          <w:r w:rsidR="00D52ED4" w:rsidRPr="0017003B">
            <w:rPr>
              <w:rStyle w:val="CitaCar"/>
            </w:rPr>
            <w:t>indicar nom del registre i Comunitat Autònoma ............................................</w:t>
          </w:r>
        </w:sdtContent>
      </w:sdt>
      <w:r w:rsidR="00D52ED4" w:rsidRPr="00F83B4E">
        <w:rPr>
          <w:rFonts w:ascii="Verdana" w:hAnsi="Verdana"/>
          <w:color w:val="auto"/>
          <w:sz w:val="20"/>
          <w:szCs w:val="20"/>
          <w:lang w:eastAsia="ca-ES"/>
        </w:rPr>
        <w:t xml:space="preserve"> i tota la documentació que hi figura manté la seva vigència i no ha estat modificada.</w:t>
      </w:r>
    </w:p>
    <w:p w14:paraId="0D4C5668" w14:textId="77777777" w:rsidR="00D52ED4" w:rsidRPr="000B6709" w:rsidRDefault="003A4049" w:rsidP="00457AC0">
      <w:pPr>
        <w:pStyle w:val="Textindependent"/>
        <w:shd w:val="clear" w:color="auto" w:fill="FFFFFF"/>
        <w:spacing w:after="160"/>
        <w:ind w:left="850" w:hanging="425"/>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49B908C" w14:textId="77777777" w:rsidR="00CD2873" w:rsidRPr="00A57B4F" w:rsidRDefault="003A4049" w:rsidP="007E59B0">
      <w:pPr>
        <w:pStyle w:val="Textindependent"/>
        <w:shd w:val="clear" w:color="auto" w:fill="FFFFFF"/>
        <w:spacing w:before="240" w:after="120"/>
        <w:ind w:left="425" w:hanging="425"/>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1F05309D" w14:textId="77777777" w:rsidR="00D52ED4" w:rsidRPr="00A57B4F" w:rsidRDefault="003A4049" w:rsidP="007E59B0">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52051486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2526C423" w14:textId="77777777" w:rsidR="0028182A" w:rsidRDefault="003A4049" w:rsidP="00EB43E5">
      <w:pPr>
        <w:pStyle w:val="Textindependent"/>
        <w:shd w:val="clear" w:color="auto" w:fill="FFFFFF"/>
        <w:spacing w:after="120"/>
        <w:ind w:left="425" w:hanging="425"/>
        <w:rPr>
          <w:rFonts w:ascii="Verdana" w:hAnsi="Verdana"/>
          <w:b/>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B3F4908" w14:textId="77777777" w:rsidR="00EB43E5" w:rsidRDefault="003A4049" w:rsidP="00EB43E5">
      <w:pPr>
        <w:pStyle w:val="Textindependent"/>
        <w:shd w:val="clear" w:color="auto" w:fill="FFFFFF"/>
        <w:spacing w:after="160"/>
        <w:ind w:left="425" w:hanging="425"/>
        <w:rPr>
          <w:rFonts w:ascii="Verdana" w:hAnsi="Verdana"/>
          <w:b/>
          <w:color w:val="auto"/>
          <w:sz w:val="20"/>
          <w:szCs w:val="20"/>
          <w:lang w:eastAsia="ca-ES"/>
        </w:rPr>
      </w:pPr>
      <w:sdt>
        <w:sdtPr>
          <w:rPr>
            <w:rFonts w:ascii="Verdana" w:hAnsi="Verdana"/>
            <w:color w:val="auto"/>
            <w:sz w:val="20"/>
            <w:szCs w:val="20"/>
            <w:lang w:eastAsia="ca-ES"/>
          </w:rPr>
          <w:id w:val="1678303618"/>
          <w14:checkbox>
            <w14:checked w14:val="0"/>
            <w14:checkedState w14:val="2612" w14:font="MS Gothic"/>
            <w14:uncheckedState w14:val="2610" w14:font="MS Gothic"/>
          </w14:checkbox>
        </w:sdtPr>
        <w:sdtEndPr/>
        <w:sdtContent>
          <w:r w:rsidR="00EB43E5">
            <w:rPr>
              <w:rFonts w:ascii="MS Gothic" w:eastAsia="MS Gothic" w:hAnsi="MS Gothic" w:hint="eastAsia"/>
              <w:color w:val="auto"/>
              <w:sz w:val="20"/>
              <w:szCs w:val="20"/>
              <w:lang w:eastAsia="ca-ES"/>
            </w:rPr>
            <w:t>☐</w:t>
          </w:r>
        </w:sdtContent>
      </w:sdt>
      <w:r w:rsidR="00EB43E5" w:rsidRPr="00A57B4F">
        <w:rPr>
          <w:rFonts w:ascii="Verdana" w:hAnsi="Verdana"/>
          <w:color w:val="auto"/>
          <w:sz w:val="20"/>
          <w:szCs w:val="20"/>
          <w:lang w:eastAsia="ca-ES"/>
        </w:rPr>
        <w:t xml:space="preserve"> </w:t>
      </w:r>
      <w:r w:rsidR="00EB43E5">
        <w:rPr>
          <w:rFonts w:ascii="Verdana" w:hAnsi="Verdana"/>
          <w:color w:val="auto"/>
          <w:sz w:val="20"/>
          <w:szCs w:val="20"/>
          <w:lang w:eastAsia="ca-ES"/>
        </w:rPr>
        <w:tab/>
        <w:t xml:space="preserve">Disposa de pòlissa d’assegurança de responsabilitat civil d’import mínim de </w:t>
      </w:r>
      <w:sdt>
        <w:sdtPr>
          <w:rPr>
            <w:rFonts w:ascii="Verdana" w:hAnsi="Verdana"/>
            <w:color w:val="auto"/>
            <w:sz w:val="20"/>
            <w:szCs w:val="20"/>
            <w:lang w:eastAsia="ca-ES"/>
          </w:rPr>
          <w:id w:val="2036075390"/>
          <w:placeholder>
            <w:docPart w:val="6112D3444F6647889E83B0BE134520F7"/>
          </w:placeholder>
        </w:sdtPr>
        <w:sdtEndPr/>
        <w:sdtContent>
          <w:r w:rsidR="00EB43E5" w:rsidRPr="00D55E42">
            <w:rPr>
              <w:rStyle w:val="mfasiintens"/>
            </w:rPr>
            <w:t>............</w:t>
          </w:r>
        </w:sdtContent>
      </w:sdt>
      <w:r w:rsidR="00EB43E5">
        <w:rPr>
          <w:rFonts w:ascii="Verdana" w:hAnsi="Verdana"/>
          <w:color w:val="auto"/>
          <w:sz w:val="20"/>
          <w:szCs w:val="20"/>
          <w:lang w:eastAsia="ca-ES"/>
        </w:rPr>
        <w:t xml:space="preserve"> euros per cobrir les responsabilitats de qualsevol tipus que es puguin derivar de l’execució del present contracte.</w:t>
      </w:r>
    </w:p>
    <w:p w14:paraId="25E19B57" w14:textId="77777777" w:rsidR="00D52ED4" w:rsidRPr="00A57B4F" w:rsidRDefault="00D52ED4" w:rsidP="007E59B0">
      <w:pPr>
        <w:spacing w:before="240" w:after="160"/>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5B110D81" w14:textId="77777777" w:rsidR="00D52ED4" w:rsidRPr="0028182A" w:rsidRDefault="003A4049" w:rsidP="007E59B0">
      <w:pPr>
        <w:pStyle w:val="Textindependent"/>
        <w:shd w:val="clear" w:color="auto" w:fill="FFFFFF"/>
        <w:spacing w:after="120"/>
        <w:ind w:left="850" w:hanging="425"/>
        <w:rPr>
          <w:rFonts w:ascii="Arial Narrow" w:hAnsi="Arial Narrow"/>
          <w:snapToGrid w:val="0"/>
          <w:szCs w:val="24"/>
        </w:rPr>
      </w:pPr>
      <w:sdt>
        <w:sdtPr>
          <w:rPr>
            <w:rFonts w:ascii="Verdana" w:hAnsi="Verdana"/>
            <w:color w:val="auto"/>
            <w:sz w:val="20"/>
            <w:szCs w:val="20"/>
            <w:lang w:eastAsia="ca-ES"/>
          </w:rPr>
          <w:id w:val="-1703312531"/>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383FF0D8" w14:textId="77777777" w:rsidR="00D52ED4" w:rsidRPr="0028182A" w:rsidRDefault="003A4049" w:rsidP="006E14F7">
      <w:pPr>
        <w:pStyle w:val="Textindependent"/>
        <w:shd w:val="clear" w:color="auto" w:fill="FFFFFF"/>
        <w:ind w:left="850" w:hanging="425"/>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sdt>
        <w:sdtPr>
          <w:rPr>
            <w:rFonts w:ascii="Verdana" w:hAnsi="Verdana"/>
            <w:color w:val="auto"/>
            <w:sz w:val="20"/>
            <w:szCs w:val="20"/>
            <w:lang w:eastAsia="ca-ES"/>
          </w:rPr>
          <w:id w:val="658958423"/>
          <w:placeholder>
            <w:docPart w:val="6112D3444F6647889E83B0BE134520F7"/>
          </w:placeholder>
        </w:sdtPr>
        <w:sdtEndPr/>
        <w:sdtContent>
          <w:r w:rsidR="00D52ED4" w:rsidRPr="0017003B">
            <w:rPr>
              <w:rStyle w:val="CitaCar"/>
            </w:rPr>
            <w:t>.....................................................</w:t>
          </w:r>
        </w:sdtContent>
      </w:sdt>
    </w:p>
    <w:p w14:paraId="0807664A" w14:textId="77777777" w:rsidR="00D52ED4" w:rsidRPr="0028182A" w:rsidRDefault="003A4049" w:rsidP="00F60D27">
      <w:pPr>
        <w:pStyle w:val="Textindependent"/>
        <w:shd w:val="clear" w:color="auto" w:fill="FFFFFF"/>
        <w:spacing w:before="160" w:after="120"/>
        <w:ind w:left="850" w:hanging="425"/>
        <w:rPr>
          <w:rFonts w:ascii="Verdana" w:hAnsi="Verdana"/>
          <w:color w:val="auto"/>
          <w:sz w:val="20"/>
          <w:szCs w:val="20"/>
          <w:lang w:eastAsia="ca-ES"/>
        </w:rPr>
      </w:pPr>
      <w:sdt>
        <w:sdtPr>
          <w:rPr>
            <w:rFonts w:ascii="Verdana" w:hAnsi="Verdana"/>
            <w:color w:val="auto"/>
            <w:sz w:val="20"/>
            <w:szCs w:val="20"/>
            <w:lang w:eastAsia="ca-ES"/>
          </w:rPr>
          <w:id w:val="-238480642"/>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EEBD3DD" w14:textId="77777777" w:rsidR="00D52ED4" w:rsidRPr="00A57B4F" w:rsidRDefault="003A4049" w:rsidP="00F60D27">
      <w:pPr>
        <w:pStyle w:val="Textindependent"/>
        <w:shd w:val="clear" w:color="auto" w:fill="FFFFFF"/>
        <w:spacing w:after="240"/>
        <w:ind w:left="850" w:hanging="425"/>
        <w:rPr>
          <w:rFonts w:ascii="Verdana" w:hAnsi="Verdana"/>
          <w:color w:val="auto"/>
          <w:sz w:val="20"/>
          <w:szCs w:val="20"/>
          <w:lang w:eastAsia="ca-ES"/>
        </w:rPr>
      </w:pPr>
      <w:sdt>
        <w:sdtPr>
          <w:rPr>
            <w:rFonts w:ascii="Verdana" w:hAnsi="Verdana"/>
            <w:color w:val="auto"/>
            <w:sz w:val="20"/>
            <w:szCs w:val="20"/>
            <w:lang w:eastAsia="ca-ES"/>
          </w:rPr>
          <w:id w:val="-1990469460"/>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BC1801">
        <w:rPr>
          <w:rFonts w:ascii="Verdana" w:hAnsi="Verdana"/>
          <w:color w:val="auto"/>
          <w:sz w:val="20"/>
          <w:szCs w:val="20"/>
          <w:lang w:eastAsia="ca-ES"/>
        </w:rPr>
        <w:t>Internacional Humanitari.</w:t>
      </w:r>
    </w:p>
    <w:p w14:paraId="582B9ADA" w14:textId="77777777" w:rsidR="00D52ED4" w:rsidRPr="00A57B4F" w:rsidRDefault="00D52ED4" w:rsidP="00201E34">
      <w:pPr>
        <w:spacing w:after="60"/>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1BE087AC" w14:textId="77777777" w:rsidR="00D52ED4" w:rsidRPr="0028182A" w:rsidRDefault="003A4049" w:rsidP="00BC1801">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p>
    <w:p w14:paraId="0FC1893C" w14:textId="77777777" w:rsidR="00485E60" w:rsidRPr="00A57B4F" w:rsidRDefault="00960D58" w:rsidP="00BC1801">
      <w:pPr>
        <w:spacing w:after="60"/>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0EBA7BAC" w14:textId="77777777" w:rsidR="00485E60" w:rsidRPr="00A57B4F" w:rsidRDefault="00485E60" w:rsidP="00744488">
      <w:pPr>
        <w:spacing w:after="160"/>
        <w:rPr>
          <w:rFonts w:ascii="Verdana" w:hAnsi="Verdana" w:cs="Arial"/>
          <w:snapToGrid w:val="0"/>
          <w:sz w:val="20"/>
          <w:szCs w:val="20"/>
        </w:rPr>
      </w:pPr>
      <w:r w:rsidRPr="00A57B4F">
        <w:rPr>
          <w:rFonts w:ascii="Verdana" w:hAnsi="Verdana" w:cs="Arial"/>
          <w:snapToGrid w:val="0"/>
          <w:sz w:val="20"/>
          <w:szCs w:val="20"/>
        </w:rPr>
        <w:t>Que és:</w:t>
      </w:r>
    </w:p>
    <w:p w14:paraId="232723CB" w14:textId="77777777" w:rsidR="00CD2873" w:rsidRDefault="003A4049" w:rsidP="00744488">
      <w:pPr>
        <w:pStyle w:val="Textindependent"/>
        <w:shd w:val="clear" w:color="auto" w:fill="FFFFFF"/>
        <w:spacing w:after="120"/>
        <w:ind w:left="425" w:hanging="425"/>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F94DFF7" w14:textId="77777777" w:rsidR="003D15A7" w:rsidRPr="00485E60" w:rsidRDefault="003A4049" w:rsidP="00744488">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7D60C990" w14:textId="77777777" w:rsidR="00960D58" w:rsidRDefault="00960D58" w:rsidP="0070656D">
      <w:pPr>
        <w:spacing w:after="80"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5219A6B" w14:textId="77777777"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752DAD2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4586012"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D6A87A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7AE2E7E8"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6DE7B22E" w14:textId="77777777" w:rsidR="00960D58" w:rsidRPr="00960D58" w:rsidRDefault="00960D58" w:rsidP="0070656D">
      <w:pPr>
        <w:spacing w:before="80" w:after="80"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6CAB7523" w14:textId="77777777" w:rsidR="00960D58" w:rsidRPr="00960D58" w:rsidRDefault="00960D58" w:rsidP="007A74CA">
      <w:pPr>
        <w:numPr>
          <w:ilvl w:val="0"/>
          <w:numId w:val="13"/>
        </w:numPr>
        <w:spacing w:after="240" w:line="276" w:lineRule="auto"/>
        <w:ind w:left="425" w:hanging="425"/>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08B9A53F" w14:textId="77777777" w:rsidR="00D52ED4" w:rsidRPr="00F659D0" w:rsidRDefault="00D52ED4" w:rsidP="007A74CA">
      <w:pPr>
        <w:spacing w:after="60"/>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55051A28" w14:textId="77777777" w:rsidR="00D52ED4" w:rsidRPr="006B7913" w:rsidRDefault="003A4049"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3FC95A2E" w14:textId="77777777" w:rsidR="00CD2873" w:rsidRPr="00F659D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2A9574E6" w14:textId="77777777" w:rsidR="00CD2873" w:rsidRPr="006B7913" w:rsidRDefault="003A4049" w:rsidP="000449B7">
      <w:pPr>
        <w:pStyle w:val="Textindependent"/>
        <w:shd w:val="clear" w:color="auto" w:fill="FFFFFF"/>
        <w:spacing w:after="80"/>
        <w:ind w:left="425" w:hanging="425"/>
        <w:rPr>
          <w:rFonts w:ascii="Verdana" w:hAnsi="Verdana"/>
          <w:color w:val="auto"/>
          <w:sz w:val="20"/>
          <w:szCs w:val="20"/>
          <w:lang w:eastAsia="ca-ES"/>
        </w:rPr>
      </w:pPr>
      <w:sdt>
        <w:sdtPr>
          <w:rPr>
            <w:rFonts w:ascii="Verdana" w:hAnsi="Verdana"/>
            <w:color w:val="auto"/>
            <w:sz w:val="20"/>
            <w:szCs w:val="20"/>
            <w:lang w:eastAsia="ca-ES"/>
          </w:rPr>
          <w:id w:val="-2031938228"/>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2B25B65" w14:textId="77777777" w:rsidR="00CD2873" w:rsidRPr="006B7913" w:rsidRDefault="003A4049" w:rsidP="000449B7">
      <w:pPr>
        <w:pStyle w:val="Textindependent"/>
        <w:shd w:val="clear" w:color="auto" w:fill="FFFFFF"/>
        <w:spacing w:after="240"/>
        <w:ind w:left="425" w:hanging="425"/>
        <w:rPr>
          <w:rFonts w:ascii="Verdana" w:hAnsi="Verdana"/>
          <w:color w:val="auto"/>
          <w:sz w:val="20"/>
          <w:szCs w:val="20"/>
          <w:lang w:eastAsia="ca-ES"/>
        </w:rPr>
      </w:pPr>
      <w:sdt>
        <w:sdtPr>
          <w:rPr>
            <w:rFonts w:ascii="Verdana" w:hAnsi="Verdana"/>
            <w:color w:val="auto"/>
            <w:sz w:val="20"/>
            <w:szCs w:val="20"/>
            <w:lang w:eastAsia="ca-ES"/>
          </w:rPr>
          <w:id w:val="656581157"/>
          <w14:checkbox>
            <w14:checked w14:val="1"/>
            <w14:checkedState w14:val="2612" w14:font="MS Gothic"/>
            <w14:uncheckedState w14:val="2610" w14:font="MS Gothic"/>
          </w14:checkbox>
        </w:sdtPr>
        <w:sdtEndPr/>
        <w:sdtContent>
          <w:r w:rsidR="0080530C">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4F69023D" w14:textId="77777777" w:rsidR="00CD2873" w:rsidRPr="00F659D0" w:rsidRDefault="00CD2873" w:rsidP="000449B7">
      <w:pPr>
        <w:spacing w:after="60"/>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A87C21E" w14:textId="77777777" w:rsidR="00CD2873" w:rsidRPr="00F659D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52EB837" w14:textId="77777777"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C5DDC1D" w14:textId="77777777" w:rsidR="00CD2873" w:rsidRPr="00F659D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77D21EF8" w14:textId="77777777"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52FB1983" w14:textId="77777777" w:rsidR="00CD2873" w:rsidRPr="00F659D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060E9587" w14:textId="77777777" w:rsidR="00A0328F" w:rsidRPr="003D15A7" w:rsidRDefault="00A0328F" w:rsidP="005F73AC">
      <w:pPr>
        <w:shd w:val="clear" w:color="auto" w:fill="FFFFFF" w:themeFill="background1"/>
        <w:spacing w:after="80"/>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88B14D6" w14:textId="77777777" w:rsidR="00A0328F" w:rsidRPr="00434661"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0AAB49CF" w14:textId="77777777"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83B4B9C" w14:textId="77777777"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5D08F77" w14:textId="77777777"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 xml:space="preserve">La cessió dels drets de transformació inclou la transformació o adaptació de l’Obra, ja sigui directament o través de tercers, quan es consideri necessari per </w:t>
      </w:r>
      <w:r w:rsidRPr="00434661">
        <w:rPr>
          <w:rFonts w:ascii="Verdana" w:hAnsi="Verdana" w:cs="Arial"/>
          <w:bCs/>
          <w:iCs/>
          <w:sz w:val="20"/>
          <w:szCs w:val="20"/>
        </w:rPr>
        <w:lastRenderedPageBreak/>
        <w:t>tal d’adequar-la al format, imatge o aparença d’internet o qualsevol altra tecnologia susceptible d’adscripció a internet, així com a incorporar qualsevol altre sistema de seguretat en el format electrònic de l’Obra.</w:t>
      </w:r>
    </w:p>
    <w:p w14:paraId="6D1CA25E" w14:textId="77777777" w:rsidR="00A0328F" w:rsidRPr="00434661"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Verdana" w:hAnsi="Verdana" w:cs="Arial"/>
          <w:bCs/>
          <w:iCs/>
          <w:sz w:val="20"/>
          <w:szCs w:val="20"/>
        </w:rPr>
      </w:pPr>
      <w:r w:rsidRPr="00434661">
        <w:rPr>
          <w:rFonts w:ascii="Verdana" w:hAnsi="Verdana"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Pr>
          <w:rFonts w:ascii="Verdana" w:hAnsi="Verdana" w:cs="Arial"/>
          <w:bCs/>
          <w:iCs/>
          <w:sz w:val="20"/>
          <w:szCs w:val="20"/>
        </w:rPr>
        <w:t>rcelona tingui per convenient.</w:t>
      </w:r>
    </w:p>
    <w:p w14:paraId="7E8DDDB1" w14:textId="77777777"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37EBEB9" w14:textId="77777777"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0677694" w14:textId="77777777" w:rsidR="00A0328F" w:rsidRPr="00A12012"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C3CEE86" w14:textId="77777777" w:rsidR="00A0328F" w:rsidRPr="00434661"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38974D97" w14:textId="77777777" w:rsidR="00A0328F" w:rsidRDefault="00A0328F" w:rsidP="005E2DA4">
      <w:pPr>
        <w:spacing w:after="80"/>
        <w:rPr>
          <w:rFonts w:ascii="Verdana" w:hAnsi="Verdana" w:cs="Arial"/>
          <w:i/>
          <w:color w:val="auto"/>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1F887B90" w14:textId="77777777" w:rsidR="00A0328F" w:rsidRPr="00434661"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sdt>
        <w:sdtPr>
          <w:rPr>
            <w:rFonts w:ascii="Verdana" w:hAnsi="Verdana" w:cs="Arial"/>
            <w:bCs/>
            <w:iCs/>
            <w:sz w:val="20"/>
            <w:szCs w:val="20"/>
          </w:rPr>
          <w:id w:val="283786909"/>
          <w:placeholder>
            <w:docPart w:val="6112D3444F6647889E83B0BE134520F7"/>
          </w:placeholder>
        </w:sdtPr>
        <w:sdtEndPr/>
        <w:sdtContent>
          <w:r w:rsidRPr="00DC4696">
            <w:rPr>
              <w:rStyle w:val="mfasiintens"/>
            </w:rPr>
            <w:t>....</w:t>
          </w:r>
        </w:sdtContent>
      </w:sdt>
      <w:r w:rsidRPr="00434661">
        <w:rPr>
          <w:rFonts w:ascii="Verdana" w:hAnsi="Verdana" w:cs="Arial"/>
          <w:bCs/>
          <w:iCs/>
          <w:sz w:val="20"/>
          <w:szCs w:val="20"/>
        </w:rPr>
        <w:t>” (CC.....), de manera que l’Obra pugui ésser reutilitzada d’acord amb la referida llicència d’ús i sempre que es respecti la cita de l’autoria.</w:t>
      </w:r>
    </w:p>
    <w:p w14:paraId="51F917C2" w14:textId="77777777" w:rsidR="00512D39" w:rsidRDefault="00695D6F" w:rsidP="00AC2C88">
      <w:pPr>
        <w:spacing w:after="80"/>
        <w:rPr>
          <w:rFonts w:ascii="Verdana" w:hAnsi="Verdana"/>
          <w:i/>
          <w:color w:val="auto"/>
          <w:sz w:val="16"/>
          <w:szCs w:val="20"/>
        </w:rPr>
      </w:pPr>
      <w:r>
        <w:rPr>
          <w:rFonts w:ascii="Verdana" w:hAnsi="Verdana"/>
          <w:b/>
          <w:i/>
          <w:color w:val="auto"/>
          <w:sz w:val="16"/>
          <w:szCs w:val="20"/>
        </w:rPr>
        <w:t>O</w:t>
      </w:r>
      <w:r w:rsidR="00512D39" w:rsidRPr="00512D39">
        <w:rPr>
          <w:rFonts w:ascii="Verdana" w:hAnsi="Verdana"/>
          <w:b/>
          <w:i/>
          <w:color w:val="auto"/>
          <w:sz w:val="16"/>
          <w:szCs w:val="20"/>
        </w:rPr>
        <w:t>pció obligatòria</w:t>
      </w:r>
      <w:r w:rsidR="00512D39" w:rsidRPr="00512D39">
        <w:rPr>
          <w:rFonts w:ascii="Verdana" w:hAnsi="Verdana"/>
          <w:i/>
          <w:color w:val="auto"/>
          <w:sz w:val="16"/>
          <w:szCs w:val="20"/>
        </w:rPr>
        <w:t xml:space="preserve"> quan hi hagi </w:t>
      </w:r>
      <w:r w:rsidR="00512D39" w:rsidRPr="00512D39">
        <w:rPr>
          <w:rFonts w:ascii="Verdana" w:hAnsi="Verdana"/>
          <w:b/>
          <w:i/>
          <w:color w:val="auto"/>
          <w:sz w:val="16"/>
          <w:szCs w:val="20"/>
        </w:rPr>
        <w:t>personal municipal i personal de l’empresa contractista treballant en el mateix centre o equipament municipal</w:t>
      </w:r>
      <w:r w:rsidR="00512D39" w:rsidRPr="00512D39">
        <w:rPr>
          <w:rFonts w:ascii="Verdana" w:hAnsi="Verdana"/>
          <w:i/>
          <w:color w:val="auto"/>
          <w:sz w:val="16"/>
          <w:szCs w:val="20"/>
        </w:rPr>
        <w:t xml:space="preserve">, o bé, tot i que no hi hagi aquesta concurrència, </w:t>
      </w:r>
      <w:r w:rsidR="00512D39" w:rsidRPr="00512D39">
        <w:rPr>
          <w:rFonts w:ascii="Verdana" w:hAnsi="Verdana"/>
          <w:b/>
          <w:i/>
          <w:color w:val="auto"/>
          <w:sz w:val="16"/>
          <w:szCs w:val="20"/>
        </w:rPr>
        <w:t>el personal de l’empresa contractista treballi al centre o equipament municipal</w:t>
      </w:r>
      <w:r w:rsidR="00512D39"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5C113C26"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sdt>
        <w:sdtPr>
          <w:rPr>
            <w:rFonts w:ascii="Verdana" w:hAnsi="Verdana"/>
            <w:sz w:val="20"/>
            <w:szCs w:val="20"/>
          </w:rPr>
          <w:id w:val="456534213"/>
          <w:placeholder>
            <w:docPart w:val="6112D3444F6647889E83B0BE134520F7"/>
          </w:placeholder>
        </w:sdtPr>
        <w:sdtEndPr>
          <w:rPr>
            <w:u w:val="single"/>
          </w:rPr>
        </w:sdtEndPr>
        <w:sdtContent>
          <w:r w:rsidRPr="007057FE">
            <w:rPr>
              <w:rStyle w:val="mfasiintens"/>
            </w:rPr>
            <w:t>..............@.................</w:t>
          </w:r>
        </w:sdtContent>
      </w:sdt>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w:t>
      </w:r>
      <w:r w:rsidRPr="00512D39">
        <w:rPr>
          <w:rFonts w:ascii="Verdana" w:hAnsi="Verdana"/>
          <w:sz w:val="20"/>
          <w:szCs w:val="20"/>
        </w:rPr>
        <w:lastRenderedPageBreak/>
        <w:t xml:space="preserve">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1C3D735F" w14:textId="77777777" w:rsidR="00AD3A59" w:rsidRPr="00F659D0" w:rsidRDefault="00AD3A59" w:rsidP="00AC2C88">
      <w:pPr>
        <w:spacing w:after="240"/>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7C7FB6C2" w14:textId="77777777" w:rsidR="00AD3A59" w:rsidRPr="00F659D0" w:rsidRDefault="00F659D0" w:rsidP="00AC2C88">
      <w:pPr>
        <w:spacing w:after="120"/>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4A9339F8" w14:textId="77777777"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D23C4ED" w14:textId="77777777" w:rsidR="00AD3A59" w:rsidRPr="00F659D0" w:rsidRDefault="00AD3A59" w:rsidP="00715571">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04665C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17BC620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3109B0B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5BCD0DDB" w14:textId="77777777" w:rsidR="00AD3A59" w:rsidRPr="00F659D0" w:rsidRDefault="00AD3A59" w:rsidP="00715571">
      <w:pPr>
        <w:numPr>
          <w:ilvl w:val="1"/>
          <w:numId w:val="5"/>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Una descripció general de les mesures tècniques i organitzatives de seguretat a</w:t>
      </w:r>
      <w:r w:rsidR="00715571">
        <w:rPr>
          <w:rFonts w:ascii="Verdana" w:hAnsi="Verdana" w:cs="Arial"/>
          <w:color w:val="auto"/>
          <w:sz w:val="20"/>
          <w:szCs w:val="20"/>
        </w:rPr>
        <w:t>propiades que estigui aplicant.</w:t>
      </w:r>
    </w:p>
    <w:p w14:paraId="64997F4C"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FB5604C"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1C3C2DB6"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BB25A63"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Mantenir a disposició del responsable la documentació acreditativa del compliment de la obligació e</w:t>
      </w:r>
      <w:r w:rsidR="009120C8">
        <w:rPr>
          <w:rFonts w:ascii="Verdana" w:hAnsi="Verdana" w:cs="Arial"/>
          <w:color w:val="auto"/>
          <w:sz w:val="20"/>
          <w:szCs w:val="20"/>
        </w:rPr>
        <w:t>stablerta a l’apartat anterior.</w:t>
      </w:r>
    </w:p>
    <w:p w14:paraId="14425572"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Garantir la formació necessària en matèria de protecció de dades personals de les persones autoritzades per a tractar dades de caràcter personal.</w:t>
      </w:r>
    </w:p>
    <w:p w14:paraId="4FD4A2D9"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2B782DA8" w14:textId="77777777" w:rsidR="00AD3A59" w:rsidRPr="00F659D0" w:rsidRDefault="00AD3A59" w:rsidP="009120C8">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lastRenderedPageBreak/>
        <w:t>Assistir al responsable en la seva obligació de respondre a les sol·licituds que tinguin per objecte l’exercici dels drets dels interessats així com també als requeriments de les autoritats de control.</w:t>
      </w:r>
    </w:p>
    <w:p w14:paraId="3C7C632B" w14:textId="77777777" w:rsidR="00AD3A59" w:rsidRPr="00F659D0" w:rsidRDefault="00AD3A59" w:rsidP="00522331">
      <w:pPr>
        <w:numPr>
          <w:ilvl w:val="0"/>
          <w:numId w:val="4"/>
        </w:numPr>
        <w:spacing w:line="276" w:lineRule="auto"/>
        <w:ind w:left="714" w:hanging="357"/>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0AF539FF" w14:textId="77777777" w:rsidR="00AD3A59" w:rsidRPr="00F659D0" w:rsidRDefault="00AD3A59" w:rsidP="00056751">
      <w:pPr>
        <w:pStyle w:val="Pargrafdellista"/>
        <w:numPr>
          <w:ilvl w:val="0"/>
          <w:numId w:val="8"/>
        </w:numPr>
        <w:spacing w:after="20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CBEA926" w14:textId="77777777" w:rsidR="00AD3A59" w:rsidRPr="00F659D0" w:rsidRDefault="00AD3A59" w:rsidP="00715571">
      <w:pPr>
        <w:spacing w:after="80" w:line="276" w:lineRule="auto"/>
        <w:ind w:left="720"/>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96C1BE1" w14:textId="77777777"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Pr>
          <w:rFonts w:ascii="Verdana" w:hAnsi="Verdana" w:cs="Arial"/>
          <w:color w:val="auto"/>
          <w:sz w:val="20"/>
          <w:szCs w:val="20"/>
        </w:rPr>
        <w:t>es de dades personals afectats.</w:t>
      </w:r>
    </w:p>
    <w:p w14:paraId="037650FF" w14:textId="77777777" w:rsidR="00AD3A59" w:rsidRPr="00F659D0" w:rsidRDefault="00AD3A59" w:rsidP="00056751">
      <w:pPr>
        <w:numPr>
          <w:ilvl w:val="0"/>
          <w:numId w:val="6"/>
        </w:numPr>
        <w:spacing w:after="40" w:line="276" w:lineRule="auto"/>
        <w:ind w:left="1077" w:hanging="357"/>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D0DFA56"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4C499BD2" w14:textId="77777777" w:rsidR="00AD3A59" w:rsidRPr="00F659D0" w:rsidRDefault="00AD3A59" w:rsidP="00695D6F">
      <w:pPr>
        <w:spacing w:after="120" w:line="276" w:lineRule="auto"/>
        <w:ind w:left="1077"/>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3EEB9464" w14:textId="77777777" w:rsidR="00AD3A59" w:rsidRPr="00F659D0" w:rsidRDefault="00AD3A59" w:rsidP="00F72D3A">
      <w:pPr>
        <w:pStyle w:val="Pargrafdellista"/>
        <w:numPr>
          <w:ilvl w:val="0"/>
          <w:numId w:val="8"/>
        </w:numPr>
        <w:spacing w:after="80" w:line="276" w:lineRule="auto"/>
        <w:ind w:left="1077" w:hanging="357"/>
        <w:contextualSpacing w:val="0"/>
        <w:rPr>
          <w:rFonts w:ascii="Verdana" w:hAnsi="Verdana" w:cs="Arial"/>
          <w:color w:val="auto"/>
          <w:sz w:val="20"/>
          <w:szCs w:val="20"/>
        </w:rPr>
      </w:pPr>
      <w:r w:rsidRPr="00F659D0">
        <w:rPr>
          <w:rFonts w:ascii="Verdana" w:hAnsi="Verdana"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6EA896A5" w14:textId="77777777" w:rsidR="00AD3A59" w:rsidRPr="00F659D0" w:rsidRDefault="00AD3A59" w:rsidP="00F72D3A">
      <w:pPr>
        <w:spacing w:after="80" w:line="276" w:lineRule="auto"/>
        <w:ind w:left="1077"/>
        <w:rPr>
          <w:rFonts w:ascii="Verdana" w:hAnsi="Verdana" w:cs="Arial"/>
          <w:color w:val="auto"/>
          <w:sz w:val="20"/>
          <w:szCs w:val="20"/>
        </w:rPr>
      </w:pPr>
      <w:r w:rsidRPr="00F659D0">
        <w:rPr>
          <w:rFonts w:ascii="Verdana" w:hAnsi="Verdana" w:cs="Arial"/>
          <w:color w:val="auto"/>
          <w:sz w:val="20"/>
          <w:szCs w:val="20"/>
        </w:rPr>
        <w:t>La comunicació ha de fer-se en un llenguatge clar i senzill i haurà d’incloure els elements que en cada cas assenyali el responsable, com a mínim:</w:t>
      </w:r>
    </w:p>
    <w:p w14:paraId="54A81B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502EE6D9"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325AFCC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67A05859" w14:textId="77777777" w:rsidR="00AD3A59" w:rsidRPr="00F659D0" w:rsidRDefault="00AD3A59" w:rsidP="00526DE3">
      <w:pPr>
        <w:numPr>
          <w:ilvl w:val="0"/>
          <w:numId w:val="7"/>
        </w:numPr>
        <w:spacing w:after="80" w:line="276" w:lineRule="auto"/>
        <w:ind w:left="1434" w:hanging="357"/>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D6A4A6B"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41B5968E"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6E5D9B7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D’acord amb l’art. 32 del RGPD i el nivell de mesures establert per l’Ajuntament de Barcelona, prendrà totes les mesures necessàries per a la seguretat del tractament, incloent entre d’altres, si s’escau:</w:t>
      </w:r>
    </w:p>
    <w:p w14:paraId="18219120"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5AC94653"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769BC5DA"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51022505" w14:textId="77777777" w:rsidR="00AD3A59" w:rsidRPr="00F659D0" w:rsidRDefault="00AD3A59" w:rsidP="00526DE3">
      <w:pPr>
        <w:numPr>
          <w:ilvl w:val="1"/>
          <w:numId w:val="4"/>
        </w:numPr>
        <w:spacing w:after="40" w:line="276" w:lineRule="auto"/>
        <w:ind w:left="1434" w:hanging="357"/>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A530F26"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F7918F2"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3BEC439"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687A7D0C"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E1C13FF" w14:textId="77777777" w:rsidR="00AD3A59" w:rsidRPr="00F659D0" w:rsidRDefault="00AD3A59" w:rsidP="00526DE3">
      <w:pPr>
        <w:numPr>
          <w:ilvl w:val="0"/>
          <w:numId w:val="4"/>
        </w:numPr>
        <w:spacing w:after="2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5637E0EC" w14:textId="77777777" w:rsidR="00AD3A59" w:rsidRPr="00F659D0" w:rsidRDefault="00AD3A59" w:rsidP="00526DE3">
      <w:pPr>
        <w:spacing w:after="120" w:line="276" w:lineRule="auto"/>
        <w:ind w:left="142"/>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38BC9BEC" w14:textId="77777777" w:rsidR="00AD3A59" w:rsidRPr="00F659D0" w:rsidRDefault="00AD3A59" w:rsidP="00526DE3">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36B66C93" w14:textId="77777777"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0F7013F4" w14:textId="77777777"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59BA353B" w14:textId="77777777" w:rsidR="00AD3A59" w:rsidRPr="00F659D0" w:rsidRDefault="00AD3A59" w:rsidP="006E022A">
      <w:pPr>
        <w:numPr>
          <w:ilvl w:val="0"/>
          <w:numId w:val="4"/>
        </w:numPr>
        <w:spacing w:after="40" w:line="276" w:lineRule="auto"/>
        <w:ind w:left="714" w:hanging="357"/>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798FE1C" w14:textId="77777777" w:rsidR="00AD3A59" w:rsidRPr="00F659D0" w:rsidRDefault="00AD3A59" w:rsidP="006E022A">
      <w:pPr>
        <w:numPr>
          <w:ilvl w:val="0"/>
          <w:numId w:val="4"/>
        </w:numPr>
        <w:spacing w:after="200" w:line="276" w:lineRule="auto"/>
        <w:ind w:left="714" w:hanging="357"/>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35964AC" w14:textId="77777777" w:rsidR="00AD3A59" w:rsidRPr="00F659D0" w:rsidRDefault="00AD3A59" w:rsidP="006E022A">
      <w:pPr>
        <w:numPr>
          <w:ilvl w:val="0"/>
          <w:numId w:val="2"/>
        </w:numPr>
        <w:tabs>
          <w:tab w:val="left" w:pos="1134"/>
          <w:tab w:val="left" w:pos="1702"/>
          <w:tab w:val="left" w:pos="4892"/>
          <w:tab w:val="left" w:pos="5245"/>
        </w:tabs>
        <w:spacing w:after="80"/>
        <w:ind w:left="357"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3777CE8F"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lastRenderedPageBreak/>
        <w:t>La finalitat per la qual es cediran les dades esmentades.</w:t>
      </w:r>
    </w:p>
    <w:p w14:paraId="0A3C2702"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0B13026"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890F306" w14:textId="77777777" w:rsidR="00AD3A59" w:rsidRPr="00F659D0" w:rsidRDefault="00AD3A59" w:rsidP="0051785F">
      <w:pPr>
        <w:numPr>
          <w:ilvl w:val="0"/>
          <w:numId w:val="3"/>
        </w:numPr>
        <w:spacing w:after="240" w:line="276" w:lineRule="auto"/>
        <w:ind w:left="1066" w:hanging="357"/>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BC8297D" w14:textId="77777777" w:rsidR="00434661" w:rsidRPr="00F659D0" w:rsidRDefault="00434661" w:rsidP="0051785F">
      <w:pPr>
        <w:spacing w:after="240"/>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68EC60FF" w14:textId="77777777" w:rsidR="00434661" w:rsidRPr="00F659D0" w:rsidRDefault="00434661" w:rsidP="0051785F">
      <w:pPr>
        <w:spacing w:after="160"/>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F520681" w14:textId="77777777" w:rsidR="00434661" w:rsidRPr="00F659D0" w:rsidRDefault="00434661" w:rsidP="0051785F">
      <w:pPr>
        <w:spacing w:after="480"/>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8D063F9" w14:textId="77777777" w:rsidR="00AD3A59" w:rsidRPr="00F659D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Verdana" w:hAnsi="Verdana" w:cs="Arial"/>
          <w:sz w:val="20"/>
          <w:szCs w:val="20"/>
        </w:rPr>
      </w:pPr>
      <w:r w:rsidRPr="00F659D0">
        <w:rPr>
          <w:rFonts w:ascii="Verdana" w:hAnsi="Verdana" w:cs="Arial"/>
          <w:sz w:val="20"/>
          <w:szCs w:val="20"/>
        </w:rPr>
        <w:t>Lloc i data</w:t>
      </w:r>
    </w:p>
    <w:p w14:paraId="0D980A8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sectPr w:rsidR="00AD3A59" w:rsidRPr="00F659D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3D9DD" w14:textId="77777777" w:rsidR="00067FB3" w:rsidRDefault="00067FB3" w:rsidP="00CD2873">
      <w:r>
        <w:separator/>
      </w:r>
    </w:p>
  </w:endnote>
  <w:endnote w:type="continuationSeparator" w:id="0">
    <w:p w14:paraId="0C77C677" w14:textId="77777777" w:rsidR="00067FB3" w:rsidRDefault="00067FB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3EB3B07A"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0E85FCE2"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20EC9" w14:textId="77777777" w:rsidR="00067FB3" w:rsidRDefault="00067FB3" w:rsidP="00CD2873">
      <w:r>
        <w:separator/>
      </w:r>
    </w:p>
  </w:footnote>
  <w:footnote w:type="continuationSeparator" w:id="0">
    <w:p w14:paraId="7F6D5191" w14:textId="77777777" w:rsidR="00067FB3" w:rsidRDefault="00067FB3" w:rsidP="00CD2873">
      <w:r>
        <w:continuationSeparator/>
      </w:r>
    </w:p>
  </w:footnote>
  <w:footnote w:id="1">
    <w:p w14:paraId="343CA789"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5F3F26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AA67B9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FE0D9A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009B3AE"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F3EEB0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C13E0"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181DA4D1" wp14:editId="4448B46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0E212134"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1DA4D1"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0E212134"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67FB3"/>
    <w:rsid w:val="000158B9"/>
    <w:rsid w:val="00022E1D"/>
    <w:rsid w:val="000449B7"/>
    <w:rsid w:val="00054978"/>
    <w:rsid w:val="00056751"/>
    <w:rsid w:val="000614EA"/>
    <w:rsid w:val="00066842"/>
    <w:rsid w:val="00067FB3"/>
    <w:rsid w:val="000772B3"/>
    <w:rsid w:val="00087A14"/>
    <w:rsid w:val="000B6709"/>
    <w:rsid w:val="000C51D7"/>
    <w:rsid w:val="000C5A34"/>
    <w:rsid w:val="000D614F"/>
    <w:rsid w:val="0010291C"/>
    <w:rsid w:val="00122E79"/>
    <w:rsid w:val="0017003B"/>
    <w:rsid w:val="00175990"/>
    <w:rsid w:val="0019336A"/>
    <w:rsid w:val="001A01CA"/>
    <w:rsid w:val="001A6205"/>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4049"/>
    <w:rsid w:val="003A5309"/>
    <w:rsid w:val="003A75F5"/>
    <w:rsid w:val="003D10C9"/>
    <w:rsid w:val="003D15A7"/>
    <w:rsid w:val="003D2126"/>
    <w:rsid w:val="003F6547"/>
    <w:rsid w:val="00412CEF"/>
    <w:rsid w:val="004204EB"/>
    <w:rsid w:val="004223B2"/>
    <w:rsid w:val="004313E6"/>
    <w:rsid w:val="00434661"/>
    <w:rsid w:val="00454C80"/>
    <w:rsid w:val="0045654C"/>
    <w:rsid w:val="00457AC0"/>
    <w:rsid w:val="00484510"/>
    <w:rsid w:val="00485B18"/>
    <w:rsid w:val="00485E60"/>
    <w:rsid w:val="004C1756"/>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C2AC2"/>
    <w:rsid w:val="007D2A94"/>
    <w:rsid w:val="007D4C0D"/>
    <w:rsid w:val="007D5786"/>
    <w:rsid w:val="007D5AF8"/>
    <w:rsid w:val="007E59B0"/>
    <w:rsid w:val="0080530C"/>
    <w:rsid w:val="00831DB7"/>
    <w:rsid w:val="008446A6"/>
    <w:rsid w:val="00844D07"/>
    <w:rsid w:val="008768FC"/>
    <w:rsid w:val="008B5E83"/>
    <w:rsid w:val="008E3BD6"/>
    <w:rsid w:val="008F3959"/>
    <w:rsid w:val="00901F4F"/>
    <w:rsid w:val="00902773"/>
    <w:rsid w:val="009120C8"/>
    <w:rsid w:val="0091410E"/>
    <w:rsid w:val="00934662"/>
    <w:rsid w:val="00960D58"/>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EE23D6"/>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A5AFA"/>
  <w15:docId w15:val="{6B6F2C42-B04A-4A87-84AF-01B1F66A9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217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112D3444F6647889E83B0BE134520F7"/>
        <w:category>
          <w:name w:val="General"/>
          <w:gallery w:val="placeholder"/>
        </w:category>
        <w:types>
          <w:type w:val="bbPlcHdr"/>
        </w:types>
        <w:behaviors>
          <w:behavior w:val="content"/>
        </w:behaviors>
        <w:guid w:val="{B7ED3C06-19D5-4EED-8A55-9D1D3BF7195B}"/>
      </w:docPartPr>
      <w:docPartBody>
        <w:p w:rsidR="00BA29AF" w:rsidRDefault="00BA29AF">
          <w:pPr>
            <w:pStyle w:val="6112D3444F6647889E83B0BE134520F7"/>
          </w:pPr>
          <w:r w:rsidRPr="00122E79">
            <w:rPr>
              <w:rStyle w:val="mfasiintens"/>
            </w:rPr>
            <w:t>Feu clic aquí per escriure text.</w:t>
          </w:r>
        </w:p>
      </w:docPartBody>
    </w:docPart>
    <w:docPart>
      <w:docPartPr>
        <w:name w:val="7F498207379D499FB9603C3ACCDE53C6"/>
        <w:category>
          <w:name w:val="General"/>
          <w:gallery w:val="placeholder"/>
        </w:category>
        <w:types>
          <w:type w:val="bbPlcHdr"/>
        </w:types>
        <w:behaviors>
          <w:behavior w:val="content"/>
        </w:behaviors>
        <w:guid w:val="{3A89BBD1-8820-4945-8873-E55DA515C69F}"/>
      </w:docPartPr>
      <w:docPartBody>
        <w:p w:rsidR="00BA29AF" w:rsidRDefault="00BA29AF">
          <w:pPr>
            <w:pStyle w:val="7F498207379D499FB9603C3ACCDE53C6"/>
          </w:pPr>
          <w:r w:rsidRPr="00122E79">
            <w:rPr>
              <w:rStyle w:val="mfasiintens"/>
            </w:rPr>
            <w:t>Feu clic aquí per escriure text.</w:t>
          </w:r>
        </w:p>
      </w:docPartBody>
    </w:docPart>
    <w:docPart>
      <w:docPartPr>
        <w:name w:val="311E0ECA2AA64EDAB697CBE3B73C7F99"/>
        <w:category>
          <w:name w:val="General"/>
          <w:gallery w:val="placeholder"/>
        </w:category>
        <w:types>
          <w:type w:val="bbPlcHdr"/>
        </w:types>
        <w:behaviors>
          <w:behavior w:val="content"/>
        </w:behaviors>
        <w:guid w:val="{80F59AE5-9855-402E-8A82-0A8F566F311D}"/>
      </w:docPartPr>
      <w:docPartBody>
        <w:p w:rsidR="00BA29AF" w:rsidRDefault="00BA29AF">
          <w:pPr>
            <w:pStyle w:val="311E0ECA2AA64EDAB697CBE3B73C7F99"/>
          </w:pPr>
          <w:r w:rsidRPr="00122E79">
            <w:rPr>
              <w:rStyle w:val="mfasiintens"/>
            </w:rPr>
            <w:t>Feu clic aquí per escriure text.</w:t>
          </w:r>
        </w:p>
      </w:docPartBody>
    </w:docPart>
    <w:docPart>
      <w:docPartPr>
        <w:name w:val="C5C155B8A7444DE387F1444D29384F8A"/>
        <w:category>
          <w:name w:val="General"/>
          <w:gallery w:val="placeholder"/>
        </w:category>
        <w:types>
          <w:type w:val="bbPlcHdr"/>
        </w:types>
        <w:behaviors>
          <w:behavior w:val="content"/>
        </w:behaviors>
        <w:guid w:val="{C026E11D-AD9D-4280-A0D9-1531AE61CB9F}"/>
      </w:docPartPr>
      <w:docPartBody>
        <w:p w:rsidR="00BA29AF" w:rsidRDefault="00BA29AF">
          <w:pPr>
            <w:pStyle w:val="C5C155B8A7444DE387F1444D29384F8A"/>
          </w:pPr>
          <w:r w:rsidRPr="00122E79">
            <w:rPr>
              <w:rStyle w:val="mfasiintens"/>
            </w:rPr>
            <w:t>Feu clic aquí per escriure text.</w:t>
          </w:r>
        </w:p>
      </w:docPartBody>
    </w:docPart>
    <w:docPart>
      <w:docPartPr>
        <w:name w:val="6D46055A94BE4843BC8559F31E2C5C79"/>
        <w:category>
          <w:name w:val="General"/>
          <w:gallery w:val="placeholder"/>
        </w:category>
        <w:types>
          <w:type w:val="bbPlcHdr"/>
        </w:types>
        <w:behaviors>
          <w:behavior w:val="content"/>
        </w:behaviors>
        <w:guid w:val="{34DB7F55-407D-488C-A4F4-D2C8697E4CA9}"/>
      </w:docPartPr>
      <w:docPartBody>
        <w:p w:rsidR="00BA29AF" w:rsidRDefault="00BA29AF">
          <w:pPr>
            <w:pStyle w:val="6D46055A94BE4843BC8559F31E2C5C79"/>
          </w:pPr>
          <w:r w:rsidRPr="00122E79">
            <w:rPr>
              <w:rStyle w:val="mfasiintens"/>
            </w:rPr>
            <w:t>Feu clic aquí per escriure text.</w:t>
          </w:r>
        </w:p>
      </w:docPartBody>
    </w:docPart>
    <w:docPart>
      <w:docPartPr>
        <w:name w:val="36D33DFE883444B1B8EF0713692666D0"/>
        <w:category>
          <w:name w:val="General"/>
          <w:gallery w:val="placeholder"/>
        </w:category>
        <w:types>
          <w:type w:val="bbPlcHdr"/>
        </w:types>
        <w:behaviors>
          <w:behavior w:val="content"/>
        </w:behaviors>
        <w:guid w:val="{C63C7C59-1DAA-49D2-BBE9-97001EE43FB4}"/>
      </w:docPartPr>
      <w:docPartBody>
        <w:p w:rsidR="00BA29AF" w:rsidRDefault="00BA29AF">
          <w:pPr>
            <w:pStyle w:val="36D33DFE883444B1B8EF0713692666D0"/>
          </w:pPr>
          <w:r w:rsidRPr="00122E79">
            <w:rPr>
              <w:rStyle w:val="mfasiintens"/>
            </w:rPr>
            <w:t>Feu clic aquí per escriure text.</w:t>
          </w:r>
        </w:p>
      </w:docPartBody>
    </w:docPart>
    <w:docPart>
      <w:docPartPr>
        <w:name w:val="C07E3106D19C427FB5891F34942B7BA1"/>
        <w:category>
          <w:name w:val="General"/>
          <w:gallery w:val="placeholder"/>
        </w:category>
        <w:types>
          <w:type w:val="bbPlcHdr"/>
        </w:types>
        <w:behaviors>
          <w:behavior w:val="content"/>
        </w:behaviors>
        <w:guid w:val="{A5F4DF2B-232A-4C75-A282-6F52E4E29D35}"/>
      </w:docPartPr>
      <w:docPartBody>
        <w:p w:rsidR="00BA29AF" w:rsidRDefault="00BA29AF">
          <w:pPr>
            <w:pStyle w:val="C07E3106D19C427FB5891F34942B7BA1"/>
          </w:pPr>
          <w:r w:rsidRPr="00122E79">
            <w:rPr>
              <w:rStyle w:val="mfasiintens"/>
            </w:rPr>
            <w:t>Feu clic aquí per escriure text.</w:t>
          </w:r>
        </w:p>
      </w:docPartBody>
    </w:docPart>
    <w:docPart>
      <w:docPartPr>
        <w:name w:val="DA703EBECABC498FB293CA8FCB782BBF"/>
        <w:category>
          <w:name w:val="General"/>
          <w:gallery w:val="placeholder"/>
        </w:category>
        <w:types>
          <w:type w:val="bbPlcHdr"/>
        </w:types>
        <w:behaviors>
          <w:behavior w:val="content"/>
        </w:behaviors>
        <w:guid w:val="{8708046B-2450-42B3-A60D-081B41230D2C}"/>
      </w:docPartPr>
      <w:docPartBody>
        <w:p w:rsidR="00BA29AF" w:rsidRDefault="00BA29AF">
          <w:pPr>
            <w:pStyle w:val="DA703EBECABC498FB293CA8FCB782BBF"/>
          </w:pPr>
          <w:r w:rsidRPr="00122E79">
            <w:rPr>
              <w:rStyle w:val="mfasiintens"/>
            </w:rPr>
            <w:t xml:space="preserve">Feu clic aquí per </w:t>
          </w:r>
          <w:r w:rsidRPr="00122E79">
            <w:rPr>
              <w:rStyle w:val="mfasiintens"/>
            </w:rPr>
            <w:t>escriure text.</w:t>
          </w:r>
        </w:p>
      </w:docPartBody>
    </w:docPart>
    <w:docPart>
      <w:docPartPr>
        <w:name w:val="C8C106FEFD654397A253B6134AC83B1B"/>
        <w:category>
          <w:name w:val="General"/>
          <w:gallery w:val="placeholder"/>
        </w:category>
        <w:types>
          <w:type w:val="bbPlcHdr"/>
        </w:types>
        <w:behaviors>
          <w:behavior w:val="content"/>
        </w:behaviors>
        <w:guid w:val="{B41D517D-8353-4503-9717-E8D7FB949335}"/>
      </w:docPartPr>
      <w:docPartBody>
        <w:p w:rsidR="00BA29AF" w:rsidRDefault="00BA29AF">
          <w:pPr>
            <w:pStyle w:val="C8C106FEFD654397A253B6134AC83B1B"/>
          </w:pPr>
          <w:r w:rsidRPr="00122E79">
            <w:rPr>
              <w:rStyle w:val="mfasiintens"/>
            </w:rPr>
            <w:t>Feu clic aquí per escriure text.</w:t>
          </w:r>
        </w:p>
      </w:docPartBody>
    </w:docPart>
    <w:docPart>
      <w:docPartPr>
        <w:name w:val="08289FF786124DCE9A383008D6177A5A"/>
        <w:category>
          <w:name w:val="General"/>
          <w:gallery w:val="placeholder"/>
        </w:category>
        <w:types>
          <w:type w:val="bbPlcHdr"/>
        </w:types>
        <w:behaviors>
          <w:behavior w:val="content"/>
        </w:behaviors>
        <w:guid w:val="{75BB416E-B9CC-47C5-B3B7-22F61EB479EA}"/>
      </w:docPartPr>
      <w:docPartBody>
        <w:p w:rsidR="00BA29AF" w:rsidRDefault="00BA29AF">
          <w:pPr>
            <w:pStyle w:val="08289FF786124DCE9A383008D6177A5A"/>
          </w:pPr>
          <w:r w:rsidRPr="00122E79">
            <w:rPr>
              <w:rStyle w:val="mfasiintens"/>
            </w:rPr>
            <w:t>Feu clic aquí per escriure text.</w:t>
          </w:r>
        </w:p>
      </w:docPartBody>
    </w:docPart>
    <w:docPart>
      <w:docPartPr>
        <w:name w:val="97A09AE5588846A7A1AE14642F6E7C88"/>
        <w:category>
          <w:name w:val="General"/>
          <w:gallery w:val="placeholder"/>
        </w:category>
        <w:types>
          <w:type w:val="bbPlcHdr"/>
        </w:types>
        <w:behaviors>
          <w:behavior w:val="content"/>
        </w:behaviors>
        <w:guid w:val="{2B27BA64-68DA-4798-BEE8-3D77A46A104D}"/>
      </w:docPartPr>
      <w:docPartBody>
        <w:p w:rsidR="00BA29AF" w:rsidRDefault="00BA29AF">
          <w:pPr>
            <w:pStyle w:val="97A09AE5588846A7A1AE14642F6E7C88"/>
          </w:pPr>
          <w:r w:rsidRPr="00122E79">
            <w:rPr>
              <w:rStyle w:val="mfasiintens"/>
            </w:rPr>
            <w:t>Feu clic aquí per escriure text.</w:t>
          </w:r>
        </w:p>
      </w:docPartBody>
    </w:docPart>
    <w:docPart>
      <w:docPartPr>
        <w:name w:val="85AA0937E2FC4A5595C4D0A3206B025A"/>
        <w:category>
          <w:name w:val="General"/>
          <w:gallery w:val="placeholder"/>
        </w:category>
        <w:types>
          <w:type w:val="bbPlcHdr"/>
        </w:types>
        <w:behaviors>
          <w:behavior w:val="content"/>
        </w:behaviors>
        <w:guid w:val="{2039CE2A-BFF6-47CA-8E0D-B9E3060960C8}"/>
      </w:docPartPr>
      <w:docPartBody>
        <w:p w:rsidR="00BA29AF" w:rsidRDefault="00BA29AF">
          <w:pPr>
            <w:pStyle w:val="85AA0937E2FC4A5595C4D0A3206B025A"/>
          </w:pPr>
          <w:r w:rsidRPr="00122E79">
            <w:rPr>
              <w:rStyle w:val="mfasiintens"/>
            </w:rPr>
            <w:t>Feu clic aquí per escriure text.</w:t>
          </w:r>
        </w:p>
      </w:docPartBody>
    </w:docPart>
    <w:docPart>
      <w:docPartPr>
        <w:name w:val="8E62C45C582A4D56B2E893FE783CAA3D"/>
        <w:category>
          <w:name w:val="General"/>
          <w:gallery w:val="placeholder"/>
        </w:category>
        <w:types>
          <w:type w:val="bbPlcHdr"/>
        </w:types>
        <w:behaviors>
          <w:behavior w:val="content"/>
        </w:behaviors>
        <w:guid w:val="{0915B650-DFD0-4899-BBDD-526AE9EBB7F6}"/>
      </w:docPartPr>
      <w:docPartBody>
        <w:p w:rsidR="00BA29AF" w:rsidRDefault="00BA29AF">
          <w:pPr>
            <w:pStyle w:val="8E62C45C582A4D56B2E893FE783CAA3D"/>
          </w:pPr>
          <w:r w:rsidRPr="00122E79">
            <w:rPr>
              <w:rStyle w:val="mfasiintens"/>
            </w:rPr>
            <w:t>Feu clic aquí per escriure text.</w:t>
          </w:r>
        </w:p>
      </w:docPartBody>
    </w:docPart>
    <w:docPart>
      <w:docPartPr>
        <w:name w:val="7D5632822FAF402385995620C1E2A39B"/>
        <w:category>
          <w:name w:val="General"/>
          <w:gallery w:val="placeholder"/>
        </w:category>
        <w:types>
          <w:type w:val="bbPlcHdr"/>
        </w:types>
        <w:behaviors>
          <w:behavior w:val="content"/>
        </w:behaviors>
        <w:guid w:val="{AE18BDDE-C983-4CAE-A79E-32EB48AFAB4D}"/>
      </w:docPartPr>
      <w:docPartBody>
        <w:p w:rsidR="00BA29AF" w:rsidRDefault="00BA29AF">
          <w:pPr>
            <w:pStyle w:val="7D5632822FAF402385995620C1E2A39B"/>
          </w:pPr>
          <w:r w:rsidRPr="00122E79">
            <w:rPr>
              <w:rStyle w:val="mfasiintens"/>
            </w:rPr>
            <w:t>Feu clic aquí per escriure text.</w:t>
          </w:r>
        </w:p>
      </w:docPartBody>
    </w:docPart>
    <w:docPart>
      <w:docPartPr>
        <w:name w:val="C0B17B79AA9441CCAE47598D6CD6C792"/>
        <w:category>
          <w:name w:val="General"/>
          <w:gallery w:val="placeholder"/>
        </w:category>
        <w:types>
          <w:type w:val="bbPlcHdr"/>
        </w:types>
        <w:behaviors>
          <w:behavior w:val="content"/>
        </w:behaviors>
        <w:guid w:val="{8B07586E-7EC0-4599-A0F6-5F795E6D1EC7}"/>
      </w:docPartPr>
      <w:docPartBody>
        <w:p w:rsidR="00BA29AF" w:rsidRDefault="00BA29AF">
          <w:pPr>
            <w:pStyle w:val="C0B17B79AA9441CCAE47598D6CD6C792"/>
          </w:pPr>
          <w:r w:rsidRPr="00122E79">
            <w:rPr>
              <w:rStyle w:val="mfasiintens"/>
            </w:rPr>
            <w:t>Feu clic aquí per escriure text.</w:t>
          </w:r>
        </w:p>
      </w:docPartBody>
    </w:docPart>
    <w:docPart>
      <w:docPartPr>
        <w:name w:val="3641AAFC89454B8681AB56B7F37E8C1E"/>
        <w:category>
          <w:name w:val="General"/>
          <w:gallery w:val="placeholder"/>
        </w:category>
        <w:types>
          <w:type w:val="bbPlcHdr"/>
        </w:types>
        <w:behaviors>
          <w:behavior w:val="content"/>
        </w:behaviors>
        <w:guid w:val="{F7A7A0FE-CA1D-4B2A-9093-F2830024CE70}"/>
      </w:docPartPr>
      <w:docPartBody>
        <w:p w:rsidR="00BA29AF" w:rsidRDefault="00BA29AF">
          <w:pPr>
            <w:pStyle w:val="3641AAFC89454B8681AB56B7F37E8C1E"/>
          </w:pPr>
          <w:r w:rsidRPr="00122E79">
            <w:rPr>
              <w:rStyle w:val="mfasiintens"/>
            </w:rPr>
            <w:t>Feu clic aquí per escriure text.</w:t>
          </w:r>
        </w:p>
      </w:docPartBody>
    </w:docPart>
    <w:docPart>
      <w:docPartPr>
        <w:name w:val="75272E062EE24239BDE7E3E5D43F4415"/>
        <w:category>
          <w:name w:val="General"/>
          <w:gallery w:val="placeholder"/>
        </w:category>
        <w:types>
          <w:type w:val="bbPlcHdr"/>
        </w:types>
        <w:behaviors>
          <w:behavior w:val="content"/>
        </w:behaviors>
        <w:guid w:val="{B31B4453-CB4F-421A-B2B6-3A0A594CCCAF}"/>
      </w:docPartPr>
      <w:docPartBody>
        <w:p w:rsidR="00BA29AF" w:rsidRDefault="00BA29AF">
          <w:pPr>
            <w:pStyle w:val="75272E062EE24239BDE7E3E5D43F4415"/>
          </w:pPr>
          <w:r w:rsidRPr="00122E79">
            <w:rPr>
              <w:rStyle w:val="mfasiintens"/>
            </w:rPr>
            <w:t>Feu clic aquí per escriure text.</w:t>
          </w:r>
        </w:p>
      </w:docPartBody>
    </w:docPart>
    <w:docPart>
      <w:docPartPr>
        <w:name w:val="EE192F9313AB4E9B96E1C98559B8FC3F"/>
        <w:category>
          <w:name w:val="General"/>
          <w:gallery w:val="placeholder"/>
        </w:category>
        <w:types>
          <w:type w:val="bbPlcHdr"/>
        </w:types>
        <w:behaviors>
          <w:behavior w:val="content"/>
        </w:behaviors>
        <w:guid w:val="{EBD162C3-184D-4D9C-8ABD-C15CFBA02D45}"/>
      </w:docPartPr>
      <w:docPartBody>
        <w:p w:rsidR="00BA29AF" w:rsidRDefault="00BA29AF">
          <w:pPr>
            <w:pStyle w:val="EE192F9313AB4E9B96E1C98559B8FC3F"/>
          </w:pPr>
          <w:r w:rsidRPr="00122E79">
            <w:rPr>
              <w:rStyle w:val="mfasiintens"/>
            </w:rPr>
            <w:t>Feu clic aquí per escriure text.</w:t>
          </w:r>
        </w:p>
      </w:docPartBody>
    </w:docPart>
    <w:docPart>
      <w:docPartPr>
        <w:name w:val="2CF2CB8F3CDF4222B34A24B1E7539B12"/>
        <w:category>
          <w:name w:val="General"/>
          <w:gallery w:val="placeholder"/>
        </w:category>
        <w:types>
          <w:type w:val="bbPlcHdr"/>
        </w:types>
        <w:behaviors>
          <w:behavior w:val="content"/>
        </w:behaviors>
        <w:guid w:val="{10116EE1-B269-4857-AF22-BDE33F221D63}"/>
      </w:docPartPr>
      <w:docPartBody>
        <w:p w:rsidR="00BA29AF" w:rsidRDefault="00BA29AF">
          <w:pPr>
            <w:pStyle w:val="2CF2CB8F3CDF4222B34A24B1E7539B12"/>
          </w:pPr>
          <w:r w:rsidRPr="00122E79">
            <w:rPr>
              <w:rStyle w:val="mfasiintens"/>
            </w:rPr>
            <w:t>Feu clic aquí per escriure text.</w:t>
          </w:r>
        </w:p>
      </w:docPartBody>
    </w:docPart>
    <w:docPart>
      <w:docPartPr>
        <w:name w:val="1421631927EE4428B57D718477C90DB3"/>
        <w:category>
          <w:name w:val="General"/>
          <w:gallery w:val="placeholder"/>
        </w:category>
        <w:types>
          <w:type w:val="bbPlcHdr"/>
        </w:types>
        <w:behaviors>
          <w:behavior w:val="content"/>
        </w:behaviors>
        <w:guid w:val="{D1C3FC38-F1E6-4119-9C21-6907F1D3CA33}"/>
      </w:docPartPr>
      <w:docPartBody>
        <w:p w:rsidR="00BA29AF" w:rsidRDefault="00BA29AF">
          <w:pPr>
            <w:pStyle w:val="1421631927EE4428B57D718477C90DB3"/>
          </w:pPr>
          <w:r w:rsidRPr="00122E79">
            <w:rPr>
              <w:rStyle w:val="mfasiintens"/>
            </w:rPr>
            <w:t>Feu clic aquí per escriure text.</w:t>
          </w:r>
        </w:p>
      </w:docPartBody>
    </w:docPart>
    <w:docPart>
      <w:docPartPr>
        <w:name w:val="F8BD45FE7D3B4AB49D1A8A945CE207CB"/>
        <w:category>
          <w:name w:val="General"/>
          <w:gallery w:val="placeholder"/>
        </w:category>
        <w:types>
          <w:type w:val="bbPlcHdr"/>
        </w:types>
        <w:behaviors>
          <w:behavior w:val="content"/>
        </w:behaviors>
        <w:guid w:val="{ED75A6DA-4E79-4A86-83A7-F4CB2568957B}"/>
      </w:docPartPr>
      <w:docPartBody>
        <w:p w:rsidR="00BA29AF" w:rsidRDefault="00BA29AF">
          <w:pPr>
            <w:pStyle w:val="F8BD45FE7D3B4AB49D1A8A945CE207CB"/>
          </w:pPr>
          <w:r w:rsidRPr="00122E79">
            <w:rPr>
              <w:rStyle w:val="mfasiintens"/>
            </w:rPr>
            <w:t>Feu clic aquí per escriure text.</w:t>
          </w:r>
        </w:p>
      </w:docPartBody>
    </w:docPart>
    <w:docPart>
      <w:docPartPr>
        <w:name w:val="493E6C8425AE43C68536306A405EE4ED"/>
        <w:category>
          <w:name w:val="General"/>
          <w:gallery w:val="placeholder"/>
        </w:category>
        <w:types>
          <w:type w:val="bbPlcHdr"/>
        </w:types>
        <w:behaviors>
          <w:behavior w:val="content"/>
        </w:behaviors>
        <w:guid w:val="{7E3013BD-FCFC-427E-AD8A-34508E1318E5}"/>
      </w:docPartPr>
      <w:docPartBody>
        <w:p w:rsidR="00BA29AF" w:rsidRDefault="00BA29AF">
          <w:pPr>
            <w:pStyle w:val="493E6C8425AE43C68536306A405EE4ED"/>
          </w:pPr>
          <w:r w:rsidRPr="00122E79">
            <w:rPr>
              <w:rStyle w:val="mfasiintens"/>
            </w:rPr>
            <w:t>Feu clic aquí per escriure text.</w:t>
          </w:r>
        </w:p>
      </w:docPartBody>
    </w:docPart>
    <w:docPart>
      <w:docPartPr>
        <w:name w:val="6114C90F63CD42508689465F0EE713BB"/>
        <w:category>
          <w:name w:val="General"/>
          <w:gallery w:val="placeholder"/>
        </w:category>
        <w:types>
          <w:type w:val="bbPlcHdr"/>
        </w:types>
        <w:behaviors>
          <w:behavior w:val="content"/>
        </w:behaviors>
        <w:guid w:val="{3C079996-80D6-4C93-9340-2F6C1EED5C15}"/>
      </w:docPartPr>
      <w:docPartBody>
        <w:p w:rsidR="00BA29AF" w:rsidRDefault="00BA29AF">
          <w:pPr>
            <w:pStyle w:val="6114C90F63CD42508689465F0EE713BB"/>
          </w:pPr>
          <w:r w:rsidRPr="00122E79">
            <w:rPr>
              <w:rStyle w:val="mfasiintens"/>
            </w:rPr>
            <w:t xml:space="preserve">Feu clic aquí per escriure </w:t>
          </w:r>
          <w:r w:rsidRPr="00122E79">
            <w:rPr>
              <w:rStyle w:val="mfasiintens"/>
            </w:rPr>
            <w:t>text.</w:t>
          </w:r>
        </w:p>
      </w:docPartBody>
    </w:docPart>
    <w:docPart>
      <w:docPartPr>
        <w:name w:val="5564DE4C1374497DB3CF14CDE68F8AEE"/>
        <w:category>
          <w:name w:val="General"/>
          <w:gallery w:val="placeholder"/>
        </w:category>
        <w:types>
          <w:type w:val="bbPlcHdr"/>
        </w:types>
        <w:behaviors>
          <w:behavior w:val="content"/>
        </w:behaviors>
        <w:guid w:val="{8C823F58-50B9-49D3-8B3D-43253C5B4528}"/>
      </w:docPartPr>
      <w:docPartBody>
        <w:p w:rsidR="00BA29AF" w:rsidRDefault="00BA29AF">
          <w:pPr>
            <w:pStyle w:val="5564DE4C1374497DB3CF14CDE68F8AEE"/>
          </w:pPr>
          <w:r w:rsidRPr="00122E79">
            <w:rPr>
              <w:rStyle w:val="mfasiintens"/>
            </w:rPr>
            <w:t>Feu clic aquí per escriure text.</w:t>
          </w:r>
        </w:p>
      </w:docPartBody>
    </w:docPart>
    <w:docPart>
      <w:docPartPr>
        <w:name w:val="B8110822C36E493CA92D166438C93796"/>
        <w:category>
          <w:name w:val="General"/>
          <w:gallery w:val="placeholder"/>
        </w:category>
        <w:types>
          <w:type w:val="bbPlcHdr"/>
        </w:types>
        <w:behaviors>
          <w:behavior w:val="content"/>
        </w:behaviors>
        <w:guid w:val="{9C6F6DC9-54F1-4798-91D9-E94DBDC11A60}"/>
      </w:docPartPr>
      <w:docPartBody>
        <w:p w:rsidR="00BA29AF" w:rsidRDefault="00BA29AF">
          <w:pPr>
            <w:pStyle w:val="B8110822C36E493CA92D166438C93796"/>
          </w:pPr>
          <w:r w:rsidRPr="00122E79">
            <w:rPr>
              <w:rStyle w:val="mfasiintens"/>
            </w:rPr>
            <w:t>Feu clic aquí per escriure text.</w:t>
          </w:r>
        </w:p>
      </w:docPartBody>
    </w:docPart>
    <w:docPart>
      <w:docPartPr>
        <w:name w:val="01F7B0EF14844797B9E32003DBCB9007"/>
        <w:category>
          <w:name w:val="General"/>
          <w:gallery w:val="placeholder"/>
        </w:category>
        <w:types>
          <w:type w:val="bbPlcHdr"/>
        </w:types>
        <w:behaviors>
          <w:behavior w:val="content"/>
        </w:behaviors>
        <w:guid w:val="{6D033509-E1F4-4772-A463-533E51596733}"/>
      </w:docPartPr>
      <w:docPartBody>
        <w:p w:rsidR="00BA29AF" w:rsidRDefault="00BA29AF">
          <w:pPr>
            <w:pStyle w:val="01F7B0EF14844797B9E32003DBCB9007"/>
          </w:pPr>
          <w:r w:rsidRPr="00122E79">
            <w:rPr>
              <w:rStyle w:val="mfasiintens"/>
            </w:rPr>
            <w:t>Feu clic aquí per escriure text.</w:t>
          </w:r>
        </w:p>
      </w:docPartBody>
    </w:docPart>
    <w:docPart>
      <w:docPartPr>
        <w:name w:val="8E8B0EB2F1CC4662A95283A635A28863"/>
        <w:category>
          <w:name w:val="General"/>
          <w:gallery w:val="placeholder"/>
        </w:category>
        <w:types>
          <w:type w:val="bbPlcHdr"/>
        </w:types>
        <w:behaviors>
          <w:behavior w:val="content"/>
        </w:behaviors>
        <w:guid w:val="{124EA759-47E3-4EEE-A55D-4D192A65653C}"/>
      </w:docPartPr>
      <w:docPartBody>
        <w:p w:rsidR="00BA29AF" w:rsidRDefault="00BA29AF">
          <w:pPr>
            <w:pStyle w:val="8E8B0EB2F1CC4662A95283A635A28863"/>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9AF"/>
    <w:rsid w:val="004C1756"/>
    <w:rsid w:val="00BA29A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6112D3444F6647889E83B0BE134520F7">
    <w:name w:val="6112D3444F6647889E83B0BE134520F7"/>
  </w:style>
  <w:style w:type="paragraph" w:customStyle="1" w:styleId="7F498207379D499FB9603C3ACCDE53C6">
    <w:name w:val="7F498207379D499FB9603C3ACCDE53C6"/>
  </w:style>
  <w:style w:type="paragraph" w:customStyle="1" w:styleId="311E0ECA2AA64EDAB697CBE3B73C7F99">
    <w:name w:val="311E0ECA2AA64EDAB697CBE3B73C7F99"/>
  </w:style>
  <w:style w:type="paragraph" w:customStyle="1" w:styleId="C5C155B8A7444DE387F1444D29384F8A">
    <w:name w:val="C5C155B8A7444DE387F1444D29384F8A"/>
  </w:style>
  <w:style w:type="paragraph" w:customStyle="1" w:styleId="6D46055A94BE4843BC8559F31E2C5C79">
    <w:name w:val="6D46055A94BE4843BC8559F31E2C5C79"/>
  </w:style>
  <w:style w:type="paragraph" w:customStyle="1" w:styleId="36D33DFE883444B1B8EF0713692666D0">
    <w:name w:val="36D33DFE883444B1B8EF0713692666D0"/>
  </w:style>
  <w:style w:type="paragraph" w:customStyle="1" w:styleId="C07E3106D19C427FB5891F34942B7BA1">
    <w:name w:val="C07E3106D19C427FB5891F34942B7BA1"/>
  </w:style>
  <w:style w:type="paragraph" w:customStyle="1" w:styleId="DA703EBECABC498FB293CA8FCB782BBF">
    <w:name w:val="DA703EBECABC498FB293CA8FCB782BBF"/>
  </w:style>
  <w:style w:type="paragraph" w:customStyle="1" w:styleId="C8C106FEFD654397A253B6134AC83B1B">
    <w:name w:val="C8C106FEFD654397A253B6134AC83B1B"/>
  </w:style>
  <w:style w:type="paragraph" w:customStyle="1" w:styleId="08289FF786124DCE9A383008D6177A5A">
    <w:name w:val="08289FF786124DCE9A383008D6177A5A"/>
  </w:style>
  <w:style w:type="paragraph" w:customStyle="1" w:styleId="97A09AE5588846A7A1AE14642F6E7C88">
    <w:name w:val="97A09AE5588846A7A1AE14642F6E7C88"/>
  </w:style>
  <w:style w:type="paragraph" w:customStyle="1" w:styleId="85AA0937E2FC4A5595C4D0A3206B025A">
    <w:name w:val="85AA0937E2FC4A5595C4D0A3206B025A"/>
  </w:style>
  <w:style w:type="paragraph" w:customStyle="1" w:styleId="8E62C45C582A4D56B2E893FE783CAA3D">
    <w:name w:val="8E62C45C582A4D56B2E893FE783CAA3D"/>
  </w:style>
  <w:style w:type="paragraph" w:customStyle="1" w:styleId="7D5632822FAF402385995620C1E2A39B">
    <w:name w:val="7D5632822FAF402385995620C1E2A39B"/>
  </w:style>
  <w:style w:type="paragraph" w:customStyle="1" w:styleId="C0B17B79AA9441CCAE47598D6CD6C792">
    <w:name w:val="C0B17B79AA9441CCAE47598D6CD6C792"/>
  </w:style>
  <w:style w:type="paragraph" w:customStyle="1" w:styleId="3641AAFC89454B8681AB56B7F37E8C1E">
    <w:name w:val="3641AAFC89454B8681AB56B7F37E8C1E"/>
  </w:style>
  <w:style w:type="paragraph" w:customStyle="1" w:styleId="75272E062EE24239BDE7E3E5D43F4415">
    <w:name w:val="75272E062EE24239BDE7E3E5D43F4415"/>
  </w:style>
  <w:style w:type="paragraph" w:customStyle="1" w:styleId="EE192F9313AB4E9B96E1C98559B8FC3F">
    <w:name w:val="EE192F9313AB4E9B96E1C98559B8FC3F"/>
  </w:style>
  <w:style w:type="paragraph" w:customStyle="1" w:styleId="2CF2CB8F3CDF4222B34A24B1E7539B12">
    <w:name w:val="2CF2CB8F3CDF4222B34A24B1E7539B12"/>
  </w:style>
  <w:style w:type="paragraph" w:customStyle="1" w:styleId="1421631927EE4428B57D718477C90DB3">
    <w:name w:val="1421631927EE4428B57D718477C90DB3"/>
  </w:style>
  <w:style w:type="paragraph" w:customStyle="1" w:styleId="F8BD45FE7D3B4AB49D1A8A945CE207CB">
    <w:name w:val="F8BD45FE7D3B4AB49D1A8A945CE207CB"/>
  </w:style>
  <w:style w:type="paragraph" w:customStyle="1" w:styleId="493E6C8425AE43C68536306A405EE4ED">
    <w:name w:val="493E6C8425AE43C68536306A405EE4ED"/>
  </w:style>
  <w:style w:type="paragraph" w:customStyle="1" w:styleId="6114C90F63CD42508689465F0EE713BB">
    <w:name w:val="6114C90F63CD42508689465F0EE713BB"/>
  </w:style>
  <w:style w:type="paragraph" w:customStyle="1" w:styleId="5564DE4C1374497DB3CF14CDE68F8AEE">
    <w:name w:val="5564DE4C1374497DB3CF14CDE68F8AEE"/>
  </w:style>
  <w:style w:type="paragraph" w:customStyle="1" w:styleId="B8110822C36E493CA92D166438C93796">
    <w:name w:val="B8110822C36E493CA92D166438C93796"/>
  </w:style>
  <w:style w:type="paragraph" w:customStyle="1" w:styleId="01F7B0EF14844797B9E32003DBCB9007">
    <w:name w:val="01F7B0EF14844797B9E32003DBCB9007"/>
  </w:style>
  <w:style w:type="paragraph" w:customStyle="1" w:styleId="8E8B0EB2F1CC4662A95283A635A28863">
    <w:name w:val="8E8B0EB2F1CC4662A95283A635A288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250217_DR_021_MODEL_DE_PRESENTACIO_OFERTA_MENOR_CA_vDte.dotm</Template>
  <TotalTime>2</TotalTime>
  <Pages>9</Pages>
  <Words>4108</Words>
  <Characters>23418</Characters>
  <Application>Microsoft Office Word</Application>
  <DocSecurity>0</DocSecurity>
  <Lines>195</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ROMERO VAZ, MARIA ESTHER</cp:lastModifiedBy>
  <cp:revision>2</cp:revision>
  <cp:lastPrinted>2023-11-07T12:28:00Z</cp:lastPrinted>
  <dcterms:created xsi:type="dcterms:W3CDTF">2025-03-24T11:44:00Z</dcterms:created>
  <dcterms:modified xsi:type="dcterms:W3CDTF">2025-03-24T11:46:00Z</dcterms:modified>
</cp:coreProperties>
</file>