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9035C"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05E2A73C" w14:textId="77777777" w:rsidR="00CD2873" w:rsidRPr="006B71C0" w:rsidRDefault="00CD2873" w:rsidP="00CD2873">
      <w:pPr>
        <w:pStyle w:val="Textindependent"/>
        <w:jc w:val="center"/>
        <w:rPr>
          <w:rFonts w:ascii="Aptos" w:hAnsi="Aptos"/>
          <w:b/>
          <w:sz w:val="20"/>
          <w:szCs w:val="20"/>
        </w:rPr>
      </w:pPr>
    </w:p>
    <w:p w14:paraId="63364EDC" w14:textId="77777777" w:rsidR="00CD2873" w:rsidRPr="006B71C0" w:rsidRDefault="00CD2873" w:rsidP="00CD2873">
      <w:pPr>
        <w:rPr>
          <w:rFonts w:ascii="Aptos" w:hAnsi="Aptos" w:cs="Arial"/>
          <w:b/>
          <w:sz w:val="20"/>
          <w:szCs w:val="20"/>
        </w:rPr>
      </w:pPr>
    </w:p>
    <w:p w14:paraId="357C3240"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EAD42052E23B419DBF6E75161F0C2D57"/>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EAD42052E23B419DBF6E75161F0C2D57"/>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EAD42052E23B419DBF6E75161F0C2D57"/>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EAD42052E23B419DBF6E75161F0C2D57"/>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EAD42052E23B419DBF6E75161F0C2D57"/>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78A0A367"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181F36E0" w14:textId="77777777" w:rsidTr="00A57B4F">
        <w:trPr>
          <w:trHeight w:val="340"/>
        </w:trPr>
        <w:tc>
          <w:tcPr>
            <w:tcW w:w="8612" w:type="dxa"/>
            <w:vAlign w:val="center"/>
          </w:tcPr>
          <w:p w14:paraId="45A9A4AC" w14:textId="6F9532A7"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EAD42052E23B419DBF6E75161F0C2D57"/>
                </w:placeholder>
              </w:sdtPr>
              <w:sdtEndPr>
                <w:rPr>
                  <w:rStyle w:val="mfasiintens"/>
                </w:rPr>
              </w:sdtEndPr>
              <w:sdtContent>
                <w:r w:rsidR="0008332B" w:rsidRPr="0008332B">
                  <w:rPr>
                    <w:rStyle w:val="mfasiintens"/>
                    <w:rFonts w:ascii="Aptos" w:hAnsi="Aptos"/>
                  </w:rPr>
                  <w:t>001_P2501965</w:t>
                </w:r>
              </w:sdtContent>
            </w:sdt>
          </w:p>
        </w:tc>
      </w:tr>
      <w:tr w:rsidR="00CD2873" w:rsidRPr="006B71C0" w14:paraId="1E3CF954" w14:textId="77777777" w:rsidTr="00A57B4F">
        <w:trPr>
          <w:trHeight w:val="547"/>
        </w:trPr>
        <w:tc>
          <w:tcPr>
            <w:tcW w:w="8612" w:type="dxa"/>
          </w:tcPr>
          <w:p w14:paraId="0088E16E" w14:textId="2E17191F"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EAD42052E23B419DBF6E75161F0C2D57"/>
                </w:placeholder>
              </w:sdtPr>
              <w:sdtEndPr>
                <w:rPr>
                  <w:rStyle w:val="mfasiintens"/>
                </w:rPr>
              </w:sdtEndPr>
              <w:sdtContent>
                <w:r w:rsidR="0008332B" w:rsidRPr="0008332B">
                  <w:rPr>
                    <w:rStyle w:val="mfasiintens"/>
                    <w:rFonts w:ascii="Aptos" w:hAnsi="Aptos"/>
                  </w:rPr>
                  <w:t>DO i CSS de les obres de renovació del Mirador de Sarrià</w:t>
                </w:r>
              </w:sdtContent>
            </w:sdt>
          </w:p>
        </w:tc>
      </w:tr>
      <w:tr w:rsidR="00A13471" w:rsidRPr="006B71C0" w14:paraId="3D181182" w14:textId="77777777" w:rsidTr="005A7CB0">
        <w:trPr>
          <w:trHeight w:val="397"/>
        </w:trPr>
        <w:tc>
          <w:tcPr>
            <w:tcW w:w="8612" w:type="dxa"/>
            <w:vAlign w:val="center"/>
          </w:tcPr>
          <w:p w14:paraId="2435C01E" w14:textId="77777777"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5F6478CF"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2C7B97C9"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1C7AB3CB" w14:textId="77777777" w:rsidR="00CD2873" w:rsidRPr="006B71C0" w:rsidRDefault="00CD2873" w:rsidP="00CD2873">
      <w:pPr>
        <w:rPr>
          <w:rFonts w:ascii="Aptos" w:hAnsi="Aptos" w:cs="Arial"/>
          <w:sz w:val="20"/>
          <w:szCs w:val="20"/>
        </w:rPr>
      </w:pPr>
    </w:p>
    <w:p w14:paraId="2A5027F2"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EAD42052E23B419DBF6E75161F0C2D57"/>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60194767"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EAD42052E23B419DBF6E75161F0C2D57"/>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44D5281D"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EAD42052E23B419DBF6E75161F0C2D57"/>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4070B761"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EAD42052E23B419DBF6E75161F0C2D57"/>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3F37CBB8" w14:textId="77777777" w:rsidR="00CD2873" w:rsidRPr="006B71C0" w:rsidRDefault="00CD2873" w:rsidP="00CD2873">
      <w:pPr>
        <w:rPr>
          <w:rFonts w:ascii="Aptos" w:hAnsi="Aptos" w:cs="Arial"/>
          <w:sz w:val="20"/>
          <w:szCs w:val="20"/>
        </w:rPr>
      </w:pPr>
    </w:p>
    <w:p w14:paraId="5A8F369F"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432F575D" w14:textId="77777777" w:rsidR="00CD2873" w:rsidRPr="006B71C0" w:rsidRDefault="00CD2873" w:rsidP="00CD2873">
      <w:pPr>
        <w:rPr>
          <w:rFonts w:ascii="Aptos" w:hAnsi="Aptos" w:cs="Arial"/>
          <w:sz w:val="20"/>
          <w:szCs w:val="20"/>
        </w:rPr>
      </w:pPr>
    </w:p>
    <w:p w14:paraId="0A377051"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41C81564335B486387CB7454AA12454C"/>
          </w:placeholder>
          <w:showingPlcHdr/>
        </w:sdtPr>
        <w:sdtEndPr>
          <w:rPr>
            <w:rStyle w:val="mfasiintens"/>
          </w:rPr>
        </w:sdtEndPr>
        <w:sdtContent>
          <w:r w:rsidRPr="006B71C0">
            <w:rPr>
              <w:rStyle w:val="mfasiintens"/>
              <w:rFonts w:ascii="Aptos" w:hAnsi="Aptos"/>
            </w:rPr>
            <w:t>Feu clic aquí per escriure text.</w:t>
          </w:r>
        </w:sdtContent>
      </w:sdt>
    </w:p>
    <w:p w14:paraId="0BDC8BA0"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26E53572"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53BA110A"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4240125B"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2F0D12E3"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239A6289"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74C2F3F7"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76162E88"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4C041583"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51955510" w14:textId="77777777" w:rsidTr="00BC328D">
        <w:sdt>
          <w:sdtPr>
            <w:rPr>
              <w:rFonts w:ascii="Aptos" w:hAnsi="Aptos"/>
              <w:sz w:val="20"/>
              <w:szCs w:val="20"/>
            </w:rPr>
            <w:id w:val="669141610"/>
            <w:placeholder>
              <w:docPart w:val="282C903E92A043AEBA74E61A03313956"/>
            </w:placeholder>
            <w:showingPlcHdr/>
          </w:sdtPr>
          <w:sdtEndPr/>
          <w:sdtContent>
            <w:tc>
              <w:tcPr>
                <w:tcW w:w="4989" w:type="dxa"/>
                <w:tcBorders>
                  <w:top w:val="single" w:sz="12" w:space="0" w:color="auto"/>
                </w:tcBorders>
              </w:tcPr>
              <w:p w14:paraId="242C8D4B"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282C903E92A043AEBA74E61A03313956"/>
              </w:placeholder>
            </w:sdtPr>
            <w:sdtEndPr/>
            <w:sdtContent>
              <w:p w14:paraId="5C3535D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282C903E92A043AEBA74E61A03313956"/>
            </w:placeholder>
          </w:sdtPr>
          <w:sdtEndPr/>
          <w:sdtContent>
            <w:tc>
              <w:tcPr>
                <w:tcW w:w="964" w:type="dxa"/>
                <w:tcBorders>
                  <w:top w:val="single" w:sz="12" w:space="0" w:color="auto"/>
                </w:tcBorders>
              </w:tcPr>
              <w:p w14:paraId="00601AEF"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282C903E92A043AEBA74E61A03313956"/>
              </w:placeholder>
            </w:sdtPr>
            <w:sdtEndPr/>
            <w:sdtContent>
              <w:p w14:paraId="01F5E66B"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4BD524B2" w14:textId="77777777" w:rsidTr="00BC328D">
        <w:sdt>
          <w:sdtPr>
            <w:rPr>
              <w:rFonts w:ascii="Aptos" w:hAnsi="Aptos"/>
              <w:sz w:val="20"/>
              <w:szCs w:val="20"/>
            </w:rPr>
            <w:id w:val="240296076"/>
            <w:placeholder>
              <w:docPart w:val="76AF9F95E63748D9887082CAB2146BAF"/>
            </w:placeholder>
          </w:sdtPr>
          <w:sdtEndPr/>
          <w:sdtContent>
            <w:tc>
              <w:tcPr>
                <w:tcW w:w="4989" w:type="dxa"/>
              </w:tcPr>
              <w:p w14:paraId="68ED25E2"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916BF1891B634DE8B2DA85D11E228514"/>
              </w:placeholder>
            </w:sdtPr>
            <w:sdtEndPr/>
            <w:sdtContent>
              <w:p w14:paraId="6CD33C4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15C925D6CE464E5D985C38A93C78E4DC"/>
            </w:placeholder>
          </w:sdtPr>
          <w:sdtEndPr/>
          <w:sdtContent>
            <w:tc>
              <w:tcPr>
                <w:tcW w:w="964" w:type="dxa"/>
              </w:tcPr>
              <w:p w14:paraId="7EBC15DA"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93479E57267842879A0A8E77B660906F"/>
              </w:placeholder>
            </w:sdtPr>
            <w:sdtEndPr/>
            <w:sdtContent>
              <w:p w14:paraId="109F56E4"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A31B6BD" w14:textId="77777777" w:rsidTr="00BC328D">
        <w:sdt>
          <w:sdtPr>
            <w:rPr>
              <w:rFonts w:ascii="Aptos" w:hAnsi="Aptos"/>
              <w:sz w:val="20"/>
              <w:szCs w:val="20"/>
            </w:rPr>
            <w:id w:val="1006645454"/>
            <w:placeholder>
              <w:docPart w:val="E5F667B8882A4F2A838718594F67F8FD"/>
            </w:placeholder>
          </w:sdtPr>
          <w:sdtEndPr/>
          <w:sdtContent>
            <w:tc>
              <w:tcPr>
                <w:tcW w:w="4989" w:type="dxa"/>
              </w:tcPr>
              <w:p w14:paraId="4AED9F86"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1136C00BED7D47DFB4CC12835722E2EA"/>
              </w:placeholder>
            </w:sdtPr>
            <w:sdtEndPr/>
            <w:sdtContent>
              <w:p w14:paraId="190DAFD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72C7220516274A4D92B912361720DC4B"/>
            </w:placeholder>
          </w:sdtPr>
          <w:sdtEndPr/>
          <w:sdtContent>
            <w:tc>
              <w:tcPr>
                <w:tcW w:w="964" w:type="dxa"/>
              </w:tcPr>
              <w:p w14:paraId="3D20CFD5"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9D6A5D7EC94148ED9B52B7DEF3B40C64"/>
              </w:placeholder>
            </w:sdtPr>
            <w:sdtEndPr/>
            <w:sdtContent>
              <w:p w14:paraId="2ED205B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7B0E183" w14:textId="77777777" w:rsidTr="00BC328D">
        <w:sdt>
          <w:sdtPr>
            <w:rPr>
              <w:rFonts w:ascii="Aptos" w:hAnsi="Aptos"/>
              <w:sz w:val="20"/>
              <w:szCs w:val="20"/>
            </w:rPr>
            <w:id w:val="833654896"/>
            <w:placeholder>
              <w:docPart w:val="1A9E5EA4E32C41DBAC4BAD0BE4097DF3"/>
            </w:placeholder>
          </w:sdtPr>
          <w:sdtEndPr/>
          <w:sdtContent>
            <w:tc>
              <w:tcPr>
                <w:tcW w:w="4989" w:type="dxa"/>
              </w:tcPr>
              <w:p w14:paraId="703C3D29"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101EFE64C69F4851905AA89D5C36A6BE"/>
              </w:placeholder>
            </w:sdtPr>
            <w:sdtEndPr/>
            <w:sdtContent>
              <w:p w14:paraId="5203393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0BED5F01BBCE4C9C9A5704A06598BA83"/>
            </w:placeholder>
          </w:sdtPr>
          <w:sdtEndPr/>
          <w:sdtContent>
            <w:tc>
              <w:tcPr>
                <w:tcW w:w="964" w:type="dxa"/>
              </w:tcPr>
              <w:p w14:paraId="60B5EAD6"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CE2294A6C2B3421182E56889DAE998B3"/>
              </w:placeholder>
            </w:sdtPr>
            <w:sdtEndPr/>
            <w:sdtContent>
              <w:p w14:paraId="3DFEEC0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C76888D" w14:textId="77777777" w:rsidTr="00BC328D">
        <w:sdt>
          <w:sdtPr>
            <w:rPr>
              <w:rFonts w:ascii="Aptos" w:hAnsi="Aptos"/>
              <w:sz w:val="20"/>
              <w:szCs w:val="20"/>
            </w:rPr>
            <w:id w:val="1297329695"/>
            <w:placeholder>
              <w:docPart w:val="244A950639A546BD80DE3158233F95FA"/>
            </w:placeholder>
          </w:sdtPr>
          <w:sdtEndPr/>
          <w:sdtContent>
            <w:tc>
              <w:tcPr>
                <w:tcW w:w="4989" w:type="dxa"/>
              </w:tcPr>
              <w:p w14:paraId="57C86828"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683CBBA865F9483CB47C4ACF13B68137"/>
              </w:placeholder>
            </w:sdtPr>
            <w:sdtEndPr/>
            <w:sdtContent>
              <w:p w14:paraId="3E50B34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1C00CC5EF3AF49EDA80F50567C313E8B"/>
            </w:placeholder>
          </w:sdtPr>
          <w:sdtEndPr/>
          <w:sdtContent>
            <w:tc>
              <w:tcPr>
                <w:tcW w:w="964" w:type="dxa"/>
              </w:tcPr>
              <w:p w14:paraId="38F98D98"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FAA3A79FC968497FAB71735203122F65"/>
              </w:placeholder>
            </w:sdtPr>
            <w:sdtEndPr/>
            <w:sdtContent>
              <w:p w14:paraId="58B9D6E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6D54D80" w14:textId="77777777" w:rsidTr="00BC328D">
        <w:sdt>
          <w:sdtPr>
            <w:rPr>
              <w:rFonts w:ascii="Aptos" w:hAnsi="Aptos"/>
              <w:sz w:val="20"/>
              <w:szCs w:val="20"/>
            </w:rPr>
            <w:id w:val="245698801"/>
            <w:placeholder>
              <w:docPart w:val="1DD3647EE97D4ADBACF07B1305B8842C"/>
            </w:placeholder>
          </w:sdtPr>
          <w:sdtEndPr/>
          <w:sdtContent>
            <w:tc>
              <w:tcPr>
                <w:tcW w:w="4989" w:type="dxa"/>
                <w:tcBorders>
                  <w:bottom w:val="single" w:sz="12" w:space="0" w:color="auto"/>
                </w:tcBorders>
              </w:tcPr>
              <w:p w14:paraId="1A61763F"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A869B5E881EE4BEA98009835774D1881"/>
              </w:placeholder>
            </w:sdtPr>
            <w:sdtEndPr/>
            <w:sdtContent>
              <w:p w14:paraId="28020D74"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08EBE407F33C46288157595215EA1033"/>
            </w:placeholder>
          </w:sdtPr>
          <w:sdtEndPr/>
          <w:sdtContent>
            <w:tc>
              <w:tcPr>
                <w:tcW w:w="964" w:type="dxa"/>
                <w:tcBorders>
                  <w:bottom w:val="single" w:sz="12" w:space="0" w:color="auto"/>
                </w:tcBorders>
              </w:tcPr>
              <w:p w14:paraId="71CAE85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103F48B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CBCD5E6" w14:textId="77777777" w:rsidTr="00BC328D">
        <w:tc>
          <w:tcPr>
            <w:tcW w:w="4989" w:type="dxa"/>
            <w:tcBorders>
              <w:top w:val="single" w:sz="12" w:space="0" w:color="auto"/>
              <w:bottom w:val="single" w:sz="12" w:space="0" w:color="auto"/>
            </w:tcBorders>
            <w:shd w:val="clear" w:color="auto" w:fill="EEECE1" w:themeFill="background2"/>
          </w:tcPr>
          <w:p w14:paraId="200B0A1C"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628F8925"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378D3A64"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4005E206"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3366AA9A"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04ABABD1"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48EB2A8C"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00CC0A7D"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2EBB17C8"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5A8C1A3D" w14:textId="77777777" w:rsidR="00CD2873" w:rsidRPr="006B71C0" w:rsidRDefault="00CF73CB"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4BD77F8C" w14:textId="77777777" w:rsidR="00CD2873" w:rsidRPr="006B71C0" w:rsidRDefault="00CF73CB"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2544F6E0"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61BFC11F" w14:textId="77777777" w:rsidR="00D52ED4" w:rsidRPr="006B71C0" w:rsidRDefault="00CF73CB"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1460A29F" w14:textId="77777777" w:rsidR="00D52ED4" w:rsidRPr="006B71C0" w:rsidRDefault="00CF73CB"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5A4B77DD" w14:textId="77777777" w:rsidR="00D52ED4" w:rsidRPr="006B71C0" w:rsidRDefault="00CF73CB"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EAD42052E23B419DBF6E75161F0C2D57"/>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1C424BC7" w14:textId="77777777" w:rsidR="00D52ED4" w:rsidRPr="006B71C0" w:rsidRDefault="00CF73CB"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3661D9C0" w14:textId="77777777" w:rsidR="00CD2873" w:rsidRPr="006B71C0" w:rsidRDefault="00CF73CB"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62EB6706" w14:textId="77777777" w:rsidR="00D52ED4" w:rsidRPr="006B71C0" w:rsidRDefault="00CF73CB"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7BDC4DEF" w14:textId="77777777" w:rsidR="0028182A" w:rsidRPr="006B71C0" w:rsidRDefault="00CF73CB"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4DA6B439" w14:textId="7E59478A" w:rsidR="00EB43E5" w:rsidRPr="006B71C0" w:rsidRDefault="00CF73CB"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1"/>
            <w14:checkedState w14:val="2612" w14:font="MS Gothic"/>
            <w14:uncheckedState w14:val="2610" w14:font="MS Gothic"/>
          </w14:checkbox>
        </w:sdtPr>
        <w:sdtEndPr/>
        <w:sdtContent>
          <w:r w:rsidR="0008332B">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EAD42052E23B419DBF6E75161F0C2D57"/>
          </w:placeholder>
        </w:sdtPr>
        <w:sdtEndPr/>
        <w:sdtContent>
          <w:r w:rsidR="0008332B">
            <w:rPr>
              <w:rStyle w:val="mfasiintens"/>
              <w:rFonts w:ascii="Aptos" w:hAnsi="Aptos"/>
            </w:rPr>
            <w:t>Feu clic aquí per escriure l’import assegura</w:t>
          </w:r>
          <w:r>
            <w:rPr>
              <w:rStyle w:val="mfasiintens"/>
              <w:rFonts w:ascii="Aptos" w:hAnsi="Aptos"/>
            </w:rPr>
            <w:t>t</w:t>
          </w:r>
          <w:r w:rsidR="0008332B">
            <w:rPr>
              <w:rStyle w:val="mfasiintens"/>
              <w:rFonts w:ascii="Aptos" w:hAnsi="Aptos"/>
            </w:rPr>
            <w:t xml:space="preserve"> (igual o superior a 120.000)</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0F5CC5DA"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751EF92F" w14:textId="77777777" w:rsidR="00D52ED4" w:rsidRPr="006B71C0" w:rsidRDefault="00CF73CB"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404A7ABB" w14:textId="77777777" w:rsidR="00D52ED4" w:rsidRPr="006B71C0" w:rsidRDefault="00CF73CB"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EAD42052E23B419DBF6E75161F0C2D57"/>
          </w:placeholder>
        </w:sdtPr>
        <w:sdtEndPr/>
        <w:sdtContent>
          <w:r w:rsidR="00D52ED4" w:rsidRPr="006B71C0">
            <w:rPr>
              <w:rStyle w:val="CitaCar"/>
              <w:rFonts w:ascii="Aptos" w:hAnsi="Aptos"/>
            </w:rPr>
            <w:t>.....................................................</w:t>
          </w:r>
        </w:sdtContent>
      </w:sdt>
    </w:p>
    <w:p w14:paraId="04533F1D" w14:textId="77777777" w:rsidR="00D52ED4" w:rsidRPr="006B71C0" w:rsidRDefault="00CF73CB"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8A8F396" w14:textId="77777777" w:rsidR="00D52ED4" w:rsidRPr="006B71C0" w:rsidRDefault="00CF73CB"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54956FDF"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03F1A890" w14:textId="77777777" w:rsidR="00D52ED4" w:rsidRPr="006B71C0" w:rsidRDefault="00CF73CB"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68DC5B06"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689CF6A7"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68AF6013" w14:textId="77777777" w:rsidR="00CD2873" w:rsidRPr="006B71C0" w:rsidRDefault="00CF73CB"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2B0598F6" w14:textId="77777777" w:rsidR="003D15A7" w:rsidRPr="006B71C0" w:rsidRDefault="00CF73CB"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0C9E9F7"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2D215EFB"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74458A23"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2AD16171"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3D94084A"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730EC95C"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194FBD65"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23217F9E"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5729A584"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73BF9FFA" w14:textId="77777777" w:rsidR="00D52ED4" w:rsidRPr="006B71C0" w:rsidRDefault="00CF73CB"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196930A9"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737C7A2A" w14:textId="77777777" w:rsidR="00CD2873" w:rsidRPr="006B71C0" w:rsidRDefault="00CF73CB"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096794FF" w14:textId="77777777" w:rsidR="00CD2873" w:rsidRDefault="00CF73CB"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65CBB84D"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536A4E9E"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3056EBC6" w14:textId="77777777" w:rsidR="00CD2873" w:rsidRPr="006B71C0" w:rsidRDefault="00CD2873" w:rsidP="000449B7">
      <w:pPr>
        <w:spacing w:after="60"/>
        <w:rPr>
          <w:rFonts w:ascii="Aptos" w:hAnsi="Aptos" w:cs="Arial"/>
          <w:i/>
          <w:sz w:val="16"/>
          <w:szCs w:val="20"/>
        </w:rPr>
      </w:pPr>
      <w:r w:rsidRPr="006B71C0">
        <w:rPr>
          <w:rFonts w:ascii="Aptos" w:hAnsi="Aptos" w:cs="Arial"/>
          <w:i/>
          <w:snapToGrid w:val="0"/>
          <w:sz w:val="16"/>
          <w:szCs w:val="20"/>
        </w:rPr>
        <w:t xml:space="preserve">L’obligació següent només l’heu de posar si la prestació del contracte comporta </w:t>
      </w:r>
      <w:r w:rsidRPr="006B71C0">
        <w:rPr>
          <w:rFonts w:ascii="Aptos" w:hAnsi="Aptos" w:cs="Arial"/>
          <w:b/>
          <w:i/>
          <w:snapToGrid w:val="0"/>
          <w:sz w:val="16"/>
          <w:szCs w:val="20"/>
        </w:rPr>
        <w:t>que l’empresa hagi de tractar dades de caràcter personal facilitades per l’Ajuntament</w:t>
      </w:r>
    </w:p>
    <w:p w14:paraId="119FE5BF"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3E3D898F"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59D2FD21"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0E45AE16"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22344654"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4A7AD12B"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64B7317D"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62F28491"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0CD487B2"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5066630C"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2F2A3B9"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317F93F3"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065B9D69"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3B27E3E"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71A1D3BB"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6844AA83"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2D4E4DEA"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EAD42052E23B419DBF6E75161F0C2D57"/>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300FDA2F" w14:textId="77777777" w:rsidR="00512D39" w:rsidRPr="006B71C0" w:rsidRDefault="00695D6F" w:rsidP="00AC2C88">
      <w:pPr>
        <w:spacing w:after="80"/>
        <w:rPr>
          <w:rFonts w:ascii="Aptos" w:hAnsi="Aptos"/>
          <w:i/>
          <w:color w:val="auto"/>
          <w:sz w:val="16"/>
          <w:szCs w:val="20"/>
        </w:rPr>
      </w:pPr>
      <w:r w:rsidRPr="006B71C0">
        <w:rPr>
          <w:rFonts w:ascii="Aptos" w:hAnsi="Aptos"/>
          <w:b/>
          <w:i/>
          <w:color w:val="auto"/>
          <w:sz w:val="16"/>
          <w:szCs w:val="20"/>
        </w:rPr>
        <w:t>O</w:t>
      </w:r>
      <w:r w:rsidR="00512D39" w:rsidRPr="006B71C0">
        <w:rPr>
          <w:rFonts w:ascii="Aptos" w:hAnsi="Aptos"/>
          <w:b/>
          <w:i/>
          <w:color w:val="auto"/>
          <w:sz w:val="16"/>
          <w:szCs w:val="20"/>
        </w:rPr>
        <w:t>pció obligatòria</w:t>
      </w:r>
      <w:r w:rsidR="00512D39" w:rsidRPr="006B71C0">
        <w:rPr>
          <w:rFonts w:ascii="Aptos" w:hAnsi="Aptos"/>
          <w:i/>
          <w:color w:val="auto"/>
          <w:sz w:val="16"/>
          <w:szCs w:val="20"/>
        </w:rPr>
        <w:t xml:space="preserve"> quan hi hagi </w:t>
      </w:r>
      <w:r w:rsidR="00512D39" w:rsidRPr="006B71C0">
        <w:rPr>
          <w:rFonts w:ascii="Aptos" w:hAnsi="Aptos"/>
          <w:b/>
          <w:i/>
          <w:color w:val="auto"/>
          <w:sz w:val="16"/>
          <w:szCs w:val="20"/>
        </w:rPr>
        <w:t>personal municipal i personal de l’empresa contractista treballant en el mateix centre o equipament municipal</w:t>
      </w:r>
      <w:r w:rsidR="00512D39" w:rsidRPr="006B71C0">
        <w:rPr>
          <w:rFonts w:ascii="Aptos" w:hAnsi="Aptos"/>
          <w:i/>
          <w:color w:val="auto"/>
          <w:sz w:val="16"/>
          <w:szCs w:val="20"/>
        </w:rPr>
        <w:t xml:space="preserve">, o bé, tot i que no hi hagi aquesta concurrència, </w:t>
      </w:r>
      <w:r w:rsidR="00512D39" w:rsidRPr="006B71C0">
        <w:rPr>
          <w:rFonts w:ascii="Aptos" w:hAnsi="Aptos"/>
          <w:b/>
          <w:i/>
          <w:color w:val="auto"/>
          <w:sz w:val="16"/>
          <w:szCs w:val="20"/>
        </w:rPr>
        <w:t>el personal de l’empresa contractista treballi al centre o equipament municipal</w:t>
      </w:r>
      <w:r w:rsidR="00512D39" w:rsidRPr="006B71C0">
        <w:rPr>
          <w:rFonts w:ascii="Aptos" w:hAnsi="Aptos"/>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B31FE2F" w14:textId="77777777" w:rsidR="00512D39" w:rsidRPr="006B71C0" w:rsidRDefault="00512D39" w:rsidP="00512D39">
      <w:pPr>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EAD42052E23B419DBF6E75161F0C2D57"/>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77F14B5B"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7EE4CCAE"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2A8D1B56"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025E69EB"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7B120E45"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7EBA6C38"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50D69A8D"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53F3F6F4"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5155BF6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619D180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62AEB7AD"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3C95577"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3DE0AC78"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6F45433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F2FB99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4EED8CC"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0A00043F"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DAF9B5C"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14E7F449"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21936286"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2E376587"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3EC463"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6900C35C"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5D537F81"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674F64F5"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6BE0F6D3"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3069E51B"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6986F860"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9F36439"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958C763"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2DE5CB00"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63A99504"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7BC6A85F"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0F363043"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2CE6359C"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16A36F2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6EBD79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0BAFDC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0A64BB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16B309D7"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6D8D4196"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5F1A1871"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0728981F"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3B609469"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032A4E00"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08FEFEEA"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3986113B"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674FD412"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7C87AAAD"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7BAB9D83"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1C6B5BC"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3F36AC9D"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2F88C92C"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D9A6810"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179707CE"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18132315"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61AD7" w14:textId="77777777" w:rsidR="0008332B" w:rsidRDefault="0008332B" w:rsidP="00CD2873">
      <w:r>
        <w:separator/>
      </w:r>
    </w:p>
  </w:endnote>
  <w:endnote w:type="continuationSeparator" w:id="0">
    <w:p w14:paraId="6E2DA9B0" w14:textId="77777777" w:rsidR="0008332B" w:rsidRDefault="0008332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A972A35"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743B1AF4"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87A44" w14:textId="77777777" w:rsidR="0008332B" w:rsidRDefault="0008332B" w:rsidP="00CD2873">
      <w:r>
        <w:separator/>
      </w:r>
    </w:p>
  </w:footnote>
  <w:footnote w:type="continuationSeparator" w:id="0">
    <w:p w14:paraId="491B347F" w14:textId="77777777" w:rsidR="0008332B" w:rsidRDefault="0008332B" w:rsidP="00CD2873">
      <w:r>
        <w:continuationSeparator/>
      </w:r>
    </w:p>
  </w:footnote>
  <w:footnote w:id="1">
    <w:p w14:paraId="29275E1F"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66528388"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068CE20F"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C91145"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DA86A44"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101A99D"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09A36"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0A801274" wp14:editId="6E50B472">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6A3EE288"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801274"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6A3EE288"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32B"/>
    <w:rsid w:val="000158B9"/>
    <w:rsid w:val="00022E1D"/>
    <w:rsid w:val="000449B7"/>
    <w:rsid w:val="00054978"/>
    <w:rsid w:val="00056751"/>
    <w:rsid w:val="000614EA"/>
    <w:rsid w:val="00066842"/>
    <w:rsid w:val="000772B3"/>
    <w:rsid w:val="0008332B"/>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71CC9"/>
    <w:rsid w:val="0028182A"/>
    <w:rsid w:val="00285152"/>
    <w:rsid w:val="002A0918"/>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CF73CB"/>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D274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C0807"/>
  <w15:docId w15:val="{FF8C72B9-94AB-41E4-BB37-1AE961E5C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722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AD42052E23B419DBF6E75161F0C2D57"/>
        <w:category>
          <w:name w:val="General"/>
          <w:gallery w:val="placeholder"/>
        </w:category>
        <w:types>
          <w:type w:val="bbPlcHdr"/>
        </w:types>
        <w:behaviors>
          <w:behavior w:val="content"/>
        </w:behaviors>
        <w:guid w:val="{054D9C65-4711-4C8E-B643-11853F280BC6}"/>
      </w:docPartPr>
      <w:docPartBody>
        <w:p w:rsidR="00915E9E" w:rsidRDefault="00915E9E">
          <w:pPr>
            <w:pStyle w:val="EAD42052E23B419DBF6E75161F0C2D57"/>
          </w:pPr>
          <w:r w:rsidRPr="00122E79">
            <w:rPr>
              <w:rStyle w:val="mfasiintens"/>
            </w:rPr>
            <w:t>Feu clic aquí per escriure text.</w:t>
          </w:r>
        </w:p>
      </w:docPartBody>
    </w:docPart>
    <w:docPart>
      <w:docPartPr>
        <w:name w:val="41C81564335B486387CB7454AA12454C"/>
        <w:category>
          <w:name w:val="General"/>
          <w:gallery w:val="placeholder"/>
        </w:category>
        <w:types>
          <w:type w:val="bbPlcHdr"/>
        </w:types>
        <w:behaviors>
          <w:behavior w:val="content"/>
        </w:behaviors>
        <w:guid w:val="{0C4C7EAF-9C8A-400B-8EFC-CB7DF6D7AE74}"/>
      </w:docPartPr>
      <w:docPartBody>
        <w:p w:rsidR="00915E9E" w:rsidRDefault="00915E9E">
          <w:pPr>
            <w:pStyle w:val="41C81564335B486387CB7454AA12454C"/>
          </w:pPr>
          <w:r w:rsidRPr="00122E79">
            <w:rPr>
              <w:rStyle w:val="mfasiintens"/>
            </w:rPr>
            <w:t>Feu clic aquí per escriure text.</w:t>
          </w:r>
        </w:p>
      </w:docPartBody>
    </w:docPart>
    <w:docPart>
      <w:docPartPr>
        <w:name w:val="282C903E92A043AEBA74E61A03313956"/>
        <w:category>
          <w:name w:val="General"/>
          <w:gallery w:val="placeholder"/>
        </w:category>
        <w:types>
          <w:type w:val="bbPlcHdr"/>
        </w:types>
        <w:behaviors>
          <w:behavior w:val="content"/>
        </w:behaviors>
        <w:guid w:val="{565BC063-4EEC-481D-8F46-9C750405BBFB}"/>
      </w:docPartPr>
      <w:docPartBody>
        <w:p w:rsidR="00915E9E" w:rsidRDefault="00915E9E">
          <w:pPr>
            <w:pStyle w:val="282C903E92A043AEBA74E61A03313956"/>
          </w:pPr>
          <w:r w:rsidRPr="00122E79">
            <w:rPr>
              <w:rStyle w:val="mfasiintens"/>
            </w:rPr>
            <w:t>Feu clic aquí per escriure text.</w:t>
          </w:r>
        </w:p>
      </w:docPartBody>
    </w:docPart>
    <w:docPart>
      <w:docPartPr>
        <w:name w:val="76AF9F95E63748D9887082CAB2146BAF"/>
        <w:category>
          <w:name w:val="General"/>
          <w:gallery w:val="placeholder"/>
        </w:category>
        <w:types>
          <w:type w:val="bbPlcHdr"/>
        </w:types>
        <w:behaviors>
          <w:behavior w:val="content"/>
        </w:behaviors>
        <w:guid w:val="{0BE6BA44-A398-46C9-9D6F-9419681907C6}"/>
      </w:docPartPr>
      <w:docPartBody>
        <w:p w:rsidR="00915E9E" w:rsidRDefault="00915E9E">
          <w:pPr>
            <w:pStyle w:val="76AF9F95E63748D9887082CAB2146BAF"/>
          </w:pPr>
          <w:r w:rsidRPr="00122E79">
            <w:rPr>
              <w:rStyle w:val="mfasiintens"/>
            </w:rPr>
            <w:t>Feu clic aquí per escriure text.</w:t>
          </w:r>
        </w:p>
      </w:docPartBody>
    </w:docPart>
    <w:docPart>
      <w:docPartPr>
        <w:name w:val="916BF1891B634DE8B2DA85D11E228514"/>
        <w:category>
          <w:name w:val="General"/>
          <w:gallery w:val="placeholder"/>
        </w:category>
        <w:types>
          <w:type w:val="bbPlcHdr"/>
        </w:types>
        <w:behaviors>
          <w:behavior w:val="content"/>
        </w:behaviors>
        <w:guid w:val="{282C4BDF-3444-492A-ABAA-248937DD3180}"/>
      </w:docPartPr>
      <w:docPartBody>
        <w:p w:rsidR="00915E9E" w:rsidRDefault="00915E9E">
          <w:pPr>
            <w:pStyle w:val="916BF1891B634DE8B2DA85D11E228514"/>
          </w:pPr>
          <w:r w:rsidRPr="00122E79">
            <w:rPr>
              <w:rStyle w:val="mfasiintens"/>
            </w:rPr>
            <w:t>Feu clic aquí per escriure text.</w:t>
          </w:r>
        </w:p>
      </w:docPartBody>
    </w:docPart>
    <w:docPart>
      <w:docPartPr>
        <w:name w:val="15C925D6CE464E5D985C38A93C78E4DC"/>
        <w:category>
          <w:name w:val="General"/>
          <w:gallery w:val="placeholder"/>
        </w:category>
        <w:types>
          <w:type w:val="bbPlcHdr"/>
        </w:types>
        <w:behaviors>
          <w:behavior w:val="content"/>
        </w:behaviors>
        <w:guid w:val="{686C93A5-2D04-4CC8-9E31-A85E4EF037A1}"/>
      </w:docPartPr>
      <w:docPartBody>
        <w:p w:rsidR="00915E9E" w:rsidRDefault="00915E9E">
          <w:pPr>
            <w:pStyle w:val="15C925D6CE464E5D985C38A93C78E4DC"/>
          </w:pPr>
          <w:r w:rsidRPr="00122E79">
            <w:rPr>
              <w:rStyle w:val="mfasiintens"/>
            </w:rPr>
            <w:t>Feu clic aquí per escriure text.</w:t>
          </w:r>
        </w:p>
      </w:docPartBody>
    </w:docPart>
    <w:docPart>
      <w:docPartPr>
        <w:name w:val="93479E57267842879A0A8E77B660906F"/>
        <w:category>
          <w:name w:val="General"/>
          <w:gallery w:val="placeholder"/>
        </w:category>
        <w:types>
          <w:type w:val="bbPlcHdr"/>
        </w:types>
        <w:behaviors>
          <w:behavior w:val="content"/>
        </w:behaviors>
        <w:guid w:val="{89D4078E-E0EC-4AD7-B1C0-7F0BE65DD27D}"/>
      </w:docPartPr>
      <w:docPartBody>
        <w:p w:rsidR="00915E9E" w:rsidRDefault="00915E9E">
          <w:pPr>
            <w:pStyle w:val="93479E57267842879A0A8E77B660906F"/>
          </w:pPr>
          <w:r w:rsidRPr="00122E79">
            <w:rPr>
              <w:rStyle w:val="mfasiintens"/>
            </w:rPr>
            <w:t>Feu clic aquí per escriure text.</w:t>
          </w:r>
        </w:p>
      </w:docPartBody>
    </w:docPart>
    <w:docPart>
      <w:docPartPr>
        <w:name w:val="E5F667B8882A4F2A838718594F67F8FD"/>
        <w:category>
          <w:name w:val="General"/>
          <w:gallery w:val="placeholder"/>
        </w:category>
        <w:types>
          <w:type w:val="bbPlcHdr"/>
        </w:types>
        <w:behaviors>
          <w:behavior w:val="content"/>
        </w:behaviors>
        <w:guid w:val="{6C620D20-C391-484F-BFB0-71420B14D8AD}"/>
      </w:docPartPr>
      <w:docPartBody>
        <w:p w:rsidR="00915E9E" w:rsidRDefault="00915E9E">
          <w:pPr>
            <w:pStyle w:val="E5F667B8882A4F2A838718594F67F8FD"/>
          </w:pPr>
          <w:r w:rsidRPr="00122E79">
            <w:rPr>
              <w:rStyle w:val="mfasiintens"/>
            </w:rPr>
            <w:t>Feu clic aquí per escriure text.</w:t>
          </w:r>
        </w:p>
      </w:docPartBody>
    </w:docPart>
    <w:docPart>
      <w:docPartPr>
        <w:name w:val="1136C00BED7D47DFB4CC12835722E2EA"/>
        <w:category>
          <w:name w:val="General"/>
          <w:gallery w:val="placeholder"/>
        </w:category>
        <w:types>
          <w:type w:val="bbPlcHdr"/>
        </w:types>
        <w:behaviors>
          <w:behavior w:val="content"/>
        </w:behaviors>
        <w:guid w:val="{1DACCBB0-A176-42C8-972A-868A1A4D29E9}"/>
      </w:docPartPr>
      <w:docPartBody>
        <w:p w:rsidR="00915E9E" w:rsidRDefault="00915E9E">
          <w:pPr>
            <w:pStyle w:val="1136C00BED7D47DFB4CC12835722E2EA"/>
          </w:pPr>
          <w:r w:rsidRPr="00122E79">
            <w:rPr>
              <w:rStyle w:val="mfasiintens"/>
            </w:rPr>
            <w:t xml:space="preserve">Feu clic aquí per </w:t>
          </w:r>
          <w:r w:rsidRPr="00122E79">
            <w:rPr>
              <w:rStyle w:val="mfasiintens"/>
            </w:rPr>
            <w:t>escriure text.</w:t>
          </w:r>
        </w:p>
      </w:docPartBody>
    </w:docPart>
    <w:docPart>
      <w:docPartPr>
        <w:name w:val="72C7220516274A4D92B912361720DC4B"/>
        <w:category>
          <w:name w:val="General"/>
          <w:gallery w:val="placeholder"/>
        </w:category>
        <w:types>
          <w:type w:val="bbPlcHdr"/>
        </w:types>
        <w:behaviors>
          <w:behavior w:val="content"/>
        </w:behaviors>
        <w:guid w:val="{E8158A08-5DC4-4B40-A06F-7B0C490E463A}"/>
      </w:docPartPr>
      <w:docPartBody>
        <w:p w:rsidR="00915E9E" w:rsidRDefault="00915E9E">
          <w:pPr>
            <w:pStyle w:val="72C7220516274A4D92B912361720DC4B"/>
          </w:pPr>
          <w:r w:rsidRPr="00122E79">
            <w:rPr>
              <w:rStyle w:val="mfasiintens"/>
            </w:rPr>
            <w:t>Feu clic aquí per escriure text.</w:t>
          </w:r>
        </w:p>
      </w:docPartBody>
    </w:docPart>
    <w:docPart>
      <w:docPartPr>
        <w:name w:val="9D6A5D7EC94148ED9B52B7DEF3B40C64"/>
        <w:category>
          <w:name w:val="General"/>
          <w:gallery w:val="placeholder"/>
        </w:category>
        <w:types>
          <w:type w:val="bbPlcHdr"/>
        </w:types>
        <w:behaviors>
          <w:behavior w:val="content"/>
        </w:behaviors>
        <w:guid w:val="{A09BCE04-336E-4EB2-9BB8-64F75EE741F7}"/>
      </w:docPartPr>
      <w:docPartBody>
        <w:p w:rsidR="00915E9E" w:rsidRDefault="00915E9E">
          <w:pPr>
            <w:pStyle w:val="9D6A5D7EC94148ED9B52B7DEF3B40C64"/>
          </w:pPr>
          <w:r w:rsidRPr="00122E79">
            <w:rPr>
              <w:rStyle w:val="mfasiintens"/>
            </w:rPr>
            <w:t>Feu clic aquí per escriure text.</w:t>
          </w:r>
        </w:p>
      </w:docPartBody>
    </w:docPart>
    <w:docPart>
      <w:docPartPr>
        <w:name w:val="1A9E5EA4E32C41DBAC4BAD0BE4097DF3"/>
        <w:category>
          <w:name w:val="General"/>
          <w:gallery w:val="placeholder"/>
        </w:category>
        <w:types>
          <w:type w:val="bbPlcHdr"/>
        </w:types>
        <w:behaviors>
          <w:behavior w:val="content"/>
        </w:behaviors>
        <w:guid w:val="{46975C17-9266-4431-8B8F-23F7EE5E7F18}"/>
      </w:docPartPr>
      <w:docPartBody>
        <w:p w:rsidR="00915E9E" w:rsidRDefault="00915E9E">
          <w:pPr>
            <w:pStyle w:val="1A9E5EA4E32C41DBAC4BAD0BE4097DF3"/>
          </w:pPr>
          <w:r w:rsidRPr="00122E79">
            <w:rPr>
              <w:rStyle w:val="mfasiintens"/>
            </w:rPr>
            <w:t>Feu clic aquí per escriure text.</w:t>
          </w:r>
        </w:p>
      </w:docPartBody>
    </w:docPart>
    <w:docPart>
      <w:docPartPr>
        <w:name w:val="101EFE64C69F4851905AA89D5C36A6BE"/>
        <w:category>
          <w:name w:val="General"/>
          <w:gallery w:val="placeholder"/>
        </w:category>
        <w:types>
          <w:type w:val="bbPlcHdr"/>
        </w:types>
        <w:behaviors>
          <w:behavior w:val="content"/>
        </w:behaviors>
        <w:guid w:val="{DEBC1658-F47A-4BE2-A27E-2D65BF89D5D7}"/>
      </w:docPartPr>
      <w:docPartBody>
        <w:p w:rsidR="00915E9E" w:rsidRDefault="00915E9E">
          <w:pPr>
            <w:pStyle w:val="101EFE64C69F4851905AA89D5C36A6BE"/>
          </w:pPr>
          <w:r w:rsidRPr="00122E79">
            <w:rPr>
              <w:rStyle w:val="mfasiintens"/>
            </w:rPr>
            <w:t>Feu clic aquí per escriure text.</w:t>
          </w:r>
        </w:p>
      </w:docPartBody>
    </w:docPart>
    <w:docPart>
      <w:docPartPr>
        <w:name w:val="0BED5F01BBCE4C9C9A5704A06598BA83"/>
        <w:category>
          <w:name w:val="General"/>
          <w:gallery w:val="placeholder"/>
        </w:category>
        <w:types>
          <w:type w:val="bbPlcHdr"/>
        </w:types>
        <w:behaviors>
          <w:behavior w:val="content"/>
        </w:behaviors>
        <w:guid w:val="{397E85CA-EE0C-45AB-BE1E-0FEFFD965E4C}"/>
      </w:docPartPr>
      <w:docPartBody>
        <w:p w:rsidR="00915E9E" w:rsidRDefault="00915E9E">
          <w:pPr>
            <w:pStyle w:val="0BED5F01BBCE4C9C9A5704A06598BA83"/>
          </w:pPr>
          <w:r w:rsidRPr="00122E79">
            <w:rPr>
              <w:rStyle w:val="mfasiintens"/>
            </w:rPr>
            <w:t>Feu clic aquí per escriure text.</w:t>
          </w:r>
        </w:p>
      </w:docPartBody>
    </w:docPart>
    <w:docPart>
      <w:docPartPr>
        <w:name w:val="CE2294A6C2B3421182E56889DAE998B3"/>
        <w:category>
          <w:name w:val="General"/>
          <w:gallery w:val="placeholder"/>
        </w:category>
        <w:types>
          <w:type w:val="bbPlcHdr"/>
        </w:types>
        <w:behaviors>
          <w:behavior w:val="content"/>
        </w:behaviors>
        <w:guid w:val="{CB81066C-7F24-446C-81AD-53A5EAE952A6}"/>
      </w:docPartPr>
      <w:docPartBody>
        <w:p w:rsidR="00915E9E" w:rsidRDefault="00915E9E">
          <w:pPr>
            <w:pStyle w:val="CE2294A6C2B3421182E56889DAE998B3"/>
          </w:pPr>
          <w:r w:rsidRPr="00122E79">
            <w:rPr>
              <w:rStyle w:val="mfasiintens"/>
            </w:rPr>
            <w:t>Feu clic aquí per escriure text.</w:t>
          </w:r>
        </w:p>
      </w:docPartBody>
    </w:docPart>
    <w:docPart>
      <w:docPartPr>
        <w:name w:val="244A950639A546BD80DE3158233F95FA"/>
        <w:category>
          <w:name w:val="General"/>
          <w:gallery w:val="placeholder"/>
        </w:category>
        <w:types>
          <w:type w:val="bbPlcHdr"/>
        </w:types>
        <w:behaviors>
          <w:behavior w:val="content"/>
        </w:behaviors>
        <w:guid w:val="{BFE25B60-1B36-41B7-AFBC-86F3BEECFBEF}"/>
      </w:docPartPr>
      <w:docPartBody>
        <w:p w:rsidR="00915E9E" w:rsidRDefault="00915E9E">
          <w:pPr>
            <w:pStyle w:val="244A950639A546BD80DE3158233F95FA"/>
          </w:pPr>
          <w:r w:rsidRPr="00122E79">
            <w:rPr>
              <w:rStyle w:val="mfasiintens"/>
            </w:rPr>
            <w:t>Feu clic aquí per escriure text.</w:t>
          </w:r>
        </w:p>
      </w:docPartBody>
    </w:docPart>
    <w:docPart>
      <w:docPartPr>
        <w:name w:val="683CBBA865F9483CB47C4ACF13B68137"/>
        <w:category>
          <w:name w:val="General"/>
          <w:gallery w:val="placeholder"/>
        </w:category>
        <w:types>
          <w:type w:val="bbPlcHdr"/>
        </w:types>
        <w:behaviors>
          <w:behavior w:val="content"/>
        </w:behaviors>
        <w:guid w:val="{A3687CBA-9D0A-48E6-BE6D-1AA27560E8E3}"/>
      </w:docPartPr>
      <w:docPartBody>
        <w:p w:rsidR="00915E9E" w:rsidRDefault="00915E9E">
          <w:pPr>
            <w:pStyle w:val="683CBBA865F9483CB47C4ACF13B68137"/>
          </w:pPr>
          <w:r w:rsidRPr="00122E79">
            <w:rPr>
              <w:rStyle w:val="mfasiintens"/>
            </w:rPr>
            <w:t>Feu clic aquí per escriure text.</w:t>
          </w:r>
        </w:p>
      </w:docPartBody>
    </w:docPart>
    <w:docPart>
      <w:docPartPr>
        <w:name w:val="1C00CC5EF3AF49EDA80F50567C313E8B"/>
        <w:category>
          <w:name w:val="General"/>
          <w:gallery w:val="placeholder"/>
        </w:category>
        <w:types>
          <w:type w:val="bbPlcHdr"/>
        </w:types>
        <w:behaviors>
          <w:behavior w:val="content"/>
        </w:behaviors>
        <w:guid w:val="{CD06F46A-E239-48BC-B681-2EFF76F53FED}"/>
      </w:docPartPr>
      <w:docPartBody>
        <w:p w:rsidR="00915E9E" w:rsidRDefault="00915E9E">
          <w:pPr>
            <w:pStyle w:val="1C00CC5EF3AF49EDA80F50567C313E8B"/>
          </w:pPr>
          <w:r w:rsidRPr="00122E79">
            <w:rPr>
              <w:rStyle w:val="mfasiintens"/>
            </w:rPr>
            <w:t>Feu clic aquí per escriure text.</w:t>
          </w:r>
        </w:p>
      </w:docPartBody>
    </w:docPart>
    <w:docPart>
      <w:docPartPr>
        <w:name w:val="FAA3A79FC968497FAB71735203122F65"/>
        <w:category>
          <w:name w:val="General"/>
          <w:gallery w:val="placeholder"/>
        </w:category>
        <w:types>
          <w:type w:val="bbPlcHdr"/>
        </w:types>
        <w:behaviors>
          <w:behavior w:val="content"/>
        </w:behaviors>
        <w:guid w:val="{DE57A6D3-4F9A-4D3C-A3AE-23A11901181B}"/>
      </w:docPartPr>
      <w:docPartBody>
        <w:p w:rsidR="00915E9E" w:rsidRDefault="00915E9E">
          <w:pPr>
            <w:pStyle w:val="FAA3A79FC968497FAB71735203122F65"/>
          </w:pPr>
          <w:r w:rsidRPr="00122E79">
            <w:rPr>
              <w:rStyle w:val="mfasiintens"/>
            </w:rPr>
            <w:t>Feu clic aquí per escriure text.</w:t>
          </w:r>
        </w:p>
      </w:docPartBody>
    </w:docPart>
    <w:docPart>
      <w:docPartPr>
        <w:name w:val="1DD3647EE97D4ADBACF07B1305B8842C"/>
        <w:category>
          <w:name w:val="General"/>
          <w:gallery w:val="placeholder"/>
        </w:category>
        <w:types>
          <w:type w:val="bbPlcHdr"/>
        </w:types>
        <w:behaviors>
          <w:behavior w:val="content"/>
        </w:behaviors>
        <w:guid w:val="{FBE13D94-F2C5-40E8-AF6A-158CAA451434}"/>
      </w:docPartPr>
      <w:docPartBody>
        <w:p w:rsidR="00915E9E" w:rsidRDefault="00915E9E">
          <w:pPr>
            <w:pStyle w:val="1DD3647EE97D4ADBACF07B1305B8842C"/>
          </w:pPr>
          <w:r w:rsidRPr="00122E79">
            <w:rPr>
              <w:rStyle w:val="mfasiintens"/>
            </w:rPr>
            <w:t>Feu clic aquí per escriure text.</w:t>
          </w:r>
        </w:p>
      </w:docPartBody>
    </w:docPart>
    <w:docPart>
      <w:docPartPr>
        <w:name w:val="A869B5E881EE4BEA98009835774D1881"/>
        <w:category>
          <w:name w:val="General"/>
          <w:gallery w:val="placeholder"/>
        </w:category>
        <w:types>
          <w:type w:val="bbPlcHdr"/>
        </w:types>
        <w:behaviors>
          <w:behavior w:val="content"/>
        </w:behaviors>
        <w:guid w:val="{2BAF2EAF-1B32-478F-B81C-74E9BE5E8DE8}"/>
      </w:docPartPr>
      <w:docPartBody>
        <w:p w:rsidR="00915E9E" w:rsidRDefault="00915E9E">
          <w:pPr>
            <w:pStyle w:val="A869B5E881EE4BEA98009835774D1881"/>
          </w:pPr>
          <w:r w:rsidRPr="00122E79">
            <w:rPr>
              <w:rStyle w:val="mfasiintens"/>
            </w:rPr>
            <w:t>Feu clic aquí per escriure text.</w:t>
          </w:r>
        </w:p>
      </w:docPartBody>
    </w:docPart>
    <w:docPart>
      <w:docPartPr>
        <w:name w:val="08EBE407F33C46288157595215EA1033"/>
        <w:category>
          <w:name w:val="General"/>
          <w:gallery w:val="placeholder"/>
        </w:category>
        <w:types>
          <w:type w:val="bbPlcHdr"/>
        </w:types>
        <w:behaviors>
          <w:behavior w:val="content"/>
        </w:behaviors>
        <w:guid w:val="{07457468-A033-4063-B4A7-B731122D7636}"/>
      </w:docPartPr>
      <w:docPartBody>
        <w:p w:rsidR="00915E9E" w:rsidRDefault="00915E9E">
          <w:pPr>
            <w:pStyle w:val="08EBE407F33C46288157595215EA1033"/>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E9E"/>
    <w:rsid w:val="00915E9E"/>
    <w:rsid w:val="00FD27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sid w:val="00915E9E"/>
    <w:rPr>
      <w:rFonts w:ascii="Verdana" w:hAnsi="Verdana"/>
      <w:b/>
      <w:bCs/>
      <w:i/>
      <w:iCs/>
      <w:color w:val="0F4761" w:themeColor="accent1" w:themeShade="BF"/>
      <w:sz w:val="20"/>
    </w:rPr>
  </w:style>
  <w:style w:type="paragraph" w:customStyle="1" w:styleId="EAD42052E23B419DBF6E75161F0C2D57">
    <w:name w:val="EAD42052E23B419DBF6E75161F0C2D57"/>
  </w:style>
  <w:style w:type="paragraph" w:customStyle="1" w:styleId="41C81564335B486387CB7454AA12454C">
    <w:name w:val="41C81564335B486387CB7454AA12454C"/>
  </w:style>
  <w:style w:type="paragraph" w:customStyle="1" w:styleId="282C903E92A043AEBA74E61A03313956">
    <w:name w:val="282C903E92A043AEBA74E61A03313956"/>
  </w:style>
  <w:style w:type="paragraph" w:customStyle="1" w:styleId="76AF9F95E63748D9887082CAB2146BAF">
    <w:name w:val="76AF9F95E63748D9887082CAB2146BAF"/>
  </w:style>
  <w:style w:type="paragraph" w:customStyle="1" w:styleId="916BF1891B634DE8B2DA85D11E228514">
    <w:name w:val="916BF1891B634DE8B2DA85D11E228514"/>
  </w:style>
  <w:style w:type="paragraph" w:customStyle="1" w:styleId="15C925D6CE464E5D985C38A93C78E4DC">
    <w:name w:val="15C925D6CE464E5D985C38A93C78E4DC"/>
  </w:style>
  <w:style w:type="paragraph" w:customStyle="1" w:styleId="93479E57267842879A0A8E77B660906F">
    <w:name w:val="93479E57267842879A0A8E77B660906F"/>
  </w:style>
  <w:style w:type="paragraph" w:customStyle="1" w:styleId="E5F667B8882A4F2A838718594F67F8FD">
    <w:name w:val="E5F667B8882A4F2A838718594F67F8FD"/>
  </w:style>
  <w:style w:type="paragraph" w:customStyle="1" w:styleId="1136C00BED7D47DFB4CC12835722E2EA">
    <w:name w:val="1136C00BED7D47DFB4CC12835722E2EA"/>
  </w:style>
  <w:style w:type="paragraph" w:customStyle="1" w:styleId="72C7220516274A4D92B912361720DC4B">
    <w:name w:val="72C7220516274A4D92B912361720DC4B"/>
  </w:style>
  <w:style w:type="paragraph" w:customStyle="1" w:styleId="9D6A5D7EC94148ED9B52B7DEF3B40C64">
    <w:name w:val="9D6A5D7EC94148ED9B52B7DEF3B40C64"/>
  </w:style>
  <w:style w:type="paragraph" w:customStyle="1" w:styleId="1A9E5EA4E32C41DBAC4BAD0BE4097DF3">
    <w:name w:val="1A9E5EA4E32C41DBAC4BAD0BE4097DF3"/>
  </w:style>
  <w:style w:type="paragraph" w:customStyle="1" w:styleId="101EFE64C69F4851905AA89D5C36A6BE">
    <w:name w:val="101EFE64C69F4851905AA89D5C36A6BE"/>
  </w:style>
  <w:style w:type="paragraph" w:customStyle="1" w:styleId="0BED5F01BBCE4C9C9A5704A06598BA83">
    <w:name w:val="0BED5F01BBCE4C9C9A5704A06598BA83"/>
  </w:style>
  <w:style w:type="paragraph" w:customStyle="1" w:styleId="CE2294A6C2B3421182E56889DAE998B3">
    <w:name w:val="CE2294A6C2B3421182E56889DAE998B3"/>
  </w:style>
  <w:style w:type="paragraph" w:customStyle="1" w:styleId="244A950639A546BD80DE3158233F95FA">
    <w:name w:val="244A950639A546BD80DE3158233F95FA"/>
  </w:style>
  <w:style w:type="paragraph" w:customStyle="1" w:styleId="683CBBA865F9483CB47C4ACF13B68137">
    <w:name w:val="683CBBA865F9483CB47C4ACF13B68137"/>
  </w:style>
  <w:style w:type="paragraph" w:customStyle="1" w:styleId="1C00CC5EF3AF49EDA80F50567C313E8B">
    <w:name w:val="1C00CC5EF3AF49EDA80F50567C313E8B"/>
  </w:style>
  <w:style w:type="paragraph" w:customStyle="1" w:styleId="FAA3A79FC968497FAB71735203122F65">
    <w:name w:val="FAA3A79FC968497FAB71735203122F65"/>
  </w:style>
  <w:style w:type="paragraph" w:customStyle="1" w:styleId="1DD3647EE97D4ADBACF07B1305B8842C">
    <w:name w:val="1DD3647EE97D4ADBACF07B1305B8842C"/>
  </w:style>
  <w:style w:type="paragraph" w:customStyle="1" w:styleId="A869B5E881EE4BEA98009835774D1881">
    <w:name w:val="A869B5E881EE4BEA98009835774D1881"/>
  </w:style>
  <w:style w:type="paragraph" w:customStyle="1" w:styleId="08EBE407F33C46288157595215EA1033">
    <w:name w:val="08EBE407F33C46288157595215EA1033"/>
  </w:style>
  <w:style w:type="paragraph" w:customStyle="1" w:styleId="E47A9AE3268B4E029918E478446E5E94">
    <w:name w:val="E47A9AE3268B4E029918E478446E5E94"/>
    <w:rsid w:val="00915E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250722_DR_021_MODEL_DE_PRESENTACIO_OFERTA_MENOR_CA_vDte.dotm</Template>
  <TotalTime>3</TotalTime>
  <Pages>9</Pages>
  <Words>4253</Words>
  <Characters>24244</Characters>
  <Application>Microsoft Office Word</Application>
  <DocSecurity>0</DocSecurity>
  <Lines>202</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2</cp:revision>
  <cp:lastPrinted>2023-11-07T12:28:00Z</cp:lastPrinted>
  <dcterms:created xsi:type="dcterms:W3CDTF">2025-09-12T12:07:00Z</dcterms:created>
  <dcterms:modified xsi:type="dcterms:W3CDTF">2025-09-12T12:12:00Z</dcterms:modified>
</cp:coreProperties>
</file>