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4130"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28DE83DD" w14:textId="473E2E4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062498FCAFBA4549B0FFF17882D7AEDD"/>
          </w:placeholder>
        </w:sdtPr>
        <w:sdtEndPr>
          <w:rPr>
            <w:rStyle w:val="mfasiintens"/>
            <w:i/>
            <w:iCs/>
            <w:color w:val="365F91" w:themeColor="accent1" w:themeShade="BF"/>
          </w:rPr>
        </w:sdtEndPr>
        <w:sdtContent>
          <w:r w:rsidR="00E32A29">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062498FCAFBA4549B0FFF17882D7AEDD"/>
          </w:placeholder>
        </w:sdtPr>
        <w:sdtEndPr>
          <w:rPr>
            <w:rStyle w:val="mfasiintens"/>
          </w:rPr>
        </w:sdtEndPr>
        <w:sdtContent>
          <w:sdt>
            <w:sdtPr>
              <w:rPr>
                <w:rStyle w:val="mfasiintens"/>
                <w:rFonts w:ascii="Source Sans Pro" w:hAnsi="Source Sans Pro"/>
                <w:i w:val="0"/>
                <w:iCs w:val="0"/>
                <w:color w:val="auto"/>
                <w:szCs w:val="20"/>
              </w:rPr>
              <w:id w:val="-1071191737"/>
              <w:placeholder>
                <w:docPart w:val="5B8B05C83B0E4CAFB8DD8485CE0729AF"/>
              </w:placeholder>
            </w:sdtPr>
            <w:sdtEndPr>
              <w:rPr>
                <w:rStyle w:val="mfasiintens"/>
                <w:i/>
                <w:iCs/>
                <w:color w:val="365F91" w:themeColor="accent1" w:themeShade="BF"/>
              </w:rPr>
            </w:sdtEndPr>
            <w:sdtContent>
              <w:r w:rsidR="001143D4">
                <w:rPr>
                  <w:rStyle w:val="mfasiintens"/>
                  <w:rFonts w:ascii="Source Sans Pro" w:hAnsi="Source Sans Pro"/>
                  <w:i w:val="0"/>
                  <w:iCs w:val="0"/>
                  <w:color w:val="auto"/>
                  <w:szCs w:val="20"/>
                </w:rPr>
                <w:t>.................</w:t>
              </w:r>
            </w:sdtContent>
          </w:sdt>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062498FCAFBA4549B0FFF17882D7AEDD"/>
          </w:placeholder>
        </w:sdtPr>
        <w:sdtEndPr>
          <w:rPr>
            <w:rStyle w:val="mfasiintens"/>
            <w:i/>
            <w:iCs/>
            <w:color w:val="365F91" w:themeColor="accent1" w:themeShade="BF"/>
          </w:rPr>
        </w:sdtEndPr>
        <w:sdtContent>
          <w:sdt>
            <w:sdtPr>
              <w:rPr>
                <w:rStyle w:val="mfasiintens"/>
                <w:rFonts w:ascii="Source Sans Pro" w:hAnsi="Source Sans Pro"/>
                <w:i w:val="0"/>
                <w:iCs w:val="0"/>
                <w:color w:val="auto"/>
                <w:szCs w:val="20"/>
              </w:rPr>
              <w:id w:val="73797484"/>
              <w:placeholder>
                <w:docPart w:val="5317E60A912D48E8B84B412435849D1A"/>
              </w:placeholder>
            </w:sdtPr>
            <w:sdtEndPr>
              <w:rPr>
                <w:rStyle w:val="mfasiintens"/>
                <w:i/>
                <w:iCs/>
                <w:color w:val="365F91" w:themeColor="accent1" w:themeShade="BF"/>
              </w:rPr>
            </w:sdtEndPr>
            <w:sdtContent>
              <w:r w:rsidR="001143D4">
                <w:rPr>
                  <w:rStyle w:val="mfasiintens"/>
                  <w:rFonts w:ascii="Source Sans Pro" w:hAnsi="Source Sans Pro"/>
                  <w:i w:val="0"/>
                  <w:iCs w:val="0"/>
                  <w:color w:val="auto"/>
                  <w:szCs w:val="20"/>
                </w:rPr>
                <w:t>.................</w:t>
              </w:r>
            </w:sdtContent>
          </w:sdt>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062498FCAFBA4549B0FFF17882D7AEDD"/>
          </w:placeholder>
        </w:sdtPr>
        <w:sdtEndPr>
          <w:rPr>
            <w:rStyle w:val="mfasiintens"/>
            <w:i/>
            <w:iCs/>
            <w:color w:val="365F91" w:themeColor="accent1" w:themeShade="BF"/>
          </w:rPr>
        </w:sdtEndPr>
        <w:sdtContent>
          <w:sdt>
            <w:sdtPr>
              <w:rPr>
                <w:rStyle w:val="mfasiintens"/>
                <w:rFonts w:ascii="Source Sans Pro" w:hAnsi="Source Sans Pro"/>
                <w:i w:val="0"/>
                <w:iCs w:val="0"/>
                <w:color w:val="auto"/>
                <w:szCs w:val="20"/>
              </w:rPr>
              <w:id w:val="-1338608034"/>
              <w:placeholder>
                <w:docPart w:val="09D6B97AD9F846EEA06E68CCE68EFC43"/>
              </w:placeholder>
            </w:sdtPr>
            <w:sdtEndPr>
              <w:rPr>
                <w:rStyle w:val="mfasiintens"/>
                <w:i/>
                <w:iCs/>
                <w:color w:val="365F91" w:themeColor="accent1" w:themeShade="BF"/>
              </w:rPr>
            </w:sdtEndPr>
            <w:sdtContent>
              <w:r w:rsidR="001143D4">
                <w:rPr>
                  <w:rStyle w:val="mfasiintens"/>
                  <w:rFonts w:ascii="Source Sans Pro" w:hAnsi="Source Sans Pro"/>
                  <w:i w:val="0"/>
                  <w:iCs w:val="0"/>
                  <w:color w:val="auto"/>
                  <w:szCs w:val="20"/>
                </w:rPr>
                <w:t>.................</w:t>
              </w:r>
            </w:sdtContent>
          </w:sdt>
        </w:sdtContent>
      </w:sdt>
      <w:r w:rsidRPr="001143D4">
        <w:rPr>
          <w:rFonts w:ascii="Source Sans Pro" w:hAnsi="Source Sans Pro" w:cs="Arial"/>
          <w:sz w:val="20"/>
          <w:szCs w:val="20"/>
        </w:rPr>
        <w:t xml:space="preserve">, amb l’adreça de correu electrònic per rebre les </w:t>
      </w:r>
      <w:r w:rsidR="004204EB" w:rsidRPr="001143D4">
        <w:rPr>
          <w:rFonts w:ascii="Source Sans Pro" w:hAnsi="Source Sans Pro" w:cs="Arial"/>
          <w:color w:val="000000"/>
          <w:sz w:val="20"/>
          <w:szCs w:val="20"/>
        </w:rPr>
        <w:t>notificacions i comunicacions</w:t>
      </w:r>
      <w:r w:rsidRPr="001143D4">
        <w:rPr>
          <w:rFonts w:ascii="Source Sans Pro" w:hAnsi="Source Sans Pro" w:cs="Arial"/>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062498FCAFBA4549B0FFF17882D7AEDD"/>
          </w:placeholder>
        </w:sdtPr>
        <w:sdtEndPr>
          <w:rPr>
            <w:rStyle w:val="mfasiintens"/>
          </w:rPr>
        </w:sdtEndPr>
        <w:sdtContent>
          <w:sdt>
            <w:sdtPr>
              <w:rPr>
                <w:rStyle w:val="mfasiintens"/>
                <w:rFonts w:ascii="Source Sans Pro" w:hAnsi="Source Sans Pro"/>
                <w:i w:val="0"/>
                <w:iCs w:val="0"/>
                <w:color w:val="auto"/>
                <w:szCs w:val="20"/>
              </w:rPr>
              <w:id w:val="-1660609882"/>
              <w:placeholder>
                <w:docPart w:val="146DB6236F784CC1B0890F9F1DEC8582"/>
              </w:placeholder>
            </w:sdtPr>
            <w:sdtEndPr>
              <w:rPr>
                <w:rStyle w:val="mfasiintens"/>
                <w:i/>
                <w:iCs/>
                <w:color w:val="365F91" w:themeColor="accent1" w:themeShade="BF"/>
              </w:rPr>
            </w:sdtEndPr>
            <w:sdtContent>
              <w:r w:rsidR="001143D4">
                <w:rPr>
                  <w:rStyle w:val="mfasiintens"/>
                  <w:rFonts w:ascii="Source Sans Pro" w:hAnsi="Source Sans Pro"/>
                  <w:i w:val="0"/>
                  <w:iCs w:val="0"/>
                  <w:color w:val="auto"/>
                  <w:szCs w:val="20"/>
                </w:rPr>
                <w:t>.................</w:t>
              </w:r>
            </w:sdtContent>
          </w:sdt>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652F10C1" w14:textId="77777777" w:rsidTr="00387BC0">
        <w:trPr>
          <w:trHeight w:val="340"/>
        </w:trPr>
        <w:tc>
          <w:tcPr>
            <w:tcW w:w="8386" w:type="dxa"/>
            <w:vAlign w:val="center"/>
          </w:tcPr>
          <w:p w14:paraId="7B757C50" w14:textId="271CFF5A"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062498FCAFBA4549B0FFF17882D7AEDD"/>
                </w:placeholder>
              </w:sdtPr>
              <w:sdtEndPr>
                <w:rPr>
                  <w:rStyle w:val="mfasiintens"/>
                </w:rPr>
              </w:sdtEndPr>
              <w:sdtContent>
                <w:r w:rsidR="00FA01D7" w:rsidRPr="003162CB">
                  <w:rPr>
                    <w:rFonts w:ascii="Source Sans Pro" w:hAnsi="Source Sans Pro" w:cs="Arial"/>
                    <w:sz w:val="20"/>
                    <w:szCs w:val="20"/>
                  </w:rPr>
                  <w:t>001_P2</w:t>
                </w:r>
                <w:r w:rsidR="001143D4">
                  <w:rPr>
                    <w:rFonts w:ascii="Source Sans Pro" w:hAnsi="Source Sans Pro" w:cs="Arial"/>
                    <w:sz w:val="20"/>
                    <w:szCs w:val="20"/>
                  </w:rPr>
                  <w:t>6</w:t>
                </w:r>
                <w:r w:rsidR="001143D4" w:rsidRPr="001143D4">
                  <w:rPr>
                    <w:rFonts w:ascii="Source Sans Pro" w:hAnsi="Source Sans Pro" w:cs="Arial"/>
                    <w:sz w:val="20"/>
                    <w:szCs w:val="20"/>
                  </w:rPr>
                  <w:t>00827</w:t>
                </w:r>
              </w:sdtContent>
            </w:sdt>
          </w:p>
        </w:tc>
      </w:tr>
      <w:tr w:rsidR="00CD2873" w:rsidRPr="00EA17F8" w14:paraId="52DA4433" w14:textId="77777777" w:rsidTr="00387BC0">
        <w:trPr>
          <w:trHeight w:val="547"/>
        </w:trPr>
        <w:tc>
          <w:tcPr>
            <w:tcW w:w="8386" w:type="dxa"/>
          </w:tcPr>
          <w:p w14:paraId="59A2BA84" w14:textId="1777E255"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Fonts w:ascii="Source Sans Pro" w:hAnsi="Source Sans Pro" w:cs="Arial"/>
                  <w:sz w:val="20"/>
                  <w:szCs w:val="20"/>
                </w:rPr>
                <w:id w:val="917824250"/>
                <w:placeholder>
                  <w:docPart w:val="062498FCAFBA4549B0FFF17882D7AEDD"/>
                </w:placeholder>
              </w:sdtPr>
              <w:sdtEndPr>
                <w:rPr>
                  <w:rFonts w:ascii="Arial" w:hAnsi="Arial"/>
                  <w:b/>
                  <w:bCs/>
                  <w:i/>
                  <w:iCs/>
                  <w:sz w:val="24"/>
                  <w:szCs w:val="22"/>
                </w:rPr>
              </w:sdtEndPr>
              <w:sdtContent>
                <w:r w:rsidR="001143D4" w:rsidRPr="001143D4">
                  <w:rPr>
                    <w:rFonts w:ascii="Source Sans Pro" w:hAnsi="Source Sans Pro" w:cs="Arial"/>
                    <w:sz w:val="20"/>
                    <w:szCs w:val="20"/>
                  </w:rPr>
                  <w:t>Serveis de disseny gràfic i maquetació</w:t>
                </w:r>
              </w:sdtContent>
            </w:sdt>
          </w:p>
        </w:tc>
      </w:tr>
      <w:tr w:rsidR="00A13471" w:rsidRPr="00EA17F8" w14:paraId="6D15AC50" w14:textId="77777777" w:rsidTr="00387BC0">
        <w:trPr>
          <w:trHeight w:val="397"/>
        </w:trPr>
        <w:tc>
          <w:tcPr>
            <w:tcW w:w="8386" w:type="dxa"/>
            <w:vAlign w:val="center"/>
          </w:tcPr>
          <w:p w14:paraId="1A774819" w14:textId="7A92F9F0"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FA01D7">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01DB49F5" w14:textId="1613C3FC" w:rsidR="00E32A29" w:rsidRDefault="00E32A29" w:rsidP="00E32A29">
      <w:pPr>
        <w:autoSpaceDE w:val="0"/>
        <w:autoSpaceDN w:val="0"/>
        <w:adjustRightInd w:val="0"/>
        <w:spacing w:before="240"/>
        <w:rPr>
          <w:rFonts w:ascii="Source Sans Pro" w:eastAsia="Times New Roman" w:hAnsi="Source Sans Pro" w:cs="Times New Roman"/>
          <w:bCs/>
          <w:color w:val="auto"/>
          <w:sz w:val="20"/>
          <w:szCs w:val="20"/>
        </w:rPr>
      </w:pPr>
      <w:r w:rsidRPr="00E32A29">
        <w:rPr>
          <w:rFonts w:ascii="Source Sans Pro" w:eastAsia="Times New Roman" w:hAnsi="Source Sans Pro" w:cs="Times New Roman"/>
          <w:b/>
          <w:color w:val="auto"/>
          <w:sz w:val="20"/>
          <w:szCs w:val="20"/>
        </w:rPr>
        <w:t>F</w:t>
      </w:r>
      <w:r>
        <w:rPr>
          <w:rFonts w:ascii="Source Sans Pro" w:eastAsia="Times New Roman" w:hAnsi="Source Sans Pro" w:cs="Times New Roman"/>
          <w:b/>
          <w:color w:val="auto"/>
          <w:sz w:val="20"/>
          <w:szCs w:val="20"/>
        </w:rPr>
        <w:t>O</w:t>
      </w:r>
      <w:r w:rsidRPr="00E32A29">
        <w:rPr>
          <w:rFonts w:ascii="Source Sans Pro" w:eastAsia="Times New Roman" w:hAnsi="Source Sans Pro" w:cs="Times New Roman"/>
          <w:b/>
          <w:color w:val="auto"/>
          <w:sz w:val="20"/>
          <w:szCs w:val="20"/>
        </w:rPr>
        <w:t xml:space="preserve">RMULA LA SEGÜENT OFERTA ECONÒMICA </w:t>
      </w:r>
      <w:r w:rsidRPr="00E32A29">
        <w:rPr>
          <w:rFonts w:ascii="Source Sans Pro" w:eastAsia="Times New Roman" w:hAnsi="Source Sans Pro" w:cs="Times New Roman"/>
          <w:bCs/>
          <w:color w:val="auto"/>
          <w:sz w:val="20"/>
          <w:szCs w:val="20"/>
        </w:rPr>
        <w:t>D’ACORD AMB PREUS DE MERCAT:</w:t>
      </w:r>
    </w:p>
    <w:p w14:paraId="26939797" w14:textId="77777777" w:rsidR="008B1D4A" w:rsidRDefault="008B1D4A" w:rsidP="00E32A29">
      <w:pPr>
        <w:autoSpaceDE w:val="0"/>
        <w:autoSpaceDN w:val="0"/>
        <w:adjustRightInd w:val="0"/>
        <w:jc w:val="left"/>
        <w:rPr>
          <w:rFonts w:ascii="Source Sans Pro" w:eastAsia="Times New Roman" w:hAnsi="Source Sans Pro" w:cs="Times New Roman"/>
          <w:bCs/>
          <w:color w:val="auto"/>
          <w:sz w:val="20"/>
          <w:szCs w:val="20"/>
        </w:rPr>
      </w:pPr>
    </w:p>
    <w:p w14:paraId="54B0EBF5" w14:textId="22053C0C" w:rsidR="00E32A29" w:rsidRPr="00E32A29" w:rsidRDefault="00E32A29" w:rsidP="00E32A29">
      <w:pPr>
        <w:autoSpaceDE w:val="0"/>
        <w:autoSpaceDN w:val="0"/>
        <w:adjustRightInd w:val="0"/>
        <w:jc w:val="left"/>
        <w:rPr>
          <w:rFonts w:ascii="Source Sans Pro" w:eastAsia="Times New Roman" w:hAnsi="Source Sans Pro" w:cs="Times New Roman"/>
          <w:bCs/>
          <w:color w:val="auto"/>
          <w:sz w:val="20"/>
          <w:szCs w:val="20"/>
        </w:rPr>
      </w:pPr>
      <w:r w:rsidRPr="00E32A29">
        <w:rPr>
          <w:rFonts w:ascii="Source Sans Pro" w:eastAsia="Times New Roman" w:hAnsi="Source Sans Pro" w:cs="Times New Roman"/>
          <w:bCs/>
          <w:color w:val="auto"/>
          <w:sz w:val="20"/>
          <w:szCs w:val="20"/>
        </w:rPr>
        <w:t>Percentatge de descompte global sobre la relació de preus unitaris</w:t>
      </w:r>
      <w:r w:rsidR="008B1D4A">
        <w:rPr>
          <w:rFonts w:ascii="Source Sans Pro" w:eastAsia="Times New Roman" w:hAnsi="Source Sans Pro" w:cs="Times New Roman"/>
          <w:bCs/>
          <w:color w:val="auto"/>
          <w:sz w:val="20"/>
          <w:szCs w:val="20"/>
        </w:rPr>
        <w:t>:</w:t>
      </w:r>
    </w:p>
    <w:p w14:paraId="2258F970" w14:textId="77777777" w:rsidR="00E32A29" w:rsidRPr="00E32A29" w:rsidRDefault="00E32A29" w:rsidP="00E32A29">
      <w:pPr>
        <w:autoSpaceDE w:val="0"/>
        <w:autoSpaceDN w:val="0"/>
        <w:adjustRightInd w:val="0"/>
        <w:jc w:val="left"/>
        <w:rPr>
          <w:rFonts w:ascii="Source Sans Pro" w:eastAsia="Times New Roman" w:hAnsi="Source Sans Pro" w:cs="Times New Roman"/>
          <w:bCs/>
          <w:color w:val="auto"/>
          <w:sz w:val="20"/>
          <w:szCs w:val="20"/>
        </w:rPr>
      </w:pPr>
      <w:r w:rsidRPr="00E32A29">
        <w:rPr>
          <w:rFonts w:ascii="Source Sans Pro" w:eastAsia="Times New Roman" w:hAnsi="Source Sans Pro" w:cs="Times New Roman"/>
          <w:bCs/>
          <w:color w:val="auto"/>
          <w:sz w:val="20"/>
          <w:szCs w:val="20"/>
        </w:rPr>
        <w:t> </w:t>
      </w:r>
    </w:p>
    <w:tbl>
      <w:tblPr>
        <w:tblW w:w="0" w:type="auto"/>
        <w:tblInd w:w="862" w:type="dxa"/>
        <w:tblCellMar>
          <w:left w:w="0" w:type="dxa"/>
          <w:right w:w="0" w:type="dxa"/>
        </w:tblCellMar>
        <w:tblLook w:val="04A0" w:firstRow="1" w:lastRow="0" w:firstColumn="1" w:lastColumn="0" w:noHBand="0" w:noVBand="1"/>
      </w:tblPr>
      <w:tblGrid>
        <w:gridCol w:w="3791"/>
        <w:gridCol w:w="3831"/>
      </w:tblGrid>
      <w:tr w:rsidR="00E32A29" w:rsidRPr="00E32A29" w14:paraId="30EBC135" w14:textId="77777777">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660997" w14:textId="77777777" w:rsidR="00E32A29" w:rsidRP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r w:rsidRPr="00E32A29">
              <w:rPr>
                <w:rFonts w:ascii="Source Sans Pro" w:eastAsia="Times New Roman" w:hAnsi="Source Sans Pro" w:cs="Times New Roman"/>
                <w:b/>
                <w:color w:val="auto"/>
                <w:sz w:val="20"/>
                <w:szCs w:val="20"/>
              </w:rPr>
              <w:t>TAULA PREUS</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8ABFC5" w14:textId="77777777" w:rsidR="00E32A29" w:rsidRP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r w:rsidRPr="00E32A29">
              <w:rPr>
                <w:rFonts w:ascii="Source Sans Pro" w:eastAsia="Times New Roman" w:hAnsi="Source Sans Pro" w:cs="Times New Roman"/>
                <w:b/>
                <w:color w:val="auto"/>
                <w:sz w:val="20"/>
                <w:szCs w:val="20"/>
              </w:rPr>
              <w:t>% DESCOMPTE*</w:t>
            </w:r>
          </w:p>
        </w:tc>
      </w:tr>
      <w:tr w:rsidR="00E32A29" w:rsidRPr="00E32A29" w14:paraId="619C4463" w14:textId="77777777">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5266E3" w14:textId="77777777" w:rsid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p>
          <w:p w14:paraId="2B55B20E" w14:textId="77777777" w:rsid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r w:rsidRPr="00E32A29">
              <w:rPr>
                <w:rFonts w:ascii="Source Sans Pro" w:eastAsia="Times New Roman" w:hAnsi="Source Sans Pro" w:cs="Times New Roman"/>
                <w:b/>
                <w:color w:val="auto"/>
                <w:sz w:val="20"/>
                <w:szCs w:val="20"/>
              </w:rPr>
              <w:t>Total % descompte aplicat</w:t>
            </w:r>
          </w:p>
          <w:p w14:paraId="7431269E" w14:textId="77777777" w:rsidR="008B1D4A" w:rsidRDefault="008B1D4A" w:rsidP="00E32A29">
            <w:pPr>
              <w:autoSpaceDE w:val="0"/>
              <w:autoSpaceDN w:val="0"/>
              <w:adjustRightInd w:val="0"/>
              <w:jc w:val="center"/>
              <w:rPr>
                <w:rFonts w:ascii="Source Sans Pro" w:eastAsia="Times New Roman" w:hAnsi="Source Sans Pro" w:cs="Times New Roman"/>
                <w:b/>
                <w:color w:val="auto"/>
                <w:sz w:val="20"/>
                <w:szCs w:val="20"/>
              </w:rPr>
            </w:pPr>
          </w:p>
          <w:p w14:paraId="5F5FE385" w14:textId="69560D8A" w:rsidR="00E32A29" w:rsidRP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D9ADE7B" w14:textId="77777777" w:rsid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p>
          <w:p w14:paraId="7CA85A47" w14:textId="32BF3D2E" w:rsidR="00E32A29" w:rsidRPr="00E32A29" w:rsidRDefault="00E32A29" w:rsidP="00E32A29">
            <w:pPr>
              <w:autoSpaceDE w:val="0"/>
              <w:autoSpaceDN w:val="0"/>
              <w:adjustRightInd w:val="0"/>
              <w:jc w:val="center"/>
              <w:rPr>
                <w:rFonts w:ascii="Source Sans Pro" w:eastAsia="Times New Roman" w:hAnsi="Source Sans Pro" w:cs="Times New Roman"/>
                <w:b/>
                <w:color w:val="auto"/>
                <w:sz w:val="20"/>
                <w:szCs w:val="20"/>
              </w:rPr>
            </w:pPr>
            <w:r w:rsidRPr="00E32A29">
              <w:rPr>
                <w:rFonts w:ascii="Source Sans Pro" w:eastAsia="Times New Roman" w:hAnsi="Source Sans Pro" w:cs="Times New Roman"/>
                <w:b/>
                <w:color w:val="auto"/>
                <w:sz w:val="20"/>
                <w:szCs w:val="20"/>
              </w:rPr>
              <w:t> </w:t>
            </w:r>
          </w:p>
        </w:tc>
      </w:tr>
    </w:tbl>
    <w:p w14:paraId="42F867B3" w14:textId="7FB737FD" w:rsidR="00E32A29" w:rsidRPr="00E32A29" w:rsidRDefault="00E32A29" w:rsidP="00E32A29">
      <w:pPr>
        <w:autoSpaceDE w:val="0"/>
        <w:autoSpaceDN w:val="0"/>
        <w:adjustRightInd w:val="0"/>
        <w:jc w:val="left"/>
        <w:rPr>
          <w:rFonts w:ascii="Source Sans Pro" w:eastAsia="Times New Roman" w:hAnsi="Source Sans Pro" w:cs="Times New Roman"/>
          <w:bCs/>
          <w:color w:val="auto"/>
          <w:sz w:val="20"/>
          <w:szCs w:val="20"/>
        </w:rPr>
      </w:pPr>
      <w:r w:rsidRPr="00E32A29">
        <w:rPr>
          <w:rFonts w:ascii="Source Sans Pro" w:eastAsia="Times New Roman" w:hAnsi="Source Sans Pro" w:cs="Times New Roman"/>
          <w:bCs/>
          <w:color w:val="auto"/>
          <w:sz w:val="20"/>
          <w:szCs w:val="20"/>
        </w:rPr>
        <w:t>*</w:t>
      </w:r>
      <w:r w:rsidR="008B1D4A">
        <w:rPr>
          <w:rFonts w:ascii="Source Sans Pro" w:eastAsia="Times New Roman" w:hAnsi="Source Sans Pro" w:cs="Times New Roman"/>
          <w:bCs/>
          <w:color w:val="auto"/>
          <w:sz w:val="20"/>
          <w:szCs w:val="20"/>
        </w:rPr>
        <w:t xml:space="preserve"> </w:t>
      </w:r>
      <w:r w:rsidRPr="00E32A29">
        <w:rPr>
          <w:rFonts w:ascii="Source Sans Pro" w:eastAsia="Times New Roman" w:hAnsi="Source Sans Pro" w:cs="Times New Roman"/>
          <w:bCs/>
          <w:color w:val="auto"/>
          <w:sz w:val="20"/>
          <w:szCs w:val="20"/>
        </w:rPr>
        <w:t>Complementar la taula amb una oferta del percentatge de descompte sobre la relació de preus unitaris. El percentatge de descompte serà pel catàleg total dels serveis indicats a l’informe.</w:t>
      </w:r>
    </w:p>
    <w:p w14:paraId="37D77B7E" w14:textId="234B7A80"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0A96C2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5EA837FD" w14:textId="77777777" w:rsidR="00CD2873" w:rsidRPr="00EA17F8" w:rsidRDefault="007C1C5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678DAD8" w14:textId="77777777" w:rsidR="00CD2873" w:rsidRPr="00EA17F8" w:rsidRDefault="007C1C5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15708CED"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9DB2EB3" w14:textId="77777777" w:rsidR="00D52ED4" w:rsidRPr="00EA17F8" w:rsidRDefault="007C1C5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89B5143" w14:textId="77777777" w:rsidR="00D52ED4" w:rsidRPr="00EA17F8" w:rsidRDefault="007C1C5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49892EB6" w14:textId="77777777" w:rsidR="00D52ED4" w:rsidRPr="00EA17F8" w:rsidRDefault="007C1C5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062498FCAFBA4549B0FFF17882D7AEDD"/>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2ED1DEE0" w14:textId="47F11F54" w:rsidR="00D52ED4" w:rsidRPr="00EA17F8" w:rsidRDefault="007C1C5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1143D4">
            <w:rPr>
              <w:rFonts w:ascii="MS Gothic" w:eastAsia="MS Gothic" w:hAnsi="MS Gothic" w:hint="eastAsia"/>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445FFA49" w14:textId="5B51DA0C" w:rsidR="00CD2873" w:rsidRPr="00EA17F8" w:rsidRDefault="007C1C5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1143D4">
            <w:rPr>
              <w:rFonts w:ascii="MS Gothic" w:eastAsia="MS Gothic" w:hAnsi="MS Gothic" w:hint="eastAsia"/>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1"/>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3111A43A" w14:textId="77777777" w:rsidR="00D52ED4" w:rsidRPr="00EA17F8" w:rsidRDefault="007C1C5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0CD61985" w14:textId="77777777" w:rsidR="0028182A" w:rsidRPr="00EA17F8" w:rsidRDefault="007C1C5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0C9DABA2" w14:textId="77777777" w:rsidR="00EB43E5" w:rsidRPr="00EA17F8" w:rsidRDefault="007C1C5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062498FCAFBA4549B0FFF17882D7AEDD"/>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7CE0EB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57164F8D" w14:textId="77777777" w:rsidR="00D52ED4" w:rsidRPr="00EA17F8" w:rsidRDefault="007C1C5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0DF6B75B" w14:textId="77777777" w:rsidR="00D52ED4" w:rsidRPr="00EA17F8" w:rsidRDefault="007C1C5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062498FCAFBA4549B0FFF17882D7AEDD"/>
          </w:placeholder>
        </w:sdtPr>
        <w:sdtEndPr/>
        <w:sdtContent>
          <w:r w:rsidR="00D52ED4" w:rsidRPr="00EA17F8">
            <w:rPr>
              <w:rStyle w:val="CitaCar"/>
              <w:rFonts w:ascii="Source Sans Pro" w:hAnsi="Source Sans Pro"/>
              <w:sz w:val="20"/>
              <w:szCs w:val="20"/>
            </w:rPr>
            <w:t>.....................................................</w:t>
          </w:r>
        </w:sdtContent>
      </w:sdt>
    </w:p>
    <w:p w14:paraId="4CE4DD73" w14:textId="77777777" w:rsidR="00D52ED4" w:rsidRPr="00EA17F8" w:rsidRDefault="007C1C5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31051E2" w14:textId="77777777" w:rsidR="00D52ED4" w:rsidRPr="00EA17F8" w:rsidRDefault="007C1C5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5B57E8D0"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568B5950" w14:textId="77777777" w:rsidR="00CD2873" w:rsidRPr="00EA17F8" w:rsidRDefault="007C1C5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AEE4587" w14:textId="77777777" w:rsidR="00CD2873" w:rsidRPr="00EA17F8" w:rsidRDefault="007C1C5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1EE225C"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07A906DB" w14:textId="77777777" w:rsidR="00197EF2" w:rsidRDefault="00197EF2" w:rsidP="00797478">
      <w:pPr>
        <w:pStyle w:val="Textindependent"/>
        <w:shd w:val="clear" w:color="auto" w:fill="FFFFFF"/>
        <w:spacing w:after="240"/>
        <w:ind w:left="426"/>
        <w:rPr>
          <w:rFonts w:ascii="Source Sans Pro" w:hAnsi="Source Sans Pro"/>
          <w:i/>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lastRenderedPageBreak/>
        <w:t>corrent del compliment de les seves obligacions amb la Seguretat Social, imposades per les disposicions vigents, i durant tota la vigència del contracte.</w:t>
      </w:r>
    </w:p>
    <w:p w14:paraId="47AF296C" w14:textId="796226C0" w:rsidR="00ED13C4" w:rsidRPr="00EA17F8" w:rsidRDefault="001B5F36" w:rsidP="00ED13C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Pr>
          <w:rFonts w:ascii="Source Sans Pro" w:hAnsi="Source Sans Pro" w:cs="Arial"/>
          <w:bCs/>
          <w:iCs/>
          <w:sz w:val="20"/>
          <w:szCs w:val="20"/>
        </w:rPr>
        <w:t>Cedeix</w:t>
      </w:r>
      <w:r w:rsidR="00ED13C4" w:rsidRPr="00EA17F8">
        <w:rPr>
          <w:rFonts w:ascii="Source Sans Pro" w:hAnsi="Source Sans Pro" w:cs="Arial"/>
          <w:bCs/>
          <w:iCs/>
          <w:sz w:val="20"/>
          <w:szCs w:val="20"/>
        </w:rPr>
        <w:t xml:space="preserve">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5D4F232" w14:textId="77777777" w:rsidR="00ED13C4" w:rsidRPr="00EA17F8" w:rsidRDefault="00ED13C4" w:rsidP="00ED13C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55C3975" w14:textId="77777777" w:rsidR="00ED13C4" w:rsidRPr="00EA17F8" w:rsidRDefault="00ED13C4" w:rsidP="00ED13C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E1540C7" w14:textId="77777777" w:rsidR="00ED13C4" w:rsidRPr="00EA17F8" w:rsidRDefault="00ED13C4" w:rsidP="00ED13C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062F520" w14:textId="77777777" w:rsidR="00ED13C4" w:rsidRPr="00EA17F8" w:rsidRDefault="00ED13C4" w:rsidP="00ED13C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Barcelona tingui per convenient.</w:t>
      </w:r>
    </w:p>
    <w:p w14:paraId="2F629695" w14:textId="77777777" w:rsidR="00ED13C4" w:rsidRPr="00EA17F8" w:rsidRDefault="00ED13C4" w:rsidP="00ED13C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4379051" w14:textId="17B72C53" w:rsidR="00ED13C4" w:rsidRDefault="00ED13C4" w:rsidP="00ED13C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w:t>
      </w:r>
      <w:r>
        <w:rPr>
          <w:rFonts w:ascii="Source Sans Pro" w:hAnsi="Source Sans Pro" w:cs="Arial"/>
          <w:bCs/>
          <w:iCs/>
          <w:sz w:val="20"/>
          <w:szCs w:val="20"/>
        </w:rPr>
        <w:t>’</w:t>
      </w:r>
      <w:r w:rsidRPr="00EA17F8">
        <w:rPr>
          <w:rFonts w:ascii="Source Sans Pro" w:hAnsi="Source Sans Pro" w:cs="Arial"/>
          <w:bCs/>
          <w:iCs/>
          <w:sz w:val="20"/>
          <w:szCs w:val="20"/>
        </w:rPr>
        <w:t>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09FF005" w14:textId="137E92E8" w:rsidR="007C1C52" w:rsidRPr="007C1C52" w:rsidRDefault="00ED13C4" w:rsidP="007C1C52">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repositori institucional de l’Ajuntament de Barcelona ho serà sota la llicència d’ús en la modalitat de </w:t>
      </w:r>
      <w:r w:rsidRPr="007C1C52">
        <w:rPr>
          <w:rFonts w:ascii="Source Sans Pro" w:hAnsi="Source Sans Pro" w:cs="Arial"/>
          <w:bCs/>
          <w:iCs/>
          <w:sz w:val="20"/>
          <w:szCs w:val="20"/>
        </w:rPr>
        <w:t>CC</w:t>
      </w:r>
      <w:r w:rsidR="007C1C52" w:rsidRPr="007C1C52">
        <w:rPr>
          <w:rFonts w:ascii="Source Sans Pro" w:hAnsi="Source Sans Pro" w:cs="Arial"/>
          <w:bCs/>
          <w:iCs/>
          <w:sz w:val="20"/>
          <w:szCs w:val="20"/>
        </w:rPr>
        <w:t>-BY-NC-ND</w:t>
      </w:r>
      <w:r w:rsidRPr="00EA17F8">
        <w:rPr>
          <w:rFonts w:ascii="Source Sans Pro" w:hAnsi="Source Sans Pro" w:cs="Arial"/>
          <w:bCs/>
          <w:iCs/>
          <w:sz w:val="20"/>
          <w:szCs w:val="20"/>
        </w:rPr>
        <w:t>, de manera que l’Obra pugui ésser reutilitzada d’acord amb la referida llicència d’ús i sempre que es respecti la cita de l’autoria.</w:t>
      </w:r>
    </w:p>
    <w:p w14:paraId="1D036DE5"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279BA803"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9893FF4"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4EEC77C5" w14:textId="1641D64F" w:rsidR="00AD3A59" w:rsidRPr="00EA17F8" w:rsidRDefault="00FA01D7"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Pr>
          <w:rFonts w:ascii="Source Sans Pro" w:hAnsi="Source Sans Pro" w:cs="Arial"/>
          <w:sz w:val="20"/>
          <w:szCs w:val="20"/>
        </w:rPr>
        <w:t>Barcelona, a la data de la signatura</w:t>
      </w:r>
    </w:p>
    <w:p w14:paraId="60BBB0BB"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94A6E" w14:textId="77777777" w:rsidR="00FA01D7" w:rsidRDefault="00FA01D7" w:rsidP="00CD2873">
      <w:r>
        <w:separator/>
      </w:r>
    </w:p>
  </w:endnote>
  <w:endnote w:type="continuationSeparator" w:id="0">
    <w:p w14:paraId="309A1F96" w14:textId="77777777" w:rsidR="00FA01D7" w:rsidRDefault="00FA01D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D266C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EBD51E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ED3F2" w14:textId="77777777" w:rsidR="00FA01D7" w:rsidRDefault="00FA01D7" w:rsidP="00CD2873">
      <w:r>
        <w:separator/>
      </w:r>
    </w:p>
  </w:footnote>
  <w:footnote w:type="continuationSeparator" w:id="0">
    <w:p w14:paraId="0CD7E991" w14:textId="77777777" w:rsidR="00FA01D7" w:rsidRDefault="00FA01D7" w:rsidP="00CD2873">
      <w:r>
        <w:continuationSeparator/>
      </w:r>
    </w:p>
  </w:footnote>
  <w:footnote w:id="1">
    <w:p w14:paraId="44C463A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D301F3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A2A4C2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3B7954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F353"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FAAA437" wp14:editId="006AB83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CA369B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AAA43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CA369B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1D7"/>
    <w:rsid w:val="000054B4"/>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143D4"/>
    <w:rsid w:val="00122E79"/>
    <w:rsid w:val="0017003B"/>
    <w:rsid w:val="00175990"/>
    <w:rsid w:val="0019336A"/>
    <w:rsid w:val="00197EF2"/>
    <w:rsid w:val="001A01CA"/>
    <w:rsid w:val="001A6205"/>
    <w:rsid w:val="001B320F"/>
    <w:rsid w:val="001B5F36"/>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06E8F"/>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295"/>
    <w:rsid w:val="007306AD"/>
    <w:rsid w:val="00743793"/>
    <w:rsid w:val="00744488"/>
    <w:rsid w:val="007451C2"/>
    <w:rsid w:val="00764614"/>
    <w:rsid w:val="00764A97"/>
    <w:rsid w:val="00777B92"/>
    <w:rsid w:val="00793AC8"/>
    <w:rsid w:val="00797478"/>
    <w:rsid w:val="007A74CA"/>
    <w:rsid w:val="007A7A5D"/>
    <w:rsid w:val="007C1C52"/>
    <w:rsid w:val="007C2AC2"/>
    <w:rsid w:val="007D2A94"/>
    <w:rsid w:val="007D4C0D"/>
    <w:rsid w:val="007D5786"/>
    <w:rsid w:val="007D5AF8"/>
    <w:rsid w:val="007E59B0"/>
    <w:rsid w:val="00801D8B"/>
    <w:rsid w:val="0080530C"/>
    <w:rsid w:val="00814E93"/>
    <w:rsid w:val="00815E36"/>
    <w:rsid w:val="00831DB7"/>
    <w:rsid w:val="008446A6"/>
    <w:rsid w:val="00844D07"/>
    <w:rsid w:val="008768FC"/>
    <w:rsid w:val="008B1D4A"/>
    <w:rsid w:val="008B5E83"/>
    <w:rsid w:val="008E3BD6"/>
    <w:rsid w:val="008F3959"/>
    <w:rsid w:val="009010FE"/>
    <w:rsid w:val="00901F4F"/>
    <w:rsid w:val="00902773"/>
    <w:rsid w:val="009120C8"/>
    <w:rsid w:val="0091410E"/>
    <w:rsid w:val="00934662"/>
    <w:rsid w:val="009355FB"/>
    <w:rsid w:val="009469DC"/>
    <w:rsid w:val="00960D58"/>
    <w:rsid w:val="009736AB"/>
    <w:rsid w:val="00985DB9"/>
    <w:rsid w:val="00A0328F"/>
    <w:rsid w:val="00A12012"/>
    <w:rsid w:val="00A13471"/>
    <w:rsid w:val="00A22BEA"/>
    <w:rsid w:val="00A3292E"/>
    <w:rsid w:val="00A335AE"/>
    <w:rsid w:val="00A522C4"/>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32A29"/>
    <w:rsid w:val="00E767A0"/>
    <w:rsid w:val="00E900E5"/>
    <w:rsid w:val="00E94CAC"/>
    <w:rsid w:val="00EA17F8"/>
    <w:rsid w:val="00EB43E5"/>
    <w:rsid w:val="00EC4A10"/>
    <w:rsid w:val="00ED13C4"/>
    <w:rsid w:val="00ED2057"/>
    <w:rsid w:val="00F13E7F"/>
    <w:rsid w:val="00F307AB"/>
    <w:rsid w:val="00F372CA"/>
    <w:rsid w:val="00F431E0"/>
    <w:rsid w:val="00F60D27"/>
    <w:rsid w:val="00F659D0"/>
    <w:rsid w:val="00F72D3A"/>
    <w:rsid w:val="00F83B4E"/>
    <w:rsid w:val="00F851B2"/>
    <w:rsid w:val="00FA01D7"/>
    <w:rsid w:val="00FA3C2E"/>
    <w:rsid w:val="00FE4140"/>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B99D1"/>
  <w15:docId w15:val="{1F36D03C-DF83-4A12-BE98-023870325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2498FCAFBA4549B0FFF17882D7AEDD"/>
        <w:category>
          <w:name w:val="General"/>
          <w:gallery w:val="placeholder"/>
        </w:category>
        <w:types>
          <w:type w:val="bbPlcHdr"/>
        </w:types>
        <w:behaviors>
          <w:behavior w:val="content"/>
        </w:behaviors>
        <w:guid w:val="{D74BFEB9-5D7E-4D76-8A63-B0D464253B6A}"/>
      </w:docPartPr>
      <w:docPartBody>
        <w:p w:rsidR="002B25CB" w:rsidRDefault="002B25CB">
          <w:pPr>
            <w:pStyle w:val="062498FCAFBA4549B0FFF17882D7AEDD"/>
          </w:pPr>
          <w:r w:rsidRPr="00387BC0">
            <w:rPr>
              <w:rStyle w:val="mfasiintens"/>
              <w:rFonts w:ascii="Source Sans Pro" w:hAnsi="Source Sans Pro"/>
              <w:i w:val="0"/>
              <w:iCs w:val="0"/>
              <w:color w:val="auto"/>
              <w:szCs w:val="20"/>
            </w:rPr>
            <w:t>Feu clic aquí per escriure text.</w:t>
          </w:r>
        </w:p>
      </w:docPartBody>
    </w:docPart>
    <w:docPart>
      <w:docPartPr>
        <w:name w:val="5B8B05C83B0E4CAFB8DD8485CE0729AF"/>
        <w:category>
          <w:name w:val="General"/>
          <w:gallery w:val="placeholder"/>
        </w:category>
        <w:types>
          <w:type w:val="bbPlcHdr"/>
        </w:types>
        <w:behaviors>
          <w:behavior w:val="content"/>
        </w:behaviors>
        <w:guid w:val="{B5EEF225-AD6E-4C01-8337-CAA6BB6F0972}"/>
      </w:docPartPr>
      <w:docPartBody>
        <w:p w:rsidR="002B444F" w:rsidRDefault="002B444F" w:rsidP="002B444F">
          <w:pPr>
            <w:pStyle w:val="5B8B05C83B0E4CAFB8DD8485CE0729AF"/>
          </w:pPr>
          <w:r w:rsidRPr="00387BC0">
            <w:rPr>
              <w:rStyle w:val="mfasiintens"/>
              <w:rFonts w:ascii="Source Sans Pro" w:hAnsi="Source Sans Pro"/>
              <w:i w:val="0"/>
              <w:iCs w:val="0"/>
              <w:color w:val="auto"/>
              <w:szCs w:val="20"/>
            </w:rPr>
            <w:t>Feu clic aquí per escriure text.</w:t>
          </w:r>
        </w:p>
      </w:docPartBody>
    </w:docPart>
    <w:docPart>
      <w:docPartPr>
        <w:name w:val="5317E60A912D48E8B84B412435849D1A"/>
        <w:category>
          <w:name w:val="General"/>
          <w:gallery w:val="placeholder"/>
        </w:category>
        <w:types>
          <w:type w:val="bbPlcHdr"/>
        </w:types>
        <w:behaviors>
          <w:behavior w:val="content"/>
        </w:behaviors>
        <w:guid w:val="{3ECFE858-788C-44B7-8D10-BF89872CAD5C}"/>
      </w:docPartPr>
      <w:docPartBody>
        <w:p w:rsidR="002B444F" w:rsidRDefault="002B444F" w:rsidP="002B444F">
          <w:pPr>
            <w:pStyle w:val="5317E60A912D48E8B84B412435849D1A"/>
          </w:pPr>
          <w:r w:rsidRPr="00387BC0">
            <w:rPr>
              <w:rStyle w:val="mfasiintens"/>
              <w:rFonts w:ascii="Source Sans Pro" w:hAnsi="Source Sans Pro"/>
              <w:i w:val="0"/>
              <w:iCs w:val="0"/>
              <w:color w:val="auto"/>
              <w:szCs w:val="20"/>
            </w:rPr>
            <w:t>Feu clic aquí per escriure text.</w:t>
          </w:r>
        </w:p>
      </w:docPartBody>
    </w:docPart>
    <w:docPart>
      <w:docPartPr>
        <w:name w:val="09D6B97AD9F846EEA06E68CCE68EFC43"/>
        <w:category>
          <w:name w:val="General"/>
          <w:gallery w:val="placeholder"/>
        </w:category>
        <w:types>
          <w:type w:val="bbPlcHdr"/>
        </w:types>
        <w:behaviors>
          <w:behavior w:val="content"/>
        </w:behaviors>
        <w:guid w:val="{0248A4A7-50F8-4683-B20C-F13A29B22E33}"/>
      </w:docPartPr>
      <w:docPartBody>
        <w:p w:rsidR="002B444F" w:rsidRDefault="002B444F" w:rsidP="002B444F">
          <w:pPr>
            <w:pStyle w:val="09D6B97AD9F846EEA06E68CCE68EFC43"/>
          </w:pPr>
          <w:r w:rsidRPr="00387BC0">
            <w:rPr>
              <w:rStyle w:val="mfasiintens"/>
              <w:rFonts w:ascii="Source Sans Pro" w:hAnsi="Source Sans Pro"/>
              <w:i w:val="0"/>
              <w:iCs w:val="0"/>
              <w:color w:val="auto"/>
              <w:szCs w:val="20"/>
            </w:rPr>
            <w:t>Feu clic aquí per escriure text.</w:t>
          </w:r>
        </w:p>
      </w:docPartBody>
    </w:docPart>
    <w:docPart>
      <w:docPartPr>
        <w:name w:val="146DB6236F784CC1B0890F9F1DEC8582"/>
        <w:category>
          <w:name w:val="General"/>
          <w:gallery w:val="placeholder"/>
        </w:category>
        <w:types>
          <w:type w:val="bbPlcHdr"/>
        </w:types>
        <w:behaviors>
          <w:behavior w:val="content"/>
        </w:behaviors>
        <w:guid w:val="{6C496751-66F7-4B68-AEA8-FC332C8C143E}"/>
      </w:docPartPr>
      <w:docPartBody>
        <w:p w:rsidR="002B444F" w:rsidRDefault="002B444F" w:rsidP="002B444F">
          <w:pPr>
            <w:pStyle w:val="146DB6236F784CC1B0890F9F1DEC8582"/>
          </w:pPr>
          <w:r w:rsidRPr="00387BC0">
            <w:rPr>
              <w:rStyle w:val="mfasiintens"/>
              <w:rFonts w:ascii="Source Sans Pro" w:hAnsi="Source Sans Pro"/>
              <w:i w:val="0"/>
              <w:iCs w:val="0"/>
              <w:color w:val="auto"/>
              <w:szCs w:val="20"/>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CB"/>
    <w:rsid w:val="000054B4"/>
    <w:rsid w:val="000350A7"/>
    <w:rsid w:val="002B25CB"/>
    <w:rsid w:val="002B444F"/>
    <w:rsid w:val="00730295"/>
    <w:rsid w:val="00815E36"/>
    <w:rsid w:val="009355FB"/>
    <w:rsid w:val="00A3292E"/>
    <w:rsid w:val="00FE414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0350A7"/>
    <w:rPr>
      <w:rFonts w:ascii="Verdana" w:hAnsi="Verdana"/>
      <w:b/>
      <w:bCs/>
      <w:i/>
      <w:iCs/>
      <w:color w:val="0F4761" w:themeColor="accent1" w:themeShade="BF"/>
      <w:sz w:val="20"/>
    </w:rPr>
  </w:style>
  <w:style w:type="paragraph" w:customStyle="1" w:styleId="062498FCAFBA4549B0FFF17882D7AEDD">
    <w:name w:val="062498FCAFBA4549B0FFF17882D7AEDD"/>
  </w:style>
  <w:style w:type="paragraph" w:customStyle="1" w:styleId="6D856EE51E5E4BB3AA75E2C6405E9028">
    <w:name w:val="6D856EE51E5E4BB3AA75E2C6405E9028"/>
    <w:rsid w:val="000350A7"/>
  </w:style>
  <w:style w:type="paragraph" w:customStyle="1" w:styleId="5B8B05C83B0E4CAFB8DD8485CE0729AF">
    <w:name w:val="5B8B05C83B0E4CAFB8DD8485CE0729AF"/>
    <w:rsid w:val="002B444F"/>
  </w:style>
  <w:style w:type="paragraph" w:customStyle="1" w:styleId="5317E60A912D48E8B84B412435849D1A">
    <w:name w:val="5317E60A912D48E8B84B412435849D1A"/>
    <w:rsid w:val="002B444F"/>
  </w:style>
  <w:style w:type="paragraph" w:customStyle="1" w:styleId="09D6B97AD9F846EEA06E68CCE68EFC43">
    <w:name w:val="09D6B97AD9F846EEA06E68CCE68EFC43"/>
    <w:rsid w:val="002B444F"/>
  </w:style>
  <w:style w:type="paragraph" w:customStyle="1" w:styleId="146DB6236F784CC1B0890F9F1DEC8582">
    <w:name w:val="146DB6236F784CC1B0890F9F1DEC8582"/>
    <w:rsid w:val="002B44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55</TotalTime>
  <Pages>4</Pages>
  <Words>1687</Words>
  <Characters>9619</Characters>
  <Application>Microsoft Office Word</Application>
  <DocSecurity>0</DocSecurity>
  <Lines>80</Lines>
  <Paragraphs>22</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d'oferta i declaració responsable</dc:title>
  <dc:creator>Ajuntament de Barcelona</dc:creator>
  <cp:lastModifiedBy>CAMPI COLL, PERE</cp:lastModifiedBy>
  <cp:revision>8</cp:revision>
  <cp:lastPrinted>2023-11-07T12:28:00Z</cp:lastPrinted>
  <dcterms:created xsi:type="dcterms:W3CDTF">2025-12-17T11:58:00Z</dcterms:created>
  <dcterms:modified xsi:type="dcterms:W3CDTF">2026-03-11T12:37:00Z</dcterms:modified>
</cp:coreProperties>
</file>