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FDF0E3" w14:textId="77777777"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14:paraId="630ED595" w14:textId="77777777"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14:paraId="4B2499E9" w14:textId="77777777"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14:paraId="563155E3" w14:textId="77777777"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14:paraId="3DB8C1ED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CD2873" w:rsidRPr="00A57B4F" w14:paraId="05F1D14B" w14:textId="77777777" w:rsidTr="00A57B4F">
        <w:trPr>
          <w:trHeight w:val="340"/>
        </w:trPr>
        <w:tc>
          <w:tcPr>
            <w:tcW w:w="8612" w:type="dxa"/>
            <w:vAlign w:val="center"/>
          </w:tcPr>
          <w:p w14:paraId="73F4807B" w14:textId="1510E528" w:rsidR="00CD2873" w:rsidRPr="00A57B4F" w:rsidRDefault="00B45FE8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  <w:r w:rsidR="00217884">
              <w:t xml:space="preserve"> </w:t>
            </w:r>
            <w:r w:rsidR="00217884" w:rsidRPr="00217884">
              <w:rPr>
                <w:rFonts w:ascii="Verdana" w:hAnsi="Verdana" w:cs="Arial"/>
                <w:sz w:val="20"/>
                <w:szCs w:val="20"/>
              </w:rPr>
              <w:t>001_P2600940</w:t>
            </w:r>
          </w:p>
        </w:tc>
      </w:tr>
      <w:tr w:rsidR="00CD2873" w:rsidRPr="00A57B4F" w14:paraId="21DE514B" w14:textId="77777777" w:rsidTr="00A57B4F">
        <w:trPr>
          <w:trHeight w:val="547"/>
        </w:trPr>
        <w:tc>
          <w:tcPr>
            <w:tcW w:w="8612" w:type="dxa"/>
          </w:tcPr>
          <w:p w14:paraId="28F6DF39" w14:textId="45DF8347" w:rsidR="00CD2873" w:rsidRPr="00A57B4F" w:rsidRDefault="00CD2873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217884">
              <w:t xml:space="preserve"> </w:t>
            </w:r>
            <w:r w:rsidR="00217884" w:rsidRPr="00217884">
              <w:rPr>
                <w:rFonts w:ascii="Verdana" w:hAnsi="Verdana" w:cs="Arial"/>
                <w:sz w:val="20"/>
                <w:szCs w:val="20"/>
              </w:rPr>
              <w:t>Servei de control d’accessos a la via pública del districte de Gràcia de l’Ajuntament de Barcelona</w:t>
            </w:r>
          </w:p>
        </w:tc>
      </w:tr>
    </w:tbl>
    <w:p w14:paraId="68E17DF0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14:paraId="2DA95C45" w14:textId="0A1B2DFD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Pr="00A57B4F">
        <w:rPr>
          <w:rFonts w:ascii="Verdana" w:hAnsi="Verdana" w:cs="Arial"/>
          <w:sz w:val="20"/>
          <w:szCs w:val="20"/>
        </w:rPr>
        <w:t>:</w:t>
      </w:r>
    </w:p>
    <w:p w14:paraId="5545951D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14:paraId="4723E473" w14:textId="1EE6C434" w:rsidR="009E4DF8" w:rsidRPr="009E4DF8" w:rsidRDefault="009E4DF8" w:rsidP="009E4DF8">
      <w:pPr>
        <w:pStyle w:val="Pargrafdellista"/>
        <w:numPr>
          <w:ilvl w:val="0"/>
          <w:numId w:val="17"/>
        </w:numPr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Verdana" w:hAnsi="Verdana" w:cs="Arial"/>
          <w:sz w:val="20"/>
          <w:szCs w:val="20"/>
        </w:rPr>
      </w:pPr>
      <w:r w:rsidRPr="009E4DF8">
        <w:rPr>
          <w:rFonts w:ascii="Verdana" w:hAnsi="Verdana" w:cs="Arial"/>
          <w:sz w:val="20"/>
          <w:szCs w:val="20"/>
        </w:rPr>
        <w:t>Per la millora del preu hora unitari (IVA exclòs) de licitació del personal auxiliar de serveis</w:t>
      </w:r>
      <w:r w:rsidRPr="009E4DF8">
        <w:rPr>
          <w:rFonts w:ascii="Verdana" w:hAnsi="Verdana" w:cs="Arial"/>
          <w:sz w:val="20"/>
          <w:szCs w:val="20"/>
        </w:rPr>
        <w:t>:</w:t>
      </w:r>
    </w:p>
    <w:p w14:paraId="05182709" w14:textId="5588DBFD" w:rsidR="009E4DF8" w:rsidRDefault="009E4DF8" w:rsidP="009E4DF8">
      <w:pPr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9E4DF8" w:rsidRPr="009E4DF8" w14:paraId="52834065" w14:textId="77777777" w:rsidTr="009E4DF8">
        <w:tc>
          <w:tcPr>
            <w:tcW w:w="4247" w:type="dxa"/>
          </w:tcPr>
          <w:p w14:paraId="48A06A14" w14:textId="25A4FA98" w:rsidR="009E4DF8" w:rsidRPr="009E4DF8" w:rsidRDefault="009E4DF8" w:rsidP="009E4DF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9E4DF8">
              <w:rPr>
                <w:rFonts w:ascii="Verdana" w:hAnsi="Verdana" w:cs="Arial"/>
                <w:b/>
                <w:bCs/>
                <w:sz w:val="20"/>
                <w:szCs w:val="20"/>
              </w:rPr>
              <w:t>Preu unitari de la licitació Auxiliar de servei</w:t>
            </w:r>
          </w:p>
        </w:tc>
        <w:tc>
          <w:tcPr>
            <w:tcW w:w="4247" w:type="dxa"/>
          </w:tcPr>
          <w:p w14:paraId="4D124F91" w14:textId="4EDE89FB" w:rsidR="009E4DF8" w:rsidRPr="009E4DF8" w:rsidRDefault="009E4DF8" w:rsidP="009E4DF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9E4DF8">
              <w:rPr>
                <w:rFonts w:ascii="Verdana" w:hAnsi="Verdana" w:cs="Arial"/>
                <w:b/>
                <w:bCs/>
                <w:sz w:val="20"/>
                <w:szCs w:val="20"/>
              </w:rPr>
              <w:t>Preu ofertat de Auxiliar de servei</w:t>
            </w:r>
          </w:p>
        </w:tc>
      </w:tr>
      <w:tr w:rsidR="009E4DF8" w14:paraId="6B16FDEA" w14:textId="77777777" w:rsidTr="009E4DF8">
        <w:tc>
          <w:tcPr>
            <w:tcW w:w="4247" w:type="dxa"/>
          </w:tcPr>
          <w:p w14:paraId="104A50EA" w14:textId="699DBBD5" w:rsidR="009E4DF8" w:rsidRDefault="009E4DF8" w:rsidP="009E4DF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Cs w:val="24"/>
              </w:rPr>
              <w:t>17</w:t>
            </w:r>
            <w:r w:rsidRPr="007A596F">
              <w:rPr>
                <w:rFonts w:ascii="Arial Narrow" w:hAnsi="Arial Narrow" w:cs="Arial"/>
                <w:szCs w:val="24"/>
              </w:rPr>
              <w:t>,</w:t>
            </w:r>
            <w:r>
              <w:rPr>
                <w:rFonts w:ascii="Arial Narrow" w:hAnsi="Arial Narrow" w:cs="Arial"/>
                <w:szCs w:val="24"/>
              </w:rPr>
              <w:t>25</w:t>
            </w:r>
            <w:r w:rsidRPr="007A596F">
              <w:rPr>
                <w:rFonts w:ascii="Arial Narrow" w:hAnsi="Arial Narrow" w:cs="Arial"/>
                <w:szCs w:val="24"/>
              </w:rPr>
              <w:t xml:space="preserve"> euros sense IVA</w:t>
            </w:r>
          </w:p>
        </w:tc>
        <w:tc>
          <w:tcPr>
            <w:tcW w:w="4247" w:type="dxa"/>
          </w:tcPr>
          <w:p w14:paraId="0E0EDBE8" w14:textId="77777777" w:rsidR="009E4DF8" w:rsidRDefault="009E4DF8" w:rsidP="009E4DF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7220F3D1" w14:textId="77777777" w:rsidR="009E4DF8" w:rsidRPr="009E4DF8" w:rsidRDefault="009E4DF8" w:rsidP="009E4DF8">
      <w:pPr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Verdana" w:hAnsi="Verdana" w:cs="Arial"/>
          <w:sz w:val="20"/>
          <w:szCs w:val="20"/>
        </w:rPr>
      </w:pPr>
    </w:p>
    <w:p w14:paraId="46FFE186" w14:textId="77777777" w:rsidR="009E4DF8" w:rsidRPr="009E4DF8" w:rsidRDefault="009E4DF8" w:rsidP="009E4DF8">
      <w:pPr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Verdana" w:hAnsi="Verdana" w:cs="Arial"/>
          <w:sz w:val="20"/>
          <w:szCs w:val="20"/>
        </w:rPr>
      </w:pPr>
    </w:p>
    <w:p w14:paraId="617BB209" w14:textId="6F2291C3" w:rsidR="009E4DF8" w:rsidRPr="009E4DF8" w:rsidRDefault="009E4DF8" w:rsidP="009E4DF8">
      <w:pPr>
        <w:pStyle w:val="Pargrafdellista"/>
        <w:numPr>
          <w:ilvl w:val="0"/>
          <w:numId w:val="17"/>
        </w:numPr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Verdana" w:hAnsi="Verdana" w:cs="Arial"/>
          <w:sz w:val="20"/>
          <w:szCs w:val="20"/>
        </w:rPr>
      </w:pPr>
      <w:r w:rsidRPr="009E4DF8">
        <w:rPr>
          <w:rFonts w:ascii="Verdana" w:hAnsi="Verdana" w:cs="Arial"/>
          <w:sz w:val="20"/>
          <w:szCs w:val="20"/>
        </w:rPr>
        <w:t>Per la millora del preu hora unitari (IVA exclòs) de licitació del coordinador</w:t>
      </w:r>
      <w:r w:rsidRPr="009E4DF8">
        <w:rPr>
          <w:rFonts w:ascii="Verdana" w:hAnsi="Verdana" w:cs="Arial"/>
          <w:sz w:val="20"/>
          <w:szCs w:val="20"/>
        </w:rPr>
        <w:t>:</w:t>
      </w:r>
    </w:p>
    <w:p w14:paraId="7335CAD6" w14:textId="77777777" w:rsidR="00CD2873" w:rsidRDefault="00CD2873" w:rsidP="009E4DF8">
      <w:pPr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9E4DF8" w:rsidRPr="009E4DF8" w14:paraId="66F46344" w14:textId="77777777" w:rsidTr="00737178">
        <w:tc>
          <w:tcPr>
            <w:tcW w:w="4247" w:type="dxa"/>
          </w:tcPr>
          <w:p w14:paraId="00F49ED8" w14:textId="160164EC" w:rsidR="009E4DF8" w:rsidRPr="009E4DF8" w:rsidRDefault="009E4DF8" w:rsidP="0073717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9E4DF8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Preu unitari de la licitació </w:t>
            </w:r>
            <w:r w:rsidRPr="009E4DF8">
              <w:rPr>
                <w:rFonts w:ascii="Verdana" w:hAnsi="Verdana" w:cs="Arial"/>
                <w:b/>
                <w:bCs/>
                <w:sz w:val="20"/>
                <w:szCs w:val="20"/>
              </w:rPr>
              <w:t>Coordinació</w:t>
            </w:r>
          </w:p>
        </w:tc>
        <w:tc>
          <w:tcPr>
            <w:tcW w:w="4247" w:type="dxa"/>
          </w:tcPr>
          <w:p w14:paraId="437E7FAA" w14:textId="1A8CE823" w:rsidR="009E4DF8" w:rsidRPr="009E4DF8" w:rsidRDefault="009E4DF8" w:rsidP="0073717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9E4DF8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Preu ofertat de </w:t>
            </w:r>
            <w:r w:rsidRPr="009E4DF8">
              <w:rPr>
                <w:rFonts w:ascii="Verdana" w:hAnsi="Verdana" w:cs="Arial"/>
                <w:b/>
                <w:bCs/>
                <w:sz w:val="20"/>
                <w:szCs w:val="20"/>
              </w:rPr>
              <w:t>Coordinació</w:t>
            </w:r>
          </w:p>
        </w:tc>
      </w:tr>
      <w:tr w:rsidR="009E4DF8" w14:paraId="56E2898C" w14:textId="77777777" w:rsidTr="00737178">
        <w:tc>
          <w:tcPr>
            <w:tcW w:w="4247" w:type="dxa"/>
          </w:tcPr>
          <w:p w14:paraId="48910A15" w14:textId="561D33A5" w:rsidR="009E4DF8" w:rsidRDefault="009E4DF8" w:rsidP="0073717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Cs w:val="24"/>
              </w:rPr>
              <w:t>20,08</w:t>
            </w:r>
            <w:r w:rsidRPr="007A596F">
              <w:rPr>
                <w:rFonts w:ascii="Arial Narrow" w:hAnsi="Arial Narrow" w:cs="Arial"/>
                <w:szCs w:val="24"/>
              </w:rPr>
              <w:t xml:space="preserve"> euros sense IVA</w:t>
            </w:r>
          </w:p>
        </w:tc>
        <w:tc>
          <w:tcPr>
            <w:tcW w:w="4247" w:type="dxa"/>
          </w:tcPr>
          <w:p w14:paraId="7F3CB46C" w14:textId="77777777" w:rsidR="009E4DF8" w:rsidRDefault="009E4DF8" w:rsidP="0073717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5F9C0EE7" w14:textId="77777777" w:rsidR="009E4DF8" w:rsidRPr="00A57B4F" w:rsidRDefault="009E4DF8" w:rsidP="009E4DF8">
      <w:pPr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Verdana" w:hAnsi="Verdana" w:cs="Arial"/>
          <w:sz w:val="20"/>
          <w:szCs w:val="20"/>
        </w:rPr>
      </w:pPr>
    </w:p>
    <w:p w14:paraId="2B780D98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37AE37AB" w14:textId="77777777"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14:paraId="319A5E7C" w14:textId="77777777"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0A2779D7" w14:textId="77777777"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14:paraId="2779E8D3" w14:textId="77777777"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14:paraId="0AE5B794" w14:textId="77777777" w:rsidR="00CD2873" w:rsidRPr="00A57B4F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bookmarkEnd w:id="0"/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14:paraId="29C062D6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14:paraId="549C7CD0" w14:textId="77777777" w:rsidR="00454C80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;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</w:t>
      </w:r>
    </w:p>
    <w:p w14:paraId="126D25EF" w14:textId="77777777"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</w:p>
    <w:p w14:paraId="00550AA9" w14:textId="77777777"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>
        <w:rPr>
          <w:rFonts w:ascii="Verdana" w:hAnsi="Verdana"/>
          <w:color w:val="auto"/>
          <w:sz w:val="20"/>
          <w:szCs w:val="20"/>
          <w:lang w:eastAsia="ca-ES"/>
        </w:rPr>
        <w:t>;</w:t>
      </w:r>
    </w:p>
    <w:p w14:paraId="598697C9" w14:textId="77777777"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1B79E22D" w14:textId="77777777" w:rsidR="00CD2873" w:rsidRPr="00A57B4F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2DE68648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14:paraId="7FBA38E4" w14:textId="77777777"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262580A2" w14:textId="77777777"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14:paraId="07C49FCC" w14:textId="77777777"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1D32F987" w14:textId="77777777"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479B6E29" w14:textId="77777777"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14:paraId="30DDE4A0" w14:textId="77777777"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4B989DC6" w14:textId="77777777"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38E991FE" w14:textId="77777777"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739287AD" w14:textId="77777777" w:rsidR="00D52ED4" w:rsidRPr="000B6709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576BDFD9" w14:textId="77777777"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14:paraId="6077662A" w14:textId="77777777" w:rsidR="00CD2873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1"/>
        <w:t>2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5F974D65" w14:textId="77777777"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14:paraId="4A810A5C" w14:textId="77777777" w:rsidR="00D52ED4" w:rsidRPr="00A57B4F" w:rsidRDefault="006276C6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48FE183" wp14:editId="2ECB3F8C">
                <wp:simplePos x="0" y="0"/>
                <wp:positionH relativeFrom="column">
                  <wp:posOffset>5715</wp:posOffset>
                </wp:positionH>
                <wp:positionV relativeFrom="paragraph">
                  <wp:posOffset>6350</wp:posOffset>
                </wp:positionV>
                <wp:extent cx="95250" cy="114300"/>
                <wp:effectExtent l="0" t="0" r="19050" b="19050"/>
                <wp:wrapNone/>
                <wp:docPr id="9" name="Connector rec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3C28A5" id="Connector recte 9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.5pt" to="7.9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" strokecolor="black [3213]" strokeweight="2pt"/>
            </w:pict>
          </mc:Fallback>
        </mc:AlternateContent>
      </w: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651B959" wp14:editId="48405CDB">
                <wp:simplePos x="0" y="0"/>
                <wp:positionH relativeFrom="column">
                  <wp:posOffset>5715</wp:posOffset>
                </wp:positionH>
                <wp:positionV relativeFrom="paragraph">
                  <wp:posOffset>6350</wp:posOffset>
                </wp:positionV>
                <wp:extent cx="95250" cy="114300"/>
                <wp:effectExtent l="0" t="0" r="19050" b="19050"/>
                <wp:wrapNone/>
                <wp:docPr id="8" name="Connector rec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75CF5C" id="Connector recte 8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.5pt" to="7.9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" strokecolor="black [3213]" strokeweight="2pt"/>
            </w:pict>
          </mc:Fallback>
        </mc:AlternateConten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53775020" w14:textId="77777777"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14:paraId="2349BA43" w14:textId="77777777" w:rsidR="0028182A" w:rsidRPr="00A57B4F" w:rsidRDefault="0028182A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5E7B5FA0" w14:textId="77777777"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14:paraId="3E105B4F" w14:textId="77777777"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148BCBE8" w14:textId="77777777"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14:paraId="521A2D77" w14:textId="77777777" w:rsidR="00D52ED4" w:rsidRPr="0028182A" w:rsidRDefault="00AF7699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370902" wp14:editId="22618E8F">
                <wp:simplePos x="0" y="0"/>
                <wp:positionH relativeFrom="column">
                  <wp:posOffset>291465</wp:posOffset>
                </wp:positionH>
                <wp:positionV relativeFrom="paragraph">
                  <wp:posOffset>20320</wp:posOffset>
                </wp:positionV>
                <wp:extent cx="95250" cy="114300"/>
                <wp:effectExtent l="0" t="0" r="19050" b="19050"/>
                <wp:wrapNone/>
                <wp:docPr id="2" name="Connector rec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A78563" id="Connector recte 2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95pt,1.6pt" to="30.4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" strokecolor="black [3213]" strokeweight="2pt"/>
            </w:pict>
          </mc:Fallback>
        </mc:AlternateContent>
      </w: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A6CEF5" wp14:editId="015E39AA">
                <wp:simplePos x="0" y="0"/>
                <wp:positionH relativeFrom="column">
                  <wp:posOffset>291465</wp:posOffset>
                </wp:positionH>
                <wp:positionV relativeFrom="paragraph">
                  <wp:posOffset>20320</wp:posOffset>
                </wp:positionV>
                <wp:extent cx="95250" cy="114300"/>
                <wp:effectExtent l="0" t="0" r="19050" b="19050"/>
                <wp:wrapNone/>
                <wp:docPr id="1" name="Connector rec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BADD6E" id="Connector recte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95pt,1.6pt" to="30.4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" strokecolor="black [3213]" strokeweight="2pt"/>
            </w:pict>
          </mc:Fallback>
        </mc:AlternateContent>
      </w:r>
      <w:r w:rsidR="00D52ED4" w:rsidRPr="006F5D1D">
        <w:rPr>
          <w:rFonts w:ascii="Verdana" w:hAnsi="Verdana"/>
          <w:b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D52ED4" w:rsidRPr="006F5D1D">
        <w:rPr>
          <w:rFonts w:ascii="Verdana" w:hAnsi="Verdana"/>
          <w:b/>
          <w:color w:val="auto"/>
          <w:sz w:val="20"/>
          <w:szCs w:val="20"/>
          <w:lang w:eastAsia="ca-ES"/>
        </w:rPr>
        <w:instrText xml:space="preserve"> FORMCHECKBOX </w:instrText>
      </w:r>
      <w:r w:rsidR="00D52ED4" w:rsidRPr="006F5D1D">
        <w:rPr>
          <w:rFonts w:ascii="Verdana" w:hAnsi="Verdana"/>
          <w:b/>
          <w:color w:val="auto"/>
          <w:sz w:val="20"/>
          <w:szCs w:val="20"/>
          <w:lang w:eastAsia="ca-ES"/>
        </w:rPr>
      </w:r>
      <w:r w:rsidR="00D52ED4" w:rsidRPr="006F5D1D">
        <w:rPr>
          <w:rFonts w:ascii="Verdana" w:hAnsi="Verdana"/>
          <w:b/>
          <w:color w:val="auto"/>
          <w:sz w:val="20"/>
          <w:szCs w:val="20"/>
          <w:lang w:eastAsia="ca-ES"/>
        </w:rPr>
        <w:fldChar w:fldCharType="separate"/>
      </w:r>
      <w:r w:rsidR="00D52ED4" w:rsidRPr="006F5D1D">
        <w:rPr>
          <w:rFonts w:ascii="Verdana" w:hAnsi="Verdana"/>
          <w:b/>
          <w:color w:val="auto"/>
          <w:sz w:val="20"/>
          <w:szCs w:val="20"/>
          <w:lang w:eastAsia="ca-ES"/>
        </w:rPr>
        <w:fldChar w:fldCharType="end"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14:paraId="514F122F" w14:textId="77777777"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14:paraId="61797AC0" w14:textId="77777777"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28182A">
        <w:rPr>
          <w:rFonts w:ascii="Verdana" w:hAnsi="Verdana"/>
          <w:color w:val="auto"/>
          <w:sz w:val="20"/>
          <w:szCs w:val="20"/>
          <w:lang w:eastAsia="ca-ES"/>
        </w:rP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0C670440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671ABF53" w14:textId="77777777" w:rsidR="00D52ED4" w:rsidRPr="0028182A" w:rsidRDefault="00AF7699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6D6EC20" wp14:editId="4E2D5866">
                <wp:simplePos x="0" y="0"/>
                <wp:positionH relativeFrom="column">
                  <wp:posOffset>5715</wp:posOffset>
                </wp:positionH>
                <wp:positionV relativeFrom="paragraph">
                  <wp:posOffset>5080</wp:posOffset>
                </wp:positionV>
                <wp:extent cx="95250" cy="114300"/>
                <wp:effectExtent l="0" t="0" r="19050" b="19050"/>
                <wp:wrapNone/>
                <wp:docPr id="5" name="Connector rec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1D1C08" id="Connector recte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.4pt" to="7.95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" strokecolor="black [3213]" strokeweight="2pt"/>
            </w:pict>
          </mc:Fallback>
        </mc:AlternateContent>
      </w: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A51F0E" wp14:editId="25A51DBA">
                <wp:simplePos x="0" y="0"/>
                <wp:positionH relativeFrom="column">
                  <wp:posOffset>5715</wp:posOffset>
                </wp:positionH>
                <wp:positionV relativeFrom="paragraph">
                  <wp:posOffset>5080</wp:posOffset>
                </wp:positionV>
                <wp:extent cx="95250" cy="114300"/>
                <wp:effectExtent l="0" t="0" r="19050" b="19050"/>
                <wp:wrapNone/>
                <wp:docPr id="3" name="Connector rec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605284" id="Connector recte 3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.4pt" to="7.95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" strokecolor="black [3213]" strokeweight="2pt"/>
            </w:pict>
          </mc:Fallback>
        </mc:AlternateConten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82AB636" w14:textId="77777777"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14:paraId="699CEE09" w14:textId="77777777" w:rsidR="00D52ED4" w:rsidRPr="00A57B4F" w:rsidRDefault="00AF7699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A72208B" wp14:editId="17574246">
                <wp:simplePos x="0" y="0"/>
                <wp:positionH relativeFrom="column">
                  <wp:posOffset>5715</wp:posOffset>
                </wp:positionH>
                <wp:positionV relativeFrom="paragraph">
                  <wp:posOffset>6985</wp:posOffset>
                </wp:positionV>
                <wp:extent cx="95250" cy="114300"/>
                <wp:effectExtent l="0" t="0" r="19050" b="19050"/>
                <wp:wrapNone/>
                <wp:docPr id="6" name="Connector rec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0B2B77" id="Connector recte 6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.55pt" to="7.9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" strokecolor="black [3213]" strokeweight="2pt"/>
            </w:pict>
          </mc:Fallback>
        </mc:AlternateContent>
      </w: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963FBD" wp14:editId="6417F400">
                <wp:simplePos x="0" y="0"/>
                <wp:positionH relativeFrom="column">
                  <wp:posOffset>5715</wp:posOffset>
                </wp:positionH>
                <wp:positionV relativeFrom="paragraph">
                  <wp:posOffset>6985</wp:posOffset>
                </wp:positionV>
                <wp:extent cx="95250" cy="114300"/>
                <wp:effectExtent l="0" t="0" r="19050" b="19050"/>
                <wp:wrapNone/>
                <wp:docPr id="4" name="Connector rec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CC40E3" id="Connector recte 4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.55pt" to="7.9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" strokecolor="black [3213]" strokeweight="2pt"/>
            </w:pict>
          </mc:Fallback>
        </mc:AlternateConten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14:paraId="4464C6DB" w14:textId="77777777" w:rsidR="00D52ED4" w:rsidRPr="00A57B4F" w:rsidRDefault="00D52ED4" w:rsidP="00D52ED4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14:paraId="53FA6BC6" w14:textId="77777777" w:rsidR="00351107" w:rsidRPr="00F659D0" w:rsidRDefault="00351107" w:rsidP="00CD2873">
      <w:pPr>
        <w:rPr>
          <w:rFonts w:ascii="Verdana" w:hAnsi="Verdana" w:cs="Arial"/>
          <w:snapToGrid w:val="0"/>
          <w:sz w:val="20"/>
          <w:szCs w:val="24"/>
        </w:rPr>
      </w:pPr>
    </w:p>
    <w:p w14:paraId="49057075" w14:textId="77777777"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70B81710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159A37E" w14:textId="77777777"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6B7913">
        <w:rPr>
          <w:rFonts w:ascii="Verdana" w:hAnsi="Verdana"/>
          <w:color w:val="auto"/>
          <w:sz w:val="20"/>
          <w:szCs w:val="20"/>
          <w:lang w:eastAsia="ca-ES"/>
        </w:rP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46E1FB2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666CF3F6" w14:textId="77777777"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6B7913">
        <w:rPr>
          <w:rFonts w:ascii="Verdana" w:hAnsi="Verdana"/>
          <w:color w:val="auto"/>
          <w:sz w:val="20"/>
          <w:szCs w:val="20"/>
          <w:lang w:eastAsia="ca-ES"/>
        </w:rP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14:paraId="7CD81AA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68CE0B8" w14:textId="77777777"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1595DF45" w14:textId="77777777"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14:paraId="31A30740" w14:textId="77777777"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14:paraId="5659EA08" w14:textId="77777777"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52740F32" w14:textId="77777777"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14:paraId="4977C648" w14:textId="77777777"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14:paraId="12FE9F30" w14:textId="77777777"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4D2D9E8C" w14:textId="77777777"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44DB29D3" w14:textId="77777777" w:rsidR="00434661" w:rsidRPr="00F659D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26E0619D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14:paraId="090D9556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0DD8BA37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4E6C99DC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p w14:paraId="2F9DD20C" w14:textId="77777777" w:rsidR="00AD3A59" w:rsidRDefault="00AD3A59"/>
    <w:sectPr w:rsidR="00AD3A59" w:rsidSect="00A57B4F">
      <w:headerReference w:type="default" r:id="rId10"/>
      <w:footerReference w:type="default" r:id="rId11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51310" w14:textId="77777777" w:rsidR="00217884" w:rsidRDefault="00217884" w:rsidP="00CD2873">
      <w:r>
        <w:separator/>
      </w:r>
    </w:p>
  </w:endnote>
  <w:endnote w:type="continuationSeparator" w:id="0">
    <w:p w14:paraId="2498D3DD" w14:textId="77777777" w:rsidR="00217884" w:rsidRDefault="00217884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78D628B" w14:textId="77777777"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F5BC9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14:paraId="460A4856" w14:textId="77777777"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B86A81" w14:textId="77777777" w:rsidR="00217884" w:rsidRDefault="00217884" w:rsidP="00CD2873">
      <w:r>
        <w:separator/>
      </w:r>
    </w:p>
  </w:footnote>
  <w:footnote w:type="continuationSeparator" w:id="0">
    <w:p w14:paraId="35A0B5C7" w14:textId="77777777" w:rsidR="00217884" w:rsidRDefault="00217884" w:rsidP="00CD2873">
      <w:r>
        <w:continuationSeparator/>
      </w:r>
    </w:p>
  </w:footnote>
  <w:footnote w:id="1">
    <w:p w14:paraId="3793F6E9" w14:textId="77777777"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4274149F" w14:textId="77777777"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7A47F8A4" w14:textId="77777777"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361AA676" w14:textId="77777777"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42D7D" w14:textId="77777777" w:rsidR="00E24922" w:rsidRPr="00E24922" w:rsidRDefault="00E24922">
    <w:pPr>
      <w:pStyle w:val="Capalera"/>
      <w:rPr>
        <w:i/>
      </w:rPr>
    </w:pPr>
    <w:r w:rsidRPr="00E24922">
      <w:rPr>
        <w:i/>
      </w:rPr>
      <w:t>LOGO EMPRESA/ENTITAT LICITADORA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AC1B7E"/>
    <w:multiLevelType w:val="hybridMultilevel"/>
    <w:tmpl w:val="4E26655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9E6327"/>
    <w:multiLevelType w:val="hybridMultilevel"/>
    <w:tmpl w:val="76AE6AF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2554709">
    <w:abstractNumId w:val="0"/>
  </w:num>
  <w:num w:numId="2" w16cid:durableId="1962494640">
    <w:abstractNumId w:val="7"/>
  </w:num>
  <w:num w:numId="3" w16cid:durableId="1545365461">
    <w:abstractNumId w:val="11"/>
  </w:num>
  <w:num w:numId="4" w16cid:durableId="244726635">
    <w:abstractNumId w:val="10"/>
  </w:num>
  <w:num w:numId="5" w16cid:durableId="1667661615">
    <w:abstractNumId w:val="3"/>
  </w:num>
  <w:num w:numId="6" w16cid:durableId="1760905728">
    <w:abstractNumId w:val="1"/>
  </w:num>
  <w:num w:numId="7" w16cid:durableId="1860926904">
    <w:abstractNumId w:val="15"/>
  </w:num>
  <w:num w:numId="8" w16cid:durableId="635650143">
    <w:abstractNumId w:val="2"/>
  </w:num>
  <w:num w:numId="9" w16cid:durableId="692922183">
    <w:abstractNumId w:val="8"/>
  </w:num>
  <w:num w:numId="10" w16cid:durableId="1755317946">
    <w:abstractNumId w:val="6"/>
  </w:num>
  <w:num w:numId="11" w16cid:durableId="1877814108">
    <w:abstractNumId w:val="12"/>
  </w:num>
  <w:num w:numId="12" w16cid:durableId="1830360953">
    <w:abstractNumId w:val="16"/>
  </w:num>
  <w:num w:numId="13" w16cid:durableId="1561862148">
    <w:abstractNumId w:val="5"/>
  </w:num>
  <w:num w:numId="14" w16cid:durableId="283387415">
    <w:abstractNumId w:val="9"/>
  </w:num>
  <w:num w:numId="15" w16cid:durableId="825316582">
    <w:abstractNumId w:val="4"/>
  </w:num>
  <w:num w:numId="16" w16cid:durableId="1353149345">
    <w:abstractNumId w:val="14"/>
  </w:num>
  <w:num w:numId="17" w16cid:durableId="21330123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884"/>
    <w:rsid w:val="00022E1D"/>
    <w:rsid w:val="000614EA"/>
    <w:rsid w:val="00087A14"/>
    <w:rsid w:val="000A5A03"/>
    <w:rsid w:val="000B6709"/>
    <w:rsid w:val="000C5A34"/>
    <w:rsid w:val="001A6205"/>
    <w:rsid w:val="00217884"/>
    <w:rsid w:val="00227F02"/>
    <w:rsid w:val="00234CE4"/>
    <w:rsid w:val="00252527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11371"/>
    <w:rsid w:val="00545805"/>
    <w:rsid w:val="005A42F5"/>
    <w:rsid w:val="005D71A9"/>
    <w:rsid w:val="005F05CD"/>
    <w:rsid w:val="0061538B"/>
    <w:rsid w:val="006276C6"/>
    <w:rsid w:val="006332D3"/>
    <w:rsid w:val="006402BD"/>
    <w:rsid w:val="00645DDE"/>
    <w:rsid w:val="00666E79"/>
    <w:rsid w:val="006B4E44"/>
    <w:rsid w:val="006B7913"/>
    <w:rsid w:val="006F5D1D"/>
    <w:rsid w:val="007306AD"/>
    <w:rsid w:val="007451C2"/>
    <w:rsid w:val="00764614"/>
    <w:rsid w:val="00777B92"/>
    <w:rsid w:val="007C2AC2"/>
    <w:rsid w:val="007D2A94"/>
    <w:rsid w:val="008170FA"/>
    <w:rsid w:val="00831DB7"/>
    <w:rsid w:val="008446A6"/>
    <w:rsid w:val="008768FC"/>
    <w:rsid w:val="008B5E83"/>
    <w:rsid w:val="008E3BD6"/>
    <w:rsid w:val="00960D58"/>
    <w:rsid w:val="00985DB9"/>
    <w:rsid w:val="009E4DF8"/>
    <w:rsid w:val="00A0328F"/>
    <w:rsid w:val="00A12012"/>
    <w:rsid w:val="00A57B4F"/>
    <w:rsid w:val="00A8382C"/>
    <w:rsid w:val="00AD3A59"/>
    <w:rsid w:val="00AF5BC9"/>
    <w:rsid w:val="00AF7699"/>
    <w:rsid w:val="00B45FE8"/>
    <w:rsid w:val="00B54EB7"/>
    <w:rsid w:val="00B67F56"/>
    <w:rsid w:val="00B779A5"/>
    <w:rsid w:val="00BA3131"/>
    <w:rsid w:val="00BC5874"/>
    <w:rsid w:val="00BE7F72"/>
    <w:rsid w:val="00BF48C9"/>
    <w:rsid w:val="00C05421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5303"/>
    <w:rsid w:val="00E24922"/>
    <w:rsid w:val="00E767A0"/>
    <w:rsid w:val="00F659D0"/>
    <w:rsid w:val="00F83B4E"/>
    <w:rsid w:val="00FE3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94981C"/>
  <w15:docId w15:val="{BC94AFA6-5797-4456-8EC5-EA95F4599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4922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QUOTA\Comu\_0000%20Plantilles\CONTRACTACI&#211;\Contractaci&#243;%20MENOR\230327%20MODEL%20PRESENTACI&#211;%20OFERTA%20MENOR%20CAT.dotx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6B341-ED1A-4773-9474-41F1FEF4D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230327 MODEL PRESENTACIÓ OFERTA MENOR CAT.dotx</Template>
  <TotalTime>7</TotalTime>
  <Pages>3</Pages>
  <Words>1107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ALFONSO ESTEBAN, ENRIQUE</dc:creator>
  <cp:lastModifiedBy>ALFONSO ESTEBAN, ENRIQUE</cp:lastModifiedBy>
  <cp:revision>2</cp:revision>
  <dcterms:created xsi:type="dcterms:W3CDTF">2026-03-17T17:33:00Z</dcterms:created>
  <dcterms:modified xsi:type="dcterms:W3CDTF">2026-03-20T07:59:00Z</dcterms:modified>
</cp:coreProperties>
</file>