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22201"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657F38C8"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BC38F251860649879AF5010D0CA6046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BC38F251860649879AF5010D0CA60461"/>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BC38F251860649879AF5010D0CA6046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BC38F251860649879AF5010D0CA6046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BC38F251860649879AF5010D0CA60461"/>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3E8A4877" w14:textId="77777777" w:rsidTr="00387BC0">
        <w:trPr>
          <w:trHeight w:val="340"/>
        </w:trPr>
        <w:tc>
          <w:tcPr>
            <w:tcW w:w="8386" w:type="dxa"/>
            <w:vAlign w:val="center"/>
          </w:tcPr>
          <w:p w14:paraId="5CB2483E" w14:textId="2FAB5137"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BC38F251860649879AF5010D0CA60461"/>
                </w:placeholder>
              </w:sdtPr>
              <w:sdtEndPr>
                <w:rPr>
                  <w:rStyle w:val="mfasiintens"/>
                </w:rPr>
              </w:sdtEndPr>
              <w:sdtContent>
                <w:r w:rsidR="00362B54" w:rsidRPr="00362B54">
                  <w:rPr>
                    <w:rStyle w:val="mfasiintens"/>
                    <w:rFonts w:ascii="Source Sans Pro" w:hAnsi="Source Sans Pro"/>
                    <w:i w:val="0"/>
                    <w:iCs w:val="0"/>
                    <w:color w:val="auto"/>
                    <w:szCs w:val="20"/>
                  </w:rPr>
                  <w:t>001_P2601065</w:t>
                </w:r>
              </w:sdtContent>
            </w:sdt>
          </w:p>
        </w:tc>
      </w:tr>
      <w:tr w:rsidR="00CD2873" w:rsidRPr="00EA17F8" w14:paraId="6EE0A894" w14:textId="77777777" w:rsidTr="00387BC0">
        <w:trPr>
          <w:trHeight w:val="547"/>
        </w:trPr>
        <w:tc>
          <w:tcPr>
            <w:tcW w:w="8386" w:type="dxa"/>
          </w:tcPr>
          <w:p w14:paraId="5A0AE42E" w14:textId="32627BBA"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BC38F251860649879AF5010D0CA60461"/>
                </w:placeholder>
              </w:sdtPr>
              <w:sdtEndPr>
                <w:rPr>
                  <w:rStyle w:val="mfasiintens"/>
                </w:rPr>
              </w:sdtEndPr>
              <w:sdtContent>
                <w:r w:rsidR="00362B54" w:rsidRPr="00362B54">
                  <w:rPr>
                    <w:rStyle w:val="mfasiintens"/>
                    <w:rFonts w:ascii="Source Sans Pro" w:hAnsi="Source Sans Pro"/>
                    <w:szCs w:val="20"/>
                  </w:rPr>
                  <w:t xml:space="preserve">Reparació ferm de terra de </w:t>
                </w:r>
                <w:proofErr w:type="spellStart"/>
                <w:r w:rsidR="00362B54" w:rsidRPr="00362B54">
                  <w:rPr>
                    <w:rStyle w:val="mfasiintens"/>
                    <w:rFonts w:ascii="Source Sans Pro" w:hAnsi="Source Sans Pro"/>
                    <w:szCs w:val="20"/>
                  </w:rPr>
                  <w:t>ctra.Aigües</w:t>
                </w:r>
                <w:proofErr w:type="spellEnd"/>
                <w:r w:rsidR="00362B54" w:rsidRPr="00362B54">
                  <w:rPr>
                    <w:rStyle w:val="mfasiintens"/>
                    <w:rFonts w:ascii="Source Sans Pro" w:hAnsi="Source Sans Pro"/>
                    <w:szCs w:val="20"/>
                  </w:rPr>
                  <w:t xml:space="preserve">, </w:t>
                </w:r>
                <w:proofErr w:type="spellStart"/>
                <w:r w:rsidR="00362B54" w:rsidRPr="00362B54">
                  <w:rPr>
                    <w:rStyle w:val="mfasiintens"/>
                    <w:rFonts w:ascii="Source Sans Pro" w:hAnsi="Source Sans Pro"/>
                    <w:szCs w:val="20"/>
                  </w:rPr>
                  <w:t>C.Elisa</w:t>
                </w:r>
                <w:proofErr w:type="spellEnd"/>
                <w:r w:rsidR="00362B54" w:rsidRPr="00362B54">
                  <w:rPr>
                    <w:rStyle w:val="mfasiintens"/>
                    <w:rFonts w:ascii="Source Sans Pro" w:hAnsi="Source Sans Pro"/>
                    <w:szCs w:val="20"/>
                  </w:rPr>
                  <w:t xml:space="preserve"> Moragas i </w:t>
                </w:r>
                <w:proofErr w:type="spellStart"/>
                <w:r w:rsidR="00362B54" w:rsidRPr="00362B54">
                  <w:rPr>
                    <w:rStyle w:val="mfasiintens"/>
                    <w:rFonts w:ascii="Source Sans Pro" w:hAnsi="Source Sans Pro"/>
                    <w:szCs w:val="20"/>
                  </w:rPr>
                  <w:t>cm.Faig</w:t>
                </w:r>
                <w:proofErr w:type="spellEnd"/>
              </w:sdtContent>
            </w:sdt>
          </w:p>
        </w:tc>
      </w:tr>
      <w:tr w:rsidR="00A13471" w:rsidRPr="00EA17F8" w14:paraId="6D6A526F" w14:textId="77777777" w:rsidTr="00387BC0">
        <w:trPr>
          <w:trHeight w:val="397"/>
        </w:trPr>
        <w:tc>
          <w:tcPr>
            <w:tcW w:w="8386" w:type="dxa"/>
            <w:vAlign w:val="center"/>
          </w:tcPr>
          <w:p w14:paraId="3BB016E0" w14:textId="75D671D9"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1"/>
                  <w14:checkedState w14:val="2612" w14:font="MS Gothic"/>
                  <w14:uncheckedState w14:val="2610" w14:font="MS Gothic"/>
                </w14:checkbox>
              </w:sdtPr>
              <w:sdtEndPr/>
              <w:sdtContent>
                <w:r w:rsidR="00362B54">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Obres     </w:t>
            </w:r>
          </w:p>
        </w:tc>
      </w:tr>
    </w:tbl>
    <w:p w14:paraId="22E95BF8"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6D7A0571"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7D2FC3C5"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BC38F251860649879AF5010D0CA60461"/>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2C76695C"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BC38F251860649879AF5010D0CA60461"/>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55B4AD96"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BC38F251860649879AF5010D0CA60461"/>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0F74320E"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BC38F251860649879AF5010D0CA60461"/>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77B0FF66"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CBCAABCBA596471384F6732D0FA65D65"/>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5C42F4B9"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AFA90F43478E45AB8D2E9E2BB81980E0"/>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0FB3430A"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933AEBA1DC6144A7BA70CED104E7D862"/>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6B1F8456"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3324CFCE"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C990FE02533F42D1AB524ACFC1EDDD21"/>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2644CF5B"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78AC90A9"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38D38E68"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270AF609"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6A8D9155"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540D5074"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1DD46588"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7847E1C1"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0CBC33B8" w14:textId="77777777" w:rsidTr="00743793">
        <w:sdt>
          <w:sdtPr>
            <w:rPr>
              <w:rFonts w:ascii="Source Sans Pro" w:hAnsi="Source Sans Pro"/>
              <w:color w:val="auto"/>
              <w:sz w:val="16"/>
              <w:szCs w:val="16"/>
            </w:rPr>
            <w:id w:val="669141610"/>
            <w:placeholder>
              <w:docPart w:val="E05FAA9B3BC741899104BC411753092A"/>
            </w:placeholder>
            <w:showingPlcHdr/>
          </w:sdtPr>
          <w:sdtEndPr/>
          <w:sdtContent>
            <w:tc>
              <w:tcPr>
                <w:tcW w:w="4989" w:type="dxa"/>
                <w:tcBorders>
                  <w:top w:val="single" w:sz="12" w:space="0" w:color="auto"/>
                </w:tcBorders>
                <w:vAlign w:val="center"/>
              </w:tcPr>
              <w:p w14:paraId="0F36A4CD"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E05FAA9B3BC741899104BC411753092A"/>
              </w:placeholder>
            </w:sdtPr>
            <w:sdtEndPr/>
            <w:sdtContent>
              <w:p w14:paraId="3E5CF443"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E05FAA9B3BC741899104BC411753092A"/>
            </w:placeholder>
          </w:sdtPr>
          <w:sdtEndPr/>
          <w:sdtContent>
            <w:tc>
              <w:tcPr>
                <w:tcW w:w="964" w:type="dxa"/>
                <w:tcBorders>
                  <w:top w:val="single" w:sz="12" w:space="0" w:color="auto"/>
                </w:tcBorders>
                <w:vAlign w:val="center"/>
              </w:tcPr>
              <w:p w14:paraId="0F137321"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E05FAA9B3BC741899104BC411753092A"/>
              </w:placeholder>
            </w:sdtPr>
            <w:sdtEndPr/>
            <w:sdtContent>
              <w:p w14:paraId="783462B8"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E5E9BBC" w14:textId="77777777" w:rsidTr="00743793">
        <w:sdt>
          <w:sdtPr>
            <w:rPr>
              <w:rFonts w:ascii="Source Sans Pro" w:hAnsi="Source Sans Pro"/>
              <w:color w:val="auto"/>
              <w:sz w:val="16"/>
              <w:szCs w:val="16"/>
            </w:rPr>
            <w:id w:val="240296076"/>
            <w:placeholder>
              <w:docPart w:val="72915582F10B427FB678370A6087F50E"/>
            </w:placeholder>
          </w:sdtPr>
          <w:sdtEndPr/>
          <w:sdtContent>
            <w:tc>
              <w:tcPr>
                <w:tcW w:w="4989" w:type="dxa"/>
                <w:vAlign w:val="center"/>
              </w:tcPr>
              <w:p w14:paraId="2B18CB86"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8CEBFB56FD2447A79FB91F8204D82DD6"/>
              </w:placeholder>
            </w:sdtPr>
            <w:sdtEndPr/>
            <w:sdtContent>
              <w:p w14:paraId="7144979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25F09E352E674B0E8C230CA159F4EBC7"/>
            </w:placeholder>
          </w:sdtPr>
          <w:sdtEndPr/>
          <w:sdtContent>
            <w:tc>
              <w:tcPr>
                <w:tcW w:w="964" w:type="dxa"/>
                <w:vAlign w:val="center"/>
              </w:tcPr>
              <w:p w14:paraId="6F775EE1"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7ECED693E1FE4A9D8099C87920EC0B72"/>
              </w:placeholder>
            </w:sdtPr>
            <w:sdtEndPr/>
            <w:sdtContent>
              <w:p w14:paraId="517FC96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A526720" w14:textId="77777777" w:rsidTr="00743793">
        <w:sdt>
          <w:sdtPr>
            <w:rPr>
              <w:rFonts w:ascii="Source Sans Pro" w:hAnsi="Source Sans Pro"/>
              <w:color w:val="auto"/>
              <w:sz w:val="16"/>
              <w:szCs w:val="16"/>
            </w:rPr>
            <w:id w:val="1006645454"/>
            <w:placeholder>
              <w:docPart w:val="6ED6CD51F3994809814EB21725043E0C"/>
            </w:placeholder>
          </w:sdtPr>
          <w:sdtEndPr/>
          <w:sdtContent>
            <w:tc>
              <w:tcPr>
                <w:tcW w:w="4989" w:type="dxa"/>
                <w:vAlign w:val="center"/>
              </w:tcPr>
              <w:p w14:paraId="7E8945EC"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DE40DF5F10E2443CBB6D15763BAEC966"/>
              </w:placeholder>
            </w:sdtPr>
            <w:sdtEndPr/>
            <w:sdtContent>
              <w:p w14:paraId="734C6BA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E77ED8EA53AE487F84334BC39E78F760"/>
            </w:placeholder>
          </w:sdtPr>
          <w:sdtEndPr/>
          <w:sdtContent>
            <w:tc>
              <w:tcPr>
                <w:tcW w:w="964" w:type="dxa"/>
                <w:vAlign w:val="center"/>
              </w:tcPr>
              <w:p w14:paraId="55CA44A0"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FD63D284F202409E8F75884946A27AED"/>
              </w:placeholder>
            </w:sdtPr>
            <w:sdtEndPr/>
            <w:sdtContent>
              <w:p w14:paraId="4BB7841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653F756" w14:textId="77777777" w:rsidTr="00743793">
        <w:sdt>
          <w:sdtPr>
            <w:rPr>
              <w:rFonts w:ascii="Source Sans Pro" w:hAnsi="Source Sans Pro"/>
              <w:color w:val="auto"/>
              <w:sz w:val="16"/>
              <w:szCs w:val="16"/>
            </w:rPr>
            <w:id w:val="833654896"/>
            <w:placeholder>
              <w:docPart w:val="E0C7CDBDEBED4F73BD7EF116D1D2C2B3"/>
            </w:placeholder>
          </w:sdtPr>
          <w:sdtEndPr/>
          <w:sdtContent>
            <w:tc>
              <w:tcPr>
                <w:tcW w:w="4989" w:type="dxa"/>
                <w:vAlign w:val="center"/>
              </w:tcPr>
              <w:p w14:paraId="264B267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606625514F494B2EBD2B078BA30C5467"/>
              </w:placeholder>
            </w:sdtPr>
            <w:sdtEndPr/>
            <w:sdtContent>
              <w:p w14:paraId="2C1090E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A0ED266FBADC4C4AB9A23E4668CF6722"/>
            </w:placeholder>
          </w:sdtPr>
          <w:sdtEndPr/>
          <w:sdtContent>
            <w:tc>
              <w:tcPr>
                <w:tcW w:w="964" w:type="dxa"/>
                <w:vAlign w:val="center"/>
              </w:tcPr>
              <w:p w14:paraId="1292F12A"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E6BF1C867873400BA9D25365FDEF033F"/>
              </w:placeholder>
            </w:sdtPr>
            <w:sdtEndPr/>
            <w:sdtContent>
              <w:p w14:paraId="2A3AA18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C9C4472" w14:textId="77777777" w:rsidTr="00743793">
        <w:sdt>
          <w:sdtPr>
            <w:rPr>
              <w:rFonts w:ascii="Source Sans Pro" w:hAnsi="Source Sans Pro"/>
              <w:color w:val="auto"/>
              <w:sz w:val="16"/>
              <w:szCs w:val="16"/>
            </w:rPr>
            <w:id w:val="1297329695"/>
            <w:placeholder>
              <w:docPart w:val="24B4815FD5B646399D44511C77306D52"/>
            </w:placeholder>
          </w:sdtPr>
          <w:sdtEndPr/>
          <w:sdtContent>
            <w:tc>
              <w:tcPr>
                <w:tcW w:w="4989" w:type="dxa"/>
                <w:vAlign w:val="center"/>
              </w:tcPr>
              <w:p w14:paraId="7E446DAA"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82E3A903231B4010B6B9D68AF7ED6A80"/>
              </w:placeholder>
            </w:sdtPr>
            <w:sdtEndPr/>
            <w:sdtContent>
              <w:p w14:paraId="2230014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80583D0D6EDE41819A3F89A8F9559EAF"/>
            </w:placeholder>
          </w:sdtPr>
          <w:sdtEndPr/>
          <w:sdtContent>
            <w:tc>
              <w:tcPr>
                <w:tcW w:w="964" w:type="dxa"/>
                <w:vAlign w:val="center"/>
              </w:tcPr>
              <w:p w14:paraId="26ADD7A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99D98D6A97164EE5B6BCBE64BA7B9E42"/>
              </w:placeholder>
            </w:sdtPr>
            <w:sdtEndPr/>
            <w:sdtContent>
              <w:p w14:paraId="76364FB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BDBCD03" w14:textId="77777777" w:rsidTr="004302DA">
        <w:sdt>
          <w:sdtPr>
            <w:rPr>
              <w:rFonts w:ascii="Source Sans Pro" w:hAnsi="Source Sans Pro"/>
              <w:color w:val="auto"/>
              <w:sz w:val="16"/>
              <w:szCs w:val="16"/>
            </w:rPr>
            <w:id w:val="245698801"/>
            <w:placeholder>
              <w:docPart w:val="3F7666A5317741929F1760B7BB55D087"/>
            </w:placeholder>
          </w:sdtPr>
          <w:sdtEndPr/>
          <w:sdtContent>
            <w:tc>
              <w:tcPr>
                <w:tcW w:w="4989" w:type="dxa"/>
                <w:tcBorders>
                  <w:bottom w:val="single" w:sz="12" w:space="0" w:color="auto"/>
                </w:tcBorders>
                <w:vAlign w:val="center"/>
              </w:tcPr>
              <w:p w14:paraId="31FA88B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752348717B184FAFAA4B3FC9D3B51FA5"/>
              </w:placeholder>
            </w:sdtPr>
            <w:sdtEndPr/>
            <w:sdtContent>
              <w:p w14:paraId="735C341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5F85AE09403B4B438407650D671EA062"/>
            </w:placeholder>
          </w:sdtPr>
          <w:sdtEndPr/>
          <w:sdtContent>
            <w:tc>
              <w:tcPr>
                <w:tcW w:w="964" w:type="dxa"/>
                <w:tcBorders>
                  <w:bottom w:val="single" w:sz="12" w:space="0" w:color="auto"/>
                </w:tcBorders>
                <w:vAlign w:val="center"/>
              </w:tcPr>
              <w:p w14:paraId="33464A9E"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2AA94C2B"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391DA346" w14:textId="77777777" w:rsidTr="00BC328D">
        <w:tc>
          <w:tcPr>
            <w:tcW w:w="4989" w:type="dxa"/>
            <w:tcBorders>
              <w:top w:val="single" w:sz="12" w:space="0" w:color="auto"/>
              <w:bottom w:val="single" w:sz="12" w:space="0" w:color="auto"/>
            </w:tcBorders>
            <w:shd w:val="clear" w:color="auto" w:fill="EEECE1" w:themeFill="background2"/>
          </w:tcPr>
          <w:p w14:paraId="7A54B930"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F51631F"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10545955"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0EF3C6C8"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410D8C3F"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3FCA223B"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48900700"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58697579"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60CC8111"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20804869" w14:textId="77777777" w:rsidR="00CD2873" w:rsidRPr="00EA17F8" w:rsidRDefault="00362B54"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7466B8D0" w14:textId="77777777" w:rsidR="00CD2873" w:rsidRPr="00EA17F8" w:rsidRDefault="00362B54"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23CCE725"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06CC395B" w14:textId="77777777" w:rsidR="00D52ED4" w:rsidRPr="00EA17F8" w:rsidRDefault="00362B54"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63C11366" w14:textId="77777777" w:rsidR="00D52ED4" w:rsidRPr="00EA17F8" w:rsidRDefault="00362B54"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01122ADE" w14:textId="77777777" w:rsidR="00D52ED4" w:rsidRPr="00EA17F8" w:rsidRDefault="00362B54"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BC38F251860649879AF5010D0CA60461"/>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31032EF6" w14:textId="77777777" w:rsidR="00D52ED4" w:rsidRPr="00EA17F8" w:rsidRDefault="00362B54"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622D6291" w14:textId="77777777" w:rsidR="00CD2873" w:rsidRPr="00EA17F8" w:rsidRDefault="00362B54"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022B39CC" w14:textId="77777777" w:rsidR="00D52ED4" w:rsidRPr="00EA17F8" w:rsidRDefault="00362B54"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4F54EC20" w14:textId="77777777" w:rsidR="0028182A" w:rsidRPr="00EA17F8" w:rsidRDefault="00362B54"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07F35721" w14:textId="77777777" w:rsidR="00EB43E5" w:rsidRPr="00EA17F8" w:rsidRDefault="00362B54"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BC38F251860649879AF5010D0CA60461"/>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1D624CC1"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5F2751B1" w14:textId="77777777" w:rsidR="00D52ED4" w:rsidRPr="00EA17F8" w:rsidRDefault="00362B54"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0275DB61" w14:textId="77777777" w:rsidR="00D52ED4" w:rsidRPr="00EA17F8" w:rsidRDefault="00362B54"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BC38F251860649879AF5010D0CA60461"/>
          </w:placeholder>
        </w:sdtPr>
        <w:sdtEndPr/>
        <w:sdtContent>
          <w:r w:rsidR="00D52ED4" w:rsidRPr="00EA17F8">
            <w:rPr>
              <w:rStyle w:val="CitaCar"/>
              <w:rFonts w:ascii="Source Sans Pro" w:hAnsi="Source Sans Pro"/>
              <w:sz w:val="20"/>
              <w:szCs w:val="20"/>
            </w:rPr>
            <w:t>.....................................................</w:t>
          </w:r>
        </w:sdtContent>
      </w:sdt>
    </w:p>
    <w:p w14:paraId="7E6DD72D" w14:textId="77777777" w:rsidR="00D52ED4" w:rsidRPr="00EA17F8" w:rsidRDefault="00362B54"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6E4C95E" w14:textId="77777777" w:rsidR="00D52ED4" w:rsidRPr="00EA17F8" w:rsidRDefault="00362B54"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220DFAD6"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0D5C957F" w14:textId="77777777" w:rsidR="00D52ED4" w:rsidRPr="00EA17F8" w:rsidRDefault="00362B54"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33DFF3FE"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31A01C5C"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666CBB07" w14:textId="77777777" w:rsidR="00CD2873" w:rsidRPr="00EA17F8" w:rsidRDefault="00362B54"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744FF1ED" w14:textId="77777777" w:rsidR="003D15A7" w:rsidRPr="00EA17F8" w:rsidRDefault="00362B54"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3A011100"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55F6093C"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5ACD33A3"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0D42E330"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5A125C49"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0D6B5109"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69108B0D"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3AB3682F"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0FB0B396"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08E6332C" w14:textId="77777777" w:rsidR="00D52ED4" w:rsidRPr="00EA17F8" w:rsidRDefault="00362B54"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0245E2E0"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4E1D4E37" w14:textId="77777777" w:rsidR="00CD2873" w:rsidRPr="00EA17F8" w:rsidRDefault="00362B5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54E7F94" w14:textId="77777777" w:rsidR="00CD2873" w:rsidRPr="00EA17F8" w:rsidRDefault="00362B54"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3F813B50"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5BCD5124"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6EAEAD30"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3E3705D8"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5FE80F9A"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64AB6281"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1DEEEDB8"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7222732C"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2EA95C31"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32428B5C"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3DE90DCE"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0C37952"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611FE54"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B56B78F"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18CC90AA"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7AD68792"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131BE6A0"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306B41E5"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DCBC9C2"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2E07C99B"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BC38F251860649879AF5010D0CA60461"/>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7BCE06A3"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29E1986C"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BC38F251860649879AF5010D0CA60461"/>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4EA12ECA"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188CE722"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708BBE7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3C16E77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55BBCE2C"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20E1626D"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0189AD6B"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19CE8FBB"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246CB2B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79108A7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0A9C6B4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DCC710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1718615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1D5B645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624D1EA"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D95F152"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5C57C588"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E41DE14"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2FF17FC8"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5EBFDF51"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01E70118"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621A0F5"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23288311"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6438E629"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75E29B91"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1177005E"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1D55BED6"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7D86E36B"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ACF6B3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2520E9A"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6107050E"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6559E57E"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44C5F2D5"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7901A9F8"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4FE29211"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420A837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863798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B38FF9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4B2006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5BC619E7"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59DC8C62"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7D0260CB"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5F4839BD"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70DBFA5F"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221123C"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9C56E3A"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76226628"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20B60A7D"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02BD1DED"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2C31CFA3"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DF75F16"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66078251"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491F4786"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007C150"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548FE78A"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2FB26BEE"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6AE35849" w14:textId="77777777" w:rsidR="00797478" w:rsidRPr="00797478" w:rsidRDefault="00362B5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2EBEC5A8" w14:textId="77777777" w:rsidR="00797478" w:rsidRPr="00797478" w:rsidRDefault="00362B5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67B18F7A" w14:textId="77777777" w:rsidR="00797478" w:rsidRPr="00797478" w:rsidRDefault="00362B5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21DA262C" w14:textId="77777777" w:rsidR="00797478" w:rsidRPr="00797478" w:rsidRDefault="00362B5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48F71A36"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4AB5543F" w14:textId="77777777" w:rsidR="00797478" w:rsidRPr="00797478" w:rsidRDefault="00362B54"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296DCB6E"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74220CEE"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CA76A" w14:textId="77777777" w:rsidR="00362B54" w:rsidRDefault="00362B54" w:rsidP="00CD2873">
      <w:r>
        <w:separator/>
      </w:r>
    </w:p>
  </w:endnote>
  <w:endnote w:type="continuationSeparator" w:id="0">
    <w:p w14:paraId="444650BC" w14:textId="77777777" w:rsidR="00362B54" w:rsidRDefault="00362B54"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D2D409A"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4C1458DE"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3CC62" w14:textId="77777777" w:rsidR="00362B54" w:rsidRDefault="00362B54" w:rsidP="00CD2873">
      <w:r>
        <w:separator/>
      </w:r>
    </w:p>
  </w:footnote>
  <w:footnote w:type="continuationSeparator" w:id="0">
    <w:p w14:paraId="14F3D936" w14:textId="77777777" w:rsidR="00362B54" w:rsidRDefault="00362B54" w:rsidP="00CD2873">
      <w:r>
        <w:continuationSeparator/>
      </w:r>
    </w:p>
  </w:footnote>
  <w:footnote w:id="1">
    <w:p w14:paraId="7039EA07"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8D3EF7F"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7597DD22"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E0B673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684CC80"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FA64AED"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1CE12"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03F720E7" wp14:editId="3AB5EC60">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FB1159E"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F720E7"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FB1159E"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B54"/>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55872"/>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2B54"/>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515A19"/>
  <w15:docId w15:val="{D7EA8ACC-2C1A-4E8B-AABD-F35BADE2B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C38F251860649879AF5010D0CA60461"/>
        <w:category>
          <w:name w:val="General"/>
          <w:gallery w:val="placeholder"/>
        </w:category>
        <w:types>
          <w:type w:val="bbPlcHdr"/>
        </w:types>
        <w:behaviors>
          <w:behavior w:val="content"/>
        </w:behaviors>
        <w:guid w:val="{29EC1D7E-3655-444A-8C8C-BCF486869764}"/>
      </w:docPartPr>
      <w:docPartBody>
        <w:p w:rsidR="0098276B" w:rsidRDefault="0098276B">
          <w:pPr>
            <w:pStyle w:val="BC38F251860649879AF5010D0CA60461"/>
          </w:pPr>
          <w:r w:rsidRPr="00387BC0">
            <w:rPr>
              <w:rStyle w:val="mfasiintens"/>
              <w:rFonts w:ascii="Source Sans Pro" w:hAnsi="Source Sans Pro"/>
              <w:i w:val="0"/>
              <w:iCs w:val="0"/>
              <w:color w:val="auto"/>
              <w:szCs w:val="20"/>
            </w:rPr>
            <w:t>Feu clic aquí per escriure text.</w:t>
          </w:r>
        </w:p>
      </w:docPartBody>
    </w:docPart>
    <w:docPart>
      <w:docPartPr>
        <w:name w:val="CBCAABCBA596471384F6732D0FA65D65"/>
        <w:category>
          <w:name w:val="General"/>
          <w:gallery w:val="placeholder"/>
        </w:category>
        <w:types>
          <w:type w:val="bbPlcHdr"/>
        </w:types>
        <w:behaviors>
          <w:behavior w:val="content"/>
        </w:behaviors>
        <w:guid w:val="{12CC33FD-6D1B-4EB6-AE1D-36C2987F58B6}"/>
      </w:docPartPr>
      <w:docPartBody>
        <w:p w:rsidR="0098276B" w:rsidRDefault="0098276B">
          <w:pPr>
            <w:pStyle w:val="CBCAABCBA596471384F6732D0FA65D65"/>
          </w:pPr>
          <w:r w:rsidRPr="00122E79">
            <w:rPr>
              <w:rStyle w:val="mfasiintens"/>
            </w:rPr>
            <w:t>Feu clic aquí per escriure text.</w:t>
          </w:r>
        </w:p>
      </w:docPartBody>
    </w:docPart>
    <w:docPart>
      <w:docPartPr>
        <w:name w:val="AFA90F43478E45AB8D2E9E2BB81980E0"/>
        <w:category>
          <w:name w:val="General"/>
          <w:gallery w:val="placeholder"/>
        </w:category>
        <w:types>
          <w:type w:val="bbPlcHdr"/>
        </w:types>
        <w:behaviors>
          <w:behavior w:val="content"/>
        </w:behaviors>
        <w:guid w:val="{858AF1E1-F615-4CE8-80A8-60D6C2ED80F0}"/>
      </w:docPartPr>
      <w:docPartBody>
        <w:p w:rsidR="0098276B" w:rsidRDefault="0098276B">
          <w:pPr>
            <w:pStyle w:val="AFA90F43478E45AB8D2E9E2BB81980E0"/>
          </w:pPr>
          <w:r w:rsidRPr="00122E79">
            <w:rPr>
              <w:rStyle w:val="mfasiintens"/>
            </w:rPr>
            <w:t>Feu clic aquí per escriure text.</w:t>
          </w:r>
        </w:p>
      </w:docPartBody>
    </w:docPart>
    <w:docPart>
      <w:docPartPr>
        <w:name w:val="933AEBA1DC6144A7BA70CED104E7D862"/>
        <w:category>
          <w:name w:val="General"/>
          <w:gallery w:val="placeholder"/>
        </w:category>
        <w:types>
          <w:type w:val="bbPlcHdr"/>
        </w:types>
        <w:behaviors>
          <w:behavior w:val="content"/>
        </w:behaviors>
        <w:guid w:val="{33D898B3-B1E6-4258-B61F-BDF03B79409F}"/>
      </w:docPartPr>
      <w:docPartBody>
        <w:p w:rsidR="0098276B" w:rsidRDefault="0098276B">
          <w:pPr>
            <w:pStyle w:val="933AEBA1DC6144A7BA70CED104E7D862"/>
          </w:pPr>
          <w:r w:rsidRPr="00122E79">
            <w:rPr>
              <w:rStyle w:val="mfasiintens"/>
            </w:rPr>
            <w:t>Feu clic aquí per escriure text.</w:t>
          </w:r>
        </w:p>
      </w:docPartBody>
    </w:docPart>
    <w:docPart>
      <w:docPartPr>
        <w:name w:val="C990FE02533F42D1AB524ACFC1EDDD21"/>
        <w:category>
          <w:name w:val="General"/>
          <w:gallery w:val="placeholder"/>
        </w:category>
        <w:types>
          <w:type w:val="bbPlcHdr"/>
        </w:types>
        <w:behaviors>
          <w:behavior w:val="content"/>
        </w:behaviors>
        <w:guid w:val="{11BED547-6A08-4EE7-A5FE-8AE8F44E8BFF}"/>
      </w:docPartPr>
      <w:docPartBody>
        <w:p w:rsidR="0098276B" w:rsidRDefault="0098276B">
          <w:pPr>
            <w:pStyle w:val="C990FE02533F42D1AB524ACFC1EDDD21"/>
          </w:pPr>
          <w:r w:rsidRPr="00743793">
            <w:rPr>
              <w:rStyle w:val="mfasiintens"/>
              <w:rFonts w:ascii="Source Sans Pro" w:hAnsi="Source Sans Pro"/>
              <w:b w:val="0"/>
              <w:bCs w:val="0"/>
              <w:i w:val="0"/>
              <w:iCs w:val="0"/>
              <w:color w:val="auto"/>
              <w:szCs w:val="20"/>
            </w:rPr>
            <w:t>Feu clic aquí per escriure text.</w:t>
          </w:r>
        </w:p>
      </w:docPartBody>
    </w:docPart>
    <w:docPart>
      <w:docPartPr>
        <w:name w:val="E05FAA9B3BC741899104BC411753092A"/>
        <w:category>
          <w:name w:val="General"/>
          <w:gallery w:val="placeholder"/>
        </w:category>
        <w:types>
          <w:type w:val="bbPlcHdr"/>
        </w:types>
        <w:behaviors>
          <w:behavior w:val="content"/>
        </w:behaviors>
        <w:guid w:val="{124CF3C5-60F2-4BB0-827A-5A18A04C8388}"/>
      </w:docPartPr>
      <w:docPartBody>
        <w:p w:rsidR="0098276B" w:rsidRDefault="0098276B">
          <w:pPr>
            <w:pStyle w:val="E05FAA9B3BC741899104BC411753092A"/>
          </w:pPr>
          <w:r w:rsidRPr="00387BC0">
            <w:rPr>
              <w:rFonts w:ascii="Source Sans Pro" w:hAnsi="Source Sans Pro"/>
              <w:sz w:val="16"/>
              <w:szCs w:val="16"/>
            </w:rPr>
            <w:t>- - -</w:t>
          </w:r>
        </w:p>
      </w:docPartBody>
    </w:docPart>
    <w:docPart>
      <w:docPartPr>
        <w:name w:val="72915582F10B427FB678370A6087F50E"/>
        <w:category>
          <w:name w:val="General"/>
          <w:gallery w:val="placeholder"/>
        </w:category>
        <w:types>
          <w:type w:val="bbPlcHdr"/>
        </w:types>
        <w:behaviors>
          <w:behavior w:val="content"/>
        </w:behaviors>
        <w:guid w:val="{AEB16A0D-BB82-4600-98D7-3E58AD9EE980}"/>
      </w:docPartPr>
      <w:docPartBody>
        <w:p w:rsidR="0098276B" w:rsidRDefault="0098276B">
          <w:pPr>
            <w:pStyle w:val="72915582F10B427FB678370A6087F50E"/>
          </w:pPr>
          <w:r w:rsidRPr="00122E79">
            <w:rPr>
              <w:rStyle w:val="mfasiintens"/>
            </w:rPr>
            <w:t>Feu clic aquí per escriure text.</w:t>
          </w:r>
        </w:p>
      </w:docPartBody>
    </w:docPart>
    <w:docPart>
      <w:docPartPr>
        <w:name w:val="8CEBFB56FD2447A79FB91F8204D82DD6"/>
        <w:category>
          <w:name w:val="General"/>
          <w:gallery w:val="placeholder"/>
        </w:category>
        <w:types>
          <w:type w:val="bbPlcHdr"/>
        </w:types>
        <w:behaviors>
          <w:behavior w:val="content"/>
        </w:behaviors>
        <w:guid w:val="{5A870D8C-47A9-4842-B20C-3C77F4FAFB6C}"/>
      </w:docPartPr>
      <w:docPartBody>
        <w:p w:rsidR="0098276B" w:rsidRDefault="0098276B">
          <w:pPr>
            <w:pStyle w:val="8CEBFB56FD2447A79FB91F8204D82DD6"/>
          </w:pPr>
          <w:r w:rsidRPr="00122E79">
            <w:rPr>
              <w:rStyle w:val="mfasiintens"/>
            </w:rPr>
            <w:t>Feu clic aquí per escriure text.</w:t>
          </w:r>
        </w:p>
      </w:docPartBody>
    </w:docPart>
    <w:docPart>
      <w:docPartPr>
        <w:name w:val="25F09E352E674B0E8C230CA159F4EBC7"/>
        <w:category>
          <w:name w:val="General"/>
          <w:gallery w:val="placeholder"/>
        </w:category>
        <w:types>
          <w:type w:val="bbPlcHdr"/>
        </w:types>
        <w:behaviors>
          <w:behavior w:val="content"/>
        </w:behaviors>
        <w:guid w:val="{4A47FED6-8661-4252-B703-30D5737BAE9D}"/>
      </w:docPartPr>
      <w:docPartBody>
        <w:p w:rsidR="0098276B" w:rsidRDefault="0098276B">
          <w:pPr>
            <w:pStyle w:val="25F09E352E674B0E8C230CA159F4EBC7"/>
          </w:pPr>
          <w:r w:rsidRPr="00387BC0">
            <w:rPr>
              <w:rFonts w:ascii="Source Sans Pro" w:hAnsi="Source Sans Pro"/>
              <w:i/>
              <w:iCs/>
              <w:sz w:val="16"/>
              <w:szCs w:val="16"/>
            </w:rPr>
            <w:t>- - -</w:t>
          </w:r>
        </w:p>
      </w:docPartBody>
    </w:docPart>
    <w:docPart>
      <w:docPartPr>
        <w:name w:val="7ECED693E1FE4A9D8099C87920EC0B72"/>
        <w:category>
          <w:name w:val="General"/>
          <w:gallery w:val="placeholder"/>
        </w:category>
        <w:types>
          <w:type w:val="bbPlcHdr"/>
        </w:types>
        <w:behaviors>
          <w:behavior w:val="content"/>
        </w:behaviors>
        <w:guid w:val="{D93ABE77-86F0-41B0-BF51-728F20E7B92B}"/>
      </w:docPartPr>
      <w:docPartBody>
        <w:p w:rsidR="0098276B" w:rsidRDefault="0098276B">
          <w:pPr>
            <w:pStyle w:val="7ECED693E1FE4A9D8099C87920EC0B72"/>
          </w:pPr>
          <w:r w:rsidRPr="00122E79">
            <w:rPr>
              <w:rStyle w:val="mfasiintens"/>
            </w:rPr>
            <w:t>Feu clic aquí per escriure text.</w:t>
          </w:r>
        </w:p>
      </w:docPartBody>
    </w:docPart>
    <w:docPart>
      <w:docPartPr>
        <w:name w:val="6ED6CD51F3994809814EB21725043E0C"/>
        <w:category>
          <w:name w:val="General"/>
          <w:gallery w:val="placeholder"/>
        </w:category>
        <w:types>
          <w:type w:val="bbPlcHdr"/>
        </w:types>
        <w:behaviors>
          <w:behavior w:val="content"/>
        </w:behaviors>
        <w:guid w:val="{1DAC098F-00C2-4DA9-9DE5-569C31924575}"/>
      </w:docPartPr>
      <w:docPartBody>
        <w:p w:rsidR="0098276B" w:rsidRDefault="0098276B">
          <w:pPr>
            <w:pStyle w:val="6ED6CD51F3994809814EB21725043E0C"/>
          </w:pPr>
          <w:r w:rsidRPr="00122E79">
            <w:rPr>
              <w:rStyle w:val="mfasiintens"/>
            </w:rPr>
            <w:t>Feu clic aquí per escriure text.</w:t>
          </w:r>
        </w:p>
      </w:docPartBody>
    </w:docPart>
    <w:docPart>
      <w:docPartPr>
        <w:name w:val="DE40DF5F10E2443CBB6D15763BAEC966"/>
        <w:category>
          <w:name w:val="General"/>
          <w:gallery w:val="placeholder"/>
        </w:category>
        <w:types>
          <w:type w:val="bbPlcHdr"/>
        </w:types>
        <w:behaviors>
          <w:behavior w:val="content"/>
        </w:behaviors>
        <w:guid w:val="{DC51D671-54D5-4B64-B432-634BF5B29F67}"/>
      </w:docPartPr>
      <w:docPartBody>
        <w:p w:rsidR="0098276B" w:rsidRDefault="0098276B">
          <w:pPr>
            <w:pStyle w:val="DE40DF5F10E2443CBB6D15763BAEC966"/>
          </w:pPr>
          <w:r w:rsidRPr="00122E79">
            <w:rPr>
              <w:rStyle w:val="mfasiintens"/>
            </w:rPr>
            <w:t>Feu clic aquí per escriure text.</w:t>
          </w:r>
        </w:p>
      </w:docPartBody>
    </w:docPart>
    <w:docPart>
      <w:docPartPr>
        <w:name w:val="E77ED8EA53AE487F84334BC39E78F760"/>
        <w:category>
          <w:name w:val="General"/>
          <w:gallery w:val="placeholder"/>
        </w:category>
        <w:types>
          <w:type w:val="bbPlcHdr"/>
        </w:types>
        <w:behaviors>
          <w:behavior w:val="content"/>
        </w:behaviors>
        <w:guid w:val="{BDD12F21-6780-4C4E-9C08-6E832982EC69}"/>
      </w:docPartPr>
      <w:docPartBody>
        <w:p w:rsidR="0098276B" w:rsidRDefault="0098276B">
          <w:pPr>
            <w:pStyle w:val="E77ED8EA53AE487F84334BC39E78F760"/>
          </w:pPr>
          <w:r w:rsidRPr="00122E79">
            <w:rPr>
              <w:rStyle w:val="mfasiintens"/>
            </w:rPr>
            <w:t>Feu clic aquí per escriure text.</w:t>
          </w:r>
        </w:p>
      </w:docPartBody>
    </w:docPart>
    <w:docPart>
      <w:docPartPr>
        <w:name w:val="FD63D284F202409E8F75884946A27AED"/>
        <w:category>
          <w:name w:val="General"/>
          <w:gallery w:val="placeholder"/>
        </w:category>
        <w:types>
          <w:type w:val="bbPlcHdr"/>
        </w:types>
        <w:behaviors>
          <w:behavior w:val="content"/>
        </w:behaviors>
        <w:guid w:val="{F34727F5-980D-41C6-B6D4-442E7C72A466}"/>
      </w:docPartPr>
      <w:docPartBody>
        <w:p w:rsidR="0098276B" w:rsidRDefault="0098276B">
          <w:pPr>
            <w:pStyle w:val="FD63D284F202409E8F75884946A27AED"/>
          </w:pPr>
          <w:r w:rsidRPr="00122E79">
            <w:rPr>
              <w:rStyle w:val="mfasiintens"/>
            </w:rPr>
            <w:t>Feu clic aquí per escriure text.</w:t>
          </w:r>
        </w:p>
      </w:docPartBody>
    </w:docPart>
    <w:docPart>
      <w:docPartPr>
        <w:name w:val="E0C7CDBDEBED4F73BD7EF116D1D2C2B3"/>
        <w:category>
          <w:name w:val="General"/>
          <w:gallery w:val="placeholder"/>
        </w:category>
        <w:types>
          <w:type w:val="bbPlcHdr"/>
        </w:types>
        <w:behaviors>
          <w:behavior w:val="content"/>
        </w:behaviors>
        <w:guid w:val="{5D9A2115-7918-40CC-9A9B-4C754D34B076}"/>
      </w:docPartPr>
      <w:docPartBody>
        <w:p w:rsidR="0098276B" w:rsidRDefault="0098276B">
          <w:pPr>
            <w:pStyle w:val="E0C7CDBDEBED4F73BD7EF116D1D2C2B3"/>
          </w:pPr>
          <w:r w:rsidRPr="00122E79">
            <w:rPr>
              <w:rStyle w:val="mfasiintens"/>
            </w:rPr>
            <w:t>Feu clic aquí per escriure text.</w:t>
          </w:r>
        </w:p>
      </w:docPartBody>
    </w:docPart>
    <w:docPart>
      <w:docPartPr>
        <w:name w:val="606625514F494B2EBD2B078BA30C5467"/>
        <w:category>
          <w:name w:val="General"/>
          <w:gallery w:val="placeholder"/>
        </w:category>
        <w:types>
          <w:type w:val="bbPlcHdr"/>
        </w:types>
        <w:behaviors>
          <w:behavior w:val="content"/>
        </w:behaviors>
        <w:guid w:val="{F998D8A8-98D5-4A80-99B2-83EFF420DCCC}"/>
      </w:docPartPr>
      <w:docPartBody>
        <w:p w:rsidR="0098276B" w:rsidRDefault="0098276B">
          <w:pPr>
            <w:pStyle w:val="606625514F494B2EBD2B078BA30C5467"/>
          </w:pPr>
          <w:r w:rsidRPr="00122E79">
            <w:rPr>
              <w:rStyle w:val="mfasiintens"/>
            </w:rPr>
            <w:t>Feu clic aquí per escriure text.</w:t>
          </w:r>
        </w:p>
      </w:docPartBody>
    </w:docPart>
    <w:docPart>
      <w:docPartPr>
        <w:name w:val="A0ED266FBADC4C4AB9A23E4668CF6722"/>
        <w:category>
          <w:name w:val="General"/>
          <w:gallery w:val="placeholder"/>
        </w:category>
        <w:types>
          <w:type w:val="bbPlcHdr"/>
        </w:types>
        <w:behaviors>
          <w:behavior w:val="content"/>
        </w:behaviors>
        <w:guid w:val="{4540B9A5-73E8-46AD-AE6C-F5080DEBFCF6}"/>
      </w:docPartPr>
      <w:docPartBody>
        <w:p w:rsidR="0098276B" w:rsidRDefault="0098276B">
          <w:pPr>
            <w:pStyle w:val="A0ED266FBADC4C4AB9A23E4668CF6722"/>
          </w:pPr>
          <w:r w:rsidRPr="00122E79">
            <w:rPr>
              <w:rStyle w:val="mfasiintens"/>
            </w:rPr>
            <w:t>Feu clic aquí per escriure text.</w:t>
          </w:r>
        </w:p>
      </w:docPartBody>
    </w:docPart>
    <w:docPart>
      <w:docPartPr>
        <w:name w:val="E6BF1C867873400BA9D25365FDEF033F"/>
        <w:category>
          <w:name w:val="General"/>
          <w:gallery w:val="placeholder"/>
        </w:category>
        <w:types>
          <w:type w:val="bbPlcHdr"/>
        </w:types>
        <w:behaviors>
          <w:behavior w:val="content"/>
        </w:behaviors>
        <w:guid w:val="{4F9E95B8-B43A-4163-BE53-7CB440D78C2D}"/>
      </w:docPartPr>
      <w:docPartBody>
        <w:p w:rsidR="0098276B" w:rsidRDefault="0098276B">
          <w:pPr>
            <w:pStyle w:val="E6BF1C867873400BA9D25365FDEF033F"/>
          </w:pPr>
          <w:r w:rsidRPr="00122E79">
            <w:rPr>
              <w:rStyle w:val="mfasiintens"/>
            </w:rPr>
            <w:t>Feu clic aquí per escriure text.</w:t>
          </w:r>
        </w:p>
      </w:docPartBody>
    </w:docPart>
    <w:docPart>
      <w:docPartPr>
        <w:name w:val="24B4815FD5B646399D44511C77306D52"/>
        <w:category>
          <w:name w:val="General"/>
          <w:gallery w:val="placeholder"/>
        </w:category>
        <w:types>
          <w:type w:val="bbPlcHdr"/>
        </w:types>
        <w:behaviors>
          <w:behavior w:val="content"/>
        </w:behaviors>
        <w:guid w:val="{C54058EB-4B12-4675-8BCC-92A27AE33226}"/>
      </w:docPartPr>
      <w:docPartBody>
        <w:p w:rsidR="0098276B" w:rsidRDefault="0098276B">
          <w:pPr>
            <w:pStyle w:val="24B4815FD5B646399D44511C77306D52"/>
          </w:pPr>
          <w:r w:rsidRPr="00122E79">
            <w:rPr>
              <w:rStyle w:val="mfasiintens"/>
            </w:rPr>
            <w:t>Feu clic aquí per escriure text.</w:t>
          </w:r>
        </w:p>
      </w:docPartBody>
    </w:docPart>
    <w:docPart>
      <w:docPartPr>
        <w:name w:val="82E3A903231B4010B6B9D68AF7ED6A80"/>
        <w:category>
          <w:name w:val="General"/>
          <w:gallery w:val="placeholder"/>
        </w:category>
        <w:types>
          <w:type w:val="bbPlcHdr"/>
        </w:types>
        <w:behaviors>
          <w:behavior w:val="content"/>
        </w:behaviors>
        <w:guid w:val="{9D4F4DF3-1E2E-4E6D-9C38-3BBA1C4737E8}"/>
      </w:docPartPr>
      <w:docPartBody>
        <w:p w:rsidR="0098276B" w:rsidRDefault="0098276B">
          <w:pPr>
            <w:pStyle w:val="82E3A903231B4010B6B9D68AF7ED6A80"/>
          </w:pPr>
          <w:r w:rsidRPr="00122E79">
            <w:rPr>
              <w:rStyle w:val="mfasiintens"/>
            </w:rPr>
            <w:t>Feu clic aquí per escriure text.</w:t>
          </w:r>
        </w:p>
      </w:docPartBody>
    </w:docPart>
    <w:docPart>
      <w:docPartPr>
        <w:name w:val="80583D0D6EDE41819A3F89A8F9559EAF"/>
        <w:category>
          <w:name w:val="General"/>
          <w:gallery w:val="placeholder"/>
        </w:category>
        <w:types>
          <w:type w:val="bbPlcHdr"/>
        </w:types>
        <w:behaviors>
          <w:behavior w:val="content"/>
        </w:behaviors>
        <w:guid w:val="{5EB44E49-869A-47E1-9513-80946BCA1E75}"/>
      </w:docPartPr>
      <w:docPartBody>
        <w:p w:rsidR="0098276B" w:rsidRDefault="0098276B">
          <w:pPr>
            <w:pStyle w:val="80583D0D6EDE41819A3F89A8F9559EAF"/>
          </w:pPr>
          <w:r w:rsidRPr="00122E79">
            <w:rPr>
              <w:rStyle w:val="mfasiintens"/>
            </w:rPr>
            <w:t>Feu clic aquí per escriure text.</w:t>
          </w:r>
        </w:p>
      </w:docPartBody>
    </w:docPart>
    <w:docPart>
      <w:docPartPr>
        <w:name w:val="99D98D6A97164EE5B6BCBE64BA7B9E42"/>
        <w:category>
          <w:name w:val="General"/>
          <w:gallery w:val="placeholder"/>
        </w:category>
        <w:types>
          <w:type w:val="bbPlcHdr"/>
        </w:types>
        <w:behaviors>
          <w:behavior w:val="content"/>
        </w:behaviors>
        <w:guid w:val="{97C63F78-BD41-4B11-ADA1-F23347B16393}"/>
      </w:docPartPr>
      <w:docPartBody>
        <w:p w:rsidR="0098276B" w:rsidRDefault="0098276B">
          <w:pPr>
            <w:pStyle w:val="99D98D6A97164EE5B6BCBE64BA7B9E42"/>
          </w:pPr>
          <w:r w:rsidRPr="00122E79">
            <w:rPr>
              <w:rStyle w:val="mfasiintens"/>
            </w:rPr>
            <w:t>Feu clic aquí per escriure text.</w:t>
          </w:r>
        </w:p>
      </w:docPartBody>
    </w:docPart>
    <w:docPart>
      <w:docPartPr>
        <w:name w:val="3F7666A5317741929F1760B7BB55D087"/>
        <w:category>
          <w:name w:val="General"/>
          <w:gallery w:val="placeholder"/>
        </w:category>
        <w:types>
          <w:type w:val="bbPlcHdr"/>
        </w:types>
        <w:behaviors>
          <w:behavior w:val="content"/>
        </w:behaviors>
        <w:guid w:val="{CB229A0A-C06F-4ABA-9E92-43E446165976}"/>
      </w:docPartPr>
      <w:docPartBody>
        <w:p w:rsidR="0098276B" w:rsidRDefault="0098276B">
          <w:pPr>
            <w:pStyle w:val="3F7666A5317741929F1760B7BB55D087"/>
          </w:pPr>
          <w:r w:rsidRPr="00122E79">
            <w:rPr>
              <w:rStyle w:val="mfasiintens"/>
            </w:rPr>
            <w:t>Feu clic aquí per escriure text.</w:t>
          </w:r>
        </w:p>
      </w:docPartBody>
    </w:docPart>
    <w:docPart>
      <w:docPartPr>
        <w:name w:val="752348717B184FAFAA4B3FC9D3B51FA5"/>
        <w:category>
          <w:name w:val="General"/>
          <w:gallery w:val="placeholder"/>
        </w:category>
        <w:types>
          <w:type w:val="bbPlcHdr"/>
        </w:types>
        <w:behaviors>
          <w:behavior w:val="content"/>
        </w:behaviors>
        <w:guid w:val="{ACCBAFDD-1329-4149-92AC-E6C29E7599A4}"/>
      </w:docPartPr>
      <w:docPartBody>
        <w:p w:rsidR="0098276B" w:rsidRDefault="0098276B">
          <w:pPr>
            <w:pStyle w:val="752348717B184FAFAA4B3FC9D3B51FA5"/>
          </w:pPr>
          <w:r w:rsidRPr="00122E79">
            <w:rPr>
              <w:rStyle w:val="mfasiintens"/>
            </w:rPr>
            <w:t>Feu clic aquí per escriure text.</w:t>
          </w:r>
        </w:p>
      </w:docPartBody>
    </w:docPart>
    <w:docPart>
      <w:docPartPr>
        <w:name w:val="5F85AE09403B4B438407650D671EA062"/>
        <w:category>
          <w:name w:val="General"/>
          <w:gallery w:val="placeholder"/>
        </w:category>
        <w:types>
          <w:type w:val="bbPlcHdr"/>
        </w:types>
        <w:behaviors>
          <w:behavior w:val="content"/>
        </w:behaviors>
        <w:guid w:val="{87A2CAA8-2D7F-498B-9855-7D3105D37DE2}"/>
      </w:docPartPr>
      <w:docPartBody>
        <w:p w:rsidR="0098276B" w:rsidRDefault="0098276B">
          <w:pPr>
            <w:pStyle w:val="5F85AE09403B4B438407650D671EA062"/>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76B"/>
    <w:rsid w:val="00155872"/>
    <w:rsid w:val="009827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BC38F251860649879AF5010D0CA60461">
    <w:name w:val="BC38F251860649879AF5010D0CA60461"/>
  </w:style>
  <w:style w:type="paragraph" w:customStyle="1" w:styleId="CBCAABCBA596471384F6732D0FA65D65">
    <w:name w:val="CBCAABCBA596471384F6732D0FA65D65"/>
  </w:style>
  <w:style w:type="paragraph" w:customStyle="1" w:styleId="AFA90F43478E45AB8D2E9E2BB81980E0">
    <w:name w:val="AFA90F43478E45AB8D2E9E2BB81980E0"/>
  </w:style>
  <w:style w:type="paragraph" w:customStyle="1" w:styleId="933AEBA1DC6144A7BA70CED104E7D862">
    <w:name w:val="933AEBA1DC6144A7BA70CED104E7D862"/>
  </w:style>
  <w:style w:type="paragraph" w:customStyle="1" w:styleId="C990FE02533F42D1AB524ACFC1EDDD21">
    <w:name w:val="C990FE02533F42D1AB524ACFC1EDDD21"/>
  </w:style>
  <w:style w:type="paragraph" w:customStyle="1" w:styleId="E05FAA9B3BC741899104BC411753092A">
    <w:name w:val="E05FAA9B3BC741899104BC411753092A"/>
  </w:style>
  <w:style w:type="paragraph" w:customStyle="1" w:styleId="72915582F10B427FB678370A6087F50E">
    <w:name w:val="72915582F10B427FB678370A6087F50E"/>
  </w:style>
  <w:style w:type="paragraph" w:customStyle="1" w:styleId="8CEBFB56FD2447A79FB91F8204D82DD6">
    <w:name w:val="8CEBFB56FD2447A79FB91F8204D82DD6"/>
  </w:style>
  <w:style w:type="paragraph" w:customStyle="1" w:styleId="25F09E352E674B0E8C230CA159F4EBC7">
    <w:name w:val="25F09E352E674B0E8C230CA159F4EBC7"/>
  </w:style>
  <w:style w:type="paragraph" w:customStyle="1" w:styleId="7ECED693E1FE4A9D8099C87920EC0B72">
    <w:name w:val="7ECED693E1FE4A9D8099C87920EC0B72"/>
  </w:style>
  <w:style w:type="paragraph" w:customStyle="1" w:styleId="6ED6CD51F3994809814EB21725043E0C">
    <w:name w:val="6ED6CD51F3994809814EB21725043E0C"/>
  </w:style>
  <w:style w:type="paragraph" w:customStyle="1" w:styleId="DE40DF5F10E2443CBB6D15763BAEC966">
    <w:name w:val="DE40DF5F10E2443CBB6D15763BAEC966"/>
  </w:style>
  <w:style w:type="paragraph" w:customStyle="1" w:styleId="E77ED8EA53AE487F84334BC39E78F760">
    <w:name w:val="E77ED8EA53AE487F84334BC39E78F760"/>
  </w:style>
  <w:style w:type="paragraph" w:customStyle="1" w:styleId="FD63D284F202409E8F75884946A27AED">
    <w:name w:val="FD63D284F202409E8F75884946A27AED"/>
  </w:style>
  <w:style w:type="paragraph" w:customStyle="1" w:styleId="E0C7CDBDEBED4F73BD7EF116D1D2C2B3">
    <w:name w:val="E0C7CDBDEBED4F73BD7EF116D1D2C2B3"/>
  </w:style>
  <w:style w:type="paragraph" w:customStyle="1" w:styleId="606625514F494B2EBD2B078BA30C5467">
    <w:name w:val="606625514F494B2EBD2B078BA30C5467"/>
  </w:style>
  <w:style w:type="paragraph" w:customStyle="1" w:styleId="A0ED266FBADC4C4AB9A23E4668CF6722">
    <w:name w:val="A0ED266FBADC4C4AB9A23E4668CF6722"/>
  </w:style>
  <w:style w:type="paragraph" w:customStyle="1" w:styleId="E6BF1C867873400BA9D25365FDEF033F">
    <w:name w:val="E6BF1C867873400BA9D25365FDEF033F"/>
  </w:style>
  <w:style w:type="paragraph" w:customStyle="1" w:styleId="24B4815FD5B646399D44511C77306D52">
    <w:name w:val="24B4815FD5B646399D44511C77306D52"/>
  </w:style>
  <w:style w:type="paragraph" w:customStyle="1" w:styleId="82E3A903231B4010B6B9D68AF7ED6A80">
    <w:name w:val="82E3A903231B4010B6B9D68AF7ED6A80"/>
  </w:style>
  <w:style w:type="paragraph" w:customStyle="1" w:styleId="80583D0D6EDE41819A3F89A8F9559EAF">
    <w:name w:val="80583D0D6EDE41819A3F89A8F9559EAF"/>
  </w:style>
  <w:style w:type="paragraph" w:customStyle="1" w:styleId="99D98D6A97164EE5B6BCBE64BA7B9E42">
    <w:name w:val="99D98D6A97164EE5B6BCBE64BA7B9E42"/>
  </w:style>
  <w:style w:type="paragraph" w:customStyle="1" w:styleId="3F7666A5317741929F1760B7BB55D087">
    <w:name w:val="3F7666A5317741929F1760B7BB55D087"/>
  </w:style>
  <w:style w:type="paragraph" w:customStyle="1" w:styleId="752348717B184FAFAA4B3FC9D3B51FA5">
    <w:name w:val="752348717B184FAFAA4B3FC9D3B51FA5"/>
  </w:style>
  <w:style w:type="paragraph" w:customStyle="1" w:styleId="5F85AE09403B4B438407650D671EA062">
    <w:name w:val="5F85AE09403B4B438407650D671EA0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TotalTime>
  <Pages>8</Pages>
  <Words>4399</Words>
  <Characters>25077</Characters>
  <Application>Microsoft Office Word</Application>
  <DocSecurity>0</DocSecurity>
  <Lines>208</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1</cp:revision>
  <cp:lastPrinted>2023-11-07T12:28:00Z</cp:lastPrinted>
  <dcterms:created xsi:type="dcterms:W3CDTF">2026-03-20T11:43:00Z</dcterms:created>
  <dcterms:modified xsi:type="dcterms:W3CDTF">2026-03-20T11:44:00Z</dcterms:modified>
</cp:coreProperties>
</file>