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09402"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F5AF20F"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D21FB734DEED441DB81CC1ABA8B83A72"/>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D21FB734DEED441DB81CC1ABA8B83A72"/>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D21FB734DEED441DB81CC1ABA8B83A72"/>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D21FB734DEED441DB81CC1ABA8B83A72"/>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D21FB734DEED441DB81CC1ABA8B83A72"/>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E1422CA" w14:textId="77777777" w:rsidTr="00387BC0">
        <w:trPr>
          <w:trHeight w:val="340"/>
        </w:trPr>
        <w:tc>
          <w:tcPr>
            <w:tcW w:w="8386" w:type="dxa"/>
            <w:vAlign w:val="center"/>
          </w:tcPr>
          <w:p w14:paraId="3F05016A" w14:textId="2439DBD5"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D21FB734DEED441DB81CC1ABA8B83A72"/>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A630DF">
                  <w:rPr>
                    <w:rStyle w:val="mfasiintens"/>
                    <w:rFonts w:ascii="Source Sans Pro" w:hAnsi="Source Sans Pro"/>
                    <w:i w:val="0"/>
                    <w:iCs w:val="0"/>
                    <w:color w:val="auto"/>
                    <w:szCs w:val="20"/>
                  </w:rPr>
                  <w:t>1140</w:t>
                </w:r>
              </w:sdtContent>
            </w:sdt>
          </w:p>
        </w:tc>
      </w:tr>
      <w:tr w:rsidR="00CD2873" w:rsidRPr="00EA17F8" w14:paraId="576246FA" w14:textId="77777777" w:rsidTr="00387BC0">
        <w:trPr>
          <w:trHeight w:val="547"/>
        </w:trPr>
        <w:tc>
          <w:tcPr>
            <w:tcW w:w="8386" w:type="dxa"/>
          </w:tcPr>
          <w:p w14:paraId="25876CB6" w14:textId="742DF8BC"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D21FB734DEED441DB81CC1ABA8B83A72"/>
                </w:placeholder>
              </w:sdtPr>
              <w:sdtEndPr>
                <w:rPr>
                  <w:rStyle w:val="mfasiintens"/>
                </w:rPr>
              </w:sdtEndPr>
              <w:sdtContent>
                <w:r w:rsidR="00A630DF" w:rsidRPr="00A630DF">
                  <w:rPr>
                    <w:rStyle w:val="mfasiintens"/>
                    <w:rFonts w:ascii="Source Sans Pro" w:hAnsi="Source Sans Pro"/>
                    <w:szCs w:val="20"/>
                  </w:rPr>
                  <w:t>Assistència tècnica en enginyeria forestal Collserola (2026-2027)</w:t>
                </w:r>
              </w:sdtContent>
            </w:sdt>
          </w:p>
        </w:tc>
      </w:tr>
      <w:tr w:rsidR="00A13471" w:rsidRPr="00EA17F8" w14:paraId="57B9CFDA" w14:textId="77777777" w:rsidTr="00387BC0">
        <w:trPr>
          <w:trHeight w:val="397"/>
        </w:trPr>
        <w:tc>
          <w:tcPr>
            <w:tcW w:w="8386" w:type="dxa"/>
            <w:vAlign w:val="center"/>
          </w:tcPr>
          <w:p w14:paraId="7049BBE2" w14:textId="4205E035"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A630DF">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0E67B6B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3BD84545"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2E63EE8"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D21FB734DEED441DB81CC1ABA8B83A72"/>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06083821"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D21FB734DEED441DB81CC1ABA8B83A72"/>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45E088F"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D21FB734DEED441DB81CC1ABA8B83A72"/>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267AFCC4"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D21FB734DEED441DB81CC1ABA8B83A72"/>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73FA220"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16E8D17378DF4D728554C652D5D65FD6"/>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F3B84EF"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4CD4C531CB14AEEA1D46B0EFEF18850"/>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6967A076"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33323001C0FE4D7E993921BC8FD280A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4783AE53"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21C38FBA"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4984D22E161D4C1FA69518D3246FB114"/>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666DA9C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5B7F14B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8176E5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5F0F62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181FAA8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1DEDD82"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2DE4887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354E91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7A55E572" w14:textId="77777777" w:rsidTr="00743793">
        <w:sdt>
          <w:sdtPr>
            <w:rPr>
              <w:rFonts w:ascii="Source Sans Pro" w:hAnsi="Source Sans Pro"/>
              <w:color w:val="auto"/>
              <w:sz w:val="16"/>
              <w:szCs w:val="16"/>
            </w:rPr>
            <w:id w:val="669141610"/>
            <w:placeholder>
              <w:docPart w:val="2FABE7659D094737B7E88AD4353EB704"/>
            </w:placeholder>
            <w:showingPlcHdr/>
          </w:sdtPr>
          <w:sdtEndPr/>
          <w:sdtContent>
            <w:tc>
              <w:tcPr>
                <w:tcW w:w="4989" w:type="dxa"/>
                <w:tcBorders>
                  <w:top w:val="single" w:sz="12" w:space="0" w:color="auto"/>
                </w:tcBorders>
                <w:vAlign w:val="center"/>
              </w:tcPr>
              <w:p w14:paraId="354A5F89"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2FABE7659D094737B7E88AD4353EB704"/>
              </w:placeholder>
            </w:sdtPr>
            <w:sdtEndPr/>
            <w:sdtContent>
              <w:p w14:paraId="013FE74F"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2FABE7659D094737B7E88AD4353EB704"/>
            </w:placeholder>
          </w:sdtPr>
          <w:sdtEndPr/>
          <w:sdtContent>
            <w:tc>
              <w:tcPr>
                <w:tcW w:w="964" w:type="dxa"/>
                <w:tcBorders>
                  <w:top w:val="single" w:sz="12" w:space="0" w:color="auto"/>
                </w:tcBorders>
                <w:vAlign w:val="center"/>
              </w:tcPr>
              <w:p w14:paraId="0B9981B1"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2FABE7659D094737B7E88AD4353EB704"/>
              </w:placeholder>
            </w:sdtPr>
            <w:sdtEndPr/>
            <w:sdtContent>
              <w:p w14:paraId="1B111B6D"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9AD11B3" w14:textId="77777777" w:rsidTr="00743793">
        <w:sdt>
          <w:sdtPr>
            <w:rPr>
              <w:rFonts w:ascii="Source Sans Pro" w:hAnsi="Source Sans Pro"/>
              <w:color w:val="auto"/>
              <w:sz w:val="16"/>
              <w:szCs w:val="16"/>
            </w:rPr>
            <w:id w:val="240296076"/>
            <w:placeholder>
              <w:docPart w:val="21B8328B3F4B49918DD29CFF7C6784DA"/>
            </w:placeholder>
          </w:sdtPr>
          <w:sdtEndPr/>
          <w:sdtContent>
            <w:tc>
              <w:tcPr>
                <w:tcW w:w="4989" w:type="dxa"/>
                <w:vAlign w:val="center"/>
              </w:tcPr>
              <w:p w14:paraId="4C503B7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51C11694822646418A5BBD2C219E18A2"/>
              </w:placeholder>
            </w:sdtPr>
            <w:sdtEndPr/>
            <w:sdtContent>
              <w:p w14:paraId="3D07106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340D613D834474685B590AC94044088"/>
            </w:placeholder>
          </w:sdtPr>
          <w:sdtEndPr/>
          <w:sdtContent>
            <w:tc>
              <w:tcPr>
                <w:tcW w:w="964" w:type="dxa"/>
                <w:vAlign w:val="center"/>
              </w:tcPr>
              <w:p w14:paraId="530C87F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FDDA42A7F785405C9A58860E06D36759"/>
              </w:placeholder>
            </w:sdtPr>
            <w:sdtEndPr/>
            <w:sdtContent>
              <w:p w14:paraId="22C9256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016BBDE" w14:textId="77777777" w:rsidTr="00743793">
        <w:sdt>
          <w:sdtPr>
            <w:rPr>
              <w:rFonts w:ascii="Source Sans Pro" w:hAnsi="Source Sans Pro"/>
              <w:color w:val="auto"/>
              <w:sz w:val="16"/>
              <w:szCs w:val="16"/>
            </w:rPr>
            <w:id w:val="1006645454"/>
            <w:placeholder>
              <w:docPart w:val="8204911E1AD442719641A9BCDF1F4172"/>
            </w:placeholder>
          </w:sdtPr>
          <w:sdtEndPr/>
          <w:sdtContent>
            <w:tc>
              <w:tcPr>
                <w:tcW w:w="4989" w:type="dxa"/>
                <w:vAlign w:val="center"/>
              </w:tcPr>
              <w:p w14:paraId="1F8CD0B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6DE5A888069941D4980120D2B5C039A4"/>
              </w:placeholder>
            </w:sdtPr>
            <w:sdtEndPr/>
            <w:sdtContent>
              <w:p w14:paraId="78303B1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484BB4F4B0DA4E408B0D516408C6655B"/>
            </w:placeholder>
          </w:sdtPr>
          <w:sdtEndPr/>
          <w:sdtContent>
            <w:tc>
              <w:tcPr>
                <w:tcW w:w="964" w:type="dxa"/>
                <w:vAlign w:val="center"/>
              </w:tcPr>
              <w:p w14:paraId="6D580B8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11B9B486B5594427BE62EFF7A529B1C4"/>
              </w:placeholder>
            </w:sdtPr>
            <w:sdtEndPr/>
            <w:sdtContent>
              <w:p w14:paraId="65BEB44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5061723" w14:textId="77777777" w:rsidTr="00743793">
        <w:sdt>
          <w:sdtPr>
            <w:rPr>
              <w:rFonts w:ascii="Source Sans Pro" w:hAnsi="Source Sans Pro"/>
              <w:color w:val="auto"/>
              <w:sz w:val="16"/>
              <w:szCs w:val="16"/>
            </w:rPr>
            <w:id w:val="833654896"/>
            <w:placeholder>
              <w:docPart w:val="6D46764601584A2FA656AF21111F56F7"/>
            </w:placeholder>
          </w:sdtPr>
          <w:sdtEndPr/>
          <w:sdtContent>
            <w:tc>
              <w:tcPr>
                <w:tcW w:w="4989" w:type="dxa"/>
                <w:vAlign w:val="center"/>
              </w:tcPr>
              <w:p w14:paraId="633216B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7459038816A5496FB41881CBC889A1DA"/>
              </w:placeholder>
            </w:sdtPr>
            <w:sdtEndPr/>
            <w:sdtContent>
              <w:p w14:paraId="139DD62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122B0A0A09904738BAD2D03F880AB5AF"/>
            </w:placeholder>
          </w:sdtPr>
          <w:sdtEndPr/>
          <w:sdtContent>
            <w:tc>
              <w:tcPr>
                <w:tcW w:w="964" w:type="dxa"/>
                <w:vAlign w:val="center"/>
              </w:tcPr>
              <w:p w14:paraId="292E4D92"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43F77C66F6F044F0BDCC29439AE39CB8"/>
              </w:placeholder>
            </w:sdtPr>
            <w:sdtEndPr/>
            <w:sdtContent>
              <w:p w14:paraId="7062AFF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48D0FED" w14:textId="77777777" w:rsidTr="00743793">
        <w:sdt>
          <w:sdtPr>
            <w:rPr>
              <w:rFonts w:ascii="Source Sans Pro" w:hAnsi="Source Sans Pro"/>
              <w:color w:val="auto"/>
              <w:sz w:val="16"/>
              <w:szCs w:val="16"/>
            </w:rPr>
            <w:id w:val="1297329695"/>
            <w:placeholder>
              <w:docPart w:val="BB349BC1DD7545859E07CC0DB2B6236C"/>
            </w:placeholder>
          </w:sdtPr>
          <w:sdtEndPr/>
          <w:sdtContent>
            <w:tc>
              <w:tcPr>
                <w:tcW w:w="4989" w:type="dxa"/>
                <w:vAlign w:val="center"/>
              </w:tcPr>
              <w:p w14:paraId="25B2635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13E22E1344ED4C579F13BEF4B93EAE83"/>
              </w:placeholder>
            </w:sdtPr>
            <w:sdtEndPr/>
            <w:sdtContent>
              <w:p w14:paraId="479AFC3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854E087FE8C64CCC95A24FA1E87F7774"/>
            </w:placeholder>
          </w:sdtPr>
          <w:sdtEndPr/>
          <w:sdtContent>
            <w:tc>
              <w:tcPr>
                <w:tcW w:w="964" w:type="dxa"/>
                <w:vAlign w:val="center"/>
              </w:tcPr>
              <w:p w14:paraId="1FC9C4F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733F28F40D8845B897161CB5B583F409"/>
              </w:placeholder>
            </w:sdtPr>
            <w:sdtEndPr/>
            <w:sdtContent>
              <w:p w14:paraId="1A96C19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9028A54" w14:textId="77777777" w:rsidTr="004302DA">
        <w:sdt>
          <w:sdtPr>
            <w:rPr>
              <w:rFonts w:ascii="Source Sans Pro" w:hAnsi="Source Sans Pro"/>
              <w:color w:val="auto"/>
              <w:sz w:val="16"/>
              <w:szCs w:val="16"/>
            </w:rPr>
            <w:id w:val="245698801"/>
            <w:placeholder>
              <w:docPart w:val="382BE46883624A8A8912A9E3BFCE5B42"/>
            </w:placeholder>
          </w:sdtPr>
          <w:sdtEndPr/>
          <w:sdtContent>
            <w:tc>
              <w:tcPr>
                <w:tcW w:w="4989" w:type="dxa"/>
                <w:tcBorders>
                  <w:bottom w:val="single" w:sz="12" w:space="0" w:color="auto"/>
                </w:tcBorders>
                <w:vAlign w:val="center"/>
              </w:tcPr>
              <w:p w14:paraId="52A8C3A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AE977537B73840A99369F71BF6FCCBDA"/>
              </w:placeholder>
            </w:sdtPr>
            <w:sdtEndPr/>
            <w:sdtContent>
              <w:p w14:paraId="2F678FC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5EDB158D415E4D338AC47BD57832C588"/>
            </w:placeholder>
          </w:sdtPr>
          <w:sdtEndPr/>
          <w:sdtContent>
            <w:tc>
              <w:tcPr>
                <w:tcW w:w="964" w:type="dxa"/>
                <w:tcBorders>
                  <w:bottom w:val="single" w:sz="12" w:space="0" w:color="auto"/>
                </w:tcBorders>
                <w:vAlign w:val="center"/>
              </w:tcPr>
              <w:p w14:paraId="330292AA"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4C15C6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9F279B8" w14:textId="77777777" w:rsidTr="00BC328D">
        <w:tc>
          <w:tcPr>
            <w:tcW w:w="4989" w:type="dxa"/>
            <w:tcBorders>
              <w:top w:val="single" w:sz="12" w:space="0" w:color="auto"/>
              <w:bottom w:val="single" w:sz="12" w:space="0" w:color="auto"/>
            </w:tcBorders>
            <w:shd w:val="clear" w:color="auto" w:fill="EEECE1" w:themeFill="background2"/>
          </w:tcPr>
          <w:p w14:paraId="418160C1"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B699459"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C6CD1B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5B5C92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06344331"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1E025CE2"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5BB218C6"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5A6D597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300F1064"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CF48918" w14:textId="77777777" w:rsidR="00CD2873" w:rsidRPr="00EA17F8" w:rsidRDefault="006E5917"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5C3C4378" w14:textId="77777777" w:rsidR="00CD2873" w:rsidRPr="00EA17F8" w:rsidRDefault="006E5917"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EF54610"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728D83C4" w14:textId="77777777" w:rsidR="00D52ED4" w:rsidRPr="00EA17F8" w:rsidRDefault="006E591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A04D9A2" w14:textId="77777777" w:rsidR="00D52ED4" w:rsidRPr="00EA17F8" w:rsidRDefault="006E591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71DF730" w14:textId="77777777" w:rsidR="00D52ED4" w:rsidRPr="00EA17F8" w:rsidRDefault="006E591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D21FB734DEED441DB81CC1ABA8B83A72"/>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3A0D664" w14:textId="77777777" w:rsidR="00D52ED4" w:rsidRPr="00EA17F8" w:rsidRDefault="006E5917"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4C4D67A9" w14:textId="77777777" w:rsidR="00CD2873" w:rsidRPr="00EA17F8" w:rsidRDefault="006E5917"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08E941D" w14:textId="77777777" w:rsidR="00D52ED4" w:rsidRPr="00EA17F8" w:rsidRDefault="006E5917"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08D4EE96" w14:textId="77777777" w:rsidR="0028182A" w:rsidRPr="00EA17F8" w:rsidRDefault="006E5917"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6BD19FFF" w14:textId="21F3CD18" w:rsidR="00EB43E5" w:rsidRPr="00EA17F8" w:rsidRDefault="006E5917"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D21FB734DEED441DB81CC1ABA8B83A72"/>
          </w:placeholder>
        </w:sdtPr>
        <w:sdtEndPr/>
        <w:sdtContent>
          <w:r>
            <w:rPr>
              <w:rStyle w:val="mfasiintens"/>
              <w:rFonts w:ascii="Source Sans Pro" w:hAnsi="Source Sans Pro"/>
              <w:i w:val="0"/>
              <w:iCs w:val="0"/>
              <w:color w:val="auto"/>
              <w:szCs w:val="20"/>
            </w:rPr>
            <w:t>150.000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63F3D99E"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1CF07677" w14:textId="77777777" w:rsidR="00D52ED4" w:rsidRPr="00EA17F8" w:rsidRDefault="006E5917"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4FFD7491" w14:textId="77777777" w:rsidR="00D52ED4" w:rsidRPr="00EA17F8" w:rsidRDefault="006E5917"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D21FB734DEED441DB81CC1ABA8B83A72"/>
          </w:placeholder>
        </w:sdtPr>
        <w:sdtEndPr/>
        <w:sdtContent>
          <w:r w:rsidR="00D52ED4" w:rsidRPr="00EA17F8">
            <w:rPr>
              <w:rStyle w:val="CitaCar"/>
              <w:rFonts w:ascii="Source Sans Pro" w:hAnsi="Source Sans Pro"/>
              <w:sz w:val="20"/>
              <w:szCs w:val="20"/>
            </w:rPr>
            <w:t>.....................................................</w:t>
          </w:r>
        </w:sdtContent>
      </w:sdt>
    </w:p>
    <w:p w14:paraId="496DC780" w14:textId="77777777" w:rsidR="00D52ED4" w:rsidRPr="00EA17F8" w:rsidRDefault="006E5917"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38B57C3" w14:textId="77777777" w:rsidR="00D52ED4" w:rsidRPr="00EA17F8" w:rsidRDefault="006E5917"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63B29AA5"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55E39EBB" w14:textId="77777777" w:rsidR="00D52ED4" w:rsidRPr="00EA17F8" w:rsidRDefault="006E5917"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84D5044"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690CFC7E"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23F6C07" w14:textId="77777777" w:rsidR="00CD2873" w:rsidRPr="00EA17F8" w:rsidRDefault="006E5917"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62024DB" w14:textId="77777777" w:rsidR="003D15A7" w:rsidRPr="00EA17F8" w:rsidRDefault="006E5917"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A32B701"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66A38C36"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2B46CE3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66191E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782661A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737CC8E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1534880F"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1B547334"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11D45DDF"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1B21EE89" w14:textId="77777777" w:rsidR="00D52ED4" w:rsidRPr="00EA17F8" w:rsidRDefault="006E5917"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FC8ABEC"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507878BD" w14:textId="77777777" w:rsidR="00CD2873" w:rsidRPr="00EA17F8" w:rsidRDefault="006E591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8BCDC2D" w14:textId="77777777" w:rsidR="00CD2873" w:rsidRPr="00EA17F8" w:rsidRDefault="006E5917"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40578B4E"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79880AD2"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7314122C"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640A13CC"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1A67603"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A0A496D"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17AFA9A6"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490C10FB"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6EF4588E"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EF62497"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33E6890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E229E2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11A90F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33745A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2A787BFA"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B38F684"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35617D9"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18DD96E8"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7F3092B"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11B363A8"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D21FB734DEED441DB81CC1ABA8B83A72"/>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2A02DDE1"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B06BCE8"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D21FB734DEED441DB81CC1ABA8B83A72"/>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5C89E4A6"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3115A260"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2603103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91276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01A18113"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2BE16389"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00B44A01"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F87AF11"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353DED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39848D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42EB06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E31380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013F46C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738AF8C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577359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94F25D7"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2C6B6FFD"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0B4104E"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06E2608C"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59E9707"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2014BBEA"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679C7B7"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18EF8AC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8ACB3B7"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47733C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7C09E08F"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21F8BF8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5ED8F90F"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4D78BD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C1BA2D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6B424095"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7B47C5A"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12137C03"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10894779"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D87B243"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9CEB53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A0AE90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F99A60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4832C2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7413380"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5B6187D8"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47A55B36"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2DA8F61E"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45F6AC0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33234D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82169E7"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4E8A84D"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3C8D3C3C"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14C8E5C"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0FE1A9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F4FE5E7"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733CC32"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92D8EFA"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3D2ED7A"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7DED474B"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12D510B2"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12EE274D" w14:textId="77777777" w:rsidR="00797478" w:rsidRPr="00797478" w:rsidRDefault="006E591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55667602" w14:textId="77777777" w:rsidR="00797478" w:rsidRPr="00797478" w:rsidRDefault="006E591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6CA1E0A" w14:textId="77777777" w:rsidR="00797478" w:rsidRPr="00797478" w:rsidRDefault="006E591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2EF5461" w14:textId="77777777" w:rsidR="00797478" w:rsidRPr="00797478" w:rsidRDefault="006E591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5284D28C"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C8E1F5F" w14:textId="77777777" w:rsidR="00797478" w:rsidRPr="00797478" w:rsidRDefault="006E5917"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0356698A"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251B876F"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78759" w14:textId="77777777" w:rsidR="00772B29" w:rsidRDefault="00772B29" w:rsidP="00CD2873">
      <w:r>
        <w:separator/>
      </w:r>
    </w:p>
  </w:endnote>
  <w:endnote w:type="continuationSeparator" w:id="0">
    <w:p w14:paraId="31F86AC3" w14:textId="77777777" w:rsidR="00772B29" w:rsidRDefault="00772B2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6A275E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19259C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CF629" w14:textId="77777777" w:rsidR="00772B29" w:rsidRDefault="00772B29" w:rsidP="00CD2873">
      <w:r>
        <w:separator/>
      </w:r>
    </w:p>
  </w:footnote>
  <w:footnote w:type="continuationSeparator" w:id="0">
    <w:p w14:paraId="095F391F" w14:textId="77777777" w:rsidR="00772B29" w:rsidRDefault="00772B29" w:rsidP="00CD2873">
      <w:r>
        <w:continuationSeparator/>
      </w:r>
    </w:p>
  </w:footnote>
  <w:footnote w:id="1">
    <w:p w14:paraId="20D94A40"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B023A2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2F7D3618"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191075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3D37F8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3D03FAD"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0E71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405C44B" wp14:editId="1C486862">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5CB4BF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05C44B"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5CB4BF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B29"/>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72EA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023B5"/>
    <w:rsid w:val="0061538B"/>
    <w:rsid w:val="006332D3"/>
    <w:rsid w:val="006402BD"/>
    <w:rsid w:val="00645DDE"/>
    <w:rsid w:val="00666E79"/>
    <w:rsid w:val="00695D6F"/>
    <w:rsid w:val="006A3571"/>
    <w:rsid w:val="006B4C13"/>
    <w:rsid w:val="006B71C0"/>
    <w:rsid w:val="006B7913"/>
    <w:rsid w:val="006E022A"/>
    <w:rsid w:val="006E14F7"/>
    <w:rsid w:val="006E5917"/>
    <w:rsid w:val="007055AF"/>
    <w:rsid w:val="007057FE"/>
    <w:rsid w:val="0070656D"/>
    <w:rsid w:val="007131EB"/>
    <w:rsid w:val="00715571"/>
    <w:rsid w:val="007306AD"/>
    <w:rsid w:val="00743793"/>
    <w:rsid w:val="00744488"/>
    <w:rsid w:val="007451C2"/>
    <w:rsid w:val="00764614"/>
    <w:rsid w:val="00764A97"/>
    <w:rsid w:val="00772B29"/>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630D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82D62"/>
  <w15:docId w15:val="{70BB3D83-D85E-48C0-B24A-C552A2DD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1FB734DEED441DB81CC1ABA8B83A72"/>
        <w:category>
          <w:name w:val="General"/>
          <w:gallery w:val="placeholder"/>
        </w:category>
        <w:types>
          <w:type w:val="bbPlcHdr"/>
        </w:types>
        <w:behaviors>
          <w:behavior w:val="content"/>
        </w:behaviors>
        <w:guid w:val="{5CC2EF53-A975-4FB4-A4A1-98F856FFC215}"/>
      </w:docPartPr>
      <w:docPartBody>
        <w:p w:rsidR="00056251" w:rsidRDefault="00056251">
          <w:pPr>
            <w:pStyle w:val="D21FB734DEED441DB81CC1ABA8B83A72"/>
          </w:pPr>
          <w:r w:rsidRPr="00387BC0">
            <w:rPr>
              <w:rStyle w:val="mfasiintens"/>
              <w:rFonts w:ascii="Source Sans Pro" w:hAnsi="Source Sans Pro"/>
              <w:i w:val="0"/>
              <w:iCs w:val="0"/>
              <w:color w:val="auto"/>
              <w:szCs w:val="20"/>
            </w:rPr>
            <w:t>Feu clic aquí per escriure text.</w:t>
          </w:r>
        </w:p>
      </w:docPartBody>
    </w:docPart>
    <w:docPart>
      <w:docPartPr>
        <w:name w:val="16E8D17378DF4D728554C652D5D65FD6"/>
        <w:category>
          <w:name w:val="General"/>
          <w:gallery w:val="placeholder"/>
        </w:category>
        <w:types>
          <w:type w:val="bbPlcHdr"/>
        </w:types>
        <w:behaviors>
          <w:behavior w:val="content"/>
        </w:behaviors>
        <w:guid w:val="{55107F18-32B4-4A6C-885D-BFBBFB644CE3}"/>
      </w:docPartPr>
      <w:docPartBody>
        <w:p w:rsidR="00056251" w:rsidRDefault="00056251">
          <w:pPr>
            <w:pStyle w:val="16E8D17378DF4D728554C652D5D65FD6"/>
          </w:pPr>
          <w:r w:rsidRPr="00122E79">
            <w:rPr>
              <w:rStyle w:val="mfasiintens"/>
            </w:rPr>
            <w:t>Feu clic aquí per escriure text.</w:t>
          </w:r>
        </w:p>
      </w:docPartBody>
    </w:docPart>
    <w:docPart>
      <w:docPartPr>
        <w:name w:val="E4CD4C531CB14AEEA1D46B0EFEF18850"/>
        <w:category>
          <w:name w:val="General"/>
          <w:gallery w:val="placeholder"/>
        </w:category>
        <w:types>
          <w:type w:val="bbPlcHdr"/>
        </w:types>
        <w:behaviors>
          <w:behavior w:val="content"/>
        </w:behaviors>
        <w:guid w:val="{18580764-AFBF-433B-AA46-C50F64C98A7F}"/>
      </w:docPartPr>
      <w:docPartBody>
        <w:p w:rsidR="00056251" w:rsidRDefault="00056251">
          <w:pPr>
            <w:pStyle w:val="E4CD4C531CB14AEEA1D46B0EFEF18850"/>
          </w:pPr>
          <w:r w:rsidRPr="00122E79">
            <w:rPr>
              <w:rStyle w:val="mfasiintens"/>
            </w:rPr>
            <w:t>Feu clic aquí per escriure text.</w:t>
          </w:r>
        </w:p>
      </w:docPartBody>
    </w:docPart>
    <w:docPart>
      <w:docPartPr>
        <w:name w:val="33323001C0FE4D7E993921BC8FD280A0"/>
        <w:category>
          <w:name w:val="General"/>
          <w:gallery w:val="placeholder"/>
        </w:category>
        <w:types>
          <w:type w:val="bbPlcHdr"/>
        </w:types>
        <w:behaviors>
          <w:behavior w:val="content"/>
        </w:behaviors>
        <w:guid w:val="{9E38EE6C-6843-4026-AFD3-02B24A0F31F6}"/>
      </w:docPartPr>
      <w:docPartBody>
        <w:p w:rsidR="00056251" w:rsidRDefault="00056251">
          <w:pPr>
            <w:pStyle w:val="33323001C0FE4D7E993921BC8FD280A0"/>
          </w:pPr>
          <w:r w:rsidRPr="00122E79">
            <w:rPr>
              <w:rStyle w:val="mfasiintens"/>
            </w:rPr>
            <w:t>Feu clic aquí per escriure text.</w:t>
          </w:r>
        </w:p>
      </w:docPartBody>
    </w:docPart>
    <w:docPart>
      <w:docPartPr>
        <w:name w:val="4984D22E161D4C1FA69518D3246FB114"/>
        <w:category>
          <w:name w:val="General"/>
          <w:gallery w:val="placeholder"/>
        </w:category>
        <w:types>
          <w:type w:val="bbPlcHdr"/>
        </w:types>
        <w:behaviors>
          <w:behavior w:val="content"/>
        </w:behaviors>
        <w:guid w:val="{F35DC00B-F7E7-48E4-8A1F-4328B6B6D43B}"/>
      </w:docPartPr>
      <w:docPartBody>
        <w:p w:rsidR="00056251" w:rsidRDefault="00056251">
          <w:pPr>
            <w:pStyle w:val="4984D22E161D4C1FA69518D3246FB114"/>
          </w:pPr>
          <w:r w:rsidRPr="00743793">
            <w:rPr>
              <w:rStyle w:val="mfasiintens"/>
              <w:rFonts w:ascii="Source Sans Pro" w:hAnsi="Source Sans Pro"/>
              <w:b w:val="0"/>
              <w:bCs w:val="0"/>
              <w:i w:val="0"/>
              <w:iCs w:val="0"/>
              <w:color w:val="auto"/>
              <w:szCs w:val="20"/>
            </w:rPr>
            <w:t>Feu clic aquí per escriure text.</w:t>
          </w:r>
        </w:p>
      </w:docPartBody>
    </w:docPart>
    <w:docPart>
      <w:docPartPr>
        <w:name w:val="2FABE7659D094737B7E88AD4353EB704"/>
        <w:category>
          <w:name w:val="General"/>
          <w:gallery w:val="placeholder"/>
        </w:category>
        <w:types>
          <w:type w:val="bbPlcHdr"/>
        </w:types>
        <w:behaviors>
          <w:behavior w:val="content"/>
        </w:behaviors>
        <w:guid w:val="{CC2128BD-2E95-460C-887C-BD96F82C2137}"/>
      </w:docPartPr>
      <w:docPartBody>
        <w:p w:rsidR="00056251" w:rsidRDefault="00056251">
          <w:pPr>
            <w:pStyle w:val="2FABE7659D094737B7E88AD4353EB704"/>
          </w:pPr>
          <w:r w:rsidRPr="00387BC0">
            <w:rPr>
              <w:rFonts w:ascii="Source Sans Pro" w:hAnsi="Source Sans Pro"/>
              <w:sz w:val="16"/>
              <w:szCs w:val="16"/>
            </w:rPr>
            <w:t>- - -</w:t>
          </w:r>
        </w:p>
      </w:docPartBody>
    </w:docPart>
    <w:docPart>
      <w:docPartPr>
        <w:name w:val="21B8328B3F4B49918DD29CFF7C6784DA"/>
        <w:category>
          <w:name w:val="General"/>
          <w:gallery w:val="placeholder"/>
        </w:category>
        <w:types>
          <w:type w:val="bbPlcHdr"/>
        </w:types>
        <w:behaviors>
          <w:behavior w:val="content"/>
        </w:behaviors>
        <w:guid w:val="{4052E0C9-BDCD-4520-91BD-74EFB8436375}"/>
      </w:docPartPr>
      <w:docPartBody>
        <w:p w:rsidR="00056251" w:rsidRDefault="00056251">
          <w:pPr>
            <w:pStyle w:val="21B8328B3F4B49918DD29CFF7C6784DA"/>
          </w:pPr>
          <w:r w:rsidRPr="00122E79">
            <w:rPr>
              <w:rStyle w:val="mfasiintens"/>
            </w:rPr>
            <w:t>Feu clic aquí per escriure text.</w:t>
          </w:r>
        </w:p>
      </w:docPartBody>
    </w:docPart>
    <w:docPart>
      <w:docPartPr>
        <w:name w:val="51C11694822646418A5BBD2C219E18A2"/>
        <w:category>
          <w:name w:val="General"/>
          <w:gallery w:val="placeholder"/>
        </w:category>
        <w:types>
          <w:type w:val="bbPlcHdr"/>
        </w:types>
        <w:behaviors>
          <w:behavior w:val="content"/>
        </w:behaviors>
        <w:guid w:val="{C96B86EC-CA57-40D8-AB3F-20BEF22BBBE5}"/>
      </w:docPartPr>
      <w:docPartBody>
        <w:p w:rsidR="00056251" w:rsidRDefault="00056251">
          <w:pPr>
            <w:pStyle w:val="51C11694822646418A5BBD2C219E18A2"/>
          </w:pPr>
          <w:r w:rsidRPr="00122E79">
            <w:rPr>
              <w:rStyle w:val="mfasiintens"/>
            </w:rPr>
            <w:t>Feu clic aquí per escriure text.</w:t>
          </w:r>
        </w:p>
      </w:docPartBody>
    </w:docPart>
    <w:docPart>
      <w:docPartPr>
        <w:name w:val="5340D613D834474685B590AC94044088"/>
        <w:category>
          <w:name w:val="General"/>
          <w:gallery w:val="placeholder"/>
        </w:category>
        <w:types>
          <w:type w:val="bbPlcHdr"/>
        </w:types>
        <w:behaviors>
          <w:behavior w:val="content"/>
        </w:behaviors>
        <w:guid w:val="{7D13A053-47DA-43AB-B9C0-105D759E72F3}"/>
      </w:docPartPr>
      <w:docPartBody>
        <w:p w:rsidR="00056251" w:rsidRDefault="00056251">
          <w:pPr>
            <w:pStyle w:val="5340D613D834474685B590AC94044088"/>
          </w:pPr>
          <w:r w:rsidRPr="00387BC0">
            <w:rPr>
              <w:rFonts w:ascii="Source Sans Pro" w:hAnsi="Source Sans Pro"/>
              <w:i/>
              <w:iCs/>
              <w:sz w:val="16"/>
              <w:szCs w:val="16"/>
            </w:rPr>
            <w:t>- - -</w:t>
          </w:r>
        </w:p>
      </w:docPartBody>
    </w:docPart>
    <w:docPart>
      <w:docPartPr>
        <w:name w:val="FDDA42A7F785405C9A58860E06D36759"/>
        <w:category>
          <w:name w:val="General"/>
          <w:gallery w:val="placeholder"/>
        </w:category>
        <w:types>
          <w:type w:val="bbPlcHdr"/>
        </w:types>
        <w:behaviors>
          <w:behavior w:val="content"/>
        </w:behaviors>
        <w:guid w:val="{9E42D8D5-61BE-4962-8BFB-EEB5F5E61A85}"/>
      </w:docPartPr>
      <w:docPartBody>
        <w:p w:rsidR="00056251" w:rsidRDefault="00056251">
          <w:pPr>
            <w:pStyle w:val="FDDA42A7F785405C9A58860E06D36759"/>
          </w:pPr>
          <w:r w:rsidRPr="00122E79">
            <w:rPr>
              <w:rStyle w:val="mfasiintens"/>
            </w:rPr>
            <w:t>Feu clic aquí per escriure text.</w:t>
          </w:r>
        </w:p>
      </w:docPartBody>
    </w:docPart>
    <w:docPart>
      <w:docPartPr>
        <w:name w:val="8204911E1AD442719641A9BCDF1F4172"/>
        <w:category>
          <w:name w:val="General"/>
          <w:gallery w:val="placeholder"/>
        </w:category>
        <w:types>
          <w:type w:val="bbPlcHdr"/>
        </w:types>
        <w:behaviors>
          <w:behavior w:val="content"/>
        </w:behaviors>
        <w:guid w:val="{A0959F2C-3886-469D-BA8E-76C96366EB5E}"/>
      </w:docPartPr>
      <w:docPartBody>
        <w:p w:rsidR="00056251" w:rsidRDefault="00056251">
          <w:pPr>
            <w:pStyle w:val="8204911E1AD442719641A9BCDF1F4172"/>
          </w:pPr>
          <w:r w:rsidRPr="00122E79">
            <w:rPr>
              <w:rStyle w:val="mfasiintens"/>
            </w:rPr>
            <w:t>Feu clic aquí per escriure text.</w:t>
          </w:r>
        </w:p>
      </w:docPartBody>
    </w:docPart>
    <w:docPart>
      <w:docPartPr>
        <w:name w:val="6DE5A888069941D4980120D2B5C039A4"/>
        <w:category>
          <w:name w:val="General"/>
          <w:gallery w:val="placeholder"/>
        </w:category>
        <w:types>
          <w:type w:val="bbPlcHdr"/>
        </w:types>
        <w:behaviors>
          <w:behavior w:val="content"/>
        </w:behaviors>
        <w:guid w:val="{52786017-30DC-4651-915E-80704B82D8F2}"/>
      </w:docPartPr>
      <w:docPartBody>
        <w:p w:rsidR="00056251" w:rsidRDefault="00056251">
          <w:pPr>
            <w:pStyle w:val="6DE5A888069941D4980120D2B5C039A4"/>
          </w:pPr>
          <w:r w:rsidRPr="00122E79">
            <w:rPr>
              <w:rStyle w:val="mfasiintens"/>
            </w:rPr>
            <w:t>Feu clic aquí per escriure text.</w:t>
          </w:r>
        </w:p>
      </w:docPartBody>
    </w:docPart>
    <w:docPart>
      <w:docPartPr>
        <w:name w:val="484BB4F4B0DA4E408B0D516408C6655B"/>
        <w:category>
          <w:name w:val="General"/>
          <w:gallery w:val="placeholder"/>
        </w:category>
        <w:types>
          <w:type w:val="bbPlcHdr"/>
        </w:types>
        <w:behaviors>
          <w:behavior w:val="content"/>
        </w:behaviors>
        <w:guid w:val="{B8949890-0302-4EAA-9F9D-D400E5EE72D6}"/>
      </w:docPartPr>
      <w:docPartBody>
        <w:p w:rsidR="00056251" w:rsidRDefault="00056251">
          <w:pPr>
            <w:pStyle w:val="484BB4F4B0DA4E408B0D516408C6655B"/>
          </w:pPr>
          <w:r w:rsidRPr="00122E79">
            <w:rPr>
              <w:rStyle w:val="mfasiintens"/>
            </w:rPr>
            <w:t>Feu clic aquí per escriure text.</w:t>
          </w:r>
        </w:p>
      </w:docPartBody>
    </w:docPart>
    <w:docPart>
      <w:docPartPr>
        <w:name w:val="11B9B486B5594427BE62EFF7A529B1C4"/>
        <w:category>
          <w:name w:val="General"/>
          <w:gallery w:val="placeholder"/>
        </w:category>
        <w:types>
          <w:type w:val="bbPlcHdr"/>
        </w:types>
        <w:behaviors>
          <w:behavior w:val="content"/>
        </w:behaviors>
        <w:guid w:val="{72F1DDD1-2EBE-4A28-B3F2-8B676B1E3A34}"/>
      </w:docPartPr>
      <w:docPartBody>
        <w:p w:rsidR="00056251" w:rsidRDefault="00056251">
          <w:pPr>
            <w:pStyle w:val="11B9B486B5594427BE62EFF7A529B1C4"/>
          </w:pPr>
          <w:r w:rsidRPr="00122E79">
            <w:rPr>
              <w:rStyle w:val="mfasiintens"/>
            </w:rPr>
            <w:t>Feu clic aquí per escriure text.</w:t>
          </w:r>
        </w:p>
      </w:docPartBody>
    </w:docPart>
    <w:docPart>
      <w:docPartPr>
        <w:name w:val="6D46764601584A2FA656AF21111F56F7"/>
        <w:category>
          <w:name w:val="General"/>
          <w:gallery w:val="placeholder"/>
        </w:category>
        <w:types>
          <w:type w:val="bbPlcHdr"/>
        </w:types>
        <w:behaviors>
          <w:behavior w:val="content"/>
        </w:behaviors>
        <w:guid w:val="{B09445F1-12C1-4B82-8CDB-B0E3FE56B7F9}"/>
      </w:docPartPr>
      <w:docPartBody>
        <w:p w:rsidR="00056251" w:rsidRDefault="00056251">
          <w:pPr>
            <w:pStyle w:val="6D46764601584A2FA656AF21111F56F7"/>
          </w:pPr>
          <w:r w:rsidRPr="00122E79">
            <w:rPr>
              <w:rStyle w:val="mfasiintens"/>
            </w:rPr>
            <w:t>Feu clic aquí per escriure text.</w:t>
          </w:r>
        </w:p>
      </w:docPartBody>
    </w:docPart>
    <w:docPart>
      <w:docPartPr>
        <w:name w:val="7459038816A5496FB41881CBC889A1DA"/>
        <w:category>
          <w:name w:val="General"/>
          <w:gallery w:val="placeholder"/>
        </w:category>
        <w:types>
          <w:type w:val="bbPlcHdr"/>
        </w:types>
        <w:behaviors>
          <w:behavior w:val="content"/>
        </w:behaviors>
        <w:guid w:val="{5FC10F0E-1842-4340-B35E-C8BFDAF31103}"/>
      </w:docPartPr>
      <w:docPartBody>
        <w:p w:rsidR="00056251" w:rsidRDefault="00056251">
          <w:pPr>
            <w:pStyle w:val="7459038816A5496FB41881CBC889A1DA"/>
          </w:pPr>
          <w:r w:rsidRPr="00122E79">
            <w:rPr>
              <w:rStyle w:val="mfasiintens"/>
            </w:rPr>
            <w:t>Feu clic aquí per escriure text.</w:t>
          </w:r>
        </w:p>
      </w:docPartBody>
    </w:docPart>
    <w:docPart>
      <w:docPartPr>
        <w:name w:val="122B0A0A09904738BAD2D03F880AB5AF"/>
        <w:category>
          <w:name w:val="General"/>
          <w:gallery w:val="placeholder"/>
        </w:category>
        <w:types>
          <w:type w:val="bbPlcHdr"/>
        </w:types>
        <w:behaviors>
          <w:behavior w:val="content"/>
        </w:behaviors>
        <w:guid w:val="{FC3D07CE-A42C-49CD-9917-0D22961219D8}"/>
      </w:docPartPr>
      <w:docPartBody>
        <w:p w:rsidR="00056251" w:rsidRDefault="00056251">
          <w:pPr>
            <w:pStyle w:val="122B0A0A09904738BAD2D03F880AB5AF"/>
          </w:pPr>
          <w:r w:rsidRPr="00122E79">
            <w:rPr>
              <w:rStyle w:val="mfasiintens"/>
            </w:rPr>
            <w:t>Feu clic aquí per escriure text.</w:t>
          </w:r>
        </w:p>
      </w:docPartBody>
    </w:docPart>
    <w:docPart>
      <w:docPartPr>
        <w:name w:val="43F77C66F6F044F0BDCC29439AE39CB8"/>
        <w:category>
          <w:name w:val="General"/>
          <w:gallery w:val="placeholder"/>
        </w:category>
        <w:types>
          <w:type w:val="bbPlcHdr"/>
        </w:types>
        <w:behaviors>
          <w:behavior w:val="content"/>
        </w:behaviors>
        <w:guid w:val="{A6B1A541-B2F0-4B0D-9B23-DA78D722B40E}"/>
      </w:docPartPr>
      <w:docPartBody>
        <w:p w:rsidR="00056251" w:rsidRDefault="00056251">
          <w:pPr>
            <w:pStyle w:val="43F77C66F6F044F0BDCC29439AE39CB8"/>
          </w:pPr>
          <w:r w:rsidRPr="00122E79">
            <w:rPr>
              <w:rStyle w:val="mfasiintens"/>
            </w:rPr>
            <w:t>Feu clic aquí per escriure text.</w:t>
          </w:r>
        </w:p>
      </w:docPartBody>
    </w:docPart>
    <w:docPart>
      <w:docPartPr>
        <w:name w:val="BB349BC1DD7545859E07CC0DB2B6236C"/>
        <w:category>
          <w:name w:val="General"/>
          <w:gallery w:val="placeholder"/>
        </w:category>
        <w:types>
          <w:type w:val="bbPlcHdr"/>
        </w:types>
        <w:behaviors>
          <w:behavior w:val="content"/>
        </w:behaviors>
        <w:guid w:val="{1E4C010C-6F1D-4228-BEC4-C22BDF37B401}"/>
      </w:docPartPr>
      <w:docPartBody>
        <w:p w:rsidR="00056251" w:rsidRDefault="00056251">
          <w:pPr>
            <w:pStyle w:val="BB349BC1DD7545859E07CC0DB2B6236C"/>
          </w:pPr>
          <w:r w:rsidRPr="00122E79">
            <w:rPr>
              <w:rStyle w:val="mfasiintens"/>
            </w:rPr>
            <w:t>Feu clic aquí per escriure text.</w:t>
          </w:r>
        </w:p>
      </w:docPartBody>
    </w:docPart>
    <w:docPart>
      <w:docPartPr>
        <w:name w:val="13E22E1344ED4C579F13BEF4B93EAE83"/>
        <w:category>
          <w:name w:val="General"/>
          <w:gallery w:val="placeholder"/>
        </w:category>
        <w:types>
          <w:type w:val="bbPlcHdr"/>
        </w:types>
        <w:behaviors>
          <w:behavior w:val="content"/>
        </w:behaviors>
        <w:guid w:val="{3D01ECDE-85D5-4968-BBF7-747A00E0102C}"/>
      </w:docPartPr>
      <w:docPartBody>
        <w:p w:rsidR="00056251" w:rsidRDefault="00056251">
          <w:pPr>
            <w:pStyle w:val="13E22E1344ED4C579F13BEF4B93EAE83"/>
          </w:pPr>
          <w:r w:rsidRPr="00122E79">
            <w:rPr>
              <w:rStyle w:val="mfasiintens"/>
            </w:rPr>
            <w:t>Feu clic aquí per escriure text.</w:t>
          </w:r>
        </w:p>
      </w:docPartBody>
    </w:docPart>
    <w:docPart>
      <w:docPartPr>
        <w:name w:val="854E087FE8C64CCC95A24FA1E87F7774"/>
        <w:category>
          <w:name w:val="General"/>
          <w:gallery w:val="placeholder"/>
        </w:category>
        <w:types>
          <w:type w:val="bbPlcHdr"/>
        </w:types>
        <w:behaviors>
          <w:behavior w:val="content"/>
        </w:behaviors>
        <w:guid w:val="{FA4401BE-6E3A-4416-8317-1376E8A94648}"/>
      </w:docPartPr>
      <w:docPartBody>
        <w:p w:rsidR="00056251" w:rsidRDefault="00056251">
          <w:pPr>
            <w:pStyle w:val="854E087FE8C64CCC95A24FA1E87F7774"/>
          </w:pPr>
          <w:r w:rsidRPr="00122E79">
            <w:rPr>
              <w:rStyle w:val="mfasiintens"/>
            </w:rPr>
            <w:t>Feu clic aquí per escriure text.</w:t>
          </w:r>
        </w:p>
      </w:docPartBody>
    </w:docPart>
    <w:docPart>
      <w:docPartPr>
        <w:name w:val="733F28F40D8845B897161CB5B583F409"/>
        <w:category>
          <w:name w:val="General"/>
          <w:gallery w:val="placeholder"/>
        </w:category>
        <w:types>
          <w:type w:val="bbPlcHdr"/>
        </w:types>
        <w:behaviors>
          <w:behavior w:val="content"/>
        </w:behaviors>
        <w:guid w:val="{88AB94B3-E293-4744-A164-5CDB13328043}"/>
      </w:docPartPr>
      <w:docPartBody>
        <w:p w:rsidR="00056251" w:rsidRDefault="00056251">
          <w:pPr>
            <w:pStyle w:val="733F28F40D8845B897161CB5B583F409"/>
          </w:pPr>
          <w:r w:rsidRPr="00122E79">
            <w:rPr>
              <w:rStyle w:val="mfasiintens"/>
            </w:rPr>
            <w:t>Feu clic aquí per escriure text.</w:t>
          </w:r>
        </w:p>
      </w:docPartBody>
    </w:docPart>
    <w:docPart>
      <w:docPartPr>
        <w:name w:val="382BE46883624A8A8912A9E3BFCE5B42"/>
        <w:category>
          <w:name w:val="General"/>
          <w:gallery w:val="placeholder"/>
        </w:category>
        <w:types>
          <w:type w:val="bbPlcHdr"/>
        </w:types>
        <w:behaviors>
          <w:behavior w:val="content"/>
        </w:behaviors>
        <w:guid w:val="{0185EB90-0096-4D5B-97C6-2B2D0FC390EF}"/>
      </w:docPartPr>
      <w:docPartBody>
        <w:p w:rsidR="00056251" w:rsidRDefault="00056251">
          <w:pPr>
            <w:pStyle w:val="382BE46883624A8A8912A9E3BFCE5B42"/>
          </w:pPr>
          <w:r w:rsidRPr="00122E79">
            <w:rPr>
              <w:rStyle w:val="mfasiintens"/>
            </w:rPr>
            <w:t>Feu clic aquí per escriure text.</w:t>
          </w:r>
        </w:p>
      </w:docPartBody>
    </w:docPart>
    <w:docPart>
      <w:docPartPr>
        <w:name w:val="AE977537B73840A99369F71BF6FCCBDA"/>
        <w:category>
          <w:name w:val="General"/>
          <w:gallery w:val="placeholder"/>
        </w:category>
        <w:types>
          <w:type w:val="bbPlcHdr"/>
        </w:types>
        <w:behaviors>
          <w:behavior w:val="content"/>
        </w:behaviors>
        <w:guid w:val="{89F1F81F-E476-4CE7-A38C-D398ABAE7C5E}"/>
      </w:docPartPr>
      <w:docPartBody>
        <w:p w:rsidR="00056251" w:rsidRDefault="00056251">
          <w:pPr>
            <w:pStyle w:val="AE977537B73840A99369F71BF6FCCBDA"/>
          </w:pPr>
          <w:r w:rsidRPr="00122E79">
            <w:rPr>
              <w:rStyle w:val="mfasiintens"/>
            </w:rPr>
            <w:t>Feu clic aquí per escriure text.</w:t>
          </w:r>
        </w:p>
      </w:docPartBody>
    </w:docPart>
    <w:docPart>
      <w:docPartPr>
        <w:name w:val="5EDB158D415E4D338AC47BD57832C588"/>
        <w:category>
          <w:name w:val="General"/>
          <w:gallery w:val="placeholder"/>
        </w:category>
        <w:types>
          <w:type w:val="bbPlcHdr"/>
        </w:types>
        <w:behaviors>
          <w:behavior w:val="content"/>
        </w:behaviors>
        <w:guid w:val="{A35854F3-3809-4997-B05A-3DAC594BFDD5}"/>
      </w:docPartPr>
      <w:docPartBody>
        <w:p w:rsidR="00056251" w:rsidRDefault="00056251">
          <w:pPr>
            <w:pStyle w:val="5EDB158D415E4D338AC47BD57832C588"/>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51"/>
    <w:rsid w:val="00056251"/>
    <w:rsid w:val="00272EA9"/>
    <w:rsid w:val="006023B5"/>
    <w:rsid w:val="007055A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D21FB734DEED441DB81CC1ABA8B83A72">
    <w:name w:val="D21FB734DEED441DB81CC1ABA8B83A72"/>
  </w:style>
  <w:style w:type="paragraph" w:customStyle="1" w:styleId="16E8D17378DF4D728554C652D5D65FD6">
    <w:name w:val="16E8D17378DF4D728554C652D5D65FD6"/>
  </w:style>
  <w:style w:type="paragraph" w:customStyle="1" w:styleId="E4CD4C531CB14AEEA1D46B0EFEF18850">
    <w:name w:val="E4CD4C531CB14AEEA1D46B0EFEF18850"/>
  </w:style>
  <w:style w:type="paragraph" w:customStyle="1" w:styleId="33323001C0FE4D7E993921BC8FD280A0">
    <w:name w:val="33323001C0FE4D7E993921BC8FD280A0"/>
  </w:style>
  <w:style w:type="paragraph" w:customStyle="1" w:styleId="4984D22E161D4C1FA69518D3246FB114">
    <w:name w:val="4984D22E161D4C1FA69518D3246FB114"/>
  </w:style>
  <w:style w:type="paragraph" w:customStyle="1" w:styleId="2FABE7659D094737B7E88AD4353EB704">
    <w:name w:val="2FABE7659D094737B7E88AD4353EB704"/>
  </w:style>
  <w:style w:type="paragraph" w:customStyle="1" w:styleId="21B8328B3F4B49918DD29CFF7C6784DA">
    <w:name w:val="21B8328B3F4B49918DD29CFF7C6784DA"/>
  </w:style>
  <w:style w:type="paragraph" w:customStyle="1" w:styleId="51C11694822646418A5BBD2C219E18A2">
    <w:name w:val="51C11694822646418A5BBD2C219E18A2"/>
  </w:style>
  <w:style w:type="paragraph" w:customStyle="1" w:styleId="5340D613D834474685B590AC94044088">
    <w:name w:val="5340D613D834474685B590AC94044088"/>
  </w:style>
  <w:style w:type="paragraph" w:customStyle="1" w:styleId="FDDA42A7F785405C9A58860E06D36759">
    <w:name w:val="FDDA42A7F785405C9A58860E06D36759"/>
  </w:style>
  <w:style w:type="paragraph" w:customStyle="1" w:styleId="8204911E1AD442719641A9BCDF1F4172">
    <w:name w:val="8204911E1AD442719641A9BCDF1F4172"/>
  </w:style>
  <w:style w:type="paragraph" w:customStyle="1" w:styleId="6DE5A888069941D4980120D2B5C039A4">
    <w:name w:val="6DE5A888069941D4980120D2B5C039A4"/>
  </w:style>
  <w:style w:type="paragraph" w:customStyle="1" w:styleId="484BB4F4B0DA4E408B0D516408C6655B">
    <w:name w:val="484BB4F4B0DA4E408B0D516408C6655B"/>
  </w:style>
  <w:style w:type="paragraph" w:customStyle="1" w:styleId="11B9B486B5594427BE62EFF7A529B1C4">
    <w:name w:val="11B9B486B5594427BE62EFF7A529B1C4"/>
  </w:style>
  <w:style w:type="paragraph" w:customStyle="1" w:styleId="6D46764601584A2FA656AF21111F56F7">
    <w:name w:val="6D46764601584A2FA656AF21111F56F7"/>
  </w:style>
  <w:style w:type="paragraph" w:customStyle="1" w:styleId="7459038816A5496FB41881CBC889A1DA">
    <w:name w:val="7459038816A5496FB41881CBC889A1DA"/>
  </w:style>
  <w:style w:type="paragraph" w:customStyle="1" w:styleId="122B0A0A09904738BAD2D03F880AB5AF">
    <w:name w:val="122B0A0A09904738BAD2D03F880AB5AF"/>
  </w:style>
  <w:style w:type="paragraph" w:customStyle="1" w:styleId="43F77C66F6F044F0BDCC29439AE39CB8">
    <w:name w:val="43F77C66F6F044F0BDCC29439AE39CB8"/>
  </w:style>
  <w:style w:type="paragraph" w:customStyle="1" w:styleId="BB349BC1DD7545859E07CC0DB2B6236C">
    <w:name w:val="BB349BC1DD7545859E07CC0DB2B6236C"/>
  </w:style>
  <w:style w:type="paragraph" w:customStyle="1" w:styleId="13E22E1344ED4C579F13BEF4B93EAE83">
    <w:name w:val="13E22E1344ED4C579F13BEF4B93EAE83"/>
  </w:style>
  <w:style w:type="paragraph" w:customStyle="1" w:styleId="854E087FE8C64CCC95A24FA1E87F7774">
    <w:name w:val="854E087FE8C64CCC95A24FA1E87F7774"/>
  </w:style>
  <w:style w:type="paragraph" w:customStyle="1" w:styleId="733F28F40D8845B897161CB5B583F409">
    <w:name w:val="733F28F40D8845B897161CB5B583F409"/>
  </w:style>
  <w:style w:type="paragraph" w:customStyle="1" w:styleId="382BE46883624A8A8912A9E3BFCE5B42">
    <w:name w:val="382BE46883624A8A8912A9E3BFCE5B42"/>
  </w:style>
  <w:style w:type="paragraph" w:customStyle="1" w:styleId="AE977537B73840A99369F71BF6FCCBDA">
    <w:name w:val="AE977537B73840A99369F71BF6FCCBDA"/>
  </w:style>
  <w:style w:type="paragraph" w:customStyle="1" w:styleId="5EDB158D415E4D338AC47BD57832C588">
    <w:name w:val="5EDB158D415E4D338AC47BD57832C5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8</Pages>
  <Words>4398</Words>
  <Characters>25072</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3</cp:revision>
  <cp:lastPrinted>2023-11-07T12:28:00Z</cp:lastPrinted>
  <dcterms:created xsi:type="dcterms:W3CDTF">2026-03-20T12:11:00Z</dcterms:created>
  <dcterms:modified xsi:type="dcterms:W3CDTF">2026-04-01T12:14:00Z</dcterms:modified>
</cp:coreProperties>
</file>