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0837"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1648E5D2"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0169C10A05944D6B3FC262D6681D13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0169C10A05944D6B3FC262D6681D13A"/>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0169C10A05944D6B3FC262D6681D13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0169C10A05944D6B3FC262D6681D13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0169C10A05944D6B3FC262D6681D13A"/>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83FEAB3" w14:textId="77777777" w:rsidTr="00387BC0">
        <w:trPr>
          <w:trHeight w:val="340"/>
        </w:trPr>
        <w:tc>
          <w:tcPr>
            <w:tcW w:w="8386" w:type="dxa"/>
            <w:vAlign w:val="center"/>
          </w:tcPr>
          <w:p w14:paraId="05A579D7" w14:textId="13AF232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0169C10A05944D6B3FC262D6681D13A"/>
                </w:placeholder>
              </w:sdtPr>
              <w:sdtEndPr>
                <w:rPr>
                  <w:rStyle w:val="mfasiintens"/>
                </w:rPr>
              </w:sdtEndPr>
              <w:sdtContent>
                <w:r w:rsidR="00974464" w:rsidRPr="00974464">
                  <w:rPr>
                    <w:rFonts w:ascii="Source Sans Pro" w:hAnsi="Source Sans Pro"/>
                    <w:b/>
                    <w:bCs/>
                    <w:color w:val="auto"/>
                    <w:sz w:val="20"/>
                    <w:szCs w:val="20"/>
                  </w:rPr>
                  <w:t>001_P2601160</w:t>
                </w:r>
              </w:sdtContent>
            </w:sdt>
          </w:p>
        </w:tc>
      </w:tr>
      <w:tr w:rsidR="00CD2873" w:rsidRPr="00EA17F8" w14:paraId="4816BA1A" w14:textId="77777777" w:rsidTr="00387BC0">
        <w:trPr>
          <w:trHeight w:val="547"/>
        </w:trPr>
        <w:tc>
          <w:tcPr>
            <w:tcW w:w="8386" w:type="dxa"/>
          </w:tcPr>
          <w:p w14:paraId="071B9458" w14:textId="134630B8"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0169C10A05944D6B3FC262D6681D13A"/>
                </w:placeholder>
              </w:sdtPr>
              <w:sdtEndPr>
                <w:rPr>
                  <w:rStyle w:val="mfasiintens"/>
                </w:rPr>
              </w:sdtEndPr>
              <w:sdtContent>
                <w:r w:rsidR="00974464" w:rsidRPr="00974464">
                  <w:rPr>
                    <w:rFonts w:ascii="Source Sans Pro" w:hAnsi="Source Sans Pro"/>
                    <w:b/>
                    <w:bCs/>
                    <w:i/>
                    <w:iCs/>
                    <w:color w:val="365F91" w:themeColor="accent1" w:themeShade="BF"/>
                    <w:sz w:val="20"/>
                    <w:szCs w:val="20"/>
                  </w:rPr>
                  <w:t>Obres de restauració de la Font del Mont</w:t>
                </w:r>
              </w:sdtContent>
            </w:sdt>
          </w:p>
        </w:tc>
      </w:tr>
      <w:tr w:rsidR="00A13471" w:rsidRPr="00EA17F8" w14:paraId="13C82E29" w14:textId="77777777" w:rsidTr="00387BC0">
        <w:trPr>
          <w:trHeight w:val="397"/>
        </w:trPr>
        <w:tc>
          <w:tcPr>
            <w:tcW w:w="8386" w:type="dxa"/>
            <w:vAlign w:val="center"/>
          </w:tcPr>
          <w:p w14:paraId="2AEE51E3" w14:textId="07708B8E"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974464">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019F9352"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1E35BA5"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6A3FC53F"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0169C10A05944D6B3FC262D6681D13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2B7EF44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0169C10A05944D6B3FC262D6681D13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06F15D3"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0169C10A05944D6B3FC262D6681D13A"/>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0A5100E"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0169C10A05944D6B3FC262D6681D13A"/>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76598BD"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C7AC37F42B894735B934A1177A2174BC"/>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FA17894"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C752FDFF78284064A43164665D042AD7"/>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209BBCFB"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D29AA33F8B174E53BA89D426565B34BA"/>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1AD9C5D"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4C545195"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D54669AF8B8D4124B0B0EE2A059CE418"/>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59CAAB00"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1EC26330"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F0F121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035D63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C670DD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88AA422"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9C77AA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4B92B6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53C94844" w14:textId="77777777" w:rsidTr="00743793">
        <w:sdt>
          <w:sdtPr>
            <w:rPr>
              <w:rFonts w:ascii="Source Sans Pro" w:hAnsi="Source Sans Pro"/>
              <w:color w:val="auto"/>
              <w:sz w:val="16"/>
              <w:szCs w:val="16"/>
            </w:rPr>
            <w:id w:val="669141610"/>
            <w:placeholder>
              <w:docPart w:val="57EF5CCE2DDC49DB97CA1B506A1B23FF"/>
            </w:placeholder>
            <w:showingPlcHdr/>
          </w:sdtPr>
          <w:sdtEndPr/>
          <w:sdtContent>
            <w:tc>
              <w:tcPr>
                <w:tcW w:w="4989" w:type="dxa"/>
                <w:tcBorders>
                  <w:top w:val="single" w:sz="12" w:space="0" w:color="auto"/>
                </w:tcBorders>
                <w:vAlign w:val="center"/>
              </w:tcPr>
              <w:p w14:paraId="2263E355"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57EF5CCE2DDC49DB97CA1B506A1B23FF"/>
              </w:placeholder>
            </w:sdtPr>
            <w:sdtEndPr/>
            <w:sdtContent>
              <w:p w14:paraId="6D1504E0"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57EF5CCE2DDC49DB97CA1B506A1B23FF"/>
            </w:placeholder>
          </w:sdtPr>
          <w:sdtEndPr/>
          <w:sdtContent>
            <w:tc>
              <w:tcPr>
                <w:tcW w:w="964" w:type="dxa"/>
                <w:tcBorders>
                  <w:top w:val="single" w:sz="12" w:space="0" w:color="auto"/>
                </w:tcBorders>
                <w:vAlign w:val="center"/>
              </w:tcPr>
              <w:p w14:paraId="5A68ECC6"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57EF5CCE2DDC49DB97CA1B506A1B23FF"/>
              </w:placeholder>
            </w:sdtPr>
            <w:sdtEndPr/>
            <w:sdtContent>
              <w:p w14:paraId="06505B40"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E0498F2" w14:textId="77777777" w:rsidTr="00743793">
        <w:sdt>
          <w:sdtPr>
            <w:rPr>
              <w:rFonts w:ascii="Source Sans Pro" w:hAnsi="Source Sans Pro"/>
              <w:color w:val="auto"/>
              <w:sz w:val="16"/>
              <w:szCs w:val="16"/>
            </w:rPr>
            <w:id w:val="240296076"/>
            <w:placeholder>
              <w:docPart w:val="3A00CA81C17A417090D44FC1BAC9D26C"/>
            </w:placeholder>
          </w:sdtPr>
          <w:sdtEndPr/>
          <w:sdtContent>
            <w:tc>
              <w:tcPr>
                <w:tcW w:w="4989" w:type="dxa"/>
                <w:vAlign w:val="center"/>
              </w:tcPr>
              <w:p w14:paraId="6BE6445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3D40E46B0824480389AC2273748AF6B1"/>
              </w:placeholder>
            </w:sdtPr>
            <w:sdtEndPr/>
            <w:sdtContent>
              <w:p w14:paraId="7BD9F16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4B8C8F769C914142B3C3B791AD41E3DD"/>
            </w:placeholder>
          </w:sdtPr>
          <w:sdtEndPr/>
          <w:sdtContent>
            <w:tc>
              <w:tcPr>
                <w:tcW w:w="964" w:type="dxa"/>
                <w:vAlign w:val="center"/>
              </w:tcPr>
              <w:p w14:paraId="730E4CF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B66A64DACF41403BB8393793EAF3D0F5"/>
              </w:placeholder>
            </w:sdtPr>
            <w:sdtEndPr/>
            <w:sdtContent>
              <w:p w14:paraId="06AC60A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C93A6C2" w14:textId="77777777" w:rsidTr="00743793">
        <w:sdt>
          <w:sdtPr>
            <w:rPr>
              <w:rFonts w:ascii="Source Sans Pro" w:hAnsi="Source Sans Pro"/>
              <w:color w:val="auto"/>
              <w:sz w:val="16"/>
              <w:szCs w:val="16"/>
            </w:rPr>
            <w:id w:val="1006645454"/>
            <w:placeholder>
              <w:docPart w:val="7AB0A89682244C4BAD7AC10695CA804B"/>
            </w:placeholder>
          </w:sdtPr>
          <w:sdtEndPr/>
          <w:sdtContent>
            <w:tc>
              <w:tcPr>
                <w:tcW w:w="4989" w:type="dxa"/>
                <w:vAlign w:val="center"/>
              </w:tcPr>
              <w:p w14:paraId="316C512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F7D28ED5D9284399A7138F183A6DBD18"/>
              </w:placeholder>
            </w:sdtPr>
            <w:sdtEndPr/>
            <w:sdtContent>
              <w:p w14:paraId="237346A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C16C87985A9647AAB7922534DD92A64F"/>
            </w:placeholder>
          </w:sdtPr>
          <w:sdtEndPr/>
          <w:sdtContent>
            <w:tc>
              <w:tcPr>
                <w:tcW w:w="964" w:type="dxa"/>
                <w:vAlign w:val="center"/>
              </w:tcPr>
              <w:p w14:paraId="186B231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11E2C3CD1D1F477AA71204CCA73D1569"/>
              </w:placeholder>
            </w:sdtPr>
            <w:sdtEndPr/>
            <w:sdtContent>
              <w:p w14:paraId="612D940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09A12EB" w14:textId="77777777" w:rsidTr="00743793">
        <w:sdt>
          <w:sdtPr>
            <w:rPr>
              <w:rFonts w:ascii="Source Sans Pro" w:hAnsi="Source Sans Pro"/>
              <w:color w:val="auto"/>
              <w:sz w:val="16"/>
              <w:szCs w:val="16"/>
            </w:rPr>
            <w:id w:val="833654896"/>
            <w:placeholder>
              <w:docPart w:val="62FA8C0248BA433D807EA1BE6CB7B4A2"/>
            </w:placeholder>
          </w:sdtPr>
          <w:sdtEndPr/>
          <w:sdtContent>
            <w:tc>
              <w:tcPr>
                <w:tcW w:w="4989" w:type="dxa"/>
                <w:vAlign w:val="center"/>
              </w:tcPr>
              <w:p w14:paraId="3771236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08C466D64B704DD0BE8046EF0505C48E"/>
              </w:placeholder>
            </w:sdtPr>
            <w:sdtEndPr/>
            <w:sdtContent>
              <w:p w14:paraId="0A676EA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46CF50EB978C46679027553BBEF1A0F2"/>
            </w:placeholder>
          </w:sdtPr>
          <w:sdtEndPr/>
          <w:sdtContent>
            <w:tc>
              <w:tcPr>
                <w:tcW w:w="964" w:type="dxa"/>
                <w:vAlign w:val="center"/>
              </w:tcPr>
              <w:p w14:paraId="3D0D90EE"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7337C5877CB946A083EA2A7EF3BBEB3E"/>
              </w:placeholder>
            </w:sdtPr>
            <w:sdtEndPr/>
            <w:sdtContent>
              <w:p w14:paraId="4C7DC92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8FAF50C" w14:textId="77777777" w:rsidTr="00743793">
        <w:sdt>
          <w:sdtPr>
            <w:rPr>
              <w:rFonts w:ascii="Source Sans Pro" w:hAnsi="Source Sans Pro"/>
              <w:color w:val="auto"/>
              <w:sz w:val="16"/>
              <w:szCs w:val="16"/>
            </w:rPr>
            <w:id w:val="1297329695"/>
            <w:placeholder>
              <w:docPart w:val="2D6BB6CB1E994820A0F1B03439FC7014"/>
            </w:placeholder>
          </w:sdtPr>
          <w:sdtEndPr/>
          <w:sdtContent>
            <w:tc>
              <w:tcPr>
                <w:tcW w:w="4989" w:type="dxa"/>
                <w:vAlign w:val="center"/>
              </w:tcPr>
              <w:p w14:paraId="01D474A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E5E7416417B54370BA951A8647CA83F9"/>
              </w:placeholder>
            </w:sdtPr>
            <w:sdtEndPr/>
            <w:sdtContent>
              <w:p w14:paraId="4E8ADAE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A208C650070E4D15A3AFF2DE8389E398"/>
            </w:placeholder>
          </w:sdtPr>
          <w:sdtEndPr/>
          <w:sdtContent>
            <w:tc>
              <w:tcPr>
                <w:tcW w:w="964" w:type="dxa"/>
                <w:vAlign w:val="center"/>
              </w:tcPr>
              <w:p w14:paraId="3FFC429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1E1EF55F1874459DBC1D13BFE3D5F008"/>
              </w:placeholder>
            </w:sdtPr>
            <w:sdtEndPr/>
            <w:sdtContent>
              <w:p w14:paraId="4B93323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DE4AE84" w14:textId="77777777" w:rsidTr="004302DA">
        <w:sdt>
          <w:sdtPr>
            <w:rPr>
              <w:rFonts w:ascii="Source Sans Pro" w:hAnsi="Source Sans Pro"/>
              <w:color w:val="auto"/>
              <w:sz w:val="16"/>
              <w:szCs w:val="16"/>
            </w:rPr>
            <w:id w:val="245698801"/>
            <w:placeholder>
              <w:docPart w:val="4EC69D1F0A954387A015F8778D6B745A"/>
            </w:placeholder>
          </w:sdtPr>
          <w:sdtEndPr/>
          <w:sdtContent>
            <w:tc>
              <w:tcPr>
                <w:tcW w:w="4989" w:type="dxa"/>
                <w:tcBorders>
                  <w:bottom w:val="single" w:sz="12" w:space="0" w:color="auto"/>
                </w:tcBorders>
                <w:vAlign w:val="center"/>
              </w:tcPr>
              <w:p w14:paraId="7E97B19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13C93127016E4EA4814FA39C8874BE79"/>
              </w:placeholder>
            </w:sdtPr>
            <w:sdtEndPr/>
            <w:sdtContent>
              <w:p w14:paraId="1C85AF3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5ECBA8B701FD44068CB455F5CA6A4944"/>
            </w:placeholder>
          </w:sdtPr>
          <w:sdtEndPr/>
          <w:sdtContent>
            <w:tc>
              <w:tcPr>
                <w:tcW w:w="964" w:type="dxa"/>
                <w:tcBorders>
                  <w:bottom w:val="single" w:sz="12" w:space="0" w:color="auto"/>
                </w:tcBorders>
                <w:vAlign w:val="center"/>
              </w:tcPr>
              <w:p w14:paraId="4F9FF9CB"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473EC3A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D49F395" w14:textId="77777777" w:rsidTr="00BC328D">
        <w:tc>
          <w:tcPr>
            <w:tcW w:w="4989" w:type="dxa"/>
            <w:tcBorders>
              <w:top w:val="single" w:sz="12" w:space="0" w:color="auto"/>
              <w:bottom w:val="single" w:sz="12" w:space="0" w:color="auto"/>
            </w:tcBorders>
            <w:shd w:val="clear" w:color="auto" w:fill="EEECE1" w:themeFill="background2"/>
          </w:tcPr>
          <w:p w14:paraId="5907D76B"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CDFF911"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5762C8CE"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3BE798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59128168"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5FB4A4C"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45E2572"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2ACF461B"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CC13C6B"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C37C111" w14:textId="77777777" w:rsidR="00CD2873" w:rsidRPr="00EA17F8" w:rsidRDefault="00974464"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11F68E1B" w14:textId="77777777" w:rsidR="00CD2873" w:rsidRPr="00EA17F8" w:rsidRDefault="00974464"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AB66EFC"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03CC96D6" w14:textId="77777777" w:rsidR="00D52ED4" w:rsidRPr="00EA17F8" w:rsidRDefault="0097446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AC348B0" w14:textId="77777777" w:rsidR="00D52ED4" w:rsidRPr="00EA17F8" w:rsidRDefault="0097446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10C86394" w14:textId="77777777" w:rsidR="00D52ED4" w:rsidRPr="00EA17F8" w:rsidRDefault="0097446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0169C10A05944D6B3FC262D6681D13A"/>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72A0DDDC" w14:textId="77777777" w:rsidR="00D52ED4" w:rsidRPr="00EA17F8" w:rsidRDefault="00974464"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206C2A80" w14:textId="77777777" w:rsidR="00CD2873" w:rsidRPr="00EA17F8" w:rsidRDefault="00974464"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70A7216D" w14:textId="77777777" w:rsidR="00D52ED4" w:rsidRPr="00EA17F8" w:rsidRDefault="00974464"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6BA43E3" w14:textId="77777777" w:rsidR="0028182A" w:rsidRPr="00EA17F8" w:rsidRDefault="00974464"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42CB4DE1" w14:textId="77777777" w:rsidR="00EB43E5" w:rsidRPr="00EA17F8" w:rsidRDefault="00974464"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0169C10A05944D6B3FC262D6681D13A"/>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0C779898"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6325A940" w14:textId="77777777" w:rsidR="00D52ED4" w:rsidRPr="00EA17F8" w:rsidRDefault="00974464"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6DAF8A2" w14:textId="77777777" w:rsidR="00D52ED4" w:rsidRPr="00EA17F8" w:rsidRDefault="00974464"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0169C10A05944D6B3FC262D6681D13A"/>
          </w:placeholder>
        </w:sdtPr>
        <w:sdtEndPr/>
        <w:sdtContent>
          <w:r w:rsidR="00D52ED4" w:rsidRPr="00EA17F8">
            <w:rPr>
              <w:rStyle w:val="CitaCar"/>
              <w:rFonts w:ascii="Source Sans Pro" w:hAnsi="Source Sans Pro"/>
              <w:sz w:val="20"/>
              <w:szCs w:val="20"/>
            </w:rPr>
            <w:t>.....................................................</w:t>
          </w:r>
        </w:sdtContent>
      </w:sdt>
    </w:p>
    <w:p w14:paraId="09812669" w14:textId="77777777" w:rsidR="00D52ED4" w:rsidRPr="00EA17F8" w:rsidRDefault="00974464"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AAB4F87" w14:textId="77777777" w:rsidR="00D52ED4" w:rsidRPr="00EA17F8" w:rsidRDefault="00974464"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5916CF86"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5B242D95" w14:textId="77777777" w:rsidR="00D52ED4" w:rsidRPr="00EA17F8" w:rsidRDefault="00974464"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5F5882B"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0775A7B3"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47AF3BD8" w14:textId="77777777" w:rsidR="00CD2873" w:rsidRPr="00EA17F8" w:rsidRDefault="00974464"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97A1B1" w14:textId="77777777" w:rsidR="003D15A7" w:rsidRPr="00EA17F8" w:rsidRDefault="00974464"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C22BD12"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3BBC371A"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3E9AB8F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0B5968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615C432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B89436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4BEA9EA7"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02D55246"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4CC20698"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A83D3C8" w14:textId="77777777" w:rsidR="00D52ED4" w:rsidRPr="00EA17F8" w:rsidRDefault="00974464"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E6072F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1527BA10" w14:textId="77777777" w:rsidR="00CD2873" w:rsidRPr="00EA17F8" w:rsidRDefault="0097446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019B81A" w14:textId="77777777" w:rsidR="00CD2873" w:rsidRPr="00EA17F8" w:rsidRDefault="00974464"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5B89170"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74B06747"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2E76F6B8"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24E3C849"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51877162"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415A6C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5DABE287"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261E44C3"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7240C002"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912FE65"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8B6314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08E0AD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14420ECE"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53EB9B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1266B8BC"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9C9BA5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AFDB435"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11F7159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F05295C"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14109BE5"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A0169C10A05944D6B3FC262D6681D13A"/>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5C396220"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0765FD6"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A0169C10A05944D6B3FC262D6681D13A"/>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78475208"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6322ED12"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4DEDC89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6354F2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36296BA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6E137DCB"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7CCDC150"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7C7E21E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DE7A74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B08711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5DE61D5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001A5F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3A4805F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781A82E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C1D3A3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84EA5A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C359317"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E58C5C7"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1EA836D7"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64C9DE3"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3451E7C1"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534AC3B"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10C03A77"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98F9157"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3C79397"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A75F1A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09C47FC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52674658"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F026F4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B73609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144E49DE"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1A74939B"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054F5F81"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10F8232"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5B02AA0E"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042B88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AADB38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4CE6EB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E79F5F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47DDC0E6"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213E0BED"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45C4ACD"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43AE942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1B769BC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042BB3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B152758"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592FFD5"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336D764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096065B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522A7C49"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2EEEAD0"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2B315C9"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0B57B343"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E84D2C1"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895FF8C"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7D7951A2"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323DA166" w14:textId="77777777" w:rsidR="00797478" w:rsidRPr="00797478" w:rsidRDefault="0097446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01658F1D" w14:textId="77777777" w:rsidR="00797478" w:rsidRPr="00797478" w:rsidRDefault="0097446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03002D5" w14:textId="77777777" w:rsidR="00797478" w:rsidRPr="00797478" w:rsidRDefault="0097446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3CE9812B" w14:textId="77777777" w:rsidR="00797478" w:rsidRPr="00797478" w:rsidRDefault="0097446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650D2127"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3BDC51C" w14:textId="77777777" w:rsidR="00797478" w:rsidRPr="00797478" w:rsidRDefault="00974464"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23FAB3F"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3F997531"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D5D57" w14:textId="77777777" w:rsidR="00C86953" w:rsidRDefault="00C86953" w:rsidP="00CD2873">
      <w:r>
        <w:separator/>
      </w:r>
    </w:p>
  </w:endnote>
  <w:endnote w:type="continuationSeparator" w:id="0">
    <w:p w14:paraId="4D57E6A6" w14:textId="77777777" w:rsidR="00C86953" w:rsidRDefault="00C8695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337C37A"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D52EC4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22B2E" w14:textId="77777777" w:rsidR="00C86953" w:rsidRDefault="00C86953" w:rsidP="00CD2873">
      <w:r>
        <w:separator/>
      </w:r>
    </w:p>
  </w:footnote>
  <w:footnote w:type="continuationSeparator" w:id="0">
    <w:p w14:paraId="4083ECD3" w14:textId="77777777" w:rsidR="00C86953" w:rsidRDefault="00C86953" w:rsidP="00CD2873">
      <w:r>
        <w:continuationSeparator/>
      </w:r>
    </w:p>
  </w:footnote>
  <w:footnote w:id="1">
    <w:p w14:paraId="02079445"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7CFDBF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C360505"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F6B787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8F868F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E04E89"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61F0"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CF93E87" wp14:editId="40E0902B">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ED715F4"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F93E8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ED715F4"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5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047DA"/>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607DA"/>
    <w:rsid w:val="008768FC"/>
    <w:rsid w:val="008B5E83"/>
    <w:rsid w:val="008E3BD6"/>
    <w:rsid w:val="008F3959"/>
    <w:rsid w:val="009010FE"/>
    <w:rsid w:val="00901F4F"/>
    <w:rsid w:val="00902773"/>
    <w:rsid w:val="009120C8"/>
    <w:rsid w:val="0091410E"/>
    <w:rsid w:val="00934662"/>
    <w:rsid w:val="009469DC"/>
    <w:rsid w:val="00960D58"/>
    <w:rsid w:val="009736AB"/>
    <w:rsid w:val="00974464"/>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86953"/>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36FCE"/>
  <w15:docId w15:val="{918E8E39-C302-4BE1-9369-CF1D6663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169C10A05944D6B3FC262D6681D13A"/>
        <w:category>
          <w:name w:val="General"/>
          <w:gallery w:val="placeholder"/>
        </w:category>
        <w:types>
          <w:type w:val="bbPlcHdr"/>
        </w:types>
        <w:behaviors>
          <w:behavior w:val="content"/>
        </w:behaviors>
        <w:guid w:val="{0AA1C7F6-D71E-44D4-8D10-504BD433EF81}"/>
      </w:docPartPr>
      <w:docPartBody>
        <w:p w:rsidR="00140732" w:rsidRDefault="00140732">
          <w:pPr>
            <w:pStyle w:val="A0169C10A05944D6B3FC262D6681D13A"/>
          </w:pPr>
          <w:r w:rsidRPr="00387BC0">
            <w:rPr>
              <w:rStyle w:val="mfasiintens"/>
              <w:rFonts w:ascii="Source Sans Pro" w:hAnsi="Source Sans Pro"/>
              <w:i w:val="0"/>
              <w:iCs w:val="0"/>
              <w:color w:val="auto"/>
              <w:szCs w:val="20"/>
            </w:rPr>
            <w:t>Feu clic aquí per escriure text.</w:t>
          </w:r>
        </w:p>
      </w:docPartBody>
    </w:docPart>
    <w:docPart>
      <w:docPartPr>
        <w:name w:val="C7AC37F42B894735B934A1177A2174BC"/>
        <w:category>
          <w:name w:val="General"/>
          <w:gallery w:val="placeholder"/>
        </w:category>
        <w:types>
          <w:type w:val="bbPlcHdr"/>
        </w:types>
        <w:behaviors>
          <w:behavior w:val="content"/>
        </w:behaviors>
        <w:guid w:val="{FC6C405C-612D-49EA-86D7-94FA8AACF016}"/>
      </w:docPartPr>
      <w:docPartBody>
        <w:p w:rsidR="00140732" w:rsidRDefault="00140732">
          <w:pPr>
            <w:pStyle w:val="C7AC37F42B894735B934A1177A2174BC"/>
          </w:pPr>
          <w:r w:rsidRPr="00122E79">
            <w:rPr>
              <w:rStyle w:val="mfasiintens"/>
            </w:rPr>
            <w:t>Feu clic aquí per escriure text.</w:t>
          </w:r>
        </w:p>
      </w:docPartBody>
    </w:docPart>
    <w:docPart>
      <w:docPartPr>
        <w:name w:val="C752FDFF78284064A43164665D042AD7"/>
        <w:category>
          <w:name w:val="General"/>
          <w:gallery w:val="placeholder"/>
        </w:category>
        <w:types>
          <w:type w:val="bbPlcHdr"/>
        </w:types>
        <w:behaviors>
          <w:behavior w:val="content"/>
        </w:behaviors>
        <w:guid w:val="{938C4A7C-2F4D-40F9-BC74-C00A3BBA3BAA}"/>
      </w:docPartPr>
      <w:docPartBody>
        <w:p w:rsidR="00140732" w:rsidRDefault="00140732">
          <w:pPr>
            <w:pStyle w:val="C752FDFF78284064A43164665D042AD7"/>
          </w:pPr>
          <w:r w:rsidRPr="00122E79">
            <w:rPr>
              <w:rStyle w:val="mfasiintens"/>
            </w:rPr>
            <w:t>Feu clic aquí per escriure text.</w:t>
          </w:r>
        </w:p>
      </w:docPartBody>
    </w:docPart>
    <w:docPart>
      <w:docPartPr>
        <w:name w:val="D29AA33F8B174E53BA89D426565B34BA"/>
        <w:category>
          <w:name w:val="General"/>
          <w:gallery w:val="placeholder"/>
        </w:category>
        <w:types>
          <w:type w:val="bbPlcHdr"/>
        </w:types>
        <w:behaviors>
          <w:behavior w:val="content"/>
        </w:behaviors>
        <w:guid w:val="{40AAC62D-9F01-4B47-8BCF-2AECBAD11EEF}"/>
      </w:docPartPr>
      <w:docPartBody>
        <w:p w:rsidR="00140732" w:rsidRDefault="00140732">
          <w:pPr>
            <w:pStyle w:val="D29AA33F8B174E53BA89D426565B34BA"/>
          </w:pPr>
          <w:r w:rsidRPr="00122E79">
            <w:rPr>
              <w:rStyle w:val="mfasiintens"/>
            </w:rPr>
            <w:t>Feu clic aquí per escriure text.</w:t>
          </w:r>
        </w:p>
      </w:docPartBody>
    </w:docPart>
    <w:docPart>
      <w:docPartPr>
        <w:name w:val="D54669AF8B8D4124B0B0EE2A059CE418"/>
        <w:category>
          <w:name w:val="General"/>
          <w:gallery w:val="placeholder"/>
        </w:category>
        <w:types>
          <w:type w:val="bbPlcHdr"/>
        </w:types>
        <w:behaviors>
          <w:behavior w:val="content"/>
        </w:behaviors>
        <w:guid w:val="{D7AA71D4-A430-4B7F-96D6-E0DA0702FA67}"/>
      </w:docPartPr>
      <w:docPartBody>
        <w:p w:rsidR="00140732" w:rsidRDefault="00140732">
          <w:pPr>
            <w:pStyle w:val="D54669AF8B8D4124B0B0EE2A059CE418"/>
          </w:pPr>
          <w:r w:rsidRPr="00743793">
            <w:rPr>
              <w:rStyle w:val="mfasiintens"/>
              <w:rFonts w:ascii="Source Sans Pro" w:hAnsi="Source Sans Pro"/>
              <w:b w:val="0"/>
              <w:bCs w:val="0"/>
              <w:i w:val="0"/>
              <w:iCs w:val="0"/>
              <w:color w:val="auto"/>
              <w:szCs w:val="20"/>
            </w:rPr>
            <w:t>Feu clic aquí per escriure text.</w:t>
          </w:r>
        </w:p>
      </w:docPartBody>
    </w:docPart>
    <w:docPart>
      <w:docPartPr>
        <w:name w:val="57EF5CCE2DDC49DB97CA1B506A1B23FF"/>
        <w:category>
          <w:name w:val="General"/>
          <w:gallery w:val="placeholder"/>
        </w:category>
        <w:types>
          <w:type w:val="bbPlcHdr"/>
        </w:types>
        <w:behaviors>
          <w:behavior w:val="content"/>
        </w:behaviors>
        <w:guid w:val="{798EA647-6E2D-4B68-B4B9-61FDE02E9A75}"/>
      </w:docPartPr>
      <w:docPartBody>
        <w:p w:rsidR="00140732" w:rsidRDefault="00140732">
          <w:pPr>
            <w:pStyle w:val="57EF5CCE2DDC49DB97CA1B506A1B23FF"/>
          </w:pPr>
          <w:r w:rsidRPr="00387BC0">
            <w:rPr>
              <w:rFonts w:ascii="Source Sans Pro" w:hAnsi="Source Sans Pro"/>
              <w:sz w:val="16"/>
              <w:szCs w:val="16"/>
            </w:rPr>
            <w:t>- - -</w:t>
          </w:r>
        </w:p>
      </w:docPartBody>
    </w:docPart>
    <w:docPart>
      <w:docPartPr>
        <w:name w:val="3A00CA81C17A417090D44FC1BAC9D26C"/>
        <w:category>
          <w:name w:val="General"/>
          <w:gallery w:val="placeholder"/>
        </w:category>
        <w:types>
          <w:type w:val="bbPlcHdr"/>
        </w:types>
        <w:behaviors>
          <w:behavior w:val="content"/>
        </w:behaviors>
        <w:guid w:val="{F1456ABC-95E9-451C-9A65-5B8676C5D825}"/>
      </w:docPartPr>
      <w:docPartBody>
        <w:p w:rsidR="00140732" w:rsidRDefault="00140732">
          <w:pPr>
            <w:pStyle w:val="3A00CA81C17A417090D44FC1BAC9D26C"/>
          </w:pPr>
          <w:r w:rsidRPr="00122E79">
            <w:rPr>
              <w:rStyle w:val="mfasiintens"/>
            </w:rPr>
            <w:t>Feu clic aquí per escriure text.</w:t>
          </w:r>
        </w:p>
      </w:docPartBody>
    </w:docPart>
    <w:docPart>
      <w:docPartPr>
        <w:name w:val="3D40E46B0824480389AC2273748AF6B1"/>
        <w:category>
          <w:name w:val="General"/>
          <w:gallery w:val="placeholder"/>
        </w:category>
        <w:types>
          <w:type w:val="bbPlcHdr"/>
        </w:types>
        <w:behaviors>
          <w:behavior w:val="content"/>
        </w:behaviors>
        <w:guid w:val="{8CB30F39-FB89-41CC-B7CD-2E84C284BF5A}"/>
      </w:docPartPr>
      <w:docPartBody>
        <w:p w:rsidR="00140732" w:rsidRDefault="00140732">
          <w:pPr>
            <w:pStyle w:val="3D40E46B0824480389AC2273748AF6B1"/>
          </w:pPr>
          <w:r w:rsidRPr="00122E79">
            <w:rPr>
              <w:rStyle w:val="mfasiintens"/>
            </w:rPr>
            <w:t>Feu clic aquí per escriure text.</w:t>
          </w:r>
        </w:p>
      </w:docPartBody>
    </w:docPart>
    <w:docPart>
      <w:docPartPr>
        <w:name w:val="4B8C8F769C914142B3C3B791AD41E3DD"/>
        <w:category>
          <w:name w:val="General"/>
          <w:gallery w:val="placeholder"/>
        </w:category>
        <w:types>
          <w:type w:val="bbPlcHdr"/>
        </w:types>
        <w:behaviors>
          <w:behavior w:val="content"/>
        </w:behaviors>
        <w:guid w:val="{4523E984-618F-4333-913C-2F8411ECEF92}"/>
      </w:docPartPr>
      <w:docPartBody>
        <w:p w:rsidR="00140732" w:rsidRDefault="00140732">
          <w:pPr>
            <w:pStyle w:val="4B8C8F769C914142B3C3B791AD41E3DD"/>
          </w:pPr>
          <w:r w:rsidRPr="00387BC0">
            <w:rPr>
              <w:rFonts w:ascii="Source Sans Pro" w:hAnsi="Source Sans Pro"/>
              <w:i/>
              <w:iCs/>
              <w:sz w:val="16"/>
              <w:szCs w:val="16"/>
            </w:rPr>
            <w:t>- - -</w:t>
          </w:r>
        </w:p>
      </w:docPartBody>
    </w:docPart>
    <w:docPart>
      <w:docPartPr>
        <w:name w:val="B66A64DACF41403BB8393793EAF3D0F5"/>
        <w:category>
          <w:name w:val="General"/>
          <w:gallery w:val="placeholder"/>
        </w:category>
        <w:types>
          <w:type w:val="bbPlcHdr"/>
        </w:types>
        <w:behaviors>
          <w:behavior w:val="content"/>
        </w:behaviors>
        <w:guid w:val="{46D53EE9-652E-4F4F-9E3B-14C5191EBB3E}"/>
      </w:docPartPr>
      <w:docPartBody>
        <w:p w:rsidR="00140732" w:rsidRDefault="00140732">
          <w:pPr>
            <w:pStyle w:val="B66A64DACF41403BB8393793EAF3D0F5"/>
          </w:pPr>
          <w:r w:rsidRPr="00122E79">
            <w:rPr>
              <w:rStyle w:val="mfasiintens"/>
            </w:rPr>
            <w:t>Feu clic aquí per escriure text.</w:t>
          </w:r>
        </w:p>
      </w:docPartBody>
    </w:docPart>
    <w:docPart>
      <w:docPartPr>
        <w:name w:val="7AB0A89682244C4BAD7AC10695CA804B"/>
        <w:category>
          <w:name w:val="General"/>
          <w:gallery w:val="placeholder"/>
        </w:category>
        <w:types>
          <w:type w:val="bbPlcHdr"/>
        </w:types>
        <w:behaviors>
          <w:behavior w:val="content"/>
        </w:behaviors>
        <w:guid w:val="{E220289F-C825-4AF0-A563-0AA94ABDB8FF}"/>
      </w:docPartPr>
      <w:docPartBody>
        <w:p w:rsidR="00140732" w:rsidRDefault="00140732">
          <w:pPr>
            <w:pStyle w:val="7AB0A89682244C4BAD7AC10695CA804B"/>
          </w:pPr>
          <w:r w:rsidRPr="00122E79">
            <w:rPr>
              <w:rStyle w:val="mfasiintens"/>
            </w:rPr>
            <w:t>Feu clic aquí per escriure text.</w:t>
          </w:r>
        </w:p>
      </w:docPartBody>
    </w:docPart>
    <w:docPart>
      <w:docPartPr>
        <w:name w:val="F7D28ED5D9284399A7138F183A6DBD18"/>
        <w:category>
          <w:name w:val="General"/>
          <w:gallery w:val="placeholder"/>
        </w:category>
        <w:types>
          <w:type w:val="bbPlcHdr"/>
        </w:types>
        <w:behaviors>
          <w:behavior w:val="content"/>
        </w:behaviors>
        <w:guid w:val="{7D56886B-5C47-43CA-9B74-B89E413F1547}"/>
      </w:docPartPr>
      <w:docPartBody>
        <w:p w:rsidR="00140732" w:rsidRDefault="00140732">
          <w:pPr>
            <w:pStyle w:val="F7D28ED5D9284399A7138F183A6DBD18"/>
          </w:pPr>
          <w:r w:rsidRPr="00122E79">
            <w:rPr>
              <w:rStyle w:val="mfasiintens"/>
            </w:rPr>
            <w:t>Feu clic aquí per escriure text.</w:t>
          </w:r>
        </w:p>
      </w:docPartBody>
    </w:docPart>
    <w:docPart>
      <w:docPartPr>
        <w:name w:val="C16C87985A9647AAB7922534DD92A64F"/>
        <w:category>
          <w:name w:val="General"/>
          <w:gallery w:val="placeholder"/>
        </w:category>
        <w:types>
          <w:type w:val="bbPlcHdr"/>
        </w:types>
        <w:behaviors>
          <w:behavior w:val="content"/>
        </w:behaviors>
        <w:guid w:val="{9CBF3C86-BCDF-4D75-A393-8B61CEE2C47F}"/>
      </w:docPartPr>
      <w:docPartBody>
        <w:p w:rsidR="00140732" w:rsidRDefault="00140732">
          <w:pPr>
            <w:pStyle w:val="C16C87985A9647AAB7922534DD92A64F"/>
          </w:pPr>
          <w:r w:rsidRPr="00122E79">
            <w:rPr>
              <w:rStyle w:val="mfasiintens"/>
            </w:rPr>
            <w:t>Feu clic aquí per escriure text.</w:t>
          </w:r>
        </w:p>
      </w:docPartBody>
    </w:docPart>
    <w:docPart>
      <w:docPartPr>
        <w:name w:val="11E2C3CD1D1F477AA71204CCA73D1569"/>
        <w:category>
          <w:name w:val="General"/>
          <w:gallery w:val="placeholder"/>
        </w:category>
        <w:types>
          <w:type w:val="bbPlcHdr"/>
        </w:types>
        <w:behaviors>
          <w:behavior w:val="content"/>
        </w:behaviors>
        <w:guid w:val="{0AE90307-8BB0-4273-A296-46DAD1560CFA}"/>
      </w:docPartPr>
      <w:docPartBody>
        <w:p w:rsidR="00140732" w:rsidRDefault="00140732">
          <w:pPr>
            <w:pStyle w:val="11E2C3CD1D1F477AA71204CCA73D1569"/>
          </w:pPr>
          <w:r w:rsidRPr="00122E79">
            <w:rPr>
              <w:rStyle w:val="mfasiintens"/>
            </w:rPr>
            <w:t>Feu clic aquí per escriure text.</w:t>
          </w:r>
        </w:p>
      </w:docPartBody>
    </w:docPart>
    <w:docPart>
      <w:docPartPr>
        <w:name w:val="62FA8C0248BA433D807EA1BE6CB7B4A2"/>
        <w:category>
          <w:name w:val="General"/>
          <w:gallery w:val="placeholder"/>
        </w:category>
        <w:types>
          <w:type w:val="bbPlcHdr"/>
        </w:types>
        <w:behaviors>
          <w:behavior w:val="content"/>
        </w:behaviors>
        <w:guid w:val="{3B23A9BC-431D-407F-8FE2-5F56BD2AF17C}"/>
      </w:docPartPr>
      <w:docPartBody>
        <w:p w:rsidR="00140732" w:rsidRDefault="00140732">
          <w:pPr>
            <w:pStyle w:val="62FA8C0248BA433D807EA1BE6CB7B4A2"/>
          </w:pPr>
          <w:r w:rsidRPr="00122E79">
            <w:rPr>
              <w:rStyle w:val="mfasiintens"/>
            </w:rPr>
            <w:t>Feu clic aquí per escriure text.</w:t>
          </w:r>
        </w:p>
      </w:docPartBody>
    </w:docPart>
    <w:docPart>
      <w:docPartPr>
        <w:name w:val="08C466D64B704DD0BE8046EF0505C48E"/>
        <w:category>
          <w:name w:val="General"/>
          <w:gallery w:val="placeholder"/>
        </w:category>
        <w:types>
          <w:type w:val="bbPlcHdr"/>
        </w:types>
        <w:behaviors>
          <w:behavior w:val="content"/>
        </w:behaviors>
        <w:guid w:val="{95482088-9FE9-4225-BBBB-B08428A68FA4}"/>
      </w:docPartPr>
      <w:docPartBody>
        <w:p w:rsidR="00140732" w:rsidRDefault="00140732">
          <w:pPr>
            <w:pStyle w:val="08C466D64B704DD0BE8046EF0505C48E"/>
          </w:pPr>
          <w:r w:rsidRPr="00122E79">
            <w:rPr>
              <w:rStyle w:val="mfasiintens"/>
            </w:rPr>
            <w:t>Feu clic aquí per escriure text.</w:t>
          </w:r>
        </w:p>
      </w:docPartBody>
    </w:docPart>
    <w:docPart>
      <w:docPartPr>
        <w:name w:val="46CF50EB978C46679027553BBEF1A0F2"/>
        <w:category>
          <w:name w:val="General"/>
          <w:gallery w:val="placeholder"/>
        </w:category>
        <w:types>
          <w:type w:val="bbPlcHdr"/>
        </w:types>
        <w:behaviors>
          <w:behavior w:val="content"/>
        </w:behaviors>
        <w:guid w:val="{781B6252-0308-482E-BAE8-75DCCB5473BF}"/>
      </w:docPartPr>
      <w:docPartBody>
        <w:p w:rsidR="00140732" w:rsidRDefault="00140732">
          <w:pPr>
            <w:pStyle w:val="46CF50EB978C46679027553BBEF1A0F2"/>
          </w:pPr>
          <w:r w:rsidRPr="00122E79">
            <w:rPr>
              <w:rStyle w:val="mfasiintens"/>
            </w:rPr>
            <w:t>Feu clic aquí per escriure text.</w:t>
          </w:r>
        </w:p>
      </w:docPartBody>
    </w:docPart>
    <w:docPart>
      <w:docPartPr>
        <w:name w:val="7337C5877CB946A083EA2A7EF3BBEB3E"/>
        <w:category>
          <w:name w:val="General"/>
          <w:gallery w:val="placeholder"/>
        </w:category>
        <w:types>
          <w:type w:val="bbPlcHdr"/>
        </w:types>
        <w:behaviors>
          <w:behavior w:val="content"/>
        </w:behaviors>
        <w:guid w:val="{6C4D048B-FD41-4B9A-A6BD-E924F1A89DEA}"/>
      </w:docPartPr>
      <w:docPartBody>
        <w:p w:rsidR="00140732" w:rsidRDefault="00140732">
          <w:pPr>
            <w:pStyle w:val="7337C5877CB946A083EA2A7EF3BBEB3E"/>
          </w:pPr>
          <w:r w:rsidRPr="00122E79">
            <w:rPr>
              <w:rStyle w:val="mfasiintens"/>
            </w:rPr>
            <w:t>Feu clic aquí per escriure text.</w:t>
          </w:r>
        </w:p>
      </w:docPartBody>
    </w:docPart>
    <w:docPart>
      <w:docPartPr>
        <w:name w:val="2D6BB6CB1E994820A0F1B03439FC7014"/>
        <w:category>
          <w:name w:val="General"/>
          <w:gallery w:val="placeholder"/>
        </w:category>
        <w:types>
          <w:type w:val="bbPlcHdr"/>
        </w:types>
        <w:behaviors>
          <w:behavior w:val="content"/>
        </w:behaviors>
        <w:guid w:val="{F6F22FD3-0ADF-48A2-B519-4F233F22C0B4}"/>
      </w:docPartPr>
      <w:docPartBody>
        <w:p w:rsidR="00140732" w:rsidRDefault="00140732">
          <w:pPr>
            <w:pStyle w:val="2D6BB6CB1E994820A0F1B03439FC7014"/>
          </w:pPr>
          <w:r w:rsidRPr="00122E79">
            <w:rPr>
              <w:rStyle w:val="mfasiintens"/>
            </w:rPr>
            <w:t>Feu clic aquí per escriure text.</w:t>
          </w:r>
        </w:p>
      </w:docPartBody>
    </w:docPart>
    <w:docPart>
      <w:docPartPr>
        <w:name w:val="E5E7416417B54370BA951A8647CA83F9"/>
        <w:category>
          <w:name w:val="General"/>
          <w:gallery w:val="placeholder"/>
        </w:category>
        <w:types>
          <w:type w:val="bbPlcHdr"/>
        </w:types>
        <w:behaviors>
          <w:behavior w:val="content"/>
        </w:behaviors>
        <w:guid w:val="{24111620-BE03-4680-9483-ABF55ABF7644}"/>
      </w:docPartPr>
      <w:docPartBody>
        <w:p w:rsidR="00140732" w:rsidRDefault="00140732">
          <w:pPr>
            <w:pStyle w:val="E5E7416417B54370BA951A8647CA83F9"/>
          </w:pPr>
          <w:r w:rsidRPr="00122E79">
            <w:rPr>
              <w:rStyle w:val="mfasiintens"/>
            </w:rPr>
            <w:t>Feu clic aquí per escriure text.</w:t>
          </w:r>
        </w:p>
      </w:docPartBody>
    </w:docPart>
    <w:docPart>
      <w:docPartPr>
        <w:name w:val="A208C650070E4D15A3AFF2DE8389E398"/>
        <w:category>
          <w:name w:val="General"/>
          <w:gallery w:val="placeholder"/>
        </w:category>
        <w:types>
          <w:type w:val="bbPlcHdr"/>
        </w:types>
        <w:behaviors>
          <w:behavior w:val="content"/>
        </w:behaviors>
        <w:guid w:val="{6E79FBA9-5BE8-4E75-AEA5-66173615749F}"/>
      </w:docPartPr>
      <w:docPartBody>
        <w:p w:rsidR="00140732" w:rsidRDefault="00140732">
          <w:pPr>
            <w:pStyle w:val="A208C650070E4D15A3AFF2DE8389E398"/>
          </w:pPr>
          <w:r w:rsidRPr="00122E79">
            <w:rPr>
              <w:rStyle w:val="mfasiintens"/>
            </w:rPr>
            <w:t>Feu clic aquí per escriure text.</w:t>
          </w:r>
        </w:p>
      </w:docPartBody>
    </w:docPart>
    <w:docPart>
      <w:docPartPr>
        <w:name w:val="1E1EF55F1874459DBC1D13BFE3D5F008"/>
        <w:category>
          <w:name w:val="General"/>
          <w:gallery w:val="placeholder"/>
        </w:category>
        <w:types>
          <w:type w:val="bbPlcHdr"/>
        </w:types>
        <w:behaviors>
          <w:behavior w:val="content"/>
        </w:behaviors>
        <w:guid w:val="{F53AFDFF-90FB-459F-9338-9B030DD9CBBF}"/>
      </w:docPartPr>
      <w:docPartBody>
        <w:p w:rsidR="00140732" w:rsidRDefault="00140732">
          <w:pPr>
            <w:pStyle w:val="1E1EF55F1874459DBC1D13BFE3D5F008"/>
          </w:pPr>
          <w:r w:rsidRPr="00122E79">
            <w:rPr>
              <w:rStyle w:val="mfasiintens"/>
            </w:rPr>
            <w:t>Feu clic aquí per escriure text.</w:t>
          </w:r>
        </w:p>
      </w:docPartBody>
    </w:docPart>
    <w:docPart>
      <w:docPartPr>
        <w:name w:val="4EC69D1F0A954387A015F8778D6B745A"/>
        <w:category>
          <w:name w:val="General"/>
          <w:gallery w:val="placeholder"/>
        </w:category>
        <w:types>
          <w:type w:val="bbPlcHdr"/>
        </w:types>
        <w:behaviors>
          <w:behavior w:val="content"/>
        </w:behaviors>
        <w:guid w:val="{953D6605-EE12-4E83-B140-C3D5CB08C034}"/>
      </w:docPartPr>
      <w:docPartBody>
        <w:p w:rsidR="00140732" w:rsidRDefault="00140732">
          <w:pPr>
            <w:pStyle w:val="4EC69D1F0A954387A015F8778D6B745A"/>
          </w:pPr>
          <w:r w:rsidRPr="00122E79">
            <w:rPr>
              <w:rStyle w:val="mfasiintens"/>
            </w:rPr>
            <w:t>Feu clic aquí per escriure text.</w:t>
          </w:r>
        </w:p>
      </w:docPartBody>
    </w:docPart>
    <w:docPart>
      <w:docPartPr>
        <w:name w:val="13C93127016E4EA4814FA39C8874BE79"/>
        <w:category>
          <w:name w:val="General"/>
          <w:gallery w:val="placeholder"/>
        </w:category>
        <w:types>
          <w:type w:val="bbPlcHdr"/>
        </w:types>
        <w:behaviors>
          <w:behavior w:val="content"/>
        </w:behaviors>
        <w:guid w:val="{8C98B4EB-0E4E-43EF-B493-F9700B38ED55}"/>
      </w:docPartPr>
      <w:docPartBody>
        <w:p w:rsidR="00140732" w:rsidRDefault="00140732">
          <w:pPr>
            <w:pStyle w:val="13C93127016E4EA4814FA39C8874BE79"/>
          </w:pPr>
          <w:r w:rsidRPr="00122E79">
            <w:rPr>
              <w:rStyle w:val="mfasiintens"/>
            </w:rPr>
            <w:t>Feu clic aquí per escriure text.</w:t>
          </w:r>
        </w:p>
      </w:docPartBody>
    </w:docPart>
    <w:docPart>
      <w:docPartPr>
        <w:name w:val="5ECBA8B701FD44068CB455F5CA6A4944"/>
        <w:category>
          <w:name w:val="General"/>
          <w:gallery w:val="placeholder"/>
        </w:category>
        <w:types>
          <w:type w:val="bbPlcHdr"/>
        </w:types>
        <w:behaviors>
          <w:behavior w:val="content"/>
        </w:behaviors>
        <w:guid w:val="{5DE1602A-AA32-4EA8-A90A-5BCC0182E862}"/>
      </w:docPartPr>
      <w:docPartBody>
        <w:p w:rsidR="00140732" w:rsidRDefault="00140732">
          <w:pPr>
            <w:pStyle w:val="5ECBA8B701FD44068CB455F5CA6A4944"/>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732"/>
    <w:rsid w:val="00140732"/>
    <w:rsid w:val="003047DA"/>
    <w:rsid w:val="008607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0169C10A05944D6B3FC262D6681D13A">
    <w:name w:val="A0169C10A05944D6B3FC262D6681D13A"/>
  </w:style>
  <w:style w:type="paragraph" w:customStyle="1" w:styleId="C7AC37F42B894735B934A1177A2174BC">
    <w:name w:val="C7AC37F42B894735B934A1177A2174BC"/>
  </w:style>
  <w:style w:type="paragraph" w:customStyle="1" w:styleId="C752FDFF78284064A43164665D042AD7">
    <w:name w:val="C752FDFF78284064A43164665D042AD7"/>
  </w:style>
  <w:style w:type="paragraph" w:customStyle="1" w:styleId="D29AA33F8B174E53BA89D426565B34BA">
    <w:name w:val="D29AA33F8B174E53BA89D426565B34BA"/>
  </w:style>
  <w:style w:type="paragraph" w:customStyle="1" w:styleId="D54669AF8B8D4124B0B0EE2A059CE418">
    <w:name w:val="D54669AF8B8D4124B0B0EE2A059CE418"/>
  </w:style>
  <w:style w:type="paragraph" w:customStyle="1" w:styleId="57EF5CCE2DDC49DB97CA1B506A1B23FF">
    <w:name w:val="57EF5CCE2DDC49DB97CA1B506A1B23FF"/>
  </w:style>
  <w:style w:type="paragraph" w:customStyle="1" w:styleId="3A00CA81C17A417090D44FC1BAC9D26C">
    <w:name w:val="3A00CA81C17A417090D44FC1BAC9D26C"/>
  </w:style>
  <w:style w:type="paragraph" w:customStyle="1" w:styleId="3D40E46B0824480389AC2273748AF6B1">
    <w:name w:val="3D40E46B0824480389AC2273748AF6B1"/>
  </w:style>
  <w:style w:type="paragraph" w:customStyle="1" w:styleId="4B8C8F769C914142B3C3B791AD41E3DD">
    <w:name w:val="4B8C8F769C914142B3C3B791AD41E3DD"/>
  </w:style>
  <w:style w:type="paragraph" w:customStyle="1" w:styleId="B66A64DACF41403BB8393793EAF3D0F5">
    <w:name w:val="B66A64DACF41403BB8393793EAF3D0F5"/>
  </w:style>
  <w:style w:type="paragraph" w:customStyle="1" w:styleId="7AB0A89682244C4BAD7AC10695CA804B">
    <w:name w:val="7AB0A89682244C4BAD7AC10695CA804B"/>
  </w:style>
  <w:style w:type="paragraph" w:customStyle="1" w:styleId="F7D28ED5D9284399A7138F183A6DBD18">
    <w:name w:val="F7D28ED5D9284399A7138F183A6DBD18"/>
  </w:style>
  <w:style w:type="paragraph" w:customStyle="1" w:styleId="C16C87985A9647AAB7922534DD92A64F">
    <w:name w:val="C16C87985A9647AAB7922534DD92A64F"/>
  </w:style>
  <w:style w:type="paragraph" w:customStyle="1" w:styleId="11E2C3CD1D1F477AA71204CCA73D1569">
    <w:name w:val="11E2C3CD1D1F477AA71204CCA73D1569"/>
  </w:style>
  <w:style w:type="paragraph" w:customStyle="1" w:styleId="62FA8C0248BA433D807EA1BE6CB7B4A2">
    <w:name w:val="62FA8C0248BA433D807EA1BE6CB7B4A2"/>
  </w:style>
  <w:style w:type="paragraph" w:customStyle="1" w:styleId="08C466D64B704DD0BE8046EF0505C48E">
    <w:name w:val="08C466D64B704DD0BE8046EF0505C48E"/>
  </w:style>
  <w:style w:type="paragraph" w:customStyle="1" w:styleId="46CF50EB978C46679027553BBEF1A0F2">
    <w:name w:val="46CF50EB978C46679027553BBEF1A0F2"/>
  </w:style>
  <w:style w:type="paragraph" w:customStyle="1" w:styleId="7337C5877CB946A083EA2A7EF3BBEB3E">
    <w:name w:val="7337C5877CB946A083EA2A7EF3BBEB3E"/>
  </w:style>
  <w:style w:type="paragraph" w:customStyle="1" w:styleId="2D6BB6CB1E994820A0F1B03439FC7014">
    <w:name w:val="2D6BB6CB1E994820A0F1B03439FC7014"/>
  </w:style>
  <w:style w:type="paragraph" w:customStyle="1" w:styleId="E5E7416417B54370BA951A8647CA83F9">
    <w:name w:val="E5E7416417B54370BA951A8647CA83F9"/>
  </w:style>
  <w:style w:type="paragraph" w:customStyle="1" w:styleId="A208C650070E4D15A3AFF2DE8389E398">
    <w:name w:val="A208C650070E4D15A3AFF2DE8389E398"/>
  </w:style>
  <w:style w:type="paragraph" w:customStyle="1" w:styleId="1E1EF55F1874459DBC1D13BFE3D5F008">
    <w:name w:val="1E1EF55F1874459DBC1D13BFE3D5F008"/>
  </w:style>
  <w:style w:type="paragraph" w:customStyle="1" w:styleId="4EC69D1F0A954387A015F8778D6B745A">
    <w:name w:val="4EC69D1F0A954387A015F8778D6B745A"/>
  </w:style>
  <w:style w:type="paragraph" w:customStyle="1" w:styleId="13C93127016E4EA4814FA39C8874BE79">
    <w:name w:val="13C93127016E4EA4814FA39C8874BE79"/>
  </w:style>
  <w:style w:type="paragraph" w:customStyle="1" w:styleId="5ECBA8B701FD44068CB455F5CA6A4944">
    <w:name w:val="5ECBA8B701FD44068CB455F5CA6A49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8</Pages>
  <Words>4395</Words>
  <Characters>25056</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2026-03-30T09:54:00Z</dcterms:created>
  <dcterms:modified xsi:type="dcterms:W3CDTF">2026-04-01T12:10:00Z</dcterms:modified>
</cp:coreProperties>
</file>