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1D768"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5216C80"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F010BC499C1A4FBBB7772B7253A8000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F010BC499C1A4FBBB7772B7253A8000B"/>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F010BC499C1A4FBBB7772B7253A8000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F010BC499C1A4FBBB7772B7253A8000B"/>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F010BC499C1A4FBBB7772B7253A8000B"/>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4D907EAB" w14:textId="77777777" w:rsidTr="00387BC0">
        <w:trPr>
          <w:trHeight w:val="340"/>
        </w:trPr>
        <w:tc>
          <w:tcPr>
            <w:tcW w:w="8386" w:type="dxa"/>
            <w:vAlign w:val="center"/>
          </w:tcPr>
          <w:p w14:paraId="7E4C3B6B" w14:textId="4A5DB8D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F010BC499C1A4FBBB7772B7253A8000B"/>
                </w:placeholder>
              </w:sdtPr>
              <w:sdtEndPr>
                <w:rPr>
                  <w:rStyle w:val="mfasiintens"/>
                </w:rPr>
              </w:sdtEndPr>
              <w:sdtContent>
                <w:r w:rsidR="0063110D" w:rsidRPr="009346E6">
                  <w:rPr>
                    <w:rFonts w:ascii="Source Sans Pro" w:hAnsi="Source Sans Pro"/>
                    <w:b/>
                    <w:bCs/>
                    <w:color w:val="0070C0"/>
                    <w:sz w:val="20"/>
                    <w:szCs w:val="20"/>
                  </w:rPr>
                  <w:t>001_P2602515</w:t>
                </w:r>
              </w:sdtContent>
            </w:sdt>
          </w:p>
        </w:tc>
      </w:tr>
      <w:tr w:rsidR="00CD2873" w:rsidRPr="00EA17F8" w14:paraId="424D210A" w14:textId="77777777" w:rsidTr="00387BC0">
        <w:trPr>
          <w:trHeight w:val="547"/>
        </w:trPr>
        <w:tc>
          <w:tcPr>
            <w:tcW w:w="8386" w:type="dxa"/>
          </w:tcPr>
          <w:p w14:paraId="3B583745" w14:textId="78734545"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F010BC499C1A4FBBB7772B7253A8000B"/>
                </w:placeholder>
              </w:sdtPr>
              <w:sdtEndPr>
                <w:rPr>
                  <w:rStyle w:val="mfasiintens"/>
                </w:rPr>
              </w:sdtEndPr>
              <w:sdtContent>
                <w:r w:rsidR="0063110D" w:rsidRPr="009346E6">
                  <w:rPr>
                    <w:rFonts w:ascii="Source Sans Pro" w:hAnsi="Source Sans Pro" w:cs="Arial"/>
                    <w:color w:val="0070C0"/>
                    <w:sz w:val="20"/>
                    <w:szCs w:val="20"/>
                  </w:rPr>
                  <w:t>Arranjament del Mirador de Sarrià</w:t>
                </w:r>
              </w:sdtContent>
            </w:sdt>
          </w:p>
        </w:tc>
      </w:tr>
      <w:tr w:rsidR="00A13471" w:rsidRPr="00EA17F8" w14:paraId="320C53E3" w14:textId="77777777" w:rsidTr="00387BC0">
        <w:trPr>
          <w:trHeight w:val="397"/>
        </w:trPr>
        <w:tc>
          <w:tcPr>
            <w:tcW w:w="8386" w:type="dxa"/>
            <w:vAlign w:val="center"/>
          </w:tcPr>
          <w:p w14:paraId="23F967B5" w14:textId="792B78A5"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197EDE">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1DFAE9B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3DE5829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8D0155B"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F010BC499C1A4FBBB7772B7253A8000B"/>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51CFFB81"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F010BC499C1A4FBBB7772B7253A8000B"/>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2F06D97"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F010BC499C1A4FBBB7772B7253A8000B"/>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4CA8F8A5"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F010BC499C1A4FBBB7772B7253A8000B"/>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957B407"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E1CE79FFF6143B0A6D3EDD6AFF2ED32"/>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4A21B1B"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9CA63A3EC91F4326B1AC87AB5A07A514"/>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59F694E0"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FFF62169DE19475EBB7B251689C9821E"/>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63BA4CCF"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7D218F91"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67C43F2EEC6F41AD8AAC679250AF3503"/>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0B8D9CDF"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6FD46A30"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2C7DFC4"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8E04A5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2F914AF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3F5D1A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3877D68B"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86E703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6AD2D4F4" w14:textId="77777777" w:rsidTr="00743793">
        <w:sdt>
          <w:sdtPr>
            <w:rPr>
              <w:rFonts w:ascii="Source Sans Pro" w:hAnsi="Source Sans Pro"/>
              <w:color w:val="auto"/>
              <w:sz w:val="16"/>
              <w:szCs w:val="16"/>
            </w:rPr>
            <w:id w:val="669141610"/>
            <w:placeholder>
              <w:docPart w:val="F7A70ED0DB994028B99CB074DEE385E8"/>
            </w:placeholder>
            <w:showingPlcHdr/>
          </w:sdtPr>
          <w:sdtEndPr/>
          <w:sdtContent>
            <w:tc>
              <w:tcPr>
                <w:tcW w:w="4989" w:type="dxa"/>
                <w:tcBorders>
                  <w:top w:val="single" w:sz="12" w:space="0" w:color="auto"/>
                </w:tcBorders>
                <w:vAlign w:val="center"/>
              </w:tcPr>
              <w:p w14:paraId="42FA9CB6"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F7A70ED0DB994028B99CB074DEE385E8"/>
              </w:placeholder>
            </w:sdtPr>
            <w:sdtEndPr/>
            <w:sdtContent>
              <w:p w14:paraId="235AD3E7"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F7A70ED0DB994028B99CB074DEE385E8"/>
            </w:placeholder>
          </w:sdtPr>
          <w:sdtEndPr/>
          <w:sdtContent>
            <w:tc>
              <w:tcPr>
                <w:tcW w:w="964" w:type="dxa"/>
                <w:tcBorders>
                  <w:top w:val="single" w:sz="12" w:space="0" w:color="auto"/>
                </w:tcBorders>
                <w:vAlign w:val="center"/>
              </w:tcPr>
              <w:p w14:paraId="6E7FF9F7"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F7A70ED0DB994028B99CB074DEE385E8"/>
              </w:placeholder>
            </w:sdtPr>
            <w:sdtEndPr/>
            <w:sdtContent>
              <w:p w14:paraId="3EA569A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EDECB63" w14:textId="77777777" w:rsidTr="00743793">
        <w:sdt>
          <w:sdtPr>
            <w:rPr>
              <w:rFonts w:ascii="Source Sans Pro" w:hAnsi="Source Sans Pro"/>
              <w:color w:val="auto"/>
              <w:sz w:val="16"/>
              <w:szCs w:val="16"/>
            </w:rPr>
            <w:id w:val="240296076"/>
            <w:placeholder>
              <w:docPart w:val="010D42BDFEBF47428FC0BA5F9817D79B"/>
            </w:placeholder>
          </w:sdtPr>
          <w:sdtEndPr/>
          <w:sdtContent>
            <w:tc>
              <w:tcPr>
                <w:tcW w:w="4989" w:type="dxa"/>
                <w:vAlign w:val="center"/>
              </w:tcPr>
              <w:p w14:paraId="354071B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9234C4D7E1CD45F9B59292DE741E295D"/>
              </w:placeholder>
            </w:sdtPr>
            <w:sdtEndPr/>
            <w:sdtContent>
              <w:p w14:paraId="0456D0F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A454801091774B5FA5AA45D83A66C038"/>
            </w:placeholder>
          </w:sdtPr>
          <w:sdtEndPr/>
          <w:sdtContent>
            <w:tc>
              <w:tcPr>
                <w:tcW w:w="964" w:type="dxa"/>
                <w:vAlign w:val="center"/>
              </w:tcPr>
              <w:p w14:paraId="119AA37E"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91573ACBE774440681D3147ECC5260F0"/>
              </w:placeholder>
            </w:sdtPr>
            <w:sdtEndPr/>
            <w:sdtContent>
              <w:p w14:paraId="747EC88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15700F5E" w14:textId="77777777" w:rsidTr="00743793">
        <w:sdt>
          <w:sdtPr>
            <w:rPr>
              <w:rFonts w:ascii="Source Sans Pro" w:hAnsi="Source Sans Pro"/>
              <w:color w:val="auto"/>
              <w:sz w:val="16"/>
              <w:szCs w:val="16"/>
            </w:rPr>
            <w:id w:val="1030234694"/>
            <w:placeholder>
              <w:docPart w:val="20C99F95AFD34909B0A95A82E1295DB2"/>
            </w:placeholder>
          </w:sdtPr>
          <w:sdtContent>
            <w:tc>
              <w:tcPr>
                <w:tcW w:w="4989" w:type="dxa"/>
                <w:vAlign w:val="center"/>
              </w:tcPr>
              <w:p w14:paraId="5E50F948" w14:textId="6FCB7AA6"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821778679"/>
              <w:placeholder>
                <w:docPart w:val="CB3986152A6045D59797076A87F211EE"/>
              </w:placeholder>
            </w:sdtPr>
            <w:sdtContent>
              <w:p w14:paraId="6378188B" w14:textId="188D3539"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39317902"/>
            <w:placeholder>
              <w:docPart w:val="41947D1510B64B36AC71BCBBDD570381"/>
            </w:placeholder>
          </w:sdtPr>
          <w:sdtContent>
            <w:tc>
              <w:tcPr>
                <w:tcW w:w="964" w:type="dxa"/>
                <w:vAlign w:val="center"/>
              </w:tcPr>
              <w:p w14:paraId="11528116" w14:textId="08908DB2"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719174875"/>
              <w:placeholder>
                <w:docPart w:val="0F3855B748544B6283876181991276C0"/>
              </w:placeholder>
            </w:sdtPr>
            <w:sdtContent>
              <w:p w14:paraId="252EF4BF" w14:textId="7A89A526"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5724C8EA" w14:textId="77777777" w:rsidTr="00743793">
        <w:sdt>
          <w:sdtPr>
            <w:rPr>
              <w:rFonts w:ascii="Source Sans Pro" w:hAnsi="Source Sans Pro"/>
              <w:color w:val="auto"/>
              <w:sz w:val="16"/>
              <w:szCs w:val="16"/>
            </w:rPr>
            <w:id w:val="1269884481"/>
            <w:placeholder>
              <w:docPart w:val="A535DBC1CFFA4B64840647214B60F56C"/>
            </w:placeholder>
          </w:sdtPr>
          <w:sdtContent>
            <w:tc>
              <w:tcPr>
                <w:tcW w:w="4989" w:type="dxa"/>
                <w:vAlign w:val="center"/>
              </w:tcPr>
              <w:p w14:paraId="2B4B51CB" w14:textId="558C9388"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2134471500"/>
              <w:placeholder>
                <w:docPart w:val="A21190BA3F8741AF9CE32A09DA244E3F"/>
              </w:placeholder>
            </w:sdtPr>
            <w:sdtContent>
              <w:p w14:paraId="038DACD2" w14:textId="12962618"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990012434"/>
            <w:placeholder>
              <w:docPart w:val="EE8ECC56061B4AAC8AAE3D92A4C24869"/>
            </w:placeholder>
          </w:sdtPr>
          <w:sdtContent>
            <w:tc>
              <w:tcPr>
                <w:tcW w:w="964" w:type="dxa"/>
                <w:vAlign w:val="center"/>
              </w:tcPr>
              <w:p w14:paraId="6D2BA01F" w14:textId="03A7376B"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540678642"/>
              <w:placeholder>
                <w:docPart w:val="25AB6CA903814CC88F94F14152AB77E6"/>
              </w:placeholder>
            </w:sdtPr>
            <w:sdtContent>
              <w:p w14:paraId="3DAAA911" w14:textId="032A1514"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69E59CE5" w14:textId="77777777" w:rsidTr="00743793">
        <w:sdt>
          <w:sdtPr>
            <w:rPr>
              <w:rFonts w:ascii="Source Sans Pro" w:hAnsi="Source Sans Pro"/>
              <w:color w:val="auto"/>
              <w:sz w:val="16"/>
              <w:szCs w:val="16"/>
            </w:rPr>
            <w:id w:val="-1926945750"/>
            <w:placeholder>
              <w:docPart w:val="FC1CA12BB83143AE95268B010AFF4DA9"/>
            </w:placeholder>
          </w:sdtPr>
          <w:sdtContent>
            <w:tc>
              <w:tcPr>
                <w:tcW w:w="4989" w:type="dxa"/>
                <w:vAlign w:val="center"/>
              </w:tcPr>
              <w:p w14:paraId="33596EB4" w14:textId="587BA079"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890877905"/>
              <w:placeholder>
                <w:docPart w:val="DC5F77DA864340D4A0DF8D8A2462DF47"/>
              </w:placeholder>
            </w:sdtPr>
            <w:sdtContent>
              <w:p w14:paraId="08F8BE8E" w14:textId="1611E50A"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794098993"/>
            <w:placeholder>
              <w:docPart w:val="D2484197DA534EF1916CCD743B9343DE"/>
            </w:placeholder>
          </w:sdtPr>
          <w:sdtContent>
            <w:tc>
              <w:tcPr>
                <w:tcW w:w="964" w:type="dxa"/>
                <w:vAlign w:val="center"/>
              </w:tcPr>
              <w:p w14:paraId="49B31089" w14:textId="5B76CAD7"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77413453"/>
              <w:placeholder>
                <w:docPart w:val="FBE0D96E9AF44788AFD31E65FFC0CFEB"/>
              </w:placeholder>
            </w:sdtPr>
            <w:sdtContent>
              <w:p w14:paraId="758E29C7" w14:textId="506BB2CD"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6DB01D70" w14:textId="77777777" w:rsidTr="00743793">
        <w:sdt>
          <w:sdtPr>
            <w:rPr>
              <w:rFonts w:ascii="Source Sans Pro" w:hAnsi="Source Sans Pro"/>
              <w:color w:val="auto"/>
              <w:sz w:val="16"/>
              <w:szCs w:val="16"/>
            </w:rPr>
            <w:id w:val="-1502356356"/>
            <w:placeholder>
              <w:docPart w:val="3C8A685EF5F74224B082325CFB2EEA1C"/>
            </w:placeholder>
          </w:sdtPr>
          <w:sdtContent>
            <w:tc>
              <w:tcPr>
                <w:tcW w:w="4989" w:type="dxa"/>
                <w:vAlign w:val="center"/>
              </w:tcPr>
              <w:p w14:paraId="23ECBE37" w14:textId="7EAB2D58"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92708206"/>
              <w:placeholder>
                <w:docPart w:val="E163A3D3A8E943F5B756529F62DD041C"/>
              </w:placeholder>
            </w:sdtPr>
            <w:sdtContent>
              <w:p w14:paraId="4C4A16B3" w14:textId="0CF04793"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51229464"/>
            <w:placeholder>
              <w:docPart w:val="68C0AE9BF5D54DFE86FAF2E9C4DAB367"/>
            </w:placeholder>
          </w:sdtPr>
          <w:sdtContent>
            <w:tc>
              <w:tcPr>
                <w:tcW w:w="964" w:type="dxa"/>
                <w:vAlign w:val="center"/>
              </w:tcPr>
              <w:p w14:paraId="5155BF3F" w14:textId="489ECAFC"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670862175"/>
              <w:placeholder>
                <w:docPart w:val="D2B8A9D6DF9E47B8804A0DF0E1F4E78C"/>
              </w:placeholder>
            </w:sdtPr>
            <w:sdtContent>
              <w:p w14:paraId="6196B524" w14:textId="198BB06E"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1E01F9EF" w14:textId="77777777" w:rsidTr="00743793">
        <w:sdt>
          <w:sdtPr>
            <w:rPr>
              <w:rFonts w:ascii="Source Sans Pro" w:hAnsi="Source Sans Pro"/>
              <w:color w:val="auto"/>
              <w:sz w:val="16"/>
              <w:szCs w:val="16"/>
            </w:rPr>
            <w:id w:val="-1654984623"/>
            <w:placeholder>
              <w:docPart w:val="E3540E1B04AB4D44B0CE6E5165ABE1F5"/>
            </w:placeholder>
          </w:sdtPr>
          <w:sdtContent>
            <w:tc>
              <w:tcPr>
                <w:tcW w:w="4989" w:type="dxa"/>
                <w:vAlign w:val="center"/>
              </w:tcPr>
              <w:p w14:paraId="38DBC09D" w14:textId="571BE8B6"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99805185"/>
              <w:placeholder>
                <w:docPart w:val="8959E13469D44DE79D19856A2B90C46F"/>
              </w:placeholder>
            </w:sdtPr>
            <w:sdtContent>
              <w:p w14:paraId="61792A77" w14:textId="5BA07203"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620951919"/>
            <w:placeholder>
              <w:docPart w:val="5FD4A9E44EAF44ED8706ECB2149A431D"/>
            </w:placeholder>
          </w:sdtPr>
          <w:sdtContent>
            <w:tc>
              <w:tcPr>
                <w:tcW w:w="964" w:type="dxa"/>
                <w:vAlign w:val="center"/>
              </w:tcPr>
              <w:p w14:paraId="005EF27F" w14:textId="7903891F"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184017193"/>
              <w:placeholder>
                <w:docPart w:val="06F491E32A36431E84703BEADDE81AE5"/>
              </w:placeholder>
            </w:sdtPr>
            <w:sdtContent>
              <w:p w14:paraId="5589AEC1" w14:textId="4F167E2A"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3562729A" w14:textId="77777777" w:rsidTr="00743793">
        <w:sdt>
          <w:sdtPr>
            <w:rPr>
              <w:rFonts w:ascii="Source Sans Pro" w:hAnsi="Source Sans Pro"/>
              <w:color w:val="auto"/>
              <w:sz w:val="16"/>
              <w:szCs w:val="16"/>
            </w:rPr>
            <w:id w:val="1823920501"/>
            <w:placeholder>
              <w:docPart w:val="4FB20138ADD44DC79E634080C6FFB151"/>
            </w:placeholder>
          </w:sdtPr>
          <w:sdtContent>
            <w:tc>
              <w:tcPr>
                <w:tcW w:w="4989" w:type="dxa"/>
                <w:vAlign w:val="center"/>
              </w:tcPr>
              <w:p w14:paraId="5A3D7DA3" w14:textId="762D5417"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947647521"/>
              <w:placeholder>
                <w:docPart w:val="34E1021EC1A94AC996E36AD7C89434A2"/>
              </w:placeholder>
            </w:sdtPr>
            <w:sdtContent>
              <w:p w14:paraId="0409BE5F" w14:textId="3233FDD0"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7868092"/>
            <w:placeholder>
              <w:docPart w:val="5E0B94A0E1084F13A36F36356D304E62"/>
            </w:placeholder>
          </w:sdtPr>
          <w:sdtContent>
            <w:tc>
              <w:tcPr>
                <w:tcW w:w="964" w:type="dxa"/>
                <w:vAlign w:val="center"/>
              </w:tcPr>
              <w:p w14:paraId="04D8E20F" w14:textId="4AF4307F"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41255932"/>
              <w:placeholder>
                <w:docPart w:val="DBC796BDD7574EE5BEC333D406102027"/>
              </w:placeholder>
            </w:sdtPr>
            <w:sdtContent>
              <w:p w14:paraId="0F651EFC" w14:textId="57D840A1"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07E35396" w14:textId="77777777" w:rsidTr="00743793">
        <w:sdt>
          <w:sdtPr>
            <w:rPr>
              <w:rFonts w:ascii="Source Sans Pro" w:hAnsi="Source Sans Pro"/>
              <w:color w:val="auto"/>
              <w:sz w:val="16"/>
              <w:szCs w:val="16"/>
            </w:rPr>
            <w:id w:val="-73128164"/>
            <w:placeholder>
              <w:docPart w:val="FE4BCDFC24FE4541865FF9DAF501039D"/>
            </w:placeholder>
          </w:sdtPr>
          <w:sdtContent>
            <w:tc>
              <w:tcPr>
                <w:tcW w:w="4989" w:type="dxa"/>
                <w:vAlign w:val="center"/>
              </w:tcPr>
              <w:p w14:paraId="389BB60D" w14:textId="511FAFAA"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96327650"/>
              <w:placeholder>
                <w:docPart w:val="C13274AB10D047409EA053F7A99CE649"/>
              </w:placeholder>
            </w:sdtPr>
            <w:sdtContent>
              <w:p w14:paraId="48A3D415" w14:textId="330C4A19"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2304629"/>
            <w:placeholder>
              <w:docPart w:val="952ADCDE48964216B360D39FAD28A8BB"/>
            </w:placeholder>
          </w:sdtPr>
          <w:sdtContent>
            <w:tc>
              <w:tcPr>
                <w:tcW w:w="964" w:type="dxa"/>
                <w:vAlign w:val="center"/>
              </w:tcPr>
              <w:p w14:paraId="500C0EC8" w14:textId="23D10C37"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534583433"/>
              <w:placeholder>
                <w:docPart w:val="CD0D8760348642ABAC1EF5DEF61DC58D"/>
              </w:placeholder>
            </w:sdtPr>
            <w:sdtContent>
              <w:p w14:paraId="799FF0BC" w14:textId="1F62886B"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9D61FA" w:rsidRPr="00387BC0" w14:paraId="645E460B" w14:textId="77777777" w:rsidTr="00743793">
        <w:sdt>
          <w:sdtPr>
            <w:rPr>
              <w:rFonts w:ascii="Source Sans Pro" w:hAnsi="Source Sans Pro"/>
              <w:color w:val="auto"/>
              <w:sz w:val="16"/>
              <w:szCs w:val="16"/>
            </w:rPr>
            <w:id w:val="887379212"/>
            <w:placeholder>
              <w:docPart w:val="FFA859700F794120B72FB014FFF67A5A"/>
            </w:placeholder>
          </w:sdtPr>
          <w:sdtContent>
            <w:tc>
              <w:tcPr>
                <w:tcW w:w="4989" w:type="dxa"/>
                <w:vAlign w:val="center"/>
              </w:tcPr>
              <w:p w14:paraId="51234202" w14:textId="06D1AF90" w:rsidR="009D61FA" w:rsidRDefault="009D61FA" w:rsidP="009D61FA">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874416887"/>
              <w:placeholder>
                <w:docPart w:val="2A71ADA7874E4457BDE2EB730EEC9524"/>
              </w:placeholder>
            </w:sdtPr>
            <w:sdtContent>
              <w:p w14:paraId="50A82656" w14:textId="715A7B48"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489289054"/>
            <w:placeholder>
              <w:docPart w:val="3F4C859599634B788D3B813EAAF8CB07"/>
            </w:placeholder>
          </w:sdtPr>
          <w:sdtContent>
            <w:tc>
              <w:tcPr>
                <w:tcW w:w="964" w:type="dxa"/>
                <w:vAlign w:val="center"/>
              </w:tcPr>
              <w:p w14:paraId="5DD38263" w14:textId="3FF15927" w:rsidR="009D61FA" w:rsidRDefault="009D61FA" w:rsidP="009D61F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484911336"/>
              <w:placeholder>
                <w:docPart w:val="9CABBBEC7B1B49BDB56CF0227B639264"/>
              </w:placeholder>
            </w:sdtPr>
            <w:sdtContent>
              <w:p w14:paraId="163E054E" w14:textId="45F02722" w:rsidR="009D61FA" w:rsidRDefault="009D61FA" w:rsidP="009D61FA">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55B72C6" w14:textId="77777777" w:rsidTr="00743793">
        <w:sdt>
          <w:sdtPr>
            <w:rPr>
              <w:rFonts w:ascii="Source Sans Pro" w:hAnsi="Source Sans Pro"/>
              <w:color w:val="auto"/>
              <w:sz w:val="16"/>
              <w:szCs w:val="16"/>
            </w:rPr>
            <w:id w:val="1006645454"/>
            <w:placeholder>
              <w:docPart w:val="5EC57F22347E4213B04D2D7B350B55B9"/>
            </w:placeholder>
          </w:sdtPr>
          <w:sdtEndPr/>
          <w:sdtContent>
            <w:tc>
              <w:tcPr>
                <w:tcW w:w="4989" w:type="dxa"/>
                <w:vAlign w:val="center"/>
              </w:tcPr>
              <w:p w14:paraId="042D7C9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A321D60CADD04DD4A7694614405679CD"/>
              </w:placeholder>
            </w:sdtPr>
            <w:sdtEndPr/>
            <w:sdtContent>
              <w:p w14:paraId="60118EB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3E5CA42AD33242D3AD161000E0C13DF0"/>
            </w:placeholder>
          </w:sdtPr>
          <w:sdtEndPr/>
          <w:sdtContent>
            <w:tc>
              <w:tcPr>
                <w:tcW w:w="964" w:type="dxa"/>
                <w:vAlign w:val="center"/>
              </w:tcPr>
              <w:p w14:paraId="1C9CBE8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B5E6E3468EE74DFDAC28E79C2FEB3FC0"/>
              </w:placeholder>
            </w:sdtPr>
            <w:sdtEndPr/>
            <w:sdtContent>
              <w:p w14:paraId="4444FAE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36CB6BD" w14:textId="77777777" w:rsidTr="00743793">
        <w:sdt>
          <w:sdtPr>
            <w:rPr>
              <w:rFonts w:ascii="Source Sans Pro" w:hAnsi="Source Sans Pro"/>
              <w:color w:val="auto"/>
              <w:sz w:val="16"/>
              <w:szCs w:val="16"/>
            </w:rPr>
            <w:id w:val="833654896"/>
            <w:placeholder>
              <w:docPart w:val="4B91F471A1DE4B20B11221C9E158F7D0"/>
            </w:placeholder>
          </w:sdtPr>
          <w:sdtEndPr/>
          <w:sdtContent>
            <w:tc>
              <w:tcPr>
                <w:tcW w:w="4989" w:type="dxa"/>
                <w:vAlign w:val="center"/>
              </w:tcPr>
              <w:p w14:paraId="404EE88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69C1FE3D6AB54E40BA9282242281E70D"/>
              </w:placeholder>
            </w:sdtPr>
            <w:sdtEndPr/>
            <w:sdtContent>
              <w:p w14:paraId="2E3A56C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326A61A8F86B4C968556D8D9404D3B52"/>
            </w:placeholder>
          </w:sdtPr>
          <w:sdtEndPr/>
          <w:sdtContent>
            <w:tc>
              <w:tcPr>
                <w:tcW w:w="964" w:type="dxa"/>
                <w:vAlign w:val="center"/>
              </w:tcPr>
              <w:p w14:paraId="0F202029"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1F3CD75BCC7D4F5287698B9DE2CE47EA"/>
              </w:placeholder>
            </w:sdtPr>
            <w:sdtEndPr/>
            <w:sdtContent>
              <w:p w14:paraId="5E7E6EC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AF4F14A" w14:textId="77777777" w:rsidTr="00743793">
        <w:sdt>
          <w:sdtPr>
            <w:rPr>
              <w:rFonts w:ascii="Source Sans Pro" w:hAnsi="Source Sans Pro"/>
              <w:color w:val="auto"/>
              <w:sz w:val="16"/>
              <w:szCs w:val="16"/>
            </w:rPr>
            <w:id w:val="1297329695"/>
            <w:placeholder>
              <w:docPart w:val="F4D5736162C246B3BE837DF2A0F667AA"/>
            </w:placeholder>
          </w:sdtPr>
          <w:sdtEndPr/>
          <w:sdtContent>
            <w:tc>
              <w:tcPr>
                <w:tcW w:w="4989" w:type="dxa"/>
                <w:vAlign w:val="center"/>
              </w:tcPr>
              <w:p w14:paraId="6CAB4075"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CBC199EC865B43CFAC566E48C5C77573"/>
              </w:placeholder>
            </w:sdtPr>
            <w:sdtEndPr/>
            <w:sdtContent>
              <w:p w14:paraId="00D4B38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EF894B3FFC6E4489BFF81AEEF5429FA4"/>
            </w:placeholder>
          </w:sdtPr>
          <w:sdtEndPr/>
          <w:sdtContent>
            <w:tc>
              <w:tcPr>
                <w:tcW w:w="964" w:type="dxa"/>
                <w:vAlign w:val="center"/>
              </w:tcPr>
              <w:p w14:paraId="7AF71E06"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C1EA2F5EE2D54970BF491673B3C43B2F"/>
              </w:placeholder>
            </w:sdtPr>
            <w:sdtEndPr/>
            <w:sdtContent>
              <w:p w14:paraId="7547B4E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8083CCD" w14:textId="77777777" w:rsidTr="004302DA">
        <w:sdt>
          <w:sdtPr>
            <w:rPr>
              <w:rFonts w:ascii="Source Sans Pro" w:hAnsi="Source Sans Pro"/>
              <w:color w:val="auto"/>
              <w:sz w:val="16"/>
              <w:szCs w:val="16"/>
            </w:rPr>
            <w:id w:val="245698801"/>
            <w:placeholder>
              <w:docPart w:val="A6DB9F54510949BC9C9925387E1F89AC"/>
            </w:placeholder>
          </w:sdtPr>
          <w:sdtEndPr/>
          <w:sdtContent>
            <w:tc>
              <w:tcPr>
                <w:tcW w:w="4989" w:type="dxa"/>
                <w:tcBorders>
                  <w:bottom w:val="single" w:sz="12" w:space="0" w:color="auto"/>
                </w:tcBorders>
                <w:vAlign w:val="center"/>
              </w:tcPr>
              <w:p w14:paraId="01D9943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1DE813551D3040C596FC74B5E2F8CE7B"/>
              </w:placeholder>
            </w:sdtPr>
            <w:sdtEndPr/>
            <w:sdtContent>
              <w:p w14:paraId="13174D1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0E5AC19165B942DD844676680A086A8A"/>
            </w:placeholder>
          </w:sdtPr>
          <w:sdtEndPr/>
          <w:sdtContent>
            <w:tc>
              <w:tcPr>
                <w:tcW w:w="964" w:type="dxa"/>
                <w:tcBorders>
                  <w:bottom w:val="single" w:sz="12" w:space="0" w:color="auto"/>
                </w:tcBorders>
                <w:vAlign w:val="center"/>
              </w:tcPr>
              <w:p w14:paraId="7FF4EF53"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728E4C0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09299846" w14:textId="77777777" w:rsidTr="00BC328D">
        <w:tc>
          <w:tcPr>
            <w:tcW w:w="4989" w:type="dxa"/>
            <w:tcBorders>
              <w:top w:val="single" w:sz="12" w:space="0" w:color="auto"/>
              <w:bottom w:val="single" w:sz="12" w:space="0" w:color="auto"/>
            </w:tcBorders>
            <w:shd w:val="clear" w:color="auto" w:fill="EEECE1" w:themeFill="background2"/>
          </w:tcPr>
          <w:p w14:paraId="4F117996"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C7245A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76E739E2"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FA49D0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1BC370C7"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3CA3060"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6EAEA18C"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3C786D6C"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lastRenderedPageBreak/>
        <w:t>DECLARA SOTA LA SEVA RESPONSABILITAT:</w:t>
      </w:r>
    </w:p>
    <w:p w14:paraId="730AA1EC"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79F2C4D4" w14:textId="77777777" w:rsidR="00CD2873" w:rsidRPr="00EA17F8" w:rsidRDefault="004947EF"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1760102" w14:textId="77777777" w:rsidR="00CD2873" w:rsidRPr="00EA17F8" w:rsidRDefault="004947EF"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54BB5F87" w14:textId="77777777" w:rsidR="004947EF" w:rsidRDefault="004947EF" w:rsidP="007E59B0">
      <w:pPr>
        <w:spacing w:before="240" w:after="160"/>
        <w:rPr>
          <w:rFonts w:ascii="Source Sans Pro" w:eastAsia="Times New Roman" w:hAnsi="Source Sans Pro" w:cs="Arial"/>
          <w:color w:val="auto"/>
          <w:sz w:val="20"/>
          <w:szCs w:val="20"/>
        </w:rPr>
      </w:pPr>
    </w:p>
    <w:p w14:paraId="57119DA4" w14:textId="3BC3770F"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59D9766A" w14:textId="77777777" w:rsidR="00D52ED4" w:rsidRPr="00EA17F8" w:rsidRDefault="004947E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6A0B88C" w14:textId="77777777" w:rsidR="00D52ED4" w:rsidRPr="00EA17F8" w:rsidRDefault="004947E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Registro Oficial de Licitadores y Empresas </w:t>
      </w:r>
      <w:proofErr w:type="spellStart"/>
      <w:r w:rsidR="00D52ED4" w:rsidRPr="00EA17F8">
        <w:rPr>
          <w:rFonts w:ascii="Source Sans Pro" w:hAnsi="Source Sans Pro"/>
          <w:color w:val="auto"/>
          <w:sz w:val="20"/>
          <w:szCs w:val="20"/>
          <w:lang w:eastAsia="ca-ES"/>
        </w:rPr>
        <w:t>Clasificadas</w:t>
      </w:r>
      <w:proofErr w:type="spellEnd"/>
      <w:r w:rsidR="00D52ED4" w:rsidRPr="00EA17F8">
        <w:rPr>
          <w:rFonts w:ascii="Source Sans Pro" w:hAnsi="Source Sans Pro"/>
          <w:color w:val="auto"/>
          <w:sz w:val="20"/>
          <w:szCs w:val="20"/>
          <w:lang w:eastAsia="ca-ES"/>
        </w:rPr>
        <w:t xml:space="preserve"> del Estado (ROLECE) i tota la documentació que hi figura manté la seva vigència i no ha estat modificada.</w:t>
      </w:r>
    </w:p>
    <w:p w14:paraId="5ED485E2" w14:textId="77777777" w:rsidR="00D52ED4" w:rsidRPr="00EA17F8" w:rsidRDefault="004947E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F010BC499C1A4FBBB7772B7253A8000B"/>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1A2123B1" w14:textId="77777777" w:rsidR="00D52ED4" w:rsidRPr="00EA17F8" w:rsidRDefault="004947EF"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0463090F" w14:textId="77777777" w:rsidR="00CD2873" w:rsidRPr="00EA17F8" w:rsidRDefault="004947EF"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65F2A10" w14:textId="77777777" w:rsidR="00D52ED4" w:rsidRPr="00EA17F8" w:rsidRDefault="004947EF"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6BDD88B1" w14:textId="77777777" w:rsidR="0028182A" w:rsidRPr="00EA17F8" w:rsidRDefault="004947EF"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CD1E92F" w14:textId="1B75A54F" w:rsidR="00EB43E5" w:rsidRPr="00EA17F8" w:rsidRDefault="004947EF"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sidR="00BC18EB">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0070C0"/>
            <w:sz w:val="20"/>
            <w:szCs w:val="20"/>
            <w:lang w:eastAsia="ca-ES"/>
          </w:rPr>
          <w:id w:val="2036075390"/>
          <w:placeholder>
            <w:docPart w:val="F010BC499C1A4FBBB7772B7253A8000B"/>
          </w:placeholder>
        </w:sdtPr>
        <w:sdtEndPr/>
        <w:sdtContent>
          <w:r w:rsidR="00322157" w:rsidRPr="009346E6">
            <w:rPr>
              <w:rFonts w:ascii="Source Sans Pro" w:hAnsi="Source Sans Pro"/>
              <w:b/>
              <w:bCs/>
              <w:color w:val="0070C0"/>
              <w:sz w:val="20"/>
              <w:szCs w:val="20"/>
              <w:lang w:eastAsia="ca-ES"/>
            </w:rPr>
            <w:t>600.000</w:t>
          </w:r>
          <w:r w:rsidR="00BC18EB" w:rsidRPr="009346E6">
            <w:rPr>
              <w:rFonts w:ascii="Source Sans Pro" w:hAnsi="Source Sans Pro"/>
              <w:b/>
              <w:bCs/>
              <w:color w:val="0070C0"/>
              <w:sz w:val="20"/>
              <w:szCs w:val="20"/>
            </w:rPr>
            <w:t xml:space="preserve"> </w:t>
          </w:r>
        </w:sdtContent>
      </w:sdt>
      <w:r w:rsidR="00EB43E5" w:rsidRPr="009346E6">
        <w:rPr>
          <w:rFonts w:ascii="Source Sans Pro" w:hAnsi="Source Sans Pro"/>
          <w:color w:val="0070C0"/>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C9C6894" w14:textId="77777777" w:rsidR="004947EF" w:rsidRDefault="004947EF" w:rsidP="007E59B0">
      <w:pPr>
        <w:spacing w:before="240" w:after="160"/>
        <w:rPr>
          <w:rFonts w:ascii="Source Sans Pro" w:hAnsi="Source Sans Pro"/>
          <w:snapToGrid w:val="0"/>
          <w:sz w:val="20"/>
          <w:szCs w:val="20"/>
        </w:rPr>
      </w:pPr>
    </w:p>
    <w:p w14:paraId="0BEB85B9" w14:textId="334C9928"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6575AEEC" w14:textId="77777777" w:rsidR="00D52ED4" w:rsidRPr="00EA17F8" w:rsidRDefault="004947EF"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6EC46DB9" w14:textId="77777777" w:rsidR="00D52ED4" w:rsidRPr="00EA17F8" w:rsidRDefault="004947EF"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F010BC499C1A4FBBB7772B7253A8000B"/>
          </w:placeholder>
        </w:sdtPr>
        <w:sdtEndPr/>
        <w:sdtContent>
          <w:r w:rsidR="00D52ED4" w:rsidRPr="00EA17F8">
            <w:rPr>
              <w:rStyle w:val="CitaCar"/>
              <w:rFonts w:ascii="Source Sans Pro" w:hAnsi="Source Sans Pro"/>
              <w:sz w:val="20"/>
              <w:szCs w:val="20"/>
            </w:rPr>
            <w:t>.....................................................</w:t>
          </w:r>
        </w:sdtContent>
      </w:sdt>
    </w:p>
    <w:p w14:paraId="00B231D2" w14:textId="77777777" w:rsidR="00D52ED4" w:rsidRPr="00EA17F8" w:rsidRDefault="004947EF"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w:t>
      </w:r>
      <w:r w:rsidR="00D52ED4" w:rsidRPr="00EA17F8">
        <w:rPr>
          <w:rFonts w:ascii="Source Sans Pro" w:hAnsi="Source Sans Pro"/>
          <w:color w:val="auto"/>
          <w:sz w:val="20"/>
          <w:szCs w:val="20"/>
          <w:lang w:eastAsia="ca-ES"/>
        </w:rPr>
        <w:lastRenderedPageBreak/>
        <w:t>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F2DF013" w14:textId="77777777" w:rsidR="00D52ED4" w:rsidRPr="00EA17F8" w:rsidRDefault="004947EF"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1E89336C"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10868A28" w14:textId="77777777" w:rsidR="00D52ED4" w:rsidRPr="00EA17F8" w:rsidRDefault="004947EF"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E24905F" w14:textId="77777777" w:rsidR="004947EF" w:rsidRDefault="004947EF"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b/>
          <w:color w:val="000000"/>
          <w:sz w:val="20"/>
          <w:szCs w:val="20"/>
        </w:rPr>
      </w:pPr>
    </w:p>
    <w:p w14:paraId="146EE4CB" w14:textId="4E318E15"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D4C056D" w14:textId="77777777" w:rsidR="00CD2873" w:rsidRPr="00EA17F8" w:rsidRDefault="004947EF"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87923F3" w14:textId="77777777" w:rsidR="00CD2873" w:rsidRPr="00EA17F8" w:rsidRDefault="004947EF"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0A651D23"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41B84DB"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EFF4C45"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531DE661"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D1C060F"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w:t>
      </w:r>
      <w:r w:rsidRPr="00EA17F8">
        <w:rPr>
          <w:rFonts w:ascii="Source Sans Pro" w:hAnsi="Source Sans Pro"/>
          <w:sz w:val="20"/>
          <w:szCs w:val="20"/>
        </w:rPr>
        <w:lastRenderedPageBreak/>
        <w:t xml:space="preserve">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2CAC1676" w14:textId="77777777" w:rsidR="004947EF" w:rsidRDefault="004947EF" w:rsidP="003D5C07">
      <w:pPr>
        <w:spacing w:after="240"/>
        <w:rPr>
          <w:rFonts w:ascii="Source Sans Pro" w:hAnsi="Source Sans Pro"/>
          <w:sz w:val="20"/>
          <w:szCs w:val="20"/>
        </w:rPr>
      </w:pPr>
    </w:p>
    <w:p w14:paraId="71B1C901" w14:textId="77777777" w:rsidR="00AD3A59"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734FAA5" w14:textId="77777777" w:rsidR="004947EF" w:rsidRPr="00EA17F8" w:rsidRDefault="004947EF"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p>
    <w:p w14:paraId="4C792B1E"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DB76" w14:textId="77777777" w:rsidR="00603F98" w:rsidRDefault="00603F98" w:rsidP="00CD2873">
      <w:r>
        <w:separator/>
      </w:r>
    </w:p>
  </w:endnote>
  <w:endnote w:type="continuationSeparator" w:id="0">
    <w:p w14:paraId="1E9336A5" w14:textId="77777777" w:rsidR="00603F98" w:rsidRDefault="00603F9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60EE2DF6"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2C6633B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D3340" w14:textId="77777777" w:rsidR="00603F98" w:rsidRDefault="00603F98" w:rsidP="00CD2873">
      <w:r>
        <w:separator/>
      </w:r>
    </w:p>
  </w:footnote>
  <w:footnote w:type="continuationSeparator" w:id="0">
    <w:p w14:paraId="7DEF7B10" w14:textId="77777777" w:rsidR="00603F98" w:rsidRDefault="00603F98" w:rsidP="00CD2873">
      <w:r>
        <w:continuationSeparator/>
      </w:r>
    </w:p>
  </w:footnote>
  <w:footnote w:id="1">
    <w:p w14:paraId="721DC3B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AEA76A1"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FD60A6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15909E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FDC99A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CFFC69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15A1F"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3D074BF" wp14:editId="4F1BA1DF">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FC53796"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D074B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FC53796"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F9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06599"/>
    <w:rsid w:val="00122E79"/>
    <w:rsid w:val="0017003B"/>
    <w:rsid w:val="00175990"/>
    <w:rsid w:val="0019336A"/>
    <w:rsid w:val="00197EDE"/>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76F09"/>
    <w:rsid w:val="0028182A"/>
    <w:rsid w:val="00285152"/>
    <w:rsid w:val="002A0918"/>
    <w:rsid w:val="002B32E6"/>
    <w:rsid w:val="002C3A3A"/>
    <w:rsid w:val="002D4695"/>
    <w:rsid w:val="002E7CBE"/>
    <w:rsid w:val="002F4AB2"/>
    <w:rsid w:val="003112B6"/>
    <w:rsid w:val="00322157"/>
    <w:rsid w:val="00335D95"/>
    <w:rsid w:val="00350344"/>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947EF"/>
    <w:rsid w:val="004E6D6A"/>
    <w:rsid w:val="00511371"/>
    <w:rsid w:val="00512D39"/>
    <w:rsid w:val="0051785F"/>
    <w:rsid w:val="00522331"/>
    <w:rsid w:val="00526DE3"/>
    <w:rsid w:val="00545805"/>
    <w:rsid w:val="00563531"/>
    <w:rsid w:val="0056596C"/>
    <w:rsid w:val="00571553"/>
    <w:rsid w:val="005A1171"/>
    <w:rsid w:val="005A42F5"/>
    <w:rsid w:val="005A7CB0"/>
    <w:rsid w:val="005C6851"/>
    <w:rsid w:val="005D39C9"/>
    <w:rsid w:val="005D3E3F"/>
    <w:rsid w:val="005D71A9"/>
    <w:rsid w:val="005E2DA4"/>
    <w:rsid w:val="005F05CD"/>
    <w:rsid w:val="005F73AC"/>
    <w:rsid w:val="00603F98"/>
    <w:rsid w:val="0061538B"/>
    <w:rsid w:val="0063110D"/>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6788B"/>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346E6"/>
    <w:rsid w:val="009469DC"/>
    <w:rsid w:val="00960D58"/>
    <w:rsid w:val="009736AB"/>
    <w:rsid w:val="00973AC7"/>
    <w:rsid w:val="00985DB9"/>
    <w:rsid w:val="009D61FA"/>
    <w:rsid w:val="009E4345"/>
    <w:rsid w:val="00A0328F"/>
    <w:rsid w:val="00A12012"/>
    <w:rsid w:val="00A13471"/>
    <w:rsid w:val="00A22BEA"/>
    <w:rsid w:val="00A335AE"/>
    <w:rsid w:val="00A57B4F"/>
    <w:rsid w:val="00A70876"/>
    <w:rsid w:val="00A81D54"/>
    <w:rsid w:val="00A8382C"/>
    <w:rsid w:val="00AC2C88"/>
    <w:rsid w:val="00AD15D9"/>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18EB"/>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38B"/>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45BB4"/>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0B38B"/>
  <w15:docId w15:val="{585A65E1-ACDB-4D51-9220-45FF9188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10BC499C1A4FBBB7772B7253A8000B"/>
        <w:category>
          <w:name w:val="General"/>
          <w:gallery w:val="placeholder"/>
        </w:category>
        <w:types>
          <w:type w:val="bbPlcHdr"/>
        </w:types>
        <w:behaviors>
          <w:behavior w:val="content"/>
        </w:behaviors>
        <w:guid w:val="{5066F500-576F-47BC-AA97-03A90BC8BADB}"/>
      </w:docPartPr>
      <w:docPartBody>
        <w:p w:rsidR="009A2374" w:rsidRDefault="009A2374">
          <w:pPr>
            <w:pStyle w:val="F010BC499C1A4FBBB7772B7253A8000B"/>
          </w:pPr>
          <w:r w:rsidRPr="00387BC0">
            <w:rPr>
              <w:rStyle w:val="mfasiintens"/>
              <w:rFonts w:ascii="Source Sans Pro" w:hAnsi="Source Sans Pro"/>
              <w:i w:val="0"/>
              <w:iCs w:val="0"/>
              <w:color w:val="auto"/>
              <w:szCs w:val="20"/>
            </w:rPr>
            <w:t>Feu clic aquí per escriure text.</w:t>
          </w:r>
        </w:p>
      </w:docPartBody>
    </w:docPart>
    <w:docPart>
      <w:docPartPr>
        <w:name w:val="5E1CE79FFF6143B0A6D3EDD6AFF2ED32"/>
        <w:category>
          <w:name w:val="General"/>
          <w:gallery w:val="placeholder"/>
        </w:category>
        <w:types>
          <w:type w:val="bbPlcHdr"/>
        </w:types>
        <w:behaviors>
          <w:behavior w:val="content"/>
        </w:behaviors>
        <w:guid w:val="{B93723BB-C92E-4C29-AD47-36348FEE8A95}"/>
      </w:docPartPr>
      <w:docPartBody>
        <w:p w:rsidR="009A2374" w:rsidRDefault="009A2374">
          <w:pPr>
            <w:pStyle w:val="5E1CE79FFF6143B0A6D3EDD6AFF2ED32"/>
          </w:pPr>
          <w:r w:rsidRPr="00122E79">
            <w:rPr>
              <w:rStyle w:val="mfasiintens"/>
            </w:rPr>
            <w:t>Feu clic aquí per escriure text.</w:t>
          </w:r>
        </w:p>
      </w:docPartBody>
    </w:docPart>
    <w:docPart>
      <w:docPartPr>
        <w:name w:val="9CA63A3EC91F4326B1AC87AB5A07A514"/>
        <w:category>
          <w:name w:val="General"/>
          <w:gallery w:val="placeholder"/>
        </w:category>
        <w:types>
          <w:type w:val="bbPlcHdr"/>
        </w:types>
        <w:behaviors>
          <w:behavior w:val="content"/>
        </w:behaviors>
        <w:guid w:val="{8F613583-52B3-4354-9D57-33A78AB52B9E}"/>
      </w:docPartPr>
      <w:docPartBody>
        <w:p w:rsidR="009A2374" w:rsidRDefault="009A2374">
          <w:pPr>
            <w:pStyle w:val="9CA63A3EC91F4326B1AC87AB5A07A514"/>
          </w:pPr>
          <w:r w:rsidRPr="00122E79">
            <w:rPr>
              <w:rStyle w:val="mfasiintens"/>
            </w:rPr>
            <w:t>Feu clic aquí per escriure text.</w:t>
          </w:r>
        </w:p>
      </w:docPartBody>
    </w:docPart>
    <w:docPart>
      <w:docPartPr>
        <w:name w:val="FFF62169DE19475EBB7B251689C9821E"/>
        <w:category>
          <w:name w:val="General"/>
          <w:gallery w:val="placeholder"/>
        </w:category>
        <w:types>
          <w:type w:val="bbPlcHdr"/>
        </w:types>
        <w:behaviors>
          <w:behavior w:val="content"/>
        </w:behaviors>
        <w:guid w:val="{F8902815-EC8F-447A-A98E-878C21490111}"/>
      </w:docPartPr>
      <w:docPartBody>
        <w:p w:rsidR="009A2374" w:rsidRDefault="009A2374">
          <w:pPr>
            <w:pStyle w:val="FFF62169DE19475EBB7B251689C9821E"/>
          </w:pPr>
          <w:r w:rsidRPr="00122E79">
            <w:rPr>
              <w:rStyle w:val="mfasiintens"/>
            </w:rPr>
            <w:t>Feu clic aquí per escriure text.</w:t>
          </w:r>
        </w:p>
      </w:docPartBody>
    </w:docPart>
    <w:docPart>
      <w:docPartPr>
        <w:name w:val="67C43F2EEC6F41AD8AAC679250AF3503"/>
        <w:category>
          <w:name w:val="General"/>
          <w:gallery w:val="placeholder"/>
        </w:category>
        <w:types>
          <w:type w:val="bbPlcHdr"/>
        </w:types>
        <w:behaviors>
          <w:behavior w:val="content"/>
        </w:behaviors>
        <w:guid w:val="{53FD857F-201E-4864-B82B-AD2194A4FAD9}"/>
      </w:docPartPr>
      <w:docPartBody>
        <w:p w:rsidR="009A2374" w:rsidRDefault="009A2374">
          <w:pPr>
            <w:pStyle w:val="67C43F2EEC6F41AD8AAC679250AF3503"/>
          </w:pPr>
          <w:r w:rsidRPr="00743793">
            <w:rPr>
              <w:rStyle w:val="mfasiintens"/>
              <w:rFonts w:ascii="Source Sans Pro" w:hAnsi="Source Sans Pro"/>
              <w:b w:val="0"/>
              <w:bCs w:val="0"/>
              <w:i w:val="0"/>
              <w:iCs w:val="0"/>
              <w:color w:val="auto"/>
              <w:szCs w:val="20"/>
            </w:rPr>
            <w:t>Feu clic aquí per escriure text.</w:t>
          </w:r>
        </w:p>
      </w:docPartBody>
    </w:docPart>
    <w:docPart>
      <w:docPartPr>
        <w:name w:val="F7A70ED0DB994028B99CB074DEE385E8"/>
        <w:category>
          <w:name w:val="General"/>
          <w:gallery w:val="placeholder"/>
        </w:category>
        <w:types>
          <w:type w:val="bbPlcHdr"/>
        </w:types>
        <w:behaviors>
          <w:behavior w:val="content"/>
        </w:behaviors>
        <w:guid w:val="{44A90788-A90B-4C81-8D04-1E3A576BD85D}"/>
      </w:docPartPr>
      <w:docPartBody>
        <w:p w:rsidR="009A2374" w:rsidRDefault="009A2374">
          <w:pPr>
            <w:pStyle w:val="F7A70ED0DB994028B99CB074DEE385E8"/>
          </w:pPr>
          <w:r w:rsidRPr="00387BC0">
            <w:rPr>
              <w:rFonts w:ascii="Source Sans Pro" w:hAnsi="Source Sans Pro"/>
              <w:sz w:val="16"/>
              <w:szCs w:val="16"/>
            </w:rPr>
            <w:t>- - -</w:t>
          </w:r>
        </w:p>
      </w:docPartBody>
    </w:docPart>
    <w:docPart>
      <w:docPartPr>
        <w:name w:val="010D42BDFEBF47428FC0BA5F9817D79B"/>
        <w:category>
          <w:name w:val="General"/>
          <w:gallery w:val="placeholder"/>
        </w:category>
        <w:types>
          <w:type w:val="bbPlcHdr"/>
        </w:types>
        <w:behaviors>
          <w:behavior w:val="content"/>
        </w:behaviors>
        <w:guid w:val="{763328DF-C568-492B-BB7D-CD3F0E46D329}"/>
      </w:docPartPr>
      <w:docPartBody>
        <w:p w:rsidR="009A2374" w:rsidRDefault="009A2374">
          <w:pPr>
            <w:pStyle w:val="010D42BDFEBF47428FC0BA5F9817D79B"/>
          </w:pPr>
          <w:r w:rsidRPr="00122E79">
            <w:rPr>
              <w:rStyle w:val="mfasiintens"/>
            </w:rPr>
            <w:t>Feu clic aquí per escriure text.</w:t>
          </w:r>
        </w:p>
      </w:docPartBody>
    </w:docPart>
    <w:docPart>
      <w:docPartPr>
        <w:name w:val="9234C4D7E1CD45F9B59292DE741E295D"/>
        <w:category>
          <w:name w:val="General"/>
          <w:gallery w:val="placeholder"/>
        </w:category>
        <w:types>
          <w:type w:val="bbPlcHdr"/>
        </w:types>
        <w:behaviors>
          <w:behavior w:val="content"/>
        </w:behaviors>
        <w:guid w:val="{82C31795-7CFC-4204-BBF2-2AEAE49C3112}"/>
      </w:docPartPr>
      <w:docPartBody>
        <w:p w:rsidR="009A2374" w:rsidRDefault="009A2374">
          <w:pPr>
            <w:pStyle w:val="9234C4D7E1CD45F9B59292DE741E295D"/>
          </w:pPr>
          <w:r w:rsidRPr="00122E79">
            <w:rPr>
              <w:rStyle w:val="mfasiintens"/>
            </w:rPr>
            <w:t>Feu clic aquí per escriure text.</w:t>
          </w:r>
        </w:p>
      </w:docPartBody>
    </w:docPart>
    <w:docPart>
      <w:docPartPr>
        <w:name w:val="A454801091774B5FA5AA45D83A66C038"/>
        <w:category>
          <w:name w:val="General"/>
          <w:gallery w:val="placeholder"/>
        </w:category>
        <w:types>
          <w:type w:val="bbPlcHdr"/>
        </w:types>
        <w:behaviors>
          <w:behavior w:val="content"/>
        </w:behaviors>
        <w:guid w:val="{1DAEC7A8-0350-4724-9AA7-AD6C1AAAB809}"/>
      </w:docPartPr>
      <w:docPartBody>
        <w:p w:rsidR="009A2374" w:rsidRDefault="009A2374">
          <w:pPr>
            <w:pStyle w:val="A454801091774B5FA5AA45D83A66C038"/>
          </w:pPr>
          <w:r w:rsidRPr="00387BC0">
            <w:rPr>
              <w:rFonts w:ascii="Source Sans Pro" w:hAnsi="Source Sans Pro"/>
              <w:i/>
              <w:iCs/>
              <w:sz w:val="16"/>
              <w:szCs w:val="16"/>
            </w:rPr>
            <w:t>- - -</w:t>
          </w:r>
        </w:p>
      </w:docPartBody>
    </w:docPart>
    <w:docPart>
      <w:docPartPr>
        <w:name w:val="91573ACBE774440681D3147ECC5260F0"/>
        <w:category>
          <w:name w:val="General"/>
          <w:gallery w:val="placeholder"/>
        </w:category>
        <w:types>
          <w:type w:val="bbPlcHdr"/>
        </w:types>
        <w:behaviors>
          <w:behavior w:val="content"/>
        </w:behaviors>
        <w:guid w:val="{042625BF-2977-4923-ADF0-5CCEEF1E2649}"/>
      </w:docPartPr>
      <w:docPartBody>
        <w:p w:rsidR="009A2374" w:rsidRDefault="009A2374">
          <w:pPr>
            <w:pStyle w:val="91573ACBE774440681D3147ECC5260F0"/>
          </w:pPr>
          <w:r w:rsidRPr="00122E79">
            <w:rPr>
              <w:rStyle w:val="mfasiintens"/>
            </w:rPr>
            <w:t>Feu clic aquí per escriure text.</w:t>
          </w:r>
        </w:p>
      </w:docPartBody>
    </w:docPart>
    <w:docPart>
      <w:docPartPr>
        <w:name w:val="5EC57F22347E4213B04D2D7B350B55B9"/>
        <w:category>
          <w:name w:val="General"/>
          <w:gallery w:val="placeholder"/>
        </w:category>
        <w:types>
          <w:type w:val="bbPlcHdr"/>
        </w:types>
        <w:behaviors>
          <w:behavior w:val="content"/>
        </w:behaviors>
        <w:guid w:val="{85F6EE96-107F-40FB-8BC5-1DCD471E784E}"/>
      </w:docPartPr>
      <w:docPartBody>
        <w:p w:rsidR="009A2374" w:rsidRDefault="009A2374">
          <w:pPr>
            <w:pStyle w:val="5EC57F22347E4213B04D2D7B350B55B9"/>
          </w:pPr>
          <w:r w:rsidRPr="00122E79">
            <w:rPr>
              <w:rStyle w:val="mfasiintens"/>
            </w:rPr>
            <w:t>Feu clic aquí per escriure text.</w:t>
          </w:r>
        </w:p>
      </w:docPartBody>
    </w:docPart>
    <w:docPart>
      <w:docPartPr>
        <w:name w:val="A321D60CADD04DD4A7694614405679CD"/>
        <w:category>
          <w:name w:val="General"/>
          <w:gallery w:val="placeholder"/>
        </w:category>
        <w:types>
          <w:type w:val="bbPlcHdr"/>
        </w:types>
        <w:behaviors>
          <w:behavior w:val="content"/>
        </w:behaviors>
        <w:guid w:val="{58D91DF9-3236-42A8-A0B7-20CBB990D36E}"/>
      </w:docPartPr>
      <w:docPartBody>
        <w:p w:rsidR="009A2374" w:rsidRDefault="009A2374">
          <w:pPr>
            <w:pStyle w:val="A321D60CADD04DD4A7694614405679CD"/>
          </w:pPr>
          <w:r w:rsidRPr="00122E79">
            <w:rPr>
              <w:rStyle w:val="mfasiintens"/>
            </w:rPr>
            <w:t>Feu clic aquí per escriure text.</w:t>
          </w:r>
        </w:p>
      </w:docPartBody>
    </w:docPart>
    <w:docPart>
      <w:docPartPr>
        <w:name w:val="3E5CA42AD33242D3AD161000E0C13DF0"/>
        <w:category>
          <w:name w:val="General"/>
          <w:gallery w:val="placeholder"/>
        </w:category>
        <w:types>
          <w:type w:val="bbPlcHdr"/>
        </w:types>
        <w:behaviors>
          <w:behavior w:val="content"/>
        </w:behaviors>
        <w:guid w:val="{6D26D3AE-276C-4871-A03D-F40C2AFA3692}"/>
      </w:docPartPr>
      <w:docPartBody>
        <w:p w:rsidR="009A2374" w:rsidRDefault="009A2374">
          <w:pPr>
            <w:pStyle w:val="3E5CA42AD33242D3AD161000E0C13DF0"/>
          </w:pPr>
          <w:r w:rsidRPr="00122E79">
            <w:rPr>
              <w:rStyle w:val="mfasiintens"/>
            </w:rPr>
            <w:t>Feu clic aquí per escriure text.</w:t>
          </w:r>
        </w:p>
      </w:docPartBody>
    </w:docPart>
    <w:docPart>
      <w:docPartPr>
        <w:name w:val="B5E6E3468EE74DFDAC28E79C2FEB3FC0"/>
        <w:category>
          <w:name w:val="General"/>
          <w:gallery w:val="placeholder"/>
        </w:category>
        <w:types>
          <w:type w:val="bbPlcHdr"/>
        </w:types>
        <w:behaviors>
          <w:behavior w:val="content"/>
        </w:behaviors>
        <w:guid w:val="{F552D943-C304-40E9-BB12-CF7FFE8B2FCD}"/>
      </w:docPartPr>
      <w:docPartBody>
        <w:p w:rsidR="009A2374" w:rsidRDefault="009A2374">
          <w:pPr>
            <w:pStyle w:val="B5E6E3468EE74DFDAC28E79C2FEB3FC0"/>
          </w:pPr>
          <w:r w:rsidRPr="00122E79">
            <w:rPr>
              <w:rStyle w:val="mfasiintens"/>
            </w:rPr>
            <w:t>Feu clic aquí per escriure text.</w:t>
          </w:r>
        </w:p>
      </w:docPartBody>
    </w:docPart>
    <w:docPart>
      <w:docPartPr>
        <w:name w:val="4B91F471A1DE4B20B11221C9E158F7D0"/>
        <w:category>
          <w:name w:val="General"/>
          <w:gallery w:val="placeholder"/>
        </w:category>
        <w:types>
          <w:type w:val="bbPlcHdr"/>
        </w:types>
        <w:behaviors>
          <w:behavior w:val="content"/>
        </w:behaviors>
        <w:guid w:val="{0D013E5A-59EE-4651-9717-BB94BAA7DAC7}"/>
      </w:docPartPr>
      <w:docPartBody>
        <w:p w:rsidR="009A2374" w:rsidRDefault="009A2374">
          <w:pPr>
            <w:pStyle w:val="4B91F471A1DE4B20B11221C9E158F7D0"/>
          </w:pPr>
          <w:r w:rsidRPr="00122E79">
            <w:rPr>
              <w:rStyle w:val="mfasiintens"/>
            </w:rPr>
            <w:t>Feu clic aquí per escriure text.</w:t>
          </w:r>
        </w:p>
      </w:docPartBody>
    </w:docPart>
    <w:docPart>
      <w:docPartPr>
        <w:name w:val="69C1FE3D6AB54E40BA9282242281E70D"/>
        <w:category>
          <w:name w:val="General"/>
          <w:gallery w:val="placeholder"/>
        </w:category>
        <w:types>
          <w:type w:val="bbPlcHdr"/>
        </w:types>
        <w:behaviors>
          <w:behavior w:val="content"/>
        </w:behaviors>
        <w:guid w:val="{8C72D408-9915-4472-9B7E-7A3E23E36FBD}"/>
      </w:docPartPr>
      <w:docPartBody>
        <w:p w:rsidR="009A2374" w:rsidRDefault="009A2374">
          <w:pPr>
            <w:pStyle w:val="69C1FE3D6AB54E40BA9282242281E70D"/>
          </w:pPr>
          <w:r w:rsidRPr="00122E79">
            <w:rPr>
              <w:rStyle w:val="mfasiintens"/>
            </w:rPr>
            <w:t>Feu clic aquí per escriure text.</w:t>
          </w:r>
        </w:p>
      </w:docPartBody>
    </w:docPart>
    <w:docPart>
      <w:docPartPr>
        <w:name w:val="326A61A8F86B4C968556D8D9404D3B52"/>
        <w:category>
          <w:name w:val="General"/>
          <w:gallery w:val="placeholder"/>
        </w:category>
        <w:types>
          <w:type w:val="bbPlcHdr"/>
        </w:types>
        <w:behaviors>
          <w:behavior w:val="content"/>
        </w:behaviors>
        <w:guid w:val="{4B497AF6-DDC3-4F39-BD93-823B2AF5C1D6}"/>
      </w:docPartPr>
      <w:docPartBody>
        <w:p w:rsidR="009A2374" w:rsidRDefault="009A2374">
          <w:pPr>
            <w:pStyle w:val="326A61A8F86B4C968556D8D9404D3B52"/>
          </w:pPr>
          <w:r w:rsidRPr="00122E79">
            <w:rPr>
              <w:rStyle w:val="mfasiintens"/>
            </w:rPr>
            <w:t>Feu clic aquí per escriure text.</w:t>
          </w:r>
        </w:p>
      </w:docPartBody>
    </w:docPart>
    <w:docPart>
      <w:docPartPr>
        <w:name w:val="1F3CD75BCC7D4F5287698B9DE2CE47EA"/>
        <w:category>
          <w:name w:val="General"/>
          <w:gallery w:val="placeholder"/>
        </w:category>
        <w:types>
          <w:type w:val="bbPlcHdr"/>
        </w:types>
        <w:behaviors>
          <w:behavior w:val="content"/>
        </w:behaviors>
        <w:guid w:val="{AB85AB08-2AD6-4753-B4B5-6C8E9071B209}"/>
      </w:docPartPr>
      <w:docPartBody>
        <w:p w:rsidR="009A2374" w:rsidRDefault="009A2374">
          <w:pPr>
            <w:pStyle w:val="1F3CD75BCC7D4F5287698B9DE2CE47EA"/>
          </w:pPr>
          <w:r w:rsidRPr="00122E79">
            <w:rPr>
              <w:rStyle w:val="mfasiintens"/>
            </w:rPr>
            <w:t>Feu clic aquí per escriure text.</w:t>
          </w:r>
        </w:p>
      </w:docPartBody>
    </w:docPart>
    <w:docPart>
      <w:docPartPr>
        <w:name w:val="F4D5736162C246B3BE837DF2A0F667AA"/>
        <w:category>
          <w:name w:val="General"/>
          <w:gallery w:val="placeholder"/>
        </w:category>
        <w:types>
          <w:type w:val="bbPlcHdr"/>
        </w:types>
        <w:behaviors>
          <w:behavior w:val="content"/>
        </w:behaviors>
        <w:guid w:val="{365042FD-8919-4784-912A-76145AD404A9}"/>
      </w:docPartPr>
      <w:docPartBody>
        <w:p w:rsidR="009A2374" w:rsidRDefault="009A2374">
          <w:pPr>
            <w:pStyle w:val="F4D5736162C246B3BE837DF2A0F667AA"/>
          </w:pPr>
          <w:r w:rsidRPr="00122E79">
            <w:rPr>
              <w:rStyle w:val="mfasiintens"/>
            </w:rPr>
            <w:t>Feu clic aquí per escriure text.</w:t>
          </w:r>
        </w:p>
      </w:docPartBody>
    </w:docPart>
    <w:docPart>
      <w:docPartPr>
        <w:name w:val="CBC199EC865B43CFAC566E48C5C77573"/>
        <w:category>
          <w:name w:val="General"/>
          <w:gallery w:val="placeholder"/>
        </w:category>
        <w:types>
          <w:type w:val="bbPlcHdr"/>
        </w:types>
        <w:behaviors>
          <w:behavior w:val="content"/>
        </w:behaviors>
        <w:guid w:val="{F10BB2CB-0EE6-48B8-A429-1CB82B5F55A9}"/>
      </w:docPartPr>
      <w:docPartBody>
        <w:p w:rsidR="009A2374" w:rsidRDefault="009A2374">
          <w:pPr>
            <w:pStyle w:val="CBC199EC865B43CFAC566E48C5C77573"/>
          </w:pPr>
          <w:r w:rsidRPr="00122E79">
            <w:rPr>
              <w:rStyle w:val="mfasiintens"/>
            </w:rPr>
            <w:t>Feu clic aquí per escriure text.</w:t>
          </w:r>
        </w:p>
      </w:docPartBody>
    </w:docPart>
    <w:docPart>
      <w:docPartPr>
        <w:name w:val="EF894B3FFC6E4489BFF81AEEF5429FA4"/>
        <w:category>
          <w:name w:val="General"/>
          <w:gallery w:val="placeholder"/>
        </w:category>
        <w:types>
          <w:type w:val="bbPlcHdr"/>
        </w:types>
        <w:behaviors>
          <w:behavior w:val="content"/>
        </w:behaviors>
        <w:guid w:val="{48686C35-A074-4CF2-8B03-F19DDE60826F}"/>
      </w:docPartPr>
      <w:docPartBody>
        <w:p w:rsidR="009A2374" w:rsidRDefault="009A2374">
          <w:pPr>
            <w:pStyle w:val="EF894B3FFC6E4489BFF81AEEF5429FA4"/>
          </w:pPr>
          <w:r w:rsidRPr="00122E79">
            <w:rPr>
              <w:rStyle w:val="mfasiintens"/>
            </w:rPr>
            <w:t>Feu clic aquí per escriure text.</w:t>
          </w:r>
        </w:p>
      </w:docPartBody>
    </w:docPart>
    <w:docPart>
      <w:docPartPr>
        <w:name w:val="C1EA2F5EE2D54970BF491673B3C43B2F"/>
        <w:category>
          <w:name w:val="General"/>
          <w:gallery w:val="placeholder"/>
        </w:category>
        <w:types>
          <w:type w:val="bbPlcHdr"/>
        </w:types>
        <w:behaviors>
          <w:behavior w:val="content"/>
        </w:behaviors>
        <w:guid w:val="{802C7CA6-FB1F-4B10-867C-F4BA8F0C6C8B}"/>
      </w:docPartPr>
      <w:docPartBody>
        <w:p w:rsidR="009A2374" w:rsidRDefault="009A2374">
          <w:pPr>
            <w:pStyle w:val="C1EA2F5EE2D54970BF491673B3C43B2F"/>
          </w:pPr>
          <w:r w:rsidRPr="00122E79">
            <w:rPr>
              <w:rStyle w:val="mfasiintens"/>
            </w:rPr>
            <w:t>Feu clic aquí per escriure text.</w:t>
          </w:r>
        </w:p>
      </w:docPartBody>
    </w:docPart>
    <w:docPart>
      <w:docPartPr>
        <w:name w:val="A6DB9F54510949BC9C9925387E1F89AC"/>
        <w:category>
          <w:name w:val="General"/>
          <w:gallery w:val="placeholder"/>
        </w:category>
        <w:types>
          <w:type w:val="bbPlcHdr"/>
        </w:types>
        <w:behaviors>
          <w:behavior w:val="content"/>
        </w:behaviors>
        <w:guid w:val="{1C6D5E3F-4AE2-4F99-862A-6256B346A0F7}"/>
      </w:docPartPr>
      <w:docPartBody>
        <w:p w:rsidR="009A2374" w:rsidRDefault="009A2374">
          <w:pPr>
            <w:pStyle w:val="A6DB9F54510949BC9C9925387E1F89AC"/>
          </w:pPr>
          <w:r w:rsidRPr="00122E79">
            <w:rPr>
              <w:rStyle w:val="mfasiintens"/>
            </w:rPr>
            <w:t>Feu clic aquí per escriure text.</w:t>
          </w:r>
        </w:p>
      </w:docPartBody>
    </w:docPart>
    <w:docPart>
      <w:docPartPr>
        <w:name w:val="1DE813551D3040C596FC74B5E2F8CE7B"/>
        <w:category>
          <w:name w:val="General"/>
          <w:gallery w:val="placeholder"/>
        </w:category>
        <w:types>
          <w:type w:val="bbPlcHdr"/>
        </w:types>
        <w:behaviors>
          <w:behavior w:val="content"/>
        </w:behaviors>
        <w:guid w:val="{F734974B-E8B2-4A62-969B-DFB85EC46DF5}"/>
      </w:docPartPr>
      <w:docPartBody>
        <w:p w:rsidR="009A2374" w:rsidRDefault="009A2374">
          <w:pPr>
            <w:pStyle w:val="1DE813551D3040C596FC74B5E2F8CE7B"/>
          </w:pPr>
          <w:r w:rsidRPr="00122E79">
            <w:rPr>
              <w:rStyle w:val="mfasiintens"/>
            </w:rPr>
            <w:t>Feu clic aquí per escriure text.</w:t>
          </w:r>
        </w:p>
      </w:docPartBody>
    </w:docPart>
    <w:docPart>
      <w:docPartPr>
        <w:name w:val="0E5AC19165B942DD844676680A086A8A"/>
        <w:category>
          <w:name w:val="General"/>
          <w:gallery w:val="placeholder"/>
        </w:category>
        <w:types>
          <w:type w:val="bbPlcHdr"/>
        </w:types>
        <w:behaviors>
          <w:behavior w:val="content"/>
        </w:behaviors>
        <w:guid w:val="{75080800-26F7-4874-8384-AA0471ABBC57}"/>
      </w:docPartPr>
      <w:docPartBody>
        <w:p w:rsidR="009A2374" w:rsidRDefault="009A2374">
          <w:pPr>
            <w:pStyle w:val="0E5AC19165B942DD844676680A086A8A"/>
          </w:pPr>
          <w:r w:rsidRPr="00122E79">
            <w:rPr>
              <w:rStyle w:val="mfasiintens"/>
            </w:rPr>
            <w:t>Feu clic aquí per escriure text.</w:t>
          </w:r>
        </w:p>
      </w:docPartBody>
    </w:docPart>
    <w:docPart>
      <w:docPartPr>
        <w:name w:val="20C99F95AFD34909B0A95A82E1295DB2"/>
        <w:category>
          <w:name w:val="General"/>
          <w:gallery w:val="placeholder"/>
        </w:category>
        <w:types>
          <w:type w:val="bbPlcHdr"/>
        </w:types>
        <w:behaviors>
          <w:behavior w:val="content"/>
        </w:behaviors>
        <w:guid w:val="{00699C34-AF84-4BCB-9E0D-CD9EC828E8A0}"/>
      </w:docPartPr>
      <w:docPartBody>
        <w:p w:rsidR="00D504EB" w:rsidRDefault="00D504EB" w:rsidP="00D504EB">
          <w:pPr>
            <w:pStyle w:val="20C99F95AFD34909B0A95A82E1295DB2"/>
          </w:pPr>
          <w:r w:rsidRPr="00122E79">
            <w:rPr>
              <w:rStyle w:val="mfasiintens"/>
            </w:rPr>
            <w:t>Feu clic aquí per escriure text.</w:t>
          </w:r>
        </w:p>
      </w:docPartBody>
    </w:docPart>
    <w:docPart>
      <w:docPartPr>
        <w:name w:val="CB3986152A6045D59797076A87F211EE"/>
        <w:category>
          <w:name w:val="General"/>
          <w:gallery w:val="placeholder"/>
        </w:category>
        <w:types>
          <w:type w:val="bbPlcHdr"/>
        </w:types>
        <w:behaviors>
          <w:behavior w:val="content"/>
        </w:behaviors>
        <w:guid w:val="{C2926450-FDC4-46DA-9B65-63E17D716BF8}"/>
      </w:docPartPr>
      <w:docPartBody>
        <w:p w:rsidR="00D504EB" w:rsidRDefault="00D504EB" w:rsidP="00D504EB">
          <w:pPr>
            <w:pStyle w:val="CB3986152A6045D59797076A87F211EE"/>
          </w:pPr>
          <w:r w:rsidRPr="00122E79">
            <w:rPr>
              <w:rStyle w:val="mfasiintens"/>
            </w:rPr>
            <w:t>Feu clic aquí per escriure text.</w:t>
          </w:r>
        </w:p>
      </w:docPartBody>
    </w:docPart>
    <w:docPart>
      <w:docPartPr>
        <w:name w:val="41947D1510B64B36AC71BCBBDD570381"/>
        <w:category>
          <w:name w:val="General"/>
          <w:gallery w:val="placeholder"/>
        </w:category>
        <w:types>
          <w:type w:val="bbPlcHdr"/>
        </w:types>
        <w:behaviors>
          <w:behavior w:val="content"/>
        </w:behaviors>
        <w:guid w:val="{47E8A596-3C82-4337-8E24-1935BAC7B33C}"/>
      </w:docPartPr>
      <w:docPartBody>
        <w:p w:rsidR="00D504EB" w:rsidRDefault="00D504EB" w:rsidP="00D504EB">
          <w:pPr>
            <w:pStyle w:val="41947D1510B64B36AC71BCBBDD570381"/>
          </w:pPr>
          <w:r w:rsidRPr="00387BC0">
            <w:rPr>
              <w:rFonts w:ascii="Source Sans Pro" w:hAnsi="Source Sans Pro"/>
              <w:i/>
              <w:iCs/>
              <w:sz w:val="16"/>
              <w:szCs w:val="16"/>
            </w:rPr>
            <w:t>- - -</w:t>
          </w:r>
        </w:p>
      </w:docPartBody>
    </w:docPart>
    <w:docPart>
      <w:docPartPr>
        <w:name w:val="0F3855B748544B6283876181991276C0"/>
        <w:category>
          <w:name w:val="General"/>
          <w:gallery w:val="placeholder"/>
        </w:category>
        <w:types>
          <w:type w:val="bbPlcHdr"/>
        </w:types>
        <w:behaviors>
          <w:behavior w:val="content"/>
        </w:behaviors>
        <w:guid w:val="{20F66EE3-FEF1-4700-8953-707C4F8F0336}"/>
      </w:docPartPr>
      <w:docPartBody>
        <w:p w:rsidR="00D504EB" w:rsidRDefault="00D504EB" w:rsidP="00D504EB">
          <w:pPr>
            <w:pStyle w:val="0F3855B748544B6283876181991276C0"/>
          </w:pPr>
          <w:r w:rsidRPr="00122E79">
            <w:rPr>
              <w:rStyle w:val="mfasiintens"/>
            </w:rPr>
            <w:t>Feu clic aquí per escriure text.</w:t>
          </w:r>
        </w:p>
      </w:docPartBody>
    </w:docPart>
    <w:docPart>
      <w:docPartPr>
        <w:name w:val="A535DBC1CFFA4B64840647214B60F56C"/>
        <w:category>
          <w:name w:val="General"/>
          <w:gallery w:val="placeholder"/>
        </w:category>
        <w:types>
          <w:type w:val="bbPlcHdr"/>
        </w:types>
        <w:behaviors>
          <w:behavior w:val="content"/>
        </w:behaviors>
        <w:guid w:val="{740F29E7-173B-43B5-9637-4C57E4750BE1}"/>
      </w:docPartPr>
      <w:docPartBody>
        <w:p w:rsidR="00D504EB" w:rsidRDefault="00D504EB" w:rsidP="00D504EB">
          <w:pPr>
            <w:pStyle w:val="A535DBC1CFFA4B64840647214B60F56C"/>
          </w:pPr>
          <w:r w:rsidRPr="00122E79">
            <w:rPr>
              <w:rStyle w:val="mfasiintens"/>
            </w:rPr>
            <w:t>Feu clic aquí per escriure text.</w:t>
          </w:r>
        </w:p>
      </w:docPartBody>
    </w:docPart>
    <w:docPart>
      <w:docPartPr>
        <w:name w:val="A21190BA3F8741AF9CE32A09DA244E3F"/>
        <w:category>
          <w:name w:val="General"/>
          <w:gallery w:val="placeholder"/>
        </w:category>
        <w:types>
          <w:type w:val="bbPlcHdr"/>
        </w:types>
        <w:behaviors>
          <w:behavior w:val="content"/>
        </w:behaviors>
        <w:guid w:val="{05DC8919-3170-4642-9109-C97AD1C7BF70}"/>
      </w:docPartPr>
      <w:docPartBody>
        <w:p w:rsidR="00D504EB" w:rsidRDefault="00D504EB" w:rsidP="00D504EB">
          <w:pPr>
            <w:pStyle w:val="A21190BA3F8741AF9CE32A09DA244E3F"/>
          </w:pPr>
          <w:r w:rsidRPr="00122E79">
            <w:rPr>
              <w:rStyle w:val="mfasiintens"/>
            </w:rPr>
            <w:t>Feu clic aquí per escriure text.</w:t>
          </w:r>
        </w:p>
      </w:docPartBody>
    </w:docPart>
    <w:docPart>
      <w:docPartPr>
        <w:name w:val="EE8ECC56061B4AAC8AAE3D92A4C24869"/>
        <w:category>
          <w:name w:val="General"/>
          <w:gallery w:val="placeholder"/>
        </w:category>
        <w:types>
          <w:type w:val="bbPlcHdr"/>
        </w:types>
        <w:behaviors>
          <w:behavior w:val="content"/>
        </w:behaviors>
        <w:guid w:val="{D7A54738-2E43-4878-8FF0-C1B05175F16E}"/>
      </w:docPartPr>
      <w:docPartBody>
        <w:p w:rsidR="00D504EB" w:rsidRDefault="00D504EB" w:rsidP="00D504EB">
          <w:pPr>
            <w:pStyle w:val="EE8ECC56061B4AAC8AAE3D92A4C24869"/>
          </w:pPr>
          <w:r w:rsidRPr="00387BC0">
            <w:rPr>
              <w:rFonts w:ascii="Source Sans Pro" w:hAnsi="Source Sans Pro"/>
              <w:i/>
              <w:iCs/>
              <w:sz w:val="16"/>
              <w:szCs w:val="16"/>
            </w:rPr>
            <w:t>- - -</w:t>
          </w:r>
        </w:p>
      </w:docPartBody>
    </w:docPart>
    <w:docPart>
      <w:docPartPr>
        <w:name w:val="25AB6CA903814CC88F94F14152AB77E6"/>
        <w:category>
          <w:name w:val="General"/>
          <w:gallery w:val="placeholder"/>
        </w:category>
        <w:types>
          <w:type w:val="bbPlcHdr"/>
        </w:types>
        <w:behaviors>
          <w:behavior w:val="content"/>
        </w:behaviors>
        <w:guid w:val="{30E5D030-9C40-4DAC-9E95-1933E5B6E65F}"/>
      </w:docPartPr>
      <w:docPartBody>
        <w:p w:rsidR="00D504EB" w:rsidRDefault="00D504EB" w:rsidP="00D504EB">
          <w:pPr>
            <w:pStyle w:val="25AB6CA903814CC88F94F14152AB77E6"/>
          </w:pPr>
          <w:r w:rsidRPr="00122E79">
            <w:rPr>
              <w:rStyle w:val="mfasiintens"/>
            </w:rPr>
            <w:t>Feu clic aquí per escriure text.</w:t>
          </w:r>
        </w:p>
      </w:docPartBody>
    </w:docPart>
    <w:docPart>
      <w:docPartPr>
        <w:name w:val="FC1CA12BB83143AE95268B010AFF4DA9"/>
        <w:category>
          <w:name w:val="General"/>
          <w:gallery w:val="placeholder"/>
        </w:category>
        <w:types>
          <w:type w:val="bbPlcHdr"/>
        </w:types>
        <w:behaviors>
          <w:behavior w:val="content"/>
        </w:behaviors>
        <w:guid w:val="{1E026CBB-E917-4C42-B0F1-74D4C95B78C1}"/>
      </w:docPartPr>
      <w:docPartBody>
        <w:p w:rsidR="00D504EB" w:rsidRDefault="00D504EB" w:rsidP="00D504EB">
          <w:pPr>
            <w:pStyle w:val="FC1CA12BB83143AE95268B010AFF4DA9"/>
          </w:pPr>
          <w:r w:rsidRPr="00122E79">
            <w:rPr>
              <w:rStyle w:val="mfasiintens"/>
            </w:rPr>
            <w:t>Feu clic aquí per escriure text.</w:t>
          </w:r>
        </w:p>
      </w:docPartBody>
    </w:docPart>
    <w:docPart>
      <w:docPartPr>
        <w:name w:val="DC5F77DA864340D4A0DF8D8A2462DF47"/>
        <w:category>
          <w:name w:val="General"/>
          <w:gallery w:val="placeholder"/>
        </w:category>
        <w:types>
          <w:type w:val="bbPlcHdr"/>
        </w:types>
        <w:behaviors>
          <w:behavior w:val="content"/>
        </w:behaviors>
        <w:guid w:val="{ED1179BB-6606-426B-92C0-D8E249BB2387}"/>
      </w:docPartPr>
      <w:docPartBody>
        <w:p w:rsidR="00D504EB" w:rsidRDefault="00D504EB" w:rsidP="00D504EB">
          <w:pPr>
            <w:pStyle w:val="DC5F77DA864340D4A0DF8D8A2462DF47"/>
          </w:pPr>
          <w:r w:rsidRPr="00122E79">
            <w:rPr>
              <w:rStyle w:val="mfasiintens"/>
            </w:rPr>
            <w:t>Feu clic aquí per escriure text.</w:t>
          </w:r>
        </w:p>
      </w:docPartBody>
    </w:docPart>
    <w:docPart>
      <w:docPartPr>
        <w:name w:val="D2484197DA534EF1916CCD743B9343DE"/>
        <w:category>
          <w:name w:val="General"/>
          <w:gallery w:val="placeholder"/>
        </w:category>
        <w:types>
          <w:type w:val="bbPlcHdr"/>
        </w:types>
        <w:behaviors>
          <w:behavior w:val="content"/>
        </w:behaviors>
        <w:guid w:val="{90EEF042-246B-40C7-96A7-62D2C496DF70}"/>
      </w:docPartPr>
      <w:docPartBody>
        <w:p w:rsidR="00D504EB" w:rsidRDefault="00D504EB" w:rsidP="00D504EB">
          <w:pPr>
            <w:pStyle w:val="D2484197DA534EF1916CCD743B9343DE"/>
          </w:pPr>
          <w:r w:rsidRPr="00387BC0">
            <w:rPr>
              <w:rFonts w:ascii="Source Sans Pro" w:hAnsi="Source Sans Pro"/>
              <w:i/>
              <w:iCs/>
              <w:sz w:val="16"/>
              <w:szCs w:val="16"/>
            </w:rPr>
            <w:t>- - -</w:t>
          </w:r>
        </w:p>
      </w:docPartBody>
    </w:docPart>
    <w:docPart>
      <w:docPartPr>
        <w:name w:val="FBE0D96E9AF44788AFD31E65FFC0CFEB"/>
        <w:category>
          <w:name w:val="General"/>
          <w:gallery w:val="placeholder"/>
        </w:category>
        <w:types>
          <w:type w:val="bbPlcHdr"/>
        </w:types>
        <w:behaviors>
          <w:behavior w:val="content"/>
        </w:behaviors>
        <w:guid w:val="{BCC94CF4-F3D9-4637-B47A-7B262562AD47}"/>
      </w:docPartPr>
      <w:docPartBody>
        <w:p w:rsidR="00D504EB" w:rsidRDefault="00D504EB" w:rsidP="00D504EB">
          <w:pPr>
            <w:pStyle w:val="FBE0D96E9AF44788AFD31E65FFC0CFEB"/>
          </w:pPr>
          <w:r w:rsidRPr="00122E79">
            <w:rPr>
              <w:rStyle w:val="mfasiintens"/>
            </w:rPr>
            <w:t>Feu clic aquí per escriure text.</w:t>
          </w:r>
        </w:p>
      </w:docPartBody>
    </w:docPart>
    <w:docPart>
      <w:docPartPr>
        <w:name w:val="3C8A685EF5F74224B082325CFB2EEA1C"/>
        <w:category>
          <w:name w:val="General"/>
          <w:gallery w:val="placeholder"/>
        </w:category>
        <w:types>
          <w:type w:val="bbPlcHdr"/>
        </w:types>
        <w:behaviors>
          <w:behavior w:val="content"/>
        </w:behaviors>
        <w:guid w:val="{5467397D-DDD7-46A6-969B-E55B70719831}"/>
      </w:docPartPr>
      <w:docPartBody>
        <w:p w:rsidR="00D504EB" w:rsidRDefault="00D504EB" w:rsidP="00D504EB">
          <w:pPr>
            <w:pStyle w:val="3C8A685EF5F74224B082325CFB2EEA1C"/>
          </w:pPr>
          <w:r w:rsidRPr="00122E79">
            <w:rPr>
              <w:rStyle w:val="mfasiintens"/>
            </w:rPr>
            <w:t>Feu clic aquí per escriure text.</w:t>
          </w:r>
        </w:p>
      </w:docPartBody>
    </w:docPart>
    <w:docPart>
      <w:docPartPr>
        <w:name w:val="E163A3D3A8E943F5B756529F62DD041C"/>
        <w:category>
          <w:name w:val="General"/>
          <w:gallery w:val="placeholder"/>
        </w:category>
        <w:types>
          <w:type w:val="bbPlcHdr"/>
        </w:types>
        <w:behaviors>
          <w:behavior w:val="content"/>
        </w:behaviors>
        <w:guid w:val="{9A5CAE6B-AC33-4BEF-B29F-B245D64EC1EA}"/>
      </w:docPartPr>
      <w:docPartBody>
        <w:p w:rsidR="00D504EB" w:rsidRDefault="00D504EB" w:rsidP="00D504EB">
          <w:pPr>
            <w:pStyle w:val="E163A3D3A8E943F5B756529F62DD041C"/>
          </w:pPr>
          <w:r w:rsidRPr="00122E79">
            <w:rPr>
              <w:rStyle w:val="mfasiintens"/>
            </w:rPr>
            <w:t>Feu clic aquí per escriure text.</w:t>
          </w:r>
        </w:p>
      </w:docPartBody>
    </w:docPart>
    <w:docPart>
      <w:docPartPr>
        <w:name w:val="68C0AE9BF5D54DFE86FAF2E9C4DAB367"/>
        <w:category>
          <w:name w:val="General"/>
          <w:gallery w:val="placeholder"/>
        </w:category>
        <w:types>
          <w:type w:val="bbPlcHdr"/>
        </w:types>
        <w:behaviors>
          <w:behavior w:val="content"/>
        </w:behaviors>
        <w:guid w:val="{997C0F4C-7156-455D-A670-855166A2E3DF}"/>
      </w:docPartPr>
      <w:docPartBody>
        <w:p w:rsidR="00D504EB" w:rsidRDefault="00D504EB" w:rsidP="00D504EB">
          <w:pPr>
            <w:pStyle w:val="68C0AE9BF5D54DFE86FAF2E9C4DAB367"/>
          </w:pPr>
          <w:r w:rsidRPr="00387BC0">
            <w:rPr>
              <w:rFonts w:ascii="Source Sans Pro" w:hAnsi="Source Sans Pro"/>
              <w:i/>
              <w:iCs/>
              <w:sz w:val="16"/>
              <w:szCs w:val="16"/>
            </w:rPr>
            <w:t>- - -</w:t>
          </w:r>
        </w:p>
      </w:docPartBody>
    </w:docPart>
    <w:docPart>
      <w:docPartPr>
        <w:name w:val="D2B8A9D6DF9E47B8804A0DF0E1F4E78C"/>
        <w:category>
          <w:name w:val="General"/>
          <w:gallery w:val="placeholder"/>
        </w:category>
        <w:types>
          <w:type w:val="bbPlcHdr"/>
        </w:types>
        <w:behaviors>
          <w:behavior w:val="content"/>
        </w:behaviors>
        <w:guid w:val="{E288B02E-B88B-4586-83E0-0195AEF09117}"/>
      </w:docPartPr>
      <w:docPartBody>
        <w:p w:rsidR="00D504EB" w:rsidRDefault="00D504EB" w:rsidP="00D504EB">
          <w:pPr>
            <w:pStyle w:val="D2B8A9D6DF9E47B8804A0DF0E1F4E78C"/>
          </w:pPr>
          <w:r w:rsidRPr="00122E79">
            <w:rPr>
              <w:rStyle w:val="mfasiintens"/>
            </w:rPr>
            <w:t>Feu clic aquí per escriure text.</w:t>
          </w:r>
        </w:p>
      </w:docPartBody>
    </w:docPart>
    <w:docPart>
      <w:docPartPr>
        <w:name w:val="E3540E1B04AB4D44B0CE6E5165ABE1F5"/>
        <w:category>
          <w:name w:val="General"/>
          <w:gallery w:val="placeholder"/>
        </w:category>
        <w:types>
          <w:type w:val="bbPlcHdr"/>
        </w:types>
        <w:behaviors>
          <w:behavior w:val="content"/>
        </w:behaviors>
        <w:guid w:val="{0C1956CC-F6E6-4901-9198-77B73F8D20EB}"/>
      </w:docPartPr>
      <w:docPartBody>
        <w:p w:rsidR="00D504EB" w:rsidRDefault="00D504EB" w:rsidP="00D504EB">
          <w:pPr>
            <w:pStyle w:val="E3540E1B04AB4D44B0CE6E5165ABE1F5"/>
          </w:pPr>
          <w:r w:rsidRPr="00122E79">
            <w:rPr>
              <w:rStyle w:val="mfasiintens"/>
            </w:rPr>
            <w:t>Feu clic aquí per escriure text.</w:t>
          </w:r>
        </w:p>
      </w:docPartBody>
    </w:docPart>
    <w:docPart>
      <w:docPartPr>
        <w:name w:val="8959E13469D44DE79D19856A2B90C46F"/>
        <w:category>
          <w:name w:val="General"/>
          <w:gallery w:val="placeholder"/>
        </w:category>
        <w:types>
          <w:type w:val="bbPlcHdr"/>
        </w:types>
        <w:behaviors>
          <w:behavior w:val="content"/>
        </w:behaviors>
        <w:guid w:val="{DB0D9AA5-C51A-47CE-8AEC-1AB2DCB41DF3}"/>
      </w:docPartPr>
      <w:docPartBody>
        <w:p w:rsidR="00D504EB" w:rsidRDefault="00D504EB" w:rsidP="00D504EB">
          <w:pPr>
            <w:pStyle w:val="8959E13469D44DE79D19856A2B90C46F"/>
          </w:pPr>
          <w:r w:rsidRPr="00122E79">
            <w:rPr>
              <w:rStyle w:val="mfasiintens"/>
            </w:rPr>
            <w:t>Feu clic aquí per escriure text.</w:t>
          </w:r>
        </w:p>
      </w:docPartBody>
    </w:docPart>
    <w:docPart>
      <w:docPartPr>
        <w:name w:val="5FD4A9E44EAF44ED8706ECB2149A431D"/>
        <w:category>
          <w:name w:val="General"/>
          <w:gallery w:val="placeholder"/>
        </w:category>
        <w:types>
          <w:type w:val="bbPlcHdr"/>
        </w:types>
        <w:behaviors>
          <w:behavior w:val="content"/>
        </w:behaviors>
        <w:guid w:val="{B894B3A5-2D53-4420-91D9-8EAAFE42F531}"/>
      </w:docPartPr>
      <w:docPartBody>
        <w:p w:rsidR="00D504EB" w:rsidRDefault="00D504EB" w:rsidP="00D504EB">
          <w:pPr>
            <w:pStyle w:val="5FD4A9E44EAF44ED8706ECB2149A431D"/>
          </w:pPr>
          <w:r w:rsidRPr="00387BC0">
            <w:rPr>
              <w:rFonts w:ascii="Source Sans Pro" w:hAnsi="Source Sans Pro"/>
              <w:i/>
              <w:iCs/>
              <w:sz w:val="16"/>
              <w:szCs w:val="16"/>
            </w:rPr>
            <w:t>- - -</w:t>
          </w:r>
        </w:p>
      </w:docPartBody>
    </w:docPart>
    <w:docPart>
      <w:docPartPr>
        <w:name w:val="06F491E32A36431E84703BEADDE81AE5"/>
        <w:category>
          <w:name w:val="General"/>
          <w:gallery w:val="placeholder"/>
        </w:category>
        <w:types>
          <w:type w:val="bbPlcHdr"/>
        </w:types>
        <w:behaviors>
          <w:behavior w:val="content"/>
        </w:behaviors>
        <w:guid w:val="{C7BEAFE6-880C-4FAE-A207-436FA07D3E32}"/>
      </w:docPartPr>
      <w:docPartBody>
        <w:p w:rsidR="00D504EB" w:rsidRDefault="00D504EB" w:rsidP="00D504EB">
          <w:pPr>
            <w:pStyle w:val="06F491E32A36431E84703BEADDE81AE5"/>
          </w:pPr>
          <w:r w:rsidRPr="00122E79">
            <w:rPr>
              <w:rStyle w:val="mfasiintens"/>
            </w:rPr>
            <w:t>Feu clic aquí per escriure text.</w:t>
          </w:r>
        </w:p>
      </w:docPartBody>
    </w:docPart>
    <w:docPart>
      <w:docPartPr>
        <w:name w:val="4FB20138ADD44DC79E634080C6FFB151"/>
        <w:category>
          <w:name w:val="General"/>
          <w:gallery w:val="placeholder"/>
        </w:category>
        <w:types>
          <w:type w:val="bbPlcHdr"/>
        </w:types>
        <w:behaviors>
          <w:behavior w:val="content"/>
        </w:behaviors>
        <w:guid w:val="{C4E573D2-103C-4F87-9AFC-86C461B65BB9}"/>
      </w:docPartPr>
      <w:docPartBody>
        <w:p w:rsidR="00D504EB" w:rsidRDefault="00D504EB" w:rsidP="00D504EB">
          <w:pPr>
            <w:pStyle w:val="4FB20138ADD44DC79E634080C6FFB151"/>
          </w:pPr>
          <w:r w:rsidRPr="00122E79">
            <w:rPr>
              <w:rStyle w:val="mfasiintens"/>
            </w:rPr>
            <w:t>Feu clic aquí per escriure text.</w:t>
          </w:r>
        </w:p>
      </w:docPartBody>
    </w:docPart>
    <w:docPart>
      <w:docPartPr>
        <w:name w:val="34E1021EC1A94AC996E36AD7C89434A2"/>
        <w:category>
          <w:name w:val="General"/>
          <w:gallery w:val="placeholder"/>
        </w:category>
        <w:types>
          <w:type w:val="bbPlcHdr"/>
        </w:types>
        <w:behaviors>
          <w:behavior w:val="content"/>
        </w:behaviors>
        <w:guid w:val="{9E77A474-E39B-4653-B9D2-CBB83F255457}"/>
      </w:docPartPr>
      <w:docPartBody>
        <w:p w:rsidR="00D504EB" w:rsidRDefault="00D504EB" w:rsidP="00D504EB">
          <w:pPr>
            <w:pStyle w:val="34E1021EC1A94AC996E36AD7C89434A2"/>
          </w:pPr>
          <w:r w:rsidRPr="00122E79">
            <w:rPr>
              <w:rStyle w:val="mfasiintens"/>
            </w:rPr>
            <w:t>Feu clic aquí per escriure text.</w:t>
          </w:r>
        </w:p>
      </w:docPartBody>
    </w:docPart>
    <w:docPart>
      <w:docPartPr>
        <w:name w:val="5E0B94A0E1084F13A36F36356D304E62"/>
        <w:category>
          <w:name w:val="General"/>
          <w:gallery w:val="placeholder"/>
        </w:category>
        <w:types>
          <w:type w:val="bbPlcHdr"/>
        </w:types>
        <w:behaviors>
          <w:behavior w:val="content"/>
        </w:behaviors>
        <w:guid w:val="{BADC37AF-8122-48EC-96FA-B7790902F923}"/>
      </w:docPartPr>
      <w:docPartBody>
        <w:p w:rsidR="00D504EB" w:rsidRDefault="00D504EB" w:rsidP="00D504EB">
          <w:pPr>
            <w:pStyle w:val="5E0B94A0E1084F13A36F36356D304E62"/>
          </w:pPr>
          <w:r w:rsidRPr="00387BC0">
            <w:rPr>
              <w:rFonts w:ascii="Source Sans Pro" w:hAnsi="Source Sans Pro"/>
              <w:i/>
              <w:iCs/>
              <w:sz w:val="16"/>
              <w:szCs w:val="16"/>
            </w:rPr>
            <w:t>- - -</w:t>
          </w:r>
        </w:p>
      </w:docPartBody>
    </w:docPart>
    <w:docPart>
      <w:docPartPr>
        <w:name w:val="DBC796BDD7574EE5BEC333D406102027"/>
        <w:category>
          <w:name w:val="General"/>
          <w:gallery w:val="placeholder"/>
        </w:category>
        <w:types>
          <w:type w:val="bbPlcHdr"/>
        </w:types>
        <w:behaviors>
          <w:behavior w:val="content"/>
        </w:behaviors>
        <w:guid w:val="{4DA56830-DAAE-410E-944B-B80B74CDDCB9}"/>
      </w:docPartPr>
      <w:docPartBody>
        <w:p w:rsidR="00D504EB" w:rsidRDefault="00D504EB" w:rsidP="00D504EB">
          <w:pPr>
            <w:pStyle w:val="DBC796BDD7574EE5BEC333D406102027"/>
          </w:pPr>
          <w:r w:rsidRPr="00122E79">
            <w:rPr>
              <w:rStyle w:val="mfasiintens"/>
            </w:rPr>
            <w:t>Feu clic aquí per escriure text.</w:t>
          </w:r>
        </w:p>
      </w:docPartBody>
    </w:docPart>
    <w:docPart>
      <w:docPartPr>
        <w:name w:val="FE4BCDFC24FE4541865FF9DAF501039D"/>
        <w:category>
          <w:name w:val="General"/>
          <w:gallery w:val="placeholder"/>
        </w:category>
        <w:types>
          <w:type w:val="bbPlcHdr"/>
        </w:types>
        <w:behaviors>
          <w:behavior w:val="content"/>
        </w:behaviors>
        <w:guid w:val="{EE483CA3-1256-40DE-8727-AAAD920BC646}"/>
      </w:docPartPr>
      <w:docPartBody>
        <w:p w:rsidR="00D504EB" w:rsidRDefault="00D504EB" w:rsidP="00D504EB">
          <w:pPr>
            <w:pStyle w:val="FE4BCDFC24FE4541865FF9DAF501039D"/>
          </w:pPr>
          <w:r w:rsidRPr="00122E79">
            <w:rPr>
              <w:rStyle w:val="mfasiintens"/>
            </w:rPr>
            <w:t>Feu clic aquí per escriure text.</w:t>
          </w:r>
        </w:p>
      </w:docPartBody>
    </w:docPart>
    <w:docPart>
      <w:docPartPr>
        <w:name w:val="C13274AB10D047409EA053F7A99CE649"/>
        <w:category>
          <w:name w:val="General"/>
          <w:gallery w:val="placeholder"/>
        </w:category>
        <w:types>
          <w:type w:val="bbPlcHdr"/>
        </w:types>
        <w:behaviors>
          <w:behavior w:val="content"/>
        </w:behaviors>
        <w:guid w:val="{7764CE0C-193D-4200-B834-8666A3F1DD92}"/>
      </w:docPartPr>
      <w:docPartBody>
        <w:p w:rsidR="00D504EB" w:rsidRDefault="00D504EB" w:rsidP="00D504EB">
          <w:pPr>
            <w:pStyle w:val="C13274AB10D047409EA053F7A99CE649"/>
          </w:pPr>
          <w:r w:rsidRPr="00122E79">
            <w:rPr>
              <w:rStyle w:val="mfasiintens"/>
            </w:rPr>
            <w:t>Feu clic aquí per escriure text.</w:t>
          </w:r>
        </w:p>
      </w:docPartBody>
    </w:docPart>
    <w:docPart>
      <w:docPartPr>
        <w:name w:val="952ADCDE48964216B360D39FAD28A8BB"/>
        <w:category>
          <w:name w:val="General"/>
          <w:gallery w:val="placeholder"/>
        </w:category>
        <w:types>
          <w:type w:val="bbPlcHdr"/>
        </w:types>
        <w:behaviors>
          <w:behavior w:val="content"/>
        </w:behaviors>
        <w:guid w:val="{E199A3EF-F952-4A86-8BF2-9CD142465A1E}"/>
      </w:docPartPr>
      <w:docPartBody>
        <w:p w:rsidR="00D504EB" w:rsidRDefault="00D504EB" w:rsidP="00D504EB">
          <w:pPr>
            <w:pStyle w:val="952ADCDE48964216B360D39FAD28A8BB"/>
          </w:pPr>
          <w:r w:rsidRPr="00387BC0">
            <w:rPr>
              <w:rFonts w:ascii="Source Sans Pro" w:hAnsi="Source Sans Pro"/>
              <w:i/>
              <w:iCs/>
              <w:sz w:val="16"/>
              <w:szCs w:val="16"/>
            </w:rPr>
            <w:t>- - -</w:t>
          </w:r>
        </w:p>
      </w:docPartBody>
    </w:docPart>
    <w:docPart>
      <w:docPartPr>
        <w:name w:val="CD0D8760348642ABAC1EF5DEF61DC58D"/>
        <w:category>
          <w:name w:val="General"/>
          <w:gallery w:val="placeholder"/>
        </w:category>
        <w:types>
          <w:type w:val="bbPlcHdr"/>
        </w:types>
        <w:behaviors>
          <w:behavior w:val="content"/>
        </w:behaviors>
        <w:guid w:val="{F70F2198-AD78-4487-A8E2-AE56B11DE574}"/>
      </w:docPartPr>
      <w:docPartBody>
        <w:p w:rsidR="00D504EB" w:rsidRDefault="00D504EB" w:rsidP="00D504EB">
          <w:pPr>
            <w:pStyle w:val="CD0D8760348642ABAC1EF5DEF61DC58D"/>
          </w:pPr>
          <w:r w:rsidRPr="00122E79">
            <w:rPr>
              <w:rStyle w:val="mfasiintens"/>
            </w:rPr>
            <w:t>Feu clic aquí per escriure text.</w:t>
          </w:r>
        </w:p>
      </w:docPartBody>
    </w:docPart>
    <w:docPart>
      <w:docPartPr>
        <w:name w:val="FFA859700F794120B72FB014FFF67A5A"/>
        <w:category>
          <w:name w:val="General"/>
          <w:gallery w:val="placeholder"/>
        </w:category>
        <w:types>
          <w:type w:val="bbPlcHdr"/>
        </w:types>
        <w:behaviors>
          <w:behavior w:val="content"/>
        </w:behaviors>
        <w:guid w:val="{3F3D6960-36BE-4F66-87BA-14A261C6CA42}"/>
      </w:docPartPr>
      <w:docPartBody>
        <w:p w:rsidR="00D504EB" w:rsidRDefault="00D504EB" w:rsidP="00D504EB">
          <w:pPr>
            <w:pStyle w:val="FFA859700F794120B72FB014FFF67A5A"/>
          </w:pPr>
          <w:r w:rsidRPr="00122E79">
            <w:rPr>
              <w:rStyle w:val="mfasiintens"/>
            </w:rPr>
            <w:t>Feu clic aquí per escriure text.</w:t>
          </w:r>
        </w:p>
      </w:docPartBody>
    </w:docPart>
    <w:docPart>
      <w:docPartPr>
        <w:name w:val="2A71ADA7874E4457BDE2EB730EEC9524"/>
        <w:category>
          <w:name w:val="General"/>
          <w:gallery w:val="placeholder"/>
        </w:category>
        <w:types>
          <w:type w:val="bbPlcHdr"/>
        </w:types>
        <w:behaviors>
          <w:behavior w:val="content"/>
        </w:behaviors>
        <w:guid w:val="{FD887E40-12C5-4BC7-AE2B-4A18E8BD06D5}"/>
      </w:docPartPr>
      <w:docPartBody>
        <w:p w:rsidR="00D504EB" w:rsidRDefault="00D504EB" w:rsidP="00D504EB">
          <w:pPr>
            <w:pStyle w:val="2A71ADA7874E4457BDE2EB730EEC9524"/>
          </w:pPr>
          <w:r w:rsidRPr="00122E79">
            <w:rPr>
              <w:rStyle w:val="mfasiintens"/>
            </w:rPr>
            <w:t>Feu clic aquí per escriure text.</w:t>
          </w:r>
        </w:p>
      </w:docPartBody>
    </w:docPart>
    <w:docPart>
      <w:docPartPr>
        <w:name w:val="3F4C859599634B788D3B813EAAF8CB07"/>
        <w:category>
          <w:name w:val="General"/>
          <w:gallery w:val="placeholder"/>
        </w:category>
        <w:types>
          <w:type w:val="bbPlcHdr"/>
        </w:types>
        <w:behaviors>
          <w:behavior w:val="content"/>
        </w:behaviors>
        <w:guid w:val="{B2B6C339-337F-4A07-B488-B94E875B2044}"/>
      </w:docPartPr>
      <w:docPartBody>
        <w:p w:rsidR="00D504EB" w:rsidRDefault="00D504EB" w:rsidP="00D504EB">
          <w:pPr>
            <w:pStyle w:val="3F4C859599634B788D3B813EAAF8CB07"/>
          </w:pPr>
          <w:r w:rsidRPr="00387BC0">
            <w:rPr>
              <w:rFonts w:ascii="Source Sans Pro" w:hAnsi="Source Sans Pro"/>
              <w:i/>
              <w:iCs/>
              <w:sz w:val="16"/>
              <w:szCs w:val="16"/>
            </w:rPr>
            <w:t>- - -</w:t>
          </w:r>
        </w:p>
      </w:docPartBody>
    </w:docPart>
    <w:docPart>
      <w:docPartPr>
        <w:name w:val="9CABBBEC7B1B49BDB56CF0227B639264"/>
        <w:category>
          <w:name w:val="General"/>
          <w:gallery w:val="placeholder"/>
        </w:category>
        <w:types>
          <w:type w:val="bbPlcHdr"/>
        </w:types>
        <w:behaviors>
          <w:behavior w:val="content"/>
        </w:behaviors>
        <w:guid w:val="{0815A4C6-C8CB-447C-8BAC-23B27893F719}"/>
      </w:docPartPr>
      <w:docPartBody>
        <w:p w:rsidR="00D504EB" w:rsidRDefault="00D504EB" w:rsidP="00D504EB">
          <w:pPr>
            <w:pStyle w:val="9CABBBEC7B1B49BDB56CF0227B639264"/>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4"/>
    <w:rsid w:val="00350344"/>
    <w:rsid w:val="0076788B"/>
    <w:rsid w:val="009A2374"/>
    <w:rsid w:val="00AD15D9"/>
    <w:rsid w:val="00D504EB"/>
    <w:rsid w:val="00D743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D504EB"/>
    <w:rPr>
      <w:rFonts w:ascii="Verdana" w:hAnsi="Verdana"/>
      <w:b/>
      <w:bCs/>
      <w:i/>
      <w:iCs/>
      <w:color w:val="0F4761" w:themeColor="accent1" w:themeShade="BF"/>
      <w:sz w:val="20"/>
    </w:rPr>
  </w:style>
  <w:style w:type="paragraph" w:customStyle="1" w:styleId="F010BC499C1A4FBBB7772B7253A8000B">
    <w:name w:val="F010BC499C1A4FBBB7772B7253A8000B"/>
  </w:style>
  <w:style w:type="paragraph" w:customStyle="1" w:styleId="5E1CE79FFF6143B0A6D3EDD6AFF2ED32">
    <w:name w:val="5E1CE79FFF6143B0A6D3EDD6AFF2ED32"/>
  </w:style>
  <w:style w:type="paragraph" w:customStyle="1" w:styleId="9CA63A3EC91F4326B1AC87AB5A07A514">
    <w:name w:val="9CA63A3EC91F4326B1AC87AB5A07A514"/>
  </w:style>
  <w:style w:type="paragraph" w:customStyle="1" w:styleId="FFF62169DE19475EBB7B251689C9821E">
    <w:name w:val="FFF62169DE19475EBB7B251689C9821E"/>
  </w:style>
  <w:style w:type="paragraph" w:customStyle="1" w:styleId="67C43F2EEC6F41AD8AAC679250AF3503">
    <w:name w:val="67C43F2EEC6F41AD8AAC679250AF3503"/>
  </w:style>
  <w:style w:type="paragraph" w:customStyle="1" w:styleId="F7A70ED0DB994028B99CB074DEE385E8">
    <w:name w:val="F7A70ED0DB994028B99CB074DEE385E8"/>
  </w:style>
  <w:style w:type="paragraph" w:customStyle="1" w:styleId="010D42BDFEBF47428FC0BA5F9817D79B">
    <w:name w:val="010D42BDFEBF47428FC0BA5F9817D79B"/>
  </w:style>
  <w:style w:type="paragraph" w:customStyle="1" w:styleId="9234C4D7E1CD45F9B59292DE741E295D">
    <w:name w:val="9234C4D7E1CD45F9B59292DE741E295D"/>
  </w:style>
  <w:style w:type="paragraph" w:customStyle="1" w:styleId="A454801091774B5FA5AA45D83A66C038">
    <w:name w:val="A454801091774B5FA5AA45D83A66C038"/>
  </w:style>
  <w:style w:type="paragraph" w:customStyle="1" w:styleId="91573ACBE774440681D3147ECC5260F0">
    <w:name w:val="91573ACBE774440681D3147ECC5260F0"/>
  </w:style>
  <w:style w:type="paragraph" w:customStyle="1" w:styleId="5EC57F22347E4213B04D2D7B350B55B9">
    <w:name w:val="5EC57F22347E4213B04D2D7B350B55B9"/>
  </w:style>
  <w:style w:type="paragraph" w:customStyle="1" w:styleId="A321D60CADD04DD4A7694614405679CD">
    <w:name w:val="A321D60CADD04DD4A7694614405679CD"/>
  </w:style>
  <w:style w:type="paragraph" w:customStyle="1" w:styleId="3E5CA42AD33242D3AD161000E0C13DF0">
    <w:name w:val="3E5CA42AD33242D3AD161000E0C13DF0"/>
  </w:style>
  <w:style w:type="paragraph" w:customStyle="1" w:styleId="B5E6E3468EE74DFDAC28E79C2FEB3FC0">
    <w:name w:val="B5E6E3468EE74DFDAC28E79C2FEB3FC0"/>
  </w:style>
  <w:style w:type="paragraph" w:customStyle="1" w:styleId="4B91F471A1DE4B20B11221C9E158F7D0">
    <w:name w:val="4B91F471A1DE4B20B11221C9E158F7D0"/>
  </w:style>
  <w:style w:type="paragraph" w:customStyle="1" w:styleId="69C1FE3D6AB54E40BA9282242281E70D">
    <w:name w:val="69C1FE3D6AB54E40BA9282242281E70D"/>
  </w:style>
  <w:style w:type="paragraph" w:customStyle="1" w:styleId="326A61A8F86B4C968556D8D9404D3B52">
    <w:name w:val="326A61A8F86B4C968556D8D9404D3B52"/>
  </w:style>
  <w:style w:type="paragraph" w:customStyle="1" w:styleId="1F3CD75BCC7D4F5287698B9DE2CE47EA">
    <w:name w:val="1F3CD75BCC7D4F5287698B9DE2CE47EA"/>
  </w:style>
  <w:style w:type="paragraph" w:customStyle="1" w:styleId="F4D5736162C246B3BE837DF2A0F667AA">
    <w:name w:val="F4D5736162C246B3BE837DF2A0F667AA"/>
  </w:style>
  <w:style w:type="paragraph" w:customStyle="1" w:styleId="CBC199EC865B43CFAC566E48C5C77573">
    <w:name w:val="CBC199EC865B43CFAC566E48C5C77573"/>
  </w:style>
  <w:style w:type="paragraph" w:customStyle="1" w:styleId="EF894B3FFC6E4489BFF81AEEF5429FA4">
    <w:name w:val="EF894B3FFC6E4489BFF81AEEF5429FA4"/>
  </w:style>
  <w:style w:type="paragraph" w:customStyle="1" w:styleId="C1EA2F5EE2D54970BF491673B3C43B2F">
    <w:name w:val="C1EA2F5EE2D54970BF491673B3C43B2F"/>
  </w:style>
  <w:style w:type="paragraph" w:customStyle="1" w:styleId="A6DB9F54510949BC9C9925387E1F89AC">
    <w:name w:val="A6DB9F54510949BC9C9925387E1F89AC"/>
  </w:style>
  <w:style w:type="paragraph" w:customStyle="1" w:styleId="1DE813551D3040C596FC74B5E2F8CE7B">
    <w:name w:val="1DE813551D3040C596FC74B5E2F8CE7B"/>
  </w:style>
  <w:style w:type="paragraph" w:customStyle="1" w:styleId="0E5AC19165B942DD844676680A086A8A">
    <w:name w:val="0E5AC19165B942DD844676680A086A8A"/>
  </w:style>
  <w:style w:type="paragraph" w:customStyle="1" w:styleId="20C99F95AFD34909B0A95A82E1295DB2">
    <w:name w:val="20C99F95AFD34909B0A95A82E1295DB2"/>
    <w:rsid w:val="00D504EB"/>
  </w:style>
  <w:style w:type="paragraph" w:customStyle="1" w:styleId="CB3986152A6045D59797076A87F211EE">
    <w:name w:val="CB3986152A6045D59797076A87F211EE"/>
    <w:rsid w:val="00D504EB"/>
  </w:style>
  <w:style w:type="paragraph" w:customStyle="1" w:styleId="41947D1510B64B36AC71BCBBDD570381">
    <w:name w:val="41947D1510B64B36AC71BCBBDD570381"/>
    <w:rsid w:val="00D504EB"/>
  </w:style>
  <w:style w:type="paragraph" w:customStyle="1" w:styleId="0F3855B748544B6283876181991276C0">
    <w:name w:val="0F3855B748544B6283876181991276C0"/>
    <w:rsid w:val="00D504EB"/>
  </w:style>
  <w:style w:type="paragraph" w:customStyle="1" w:styleId="A535DBC1CFFA4B64840647214B60F56C">
    <w:name w:val="A535DBC1CFFA4B64840647214B60F56C"/>
    <w:rsid w:val="00D504EB"/>
  </w:style>
  <w:style w:type="paragraph" w:customStyle="1" w:styleId="A21190BA3F8741AF9CE32A09DA244E3F">
    <w:name w:val="A21190BA3F8741AF9CE32A09DA244E3F"/>
    <w:rsid w:val="00D504EB"/>
  </w:style>
  <w:style w:type="paragraph" w:customStyle="1" w:styleId="EE8ECC56061B4AAC8AAE3D92A4C24869">
    <w:name w:val="EE8ECC56061B4AAC8AAE3D92A4C24869"/>
    <w:rsid w:val="00D504EB"/>
  </w:style>
  <w:style w:type="paragraph" w:customStyle="1" w:styleId="25AB6CA903814CC88F94F14152AB77E6">
    <w:name w:val="25AB6CA903814CC88F94F14152AB77E6"/>
    <w:rsid w:val="00D504EB"/>
  </w:style>
  <w:style w:type="paragraph" w:customStyle="1" w:styleId="FC1CA12BB83143AE95268B010AFF4DA9">
    <w:name w:val="FC1CA12BB83143AE95268B010AFF4DA9"/>
    <w:rsid w:val="00D504EB"/>
  </w:style>
  <w:style w:type="paragraph" w:customStyle="1" w:styleId="DC5F77DA864340D4A0DF8D8A2462DF47">
    <w:name w:val="DC5F77DA864340D4A0DF8D8A2462DF47"/>
    <w:rsid w:val="00D504EB"/>
  </w:style>
  <w:style w:type="paragraph" w:customStyle="1" w:styleId="D2484197DA534EF1916CCD743B9343DE">
    <w:name w:val="D2484197DA534EF1916CCD743B9343DE"/>
    <w:rsid w:val="00D504EB"/>
  </w:style>
  <w:style w:type="paragraph" w:customStyle="1" w:styleId="FBE0D96E9AF44788AFD31E65FFC0CFEB">
    <w:name w:val="FBE0D96E9AF44788AFD31E65FFC0CFEB"/>
    <w:rsid w:val="00D504EB"/>
  </w:style>
  <w:style w:type="paragraph" w:customStyle="1" w:styleId="3C8A685EF5F74224B082325CFB2EEA1C">
    <w:name w:val="3C8A685EF5F74224B082325CFB2EEA1C"/>
    <w:rsid w:val="00D504EB"/>
  </w:style>
  <w:style w:type="paragraph" w:customStyle="1" w:styleId="E163A3D3A8E943F5B756529F62DD041C">
    <w:name w:val="E163A3D3A8E943F5B756529F62DD041C"/>
    <w:rsid w:val="00D504EB"/>
  </w:style>
  <w:style w:type="paragraph" w:customStyle="1" w:styleId="68C0AE9BF5D54DFE86FAF2E9C4DAB367">
    <w:name w:val="68C0AE9BF5D54DFE86FAF2E9C4DAB367"/>
    <w:rsid w:val="00D504EB"/>
  </w:style>
  <w:style w:type="paragraph" w:customStyle="1" w:styleId="D2B8A9D6DF9E47B8804A0DF0E1F4E78C">
    <w:name w:val="D2B8A9D6DF9E47B8804A0DF0E1F4E78C"/>
    <w:rsid w:val="00D504EB"/>
  </w:style>
  <w:style w:type="paragraph" w:customStyle="1" w:styleId="E3540E1B04AB4D44B0CE6E5165ABE1F5">
    <w:name w:val="E3540E1B04AB4D44B0CE6E5165ABE1F5"/>
    <w:rsid w:val="00D504EB"/>
  </w:style>
  <w:style w:type="paragraph" w:customStyle="1" w:styleId="8959E13469D44DE79D19856A2B90C46F">
    <w:name w:val="8959E13469D44DE79D19856A2B90C46F"/>
    <w:rsid w:val="00D504EB"/>
  </w:style>
  <w:style w:type="paragraph" w:customStyle="1" w:styleId="5FD4A9E44EAF44ED8706ECB2149A431D">
    <w:name w:val="5FD4A9E44EAF44ED8706ECB2149A431D"/>
    <w:rsid w:val="00D504EB"/>
  </w:style>
  <w:style w:type="paragraph" w:customStyle="1" w:styleId="06F491E32A36431E84703BEADDE81AE5">
    <w:name w:val="06F491E32A36431E84703BEADDE81AE5"/>
    <w:rsid w:val="00D504EB"/>
  </w:style>
  <w:style w:type="paragraph" w:customStyle="1" w:styleId="4FB20138ADD44DC79E634080C6FFB151">
    <w:name w:val="4FB20138ADD44DC79E634080C6FFB151"/>
    <w:rsid w:val="00D504EB"/>
  </w:style>
  <w:style w:type="paragraph" w:customStyle="1" w:styleId="34E1021EC1A94AC996E36AD7C89434A2">
    <w:name w:val="34E1021EC1A94AC996E36AD7C89434A2"/>
    <w:rsid w:val="00D504EB"/>
  </w:style>
  <w:style w:type="paragraph" w:customStyle="1" w:styleId="5E0B94A0E1084F13A36F36356D304E62">
    <w:name w:val="5E0B94A0E1084F13A36F36356D304E62"/>
    <w:rsid w:val="00D504EB"/>
  </w:style>
  <w:style w:type="paragraph" w:customStyle="1" w:styleId="DBC796BDD7574EE5BEC333D406102027">
    <w:name w:val="DBC796BDD7574EE5BEC333D406102027"/>
    <w:rsid w:val="00D504EB"/>
  </w:style>
  <w:style w:type="paragraph" w:customStyle="1" w:styleId="FE4BCDFC24FE4541865FF9DAF501039D">
    <w:name w:val="FE4BCDFC24FE4541865FF9DAF501039D"/>
    <w:rsid w:val="00D504EB"/>
  </w:style>
  <w:style w:type="paragraph" w:customStyle="1" w:styleId="C13274AB10D047409EA053F7A99CE649">
    <w:name w:val="C13274AB10D047409EA053F7A99CE649"/>
    <w:rsid w:val="00D504EB"/>
  </w:style>
  <w:style w:type="paragraph" w:customStyle="1" w:styleId="952ADCDE48964216B360D39FAD28A8BB">
    <w:name w:val="952ADCDE48964216B360D39FAD28A8BB"/>
    <w:rsid w:val="00D504EB"/>
  </w:style>
  <w:style w:type="paragraph" w:customStyle="1" w:styleId="CD0D8760348642ABAC1EF5DEF61DC58D">
    <w:name w:val="CD0D8760348642ABAC1EF5DEF61DC58D"/>
    <w:rsid w:val="00D504EB"/>
  </w:style>
  <w:style w:type="paragraph" w:customStyle="1" w:styleId="FFA859700F794120B72FB014FFF67A5A">
    <w:name w:val="FFA859700F794120B72FB014FFF67A5A"/>
    <w:rsid w:val="00D504EB"/>
  </w:style>
  <w:style w:type="paragraph" w:customStyle="1" w:styleId="2A71ADA7874E4457BDE2EB730EEC9524">
    <w:name w:val="2A71ADA7874E4457BDE2EB730EEC9524"/>
    <w:rsid w:val="00D504EB"/>
  </w:style>
  <w:style w:type="paragraph" w:customStyle="1" w:styleId="3F4C859599634B788D3B813EAAF8CB07">
    <w:name w:val="3F4C859599634B788D3B813EAAF8CB07"/>
    <w:rsid w:val="00D504EB"/>
  </w:style>
  <w:style w:type="paragraph" w:customStyle="1" w:styleId="9CABBBEC7B1B49BDB56CF0227B639264">
    <w:name w:val="9CABBBEC7B1B49BDB56CF0227B639264"/>
    <w:rsid w:val="00D504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32</TotalTime>
  <Pages>4</Pages>
  <Words>1413</Words>
  <Characters>8057</Characters>
  <Application>Microsoft Office Word</Application>
  <DocSecurity>0</DocSecurity>
  <Lines>67</Lines>
  <Paragraphs>18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13</cp:revision>
  <cp:lastPrinted>2023-11-07T12:28:00Z</cp:lastPrinted>
  <dcterms:created xsi:type="dcterms:W3CDTF">2026-08-06T08:41:00Z</dcterms:created>
  <dcterms:modified xsi:type="dcterms:W3CDTF">2026-09-01T12:02:00Z</dcterms:modified>
</cp:coreProperties>
</file>