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C3503"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99AA142"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B0F572667C27498EBAFF8EA2077BCB4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B0F572667C27498EBAFF8EA2077BCB4E"/>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B0F572667C27498EBAFF8EA2077BCB4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B0F572667C27498EBAFF8EA2077BCB4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B0F572667C27498EBAFF8EA2077BCB4E"/>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78824A66" w14:textId="77777777" w:rsidTr="00387BC0">
        <w:trPr>
          <w:trHeight w:val="340"/>
        </w:trPr>
        <w:tc>
          <w:tcPr>
            <w:tcW w:w="8386" w:type="dxa"/>
            <w:vAlign w:val="center"/>
          </w:tcPr>
          <w:p w14:paraId="1C2953D8" w14:textId="7D5FA253"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B0F572667C27498EBAFF8EA2077BCB4E"/>
                </w:placeholder>
              </w:sdtPr>
              <w:sdtEndPr>
                <w:rPr>
                  <w:rStyle w:val="mfasiintens"/>
                </w:rPr>
              </w:sdtEndPr>
              <w:sdtContent>
                <w:r w:rsidR="002079C0" w:rsidRPr="001D15C5">
                  <w:rPr>
                    <w:rStyle w:val="mfasiintens"/>
                    <w:color w:val="auto"/>
                  </w:rPr>
                  <w:t>001_P2</w:t>
                </w:r>
                <w:r w:rsidR="00A70876" w:rsidRPr="001D15C5">
                  <w:rPr>
                    <w:rStyle w:val="mfasiintens"/>
                    <w:color w:val="auto"/>
                  </w:rPr>
                  <w:t>6</w:t>
                </w:r>
                <w:r w:rsidR="001D15C5" w:rsidRPr="001D15C5">
                  <w:rPr>
                    <w:rStyle w:val="mfasiintens"/>
                    <w:color w:val="auto"/>
                  </w:rPr>
                  <w:t>0251</w:t>
                </w:r>
                <w:r w:rsidR="001D15C5">
                  <w:rPr>
                    <w:rStyle w:val="mfasiintens"/>
                    <w:color w:val="auto"/>
                  </w:rPr>
                  <w:t>7</w:t>
                </w:r>
              </w:sdtContent>
            </w:sdt>
          </w:p>
        </w:tc>
      </w:tr>
      <w:tr w:rsidR="00CD2873" w:rsidRPr="00EA17F8" w14:paraId="2CC24D7C" w14:textId="77777777" w:rsidTr="00387BC0">
        <w:trPr>
          <w:trHeight w:val="547"/>
        </w:trPr>
        <w:tc>
          <w:tcPr>
            <w:tcW w:w="8386" w:type="dxa"/>
          </w:tcPr>
          <w:p w14:paraId="396D2F74" w14:textId="7910884A"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B0F572667C27498EBAFF8EA2077BCB4E"/>
                </w:placeholder>
              </w:sdtPr>
              <w:sdtEndPr>
                <w:rPr>
                  <w:rStyle w:val="mfasiintens"/>
                </w:rPr>
              </w:sdtEndPr>
              <w:sdtContent>
                <w:r w:rsidR="002A0C27">
                  <w:rPr>
                    <w:rFonts w:ascii="Source Sans Pro" w:hAnsi="Source Sans Pro" w:cs="Arial"/>
                    <w:sz w:val="20"/>
                    <w:szCs w:val="20"/>
                  </w:rPr>
                  <w:t>AT actuacions al Mirador de Sarrià</w:t>
                </w:r>
              </w:sdtContent>
            </w:sdt>
          </w:p>
        </w:tc>
      </w:tr>
      <w:tr w:rsidR="00A13471" w:rsidRPr="00EA17F8" w14:paraId="25789923" w14:textId="77777777" w:rsidTr="00387BC0">
        <w:trPr>
          <w:trHeight w:val="397"/>
        </w:trPr>
        <w:tc>
          <w:tcPr>
            <w:tcW w:w="8386" w:type="dxa"/>
            <w:vAlign w:val="center"/>
          </w:tcPr>
          <w:p w14:paraId="35234771" w14:textId="6CF96AE9"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2A0C27">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1E979A73"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390CF33D"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40DC2D3F"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B0F572667C27498EBAFF8EA2077BCB4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59C0ABAB"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B0F572667C27498EBAFF8EA2077BCB4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F869A88"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B0F572667C27498EBAFF8EA2077BCB4E"/>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79E34452"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B0F572667C27498EBAFF8EA2077BCB4E"/>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EC0F3BB"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014CE2725DF84024A6561276066F01BA"/>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6B52FCCF"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03A0972EDC7D45C08A625B4C6EA2CA49"/>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69B99406"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E92724B06D84463A9A09CBB77A559621"/>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0F7089B7"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6B5FFBA8"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2DBD622345AC4863AF3CED8F6B85046D"/>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5C46557D"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770A87AD"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114A8730"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330E9B1"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3682206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92258C0"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5B39A35"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62FE901"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737E1D02" w14:textId="77777777" w:rsidTr="00743793">
        <w:sdt>
          <w:sdtPr>
            <w:rPr>
              <w:rFonts w:ascii="Source Sans Pro" w:hAnsi="Source Sans Pro"/>
              <w:color w:val="auto"/>
              <w:sz w:val="16"/>
              <w:szCs w:val="16"/>
            </w:rPr>
            <w:id w:val="669141610"/>
            <w:placeholder>
              <w:docPart w:val="A8F0604BA30C4294BA7CB40A69301378"/>
            </w:placeholder>
            <w:showingPlcHdr/>
          </w:sdtPr>
          <w:sdtEndPr/>
          <w:sdtContent>
            <w:tc>
              <w:tcPr>
                <w:tcW w:w="4989" w:type="dxa"/>
                <w:tcBorders>
                  <w:top w:val="single" w:sz="12" w:space="0" w:color="auto"/>
                </w:tcBorders>
                <w:vAlign w:val="center"/>
              </w:tcPr>
              <w:p w14:paraId="6A040084"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A8F0604BA30C4294BA7CB40A69301378"/>
              </w:placeholder>
            </w:sdtPr>
            <w:sdtEndPr/>
            <w:sdtContent>
              <w:p w14:paraId="3694ADC8"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A8F0604BA30C4294BA7CB40A69301378"/>
            </w:placeholder>
          </w:sdtPr>
          <w:sdtEndPr/>
          <w:sdtContent>
            <w:tc>
              <w:tcPr>
                <w:tcW w:w="964" w:type="dxa"/>
                <w:tcBorders>
                  <w:top w:val="single" w:sz="12" w:space="0" w:color="auto"/>
                </w:tcBorders>
                <w:vAlign w:val="center"/>
              </w:tcPr>
              <w:p w14:paraId="00DBA5BB"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A8F0604BA30C4294BA7CB40A69301378"/>
              </w:placeholder>
            </w:sdtPr>
            <w:sdtEndPr/>
            <w:sdtContent>
              <w:p w14:paraId="0571A2C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E05ABB2" w14:textId="77777777" w:rsidTr="00743793">
        <w:sdt>
          <w:sdtPr>
            <w:rPr>
              <w:rFonts w:ascii="Source Sans Pro" w:hAnsi="Source Sans Pro"/>
              <w:color w:val="auto"/>
              <w:sz w:val="16"/>
              <w:szCs w:val="16"/>
            </w:rPr>
            <w:id w:val="240296076"/>
            <w:placeholder>
              <w:docPart w:val="EC658647FF664267963847EC1B1763CA"/>
            </w:placeholder>
          </w:sdtPr>
          <w:sdtEndPr/>
          <w:sdtContent>
            <w:tc>
              <w:tcPr>
                <w:tcW w:w="4989" w:type="dxa"/>
                <w:vAlign w:val="center"/>
              </w:tcPr>
              <w:p w14:paraId="482BB8F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EFD49869B0CB4E34A10B3D31D135ABAC"/>
              </w:placeholder>
            </w:sdtPr>
            <w:sdtEndPr/>
            <w:sdtContent>
              <w:p w14:paraId="5063B13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E1EA6A3DCA25409BB4ADE13E18CFBF54"/>
            </w:placeholder>
          </w:sdtPr>
          <w:sdtEndPr/>
          <w:sdtContent>
            <w:tc>
              <w:tcPr>
                <w:tcW w:w="964" w:type="dxa"/>
                <w:vAlign w:val="center"/>
              </w:tcPr>
              <w:p w14:paraId="1B92BB37"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1EE8D229DA7A4DA69CEE0AFB8683EB3E"/>
              </w:placeholder>
            </w:sdtPr>
            <w:sdtEndPr/>
            <w:sdtContent>
              <w:p w14:paraId="6724E8D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6A914F8" w14:textId="77777777" w:rsidTr="00743793">
        <w:sdt>
          <w:sdtPr>
            <w:rPr>
              <w:rFonts w:ascii="Source Sans Pro" w:hAnsi="Source Sans Pro"/>
              <w:color w:val="auto"/>
              <w:sz w:val="16"/>
              <w:szCs w:val="16"/>
            </w:rPr>
            <w:id w:val="1006645454"/>
            <w:placeholder>
              <w:docPart w:val="0FD08A26CEAB43E987445F14BCB04F7D"/>
            </w:placeholder>
          </w:sdtPr>
          <w:sdtEndPr/>
          <w:sdtContent>
            <w:tc>
              <w:tcPr>
                <w:tcW w:w="4989" w:type="dxa"/>
                <w:vAlign w:val="center"/>
              </w:tcPr>
              <w:p w14:paraId="0A987D7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074A9AFE8AA14D098FFB7BB0F2796DA0"/>
              </w:placeholder>
            </w:sdtPr>
            <w:sdtEndPr/>
            <w:sdtContent>
              <w:p w14:paraId="17131C9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AA489D5C10FB413689D4C755A46EFA0D"/>
            </w:placeholder>
          </w:sdtPr>
          <w:sdtEndPr/>
          <w:sdtContent>
            <w:tc>
              <w:tcPr>
                <w:tcW w:w="964" w:type="dxa"/>
                <w:vAlign w:val="center"/>
              </w:tcPr>
              <w:p w14:paraId="533CDA8B"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FAA67F095CC0429098191C832154CA8C"/>
              </w:placeholder>
            </w:sdtPr>
            <w:sdtEndPr/>
            <w:sdtContent>
              <w:p w14:paraId="6098F2D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500A0B0" w14:textId="77777777" w:rsidTr="00743793">
        <w:sdt>
          <w:sdtPr>
            <w:rPr>
              <w:rFonts w:ascii="Source Sans Pro" w:hAnsi="Source Sans Pro"/>
              <w:color w:val="auto"/>
              <w:sz w:val="16"/>
              <w:szCs w:val="16"/>
            </w:rPr>
            <w:id w:val="833654896"/>
            <w:placeholder>
              <w:docPart w:val="5B2FF202DFA9423E99D7104DA7B8C85F"/>
            </w:placeholder>
          </w:sdtPr>
          <w:sdtEndPr/>
          <w:sdtContent>
            <w:tc>
              <w:tcPr>
                <w:tcW w:w="4989" w:type="dxa"/>
                <w:vAlign w:val="center"/>
              </w:tcPr>
              <w:p w14:paraId="7F965963"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7E69FC08CFFC47C888C58F82D7E7964E"/>
              </w:placeholder>
            </w:sdtPr>
            <w:sdtEndPr/>
            <w:sdtContent>
              <w:p w14:paraId="45F02F5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5E123EFD59C842C7AEEA88A392BA170B"/>
            </w:placeholder>
          </w:sdtPr>
          <w:sdtEndPr/>
          <w:sdtContent>
            <w:tc>
              <w:tcPr>
                <w:tcW w:w="964" w:type="dxa"/>
                <w:vAlign w:val="center"/>
              </w:tcPr>
              <w:p w14:paraId="2A55DB21"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AD90F27581E4403BBA9F00754AB61A72"/>
              </w:placeholder>
            </w:sdtPr>
            <w:sdtEndPr/>
            <w:sdtContent>
              <w:p w14:paraId="3AC43A6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4D72411" w14:textId="77777777" w:rsidTr="00743793">
        <w:sdt>
          <w:sdtPr>
            <w:rPr>
              <w:rFonts w:ascii="Source Sans Pro" w:hAnsi="Source Sans Pro"/>
              <w:color w:val="auto"/>
              <w:sz w:val="16"/>
              <w:szCs w:val="16"/>
            </w:rPr>
            <w:id w:val="1297329695"/>
            <w:placeholder>
              <w:docPart w:val="F310F50A9ED3445F8A5EC291E3AFE686"/>
            </w:placeholder>
          </w:sdtPr>
          <w:sdtEndPr/>
          <w:sdtContent>
            <w:tc>
              <w:tcPr>
                <w:tcW w:w="4989" w:type="dxa"/>
                <w:vAlign w:val="center"/>
              </w:tcPr>
              <w:p w14:paraId="542146A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4F34AB1EB3E049BCB44844BBA77772E7"/>
              </w:placeholder>
            </w:sdtPr>
            <w:sdtEndPr/>
            <w:sdtContent>
              <w:p w14:paraId="1BA0F9F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EBA0B940489F442F85F751D0DCA4CA8B"/>
            </w:placeholder>
          </w:sdtPr>
          <w:sdtEndPr/>
          <w:sdtContent>
            <w:tc>
              <w:tcPr>
                <w:tcW w:w="964" w:type="dxa"/>
                <w:vAlign w:val="center"/>
              </w:tcPr>
              <w:p w14:paraId="09A17B01"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EA7D677FCB9A49378EB6CEA54D47D93E"/>
              </w:placeholder>
            </w:sdtPr>
            <w:sdtEndPr/>
            <w:sdtContent>
              <w:p w14:paraId="12F890C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791A59D" w14:textId="77777777" w:rsidTr="004302DA">
        <w:sdt>
          <w:sdtPr>
            <w:rPr>
              <w:rFonts w:ascii="Source Sans Pro" w:hAnsi="Source Sans Pro"/>
              <w:color w:val="auto"/>
              <w:sz w:val="16"/>
              <w:szCs w:val="16"/>
            </w:rPr>
            <w:id w:val="245698801"/>
            <w:placeholder>
              <w:docPart w:val="F6F9C9A1A94C466887764CDB6EFD3D61"/>
            </w:placeholder>
          </w:sdtPr>
          <w:sdtEndPr/>
          <w:sdtContent>
            <w:tc>
              <w:tcPr>
                <w:tcW w:w="4989" w:type="dxa"/>
                <w:tcBorders>
                  <w:bottom w:val="single" w:sz="12" w:space="0" w:color="auto"/>
                </w:tcBorders>
                <w:vAlign w:val="center"/>
              </w:tcPr>
              <w:p w14:paraId="2C8F911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FC32223BEEE14202BFA99D52F36CBE50"/>
              </w:placeholder>
            </w:sdtPr>
            <w:sdtEndPr/>
            <w:sdtContent>
              <w:p w14:paraId="1ABE154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727AFC354A084BA98E81DB9FEED46E5A"/>
            </w:placeholder>
          </w:sdtPr>
          <w:sdtEndPr/>
          <w:sdtContent>
            <w:tc>
              <w:tcPr>
                <w:tcW w:w="964" w:type="dxa"/>
                <w:tcBorders>
                  <w:bottom w:val="single" w:sz="12" w:space="0" w:color="auto"/>
                </w:tcBorders>
                <w:vAlign w:val="center"/>
              </w:tcPr>
              <w:p w14:paraId="0943B458"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56A3C2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6A3D4B0E" w14:textId="77777777" w:rsidTr="00BC328D">
        <w:tc>
          <w:tcPr>
            <w:tcW w:w="4989" w:type="dxa"/>
            <w:tcBorders>
              <w:top w:val="single" w:sz="12" w:space="0" w:color="auto"/>
              <w:bottom w:val="single" w:sz="12" w:space="0" w:color="auto"/>
            </w:tcBorders>
            <w:shd w:val="clear" w:color="auto" w:fill="EEECE1" w:themeFill="background2"/>
          </w:tcPr>
          <w:p w14:paraId="098B59E5"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4204623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D38780D"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A625AA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4C75385E"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480057A6"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502F4B8D"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41724EAB"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5940C5EB"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24F5B35F" w14:textId="77777777" w:rsidR="00CD2873" w:rsidRPr="00EA17F8" w:rsidRDefault="001D15C5"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00EF05AD" w14:textId="77777777" w:rsidR="00CD2873" w:rsidRPr="00EA17F8" w:rsidRDefault="001D15C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6CB9803B"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23795517" w14:textId="77777777" w:rsidR="00D52ED4" w:rsidRPr="00EA17F8" w:rsidRDefault="001D15C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00C229E7" w14:textId="77777777" w:rsidR="00D52ED4" w:rsidRPr="00EA17F8" w:rsidRDefault="001D15C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33CE2E87" w14:textId="77777777" w:rsidR="00D52ED4" w:rsidRPr="00EA17F8" w:rsidRDefault="001D15C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B0F572667C27498EBAFF8EA2077BCB4E"/>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07DBBFF3" w14:textId="77777777" w:rsidR="00D52ED4" w:rsidRPr="00EA17F8" w:rsidRDefault="001D15C5"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145F7029" w14:textId="77777777" w:rsidR="00CD2873" w:rsidRPr="00EA17F8" w:rsidRDefault="001D15C5"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2C5E8A6F" w14:textId="77777777" w:rsidR="00D52ED4" w:rsidRPr="00EA17F8" w:rsidRDefault="001D15C5"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41F182A1" w14:textId="77777777" w:rsidR="0028182A" w:rsidRPr="00EA17F8" w:rsidRDefault="001D15C5"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692D2274" w14:textId="7CFB96E2" w:rsidR="00EB43E5" w:rsidRPr="00EA17F8" w:rsidRDefault="001D15C5"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sidR="002A0C27">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B0F572667C27498EBAFF8EA2077BCB4E"/>
          </w:placeholder>
        </w:sdtPr>
        <w:sdtEndPr/>
        <w:sdtContent>
          <w:r w:rsidR="002A0C27">
            <w:rPr>
              <w:rStyle w:val="mfasiintens"/>
              <w:rFonts w:ascii="Source Sans Pro" w:hAnsi="Source Sans Pro"/>
              <w:i w:val="0"/>
              <w:iCs w:val="0"/>
              <w:color w:val="auto"/>
              <w:szCs w:val="20"/>
            </w:rPr>
            <w:t>150.000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038FBB13"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3C086FD7" w14:textId="77777777" w:rsidR="00D52ED4" w:rsidRPr="00EA17F8" w:rsidRDefault="001D15C5"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AB75DD4" w14:textId="77777777" w:rsidR="00D52ED4" w:rsidRPr="00EA17F8" w:rsidRDefault="001D15C5"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B0F572667C27498EBAFF8EA2077BCB4E"/>
          </w:placeholder>
        </w:sdtPr>
        <w:sdtEndPr/>
        <w:sdtContent>
          <w:r w:rsidR="00D52ED4" w:rsidRPr="00EA17F8">
            <w:rPr>
              <w:rStyle w:val="CitaCar"/>
              <w:rFonts w:ascii="Source Sans Pro" w:hAnsi="Source Sans Pro"/>
              <w:sz w:val="20"/>
              <w:szCs w:val="20"/>
            </w:rPr>
            <w:t>.....................................................</w:t>
          </w:r>
        </w:sdtContent>
      </w:sdt>
    </w:p>
    <w:p w14:paraId="579755DF" w14:textId="77777777" w:rsidR="00D52ED4" w:rsidRPr="00EA17F8" w:rsidRDefault="001D15C5"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3C62D44" w14:textId="77777777" w:rsidR="00D52ED4" w:rsidRPr="00EA17F8" w:rsidRDefault="001D15C5"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4C38110" w14:textId="77777777" w:rsidR="00D52ED4" w:rsidRPr="003D5C07" w:rsidRDefault="00D52ED4" w:rsidP="00201E34">
      <w:pPr>
        <w:spacing w:after="60"/>
        <w:rPr>
          <w:rFonts w:ascii="Source Sans Pro" w:hAnsi="Source Sans Pro" w:cs="Arial"/>
          <w:i/>
          <w:snapToGrid w:val="0"/>
          <w:color w:val="FF0000"/>
          <w:sz w:val="16"/>
          <w:szCs w:val="16"/>
        </w:rPr>
      </w:pPr>
      <w:r w:rsidRPr="003D5C07">
        <w:rPr>
          <w:rFonts w:ascii="Source Sans Pro" w:hAnsi="Source Sans Pro" w:cs="Arial"/>
          <w:i/>
          <w:iCs/>
          <w:snapToGrid w:val="0"/>
          <w:color w:val="FF0000"/>
          <w:sz w:val="16"/>
          <w:szCs w:val="16"/>
        </w:rPr>
        <w:t xml:space="preserve">Obligatori si el contracte implica contacte habitual amb </w:t>
      </w:r>
      <w:r w:rsidRPr="003D5C07">
        <w:rPr>
          <w:rFonts w:ascii="Source Sans Pro" w:hAnsi="Source Sans Pro" w:cs="Arial"/>
          <w:b/>
          <w:i/>
          <w:iCs/>
          <w:snapToGrid w:val="0"/>
          <w:color w:val="FF0000"/>
          <w:sz w:val="16"/>
          <w:szCs w:val="16"/>
        </w:rPr>
        <w:t>menors</w:t>
      </w:r>
      <w:r w:rsidRPr="003D5C07">
        <w:rPr>
          <w:rFonts w:ascii="Source Sans Pro" w:hAnsi="Source Sans Pro" w:cs="Arial"/>
          <w:b/>
          <w:i/>
          <w:snapToGrid w:val="0"/>
          <w:color w:val="FF0000"/>
          <w:sz w:val="16"/>
          <w:szCs w:val="16"/>
        </w:rPr>
        <w:t xml:space="preserve"> d’edat.</w:t>
      </w:r>
    </w:p>
    <w:p w14:paraId="1B3B2A37" w14:textId="77777777" w:rsidR="00D52ED4" w:rsidRPr="00EA17F8" w:rsidRDefault="001D15C5"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47CF4CEF" w14:textId="77777777" w:rsidR="00485E60" w:rsidRPr="003D5C07" w:rsidRDefault="00960D58" w:rsidP="00BC1801">
      <w:pPr>
        <w:spacing w:after="60"/>
        <w:rPr>
          <w:rFonts w:ascii="Source Sans Pro" w:hAnsi="Source Sans Pro" w:cs="Arial"/>
          <w:b/>
          <w:i/>
          <w:iCs/>
          <w:snapToGrid w:val="0"/>
          <w:color w:val="FF0000"/>
          <w:sz w:val="16"/>
          <w:szCs w:val="16"/>
        </w:rPr>
      </w:pPr>
      <w:r w:rsidRPr="003D5C07">
        <w:rPr>
          <w:rFonts w:ascii="Source Sans Pro" w:hAnsi="Source Sans Pro" w:cs="Arial"/>
          <w:i/>
          <w:iCs/>
          <w:snapToGrid w:val="0"/>
          <w:color w:val="FF0000"/>
          <w:sz w:val="16"/>
          <w:szCs w:val="16"/>
        </w:rPr>
        <w:t>A</w:t>
      </w:r>
      <w:r w:rsidR="00485E60" w:rsidRPr="003D5C07">
        <w:rPr>
          <w:rFonts w:ascii="Source Sans Pro" w:hAnsi="Source Sans Pro" w:cs="Arial"/>
          <w:i/>
          <w:iCs/>
          <w:snapToGrid w:val="0"/>
          <w:color w:val="FF0000"/>
          <w:sz w:val="16"/>
          <w:szCs w:val="16"/>
        </w:rPr>
        <w:t xml:space="preserve">quests paràgrafs següents són obligatoris en cas de </w:t>
      </w:r>
      <w:r w:rsidR="00485E60" w:rsidRPr="003D5C07">
        <w:rPr>
          <w:rFonts w:ascii="Source Sans Pro" w:hAnsi="Source Sans Pro" w:cs="Arial"/>
          <w:b/>
          <w:i/>
          <w:iCs/>
          <w:snapToGrid w:val="0"/>
          <w:color w:val="FF0000"/>
          <w:sz w:val="16"/>
          <w:szCs w:val="16"/>
        </w:rPr>
        <w:t xml:space="preserve">contractes menors amb concurrència reservats </w:t>
      </w:r>
      <w:r w:rsidRPr="003D5C07">
        <w:rPr>
          <w:rFonts w:ascii="Source Sans Pro" w:hAnsi="Source Sans Pro" w:cs="Arial"/>
          <w:b/>
          <w:i/>
          <w:iCs/>
          <w:snapToGrid w:val="0"/>
          <w:color w:val="FF0000"/>
          <w:sz w:val="16"/>
          <w:szCs w:val="16"/>
        </w:rPr>
        <w:t xml:space="preserve">de la DA 4a LCSP </w:t>
      </w:r>
      <w:r w:rsidR="00485E60" w:rsidRPr="003D5C07">
        <w:rPr>
          <w:rFonts w:ascii="Source Sans Pro" w:hAnsi="Source Sans Pro" w:cs="Arial"/>
          <w:b/>
          <w:i/>
          <w:iCs/>
          <w:snapToGrid w:val="0"/>
          <w:color w:val="FF0000"/>
          <w:sz w:val="16"/>
          <w:szCs w:val="16"/>
        </w:rPr>
        <w:t>a CETIS i EI.</w:t>
      </w:r>
    </w:p>
    <w:p w14:paraId="76C73534"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5350F790" w14:textId="77777777" w:rsidR="00CD2873" w:rsidRPr="00EA17F8" w:rsidRDefault="001D15C5"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43629E6" w14:textId="77777777" w:rsidR="003D15A7" w:rsidRPr="00EA17F8" w:rsidRDefault="001D15C5"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CF24D8D"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4695CA67"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7B82A36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DC3023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1D394F40"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3AA21E7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7877C1B9"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254FD822"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032368FF"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007FAD8C" w14:textId="77777777" w:rsidR="00D52ED4" w:rsidRPr="00EA17F8" w:rsidRDefault="001D15C5"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D317C19"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2E72AA50" w14:textId="77777777" w:rsidR="00CD2873" w:rsidRPr="00EA17F8" w:rsidRDefault="001D15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FFC809F" w14:textId="77777777" w:rsidR="00CD2873" w:rsidRPr="00EA17F8" w:rsidRDefault="001D15C5"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14DF517F"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64620D2"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5B65EE28"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06E5483"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53AD1994"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2BB2380"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04DAC15"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ECF7F83"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095BB549"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E466C31"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EB14FE6"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4352D198"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B3F800B"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 xml:space="preserve">2015 (BOP 29/4/2015) </w:t>
      </w:r>
      <w:r w:rsidRPr="002534A4">
        <w:rPr>
          <w:rFonts w:ascii="Source Sans Pro" w:hAnsi="Source Sans Pro" w:cs="Arial"/>
          <w:i/>
          <w:color w:val="FF0000"/>
          <w:sz w:val="16"/>
          <w:szCs w:val="16"/>
        </w:rPr>
        <w:lastRenderedPageBreak/>
        <w:t>pel qual s’aproven les pautes d’actuació en relació al funcionament del BCNROC. La modalitat de la llicència s’assignarà en funció del tipus de documents a encarregar i que s’indica a l’Annex I del Decret d’Alcaldia esmentat.</w:t>
      </w:r>
    </w:p>
    <w:p w14:paraId="2E201F4E"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B0F572667C27498EBAFF8EA2077BCB4E"/>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215DD019"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70523FA" w14:textId="77777777" w:rsidR="00512D39"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B0F572667C27498EBAFF8EA2077BCB4E"/>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0B41FFF2" w14:textId="77777777" w:rsidR="003D5C07" w:rsidRPr="00797478" w:rsidRDefault="003D5C07" w:rsidP="003D5C0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7E049D62" w14:textId="77777777" w:rsidR="003D5C07" w:rsidRPr="00EA17F8" w:rsidRDefault="003D5C07" w:rsidP="003D5C0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S’OBLIGA I COMPROMET</w:t>
      </w:r>
      <w:r w:rsidRPr="00EA17F8">
        <w:rPr>
          <w:rFonts w:ascii="Source Sans Pro" w:hAnsi="Source Sans Pro" w:cs="Arial"/>
          <w:sz w:val="20"/>
          <w:szCs w:val="20"/>
        </w:rPr>
        <w:t xml:space="preserve"> en cas de resultar adjudicatari/ària del contracte a:</w:t>
      </w:r>
    </w:p>
    <w:p w14:paraId="1216BAD4"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D0A252B"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5940A767"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206310E2"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p>
    <w:p w14:paraId="138B6840"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662B10ED"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1D353E59"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Utilitzar les dades personals objecte del tractament, o les que reculli per a la seva inclusió, només per a la finalitat objecte d’aquest encàrrec. En cap cas podrà utilitzar-les per a finalitats pròpies.</w:t>
      </w:r>
    </w:p>
    <w:p w14:paraId="1EA5A58A"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Tractar les dades personals seguint únicament les instruccions documentades del responsable.</w:t>
      </w:r>
    </w:p>
    <w:p w14:paraId="53CC645E"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Portar, per escrit, un registre de totes les categories d’activitats de tractament efectuades per compte del responsable que contingui: </w:t>
      </w:r>
    </w:p>
    <w:p w14:paraId="63333DB1"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3FD29D72"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0DEEF8B5"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23C7E683"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46E2F041"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el deure de secret respecte a les dades de caràcter personal a les quals hagi tingut accés en virtut del present encàrrec, inclús després de que finalitzi el contracte.</w:t>
      </w:r>
    </w:p>
    <w:p w14:paraId="0B27BE17"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EB42EFB"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a disposició del responsable la documentació acreditativa del compliment de la obligació e</w:t>
      </w:r>
      <w:r w:rsidR="009120C8" w:rsidRPr="003D5C07">
        <w:rPr>
          <w:rFonts w:ascii="Source Sans Pro" w:hAnsi="Source Sans Pro" w:cs="Arial"/>
          <w:bCs/>
          <w:iCs/>
          <w:sz w:val="20"/>
          <w:szCs w:val="20"/>
        </w:rPr>
        <w:t>stablerta a l’apartat anterior.</w:t>
      </w:r>
    </w:p>
    <w:p w14:paraId="317B169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la formació necessària en matèria de protecció de dades personals de les persones autoritzades per a tractar dades de caràcter personal.</w:t>
      </w:r>
    </w:p>
    <w:p w14:paraId="5A1F9785"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904A748"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Assistir al responsable en la seva obligació de respondre a les sol·licituds que tinguin per objecte l’exercici dels drets dels interessats així com també als requeriments de les autoritats de control.</w:t>
      </w:r>
    </w:p>
    <w:p w14:paraId="12922018"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En allò referent a les notificacions de violacions de la seguretat de les dades: </w:t>
      </w:r>
    </w:p>
    <w:p w14:paraId="0AE5EF45" w14:textId="77777777" w:rsidR="00AD3A59" w:rsidRPr="00EA17F8" w:rsidRDefault="00AD3A59" w:rsidP="003D5C07">
      <w:pPr>
        <w:pStyle w:val="Pargrafdellista"/>
        <w:numPr>
          <w:ilvl w:val="0"/>
          <w:numId w:val="8"/>
        </w:numPr>
        <w:spacing w:after="8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18E689" w14:textId="77777777" w:rsidR="00AD3A59" w:rsidRPr="00EA17F8" w:rsidRDefault="00AD3A59" w:rsidP="003D5C07">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0050DFA7"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9A0C0E4"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6714BFA5" w14:textId="77777777" w:rsidR="00AD3A59" w:rsidRPr="00EA17F8" w:rsidRDefault="00AD3A59" w:rsidP="003D5C07">
      <w:pPr>
        <w:numPr>
          <w:ilvl w:val="0"/>
          <w:numId w:val="6"/>
        </w:numPr>
        <w:spacing w:after="200"/>
        <w:ind w:left="143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2091CD9" w14:textId="77777777" w:rsidR="00AD3A59" w:rsidRPr="00EA17F8" w:rsidRDefault="00AD3A59" w:rsidP="003D5C07">
      <w:pPr>
        <w:spacing w:after="120"/>
        <w:ind w:left="1434"/>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52A466A1"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802185E"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536D7483"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291B9F6E"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23C010A3"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1A4AF03E"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7EF48C0"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1C6B981"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lastRenderedPageBreak/>
        <w:t>Permetre i contribuir a la realització d’auditories, incloses inspeccions, per part del responsable o auditor autoritzat per aquest.</w:t>
      </w:r>
    </w:p>
    <w:p w14:paraId="7FC755D6"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D’acord amb l’art. 32 del RGPD i el nivell de mesures establert per l’Ajuntament de Barcelona, prendrà totes les mesures necessàries per a la seguretat del tractament, incloent entre d’altres, si s’escau:</w:t>
      </w:r>
    </w:p>
    <w:p w14:paraId="1D34F9FD"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La </w:t>
      </w:r>
      <w:proofErr w:type="spellStart"/>
      <w:r w:rsidRPr="00EA17F8">
        <w:rPr>
          <w:rFonts w:ascii="Source Sans Pro" w:hAnsi="Source Sans Pro" w:cs="Arial"/>
          <w:color w:val="auto"/>
          <w:sz w:val="20"/>
          <w:szCs w:val="20"/>
        </w:rPr>
        <w:t>pseudoanonimització</w:t>
      </w:r>
      <w:proofErr w:type="spellEnd"/>
      <w:r w:rsidRPr="00EA17F8">
        <w:rPr>
          <w:rFonts w:ascii="Source Sans Pro" w:hAnsi="Source Sans Pro" w:cs="Arial"/>
          <w:color w:val="auto"/>
          <w:sz w:val="20"/>
          <w:szCs w:val="20"/>
        </w:rPr>
        <w:t xml:space="preserve"> i el xifrat de dades personals.</w:t>
      </w:r>
    </w:p>
    <w:p w14:paraId="14673382"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62FB879"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FC4E746" w14:textId="77777777" w:rsidR="00AD3A59" w:rsidRPr="00EA17F8" w:rsidRDefault="00AD3A59" w:rsidP="003D5C07">
      <w:pPr>
        <w:numPr>
          <w:ilvl w:val="1"/>
          <w:numId w:val="4"/>
        </w:numPr>
        <w:spacing w:after="40"/>
        <w:ind w:left="851"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3FE96928"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73FFC4"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527F30C"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considera que una instrucció del responsable infringeix el RGPD o altres disposicions en matèria de protecció de dades de la Unió o dels Estats membres, l’encarregat informarà immediatament al responsable.</w:t>
      </w:r>
    </w:p>
    <w:p w14:paraId="38A3DC1E"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l’encarregat infringeix la normativa de protecció de dades vigent (RGPD, LOPDGDD...) serà considerat responsable del tractament.</w:t>
      </w:r>
    </w:p>
    <w:p w14:paraId="01402CB1"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0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Respecte les mesures de seguretat, haurà de complir aquelles establertes a l’annex corresponent. </w:t>
      </w:r>
    </w:p>
    <w:p w14:paraId="15FF21D9"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77C2475D"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7338B5B4"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619FA6CF"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4CF4D1C"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FCDF2F4"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AEE54ED" w14:textId="77777777" w:rsidR="00AD3A59" w:rsidRPr="00EA17F8" w:rsidRDefault="00AD3A59" w:rsidP="00F352D1">
      <w:pPr>
        <w:numPr>
          <w:ilvl w:val="0"/>
          <w:numId w:val="2"/>
        </w:numPr>
        <w:tabs>
          <w:tab w:val="clear" w:pos="360"/>
          <w:tab w:val="left" w:pos="1134"/>
          <w:tab w:val="left" w:pos="1702"/>
          <w:tab w:val="left" w:pos="4892"/>
          <w:tab w:val="left" w:pos="5245"/>
        </w:tabs>
        <w:spacing w:after="80"/>
        <w:ind w:left="357" w:hanging="189"/>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43D039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53BF2BCB"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7FFDB38"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D89D054"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comunicar qualsevol canvi que es produeixi, al llarg de la vida del contracte, de la informació facilitada a la declaració a què es refereix la lletra c) anterior.</w:t>
      </w:r>
    </w:p>
    <w:p w14:paraId="0B0A1051"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1C20B930"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E6D1E09" w14:textId="77777777" w:rsidR="00434661" w:rsidRDefault="00434661" w:rsidP="003D5C07">
      <w:pPr>
        <w:spacing w:after="24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2B261091"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6E566796"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03D0C854" w14:textId="77777777" w:rsidR="00797478" w:rsidRPr="00797478" w:rsidRDefault="001D15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7BA1E21A" w14:textId="77777777" w:rsidR="00797478" w:rsidRPr="00797478" w:rsidRDefault="001D15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0C6C0A5E" w14:textId="77777777" w:rsidR="00797478" w:rsidRPr="00797478" w:rsidRDefault="001D15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27D662A2" w14:textId="77777777" w:rsidR="00797478" w:rsidRPr="00797478" w:rsidRDefault="001D15C5" w:rsidP="003D5C0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6692BA50" w14:textId="77777777" w:rsidR="00797478" w:rsidRPr="00797478" w:rsidRDefault="00797478" w:rsidP="00F352D1">
      <w:pPr>
        <w:tabs>
          <w:tab w:val="left" w:pos="-116"/>
          <w:tab w:val="left" w:pos="826"/>
          <w:tab w:val="left" w:pos="1110"/>
          <w:tab w:val="left" w:pos="1734"/>
          <w:tab w:val="left" w:pos="2244"/>
          <w:tab w:val="left" w:pos="2811"/>
          <w:tab w:val="left" w:pos="3378"/>
          <w:tab w:val="left" w:pos="581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r w:rsidR="00F352D1">
        <w:rPr>
          <w:rFonts w:ascii="Source Sans Pro" w:hAnsi="Source Sans Pro" w:cs="Arial"/>
          <w:i/>
          <w:iCs/>
          <w:color w:val="FF0000"/>
          <w:sz w:val="16"/>
          <w:szCs w:val="16"/>
        </w:rPr>
        <w:tab/>
      </w:r>
    </w:p>
    <w:p w14:paraId="26028A9F" w14:textId="77777777" w:rsidR="00797478" w:rsidRPr="00797478" w:rsidRDefault="001D15C5"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4A8CBD65"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144A980C"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C96BA" w14:textId="77777777" w:rsidR="00E71A63" w:rsidRDefault="00E71A63" w:rsidP="00CD2873">
      <w:r>
        <w:separator/>
      </w:r>
    </w:p>
  </w:endnote>
  <w:endnote w:type="continuationSeparator" w:id="0">
    <w:p w14:paraId="0F9E0B5A" w14:textId="77777777" w:rsidR="00E71A63" w:rsidRDefault="00E71A6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20A99532"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24CD5843"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B7855" w14:textId="77777777" w:rsidR="00E71A63" w:rsidRDefault="00E71A63" w:rsidP="00CD2873">
      <w:r>
        <w:separator/>
      </w:r>
    </w:p>
  </w:footnote>
  <w:footnote w:type="continuationSeparator" w:id="0">
    <w:p w14:paraId="45C7BC4F" w14:textId="77777777" w:rsidR="00E71A63" w:rsidRDefault="00E71A63" w:rsidP="00CD2873">
      <w:r>
        <w:continuationSeparator/>
      </w:r>
    </w:p>
  </w:footnote>
  <w:footnote w:id="1">
    <w:p w14:paraId="3D9260B0"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3940FBD"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22C8A4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1C247C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548395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ECBAFB8"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B282"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B477803" wp14:editId="3FD3DB57">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15C1A7F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477803"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15C1A7F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A63"/>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15C5"/>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A0C27"/>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73AC7"/>
    <w:rsid w:val="00985DB9"/>
    <w:rsid w:val="00A0328F"/>
    <w:rsid w:val="00A12012"/>
    <w:rsid w:val="00A13471"/>
    <w:rsid w:val="00A15F2F"/>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00124"/>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1A63"/>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12BA3"/>
  <w15:docId w15:val="{777BE882-452E-4DF9-8A8A-C9F04272C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F572667C27498EBAFF8EA2077BCB4E"/>
        <w:category>
          <w:name w:val="General"/>
          <w:gallery w:val="placeholder"/>
        </w:category>
        <w:types>
          <w:type w:val="bbPlcHdr"/>
        </w:types>
        <w:behaviors>
          <w:behavior w:val="content"/>
        </w:behaviors>
        <w:guid w:val="{CDA33EA8-94AA-46D3-B84E-3A75A24EE40F}"/>
      </w:docPartPr>
      <w:docPartBody>
        <w:p w:rsidR="007E5DDA" w:rsidRDefault="007E5DDA">
          <w:pPr>
            <w:pStyle w:val="B0F572667C27498EBAFF8EA2077BCB4E"/>
          </w:pPr>
          <w:r w:rsidRPr="00387BC0">
            <w:rPr>
              <w:rStyle w:val="mfasiintens"/>
              <w:rFonts w:ascii="Source Sans Pro" w:hAnsi="Source Sans Pro"/>
              <w:i w:val="0"/>
              <w:iCs w:val="0"/>
              <w:color w:val="auto"/>
              <w:szCs w:val="20"/>
            </w:rPr>
            <w:t>Feu clic aquí per escriure text.</w:t>
          </w:r>
        </w:p>
      </w:docPartBody>
    </w:docPart>
    <w:docPart>
      <w:docPartPr>
        <w:name w:val="014CE2725DF84024A6561276066F01BA"/>
        <w:category>
          <w:name w:val="General"/>
          <w:gallery w:val="placeholder"/>
        </w:category>
        <w:types>
          <w:type w:val="bbPlcHdr"/>
        </w:types>
        <w:behaviors>
          <w:behavior w:val="content"/>
        </w:behaviors>
        <w:guid w:val="{EE052574-E899-40CA-B917-88173F84EF52}"/>
      </w:docPartPr>
      <w:docPartBody>
        <w:p w:rsidR="007E5DDA" w:rsidRDefault="007E5DDA">
          <w:pPr>
            <w:pStyle w:val="014CE2725DF84024A6561276066F01BA"/>
          </w:pPr>
          <w:r w:rsidRPr="00122E79">
            <w:rPr>
              <w:rStyle w:val="mfasiintens"/>
            </w:rPr>
            <w:t>Feu clic aquí per escriure text.</w:t>
          </w:r>
        </w:p>
      </w:docPartBody>
    </w:docPart>
    <w:docPart>
      <w:docPartPr>
        <w:name w:val="03A0972EDC7D45C08A625B4C6EA2CA49"/>
        <w:category>
          <w:name w:val="General"/>
          <w:gallery w:val="placeholder"/>
        </w:category>
        <w:types>
          <w:type w:val="bbPlcHdr"/>
        </w:types>
        <w:behaviors>
          <w:behavior w:val="content"/>
        </w:behaviors>
        <w:guid w:val="{A5541DF4-4662-4AA4-80A9-37BE76495F40}"/>
      </w:docPartPr>
      <w:docPartBody>
        <w:p w:rsidR="007E5DDA" w:rsidRDefault="007E5DDA">
          <w:pPr>
            <w:pStyle w:val="03A0972EDC7D45C08A625B4C6EA2CA49"/>
          </w:pPr>
          <w:r w:rsidRPr="00122E79">
            <w:rPr>
              <w:rStyle w:val="mfasiintens"/>
            </w:rPr>
            <w:t>Feu clic aquí per escriure text.</w:t>
          </w:r>
        </w:p>
      </w:docPartBody>
    </w:docPart>
    <w:docPart>
      <w:docPartPr>
        <w:name w:val="E92724B06D84463A9A09CBB77A559621"/>
        <w:category>
          <w:name w:val="General"/>
          <w:gallery w:val="placeholder"/>
        </w:category>
        <w:types>
          <w:type w:val="bbPlcHdr"/>
        </w:types>
        <w:behaviors>
          <w:behavior w:val="content"/>
        </w:behaviors>
        <w:guid w:val="{E5939051-C3D9-41DA-85BF-51672A269E6F}"/>
      </w:docPartPr>
      <w:docPartBody>
        <w:p w:rsidR="007E5DDA" w:rsidRDefault="007E5DDA">
          <w:pPr>
            <w:pStyle w:val="E92724B06D84463A9A09CBB77A559621"/>
          </w:pPr>
          <w:r w:rsidRPr="00122E79">
            <w:rPr>
              <w:rStyle w:val="mfasiintens"/>
            </w:rPr>
            <w:t>Feu clic aquí per escriure text.</w:t>
          </w:r>
        </w:p>
      </w:docPartBody>
    </w:docPart>
    <w:docPart>
      <w:docPartPr>
        <w:name w:val="2DBD622345AC4863AF3CED8F6B85046D"/>
        <w:category>
          <w:name w:val="General"/>
          <w:gallery w:val="placeholder"/>
        </w:category>
        <w:types>
          <w:type w:val="bbPlcHdr"/>
        </w:types>
        <w:behaviors>
          <w:behavior w:val="content"/>
        </w:behaviors>
        <w:guid w:val="{1A3756F4-13D5-469A-B787-D35110BF0487}"/>
      </w:docPartPr>
      <w:docPartBody>
        <w:p w:rsidR="007E5DDA" w:rsidRDefault="007E5DDA">
          <w:pPr>
            <w:pStyle w:val="2DBD622345AC4863AF3CED8F6B85046D"/>
          </w:pPr>
          <w:r w:rsidRPr="00743793">
            <w:rPr>
              <w:rStyle w:val="mfasiintens"/>
              <w:rFonts w:ascii="Source Sans Pro" w:hAnsi="Source Sans Pro"/>
              <w:b w:val="0"/>
              <w:bCs w:val="0"/>
              <w:i w:val="0"/>
              <w:iCs w:val="0"/>
              <w:color w:val="auto"/>
              <w:szCs w:val="20"/>
            </w:rPr>
            <w:t>Feu clic aquí per escriure text.</w:t>
          </w:r>
        </w:p>
      </w:docPartBody>
    </w:docPart>
    <w:docPart>
      <w:docPartPr>
        <w:name w:val="A8F0604BA30C4294BA7CB40A69301378"/>
        <w:category>
          <w:name w:val="General"/>
          <w:gallery w:val="placeholder"/>
        </w:category>
        <w:types>
          <w:type w:val="bbPlcHdr"/>
        </w:types>
        <w:behaviors>
          <w:behavior w:val="content"/>
        </w:behaviors>
        <w:guid w:val="{404F5202-1ECA-4F21-B47B-F1C9DE3C9E27}"/>
      </w:docPartPr>
      <w:docPartBody>
        <w:p w:rsidR="007E5DDA" w:rsidRDefault="007E5DDA">
          <w:pPr>
            <w:pStyle w:val="A8F0604BA30C4294BA7CB40A69301378"/>
          </w:pPr>
          <w:r w:rsidRPr="00387BC0">
            <w:rPr>
              <w:rFonts w:ascii="Source Sans Pro" w:hAnsi="Source Sans Pro"/>
              <w:sz w:val="16"/>
              <w:szCs w:val="16"/>
            </w:rPr>
            <w:t>- - -</w:t>
          </w:r>
        </w:p>
      </w:docPartBody>
    </w:docPart>
    <w:docPart>
      <w:docPartPr>
        <w:name w:val="EC658647FF664267963847EC1B1763CA"/>
        <w:category>
          <w:name w:val="General"/>
          <w:gallery w:val="placeholder"/>
        </w:category>
        <w:types>
          <w:type w:val="bbPlcHdr"/>
        </w:types>
        <w:behaviors>
          <w:behavior w:val="content"/>
        </w:behaviors>
        <w:guid w:val="{749B0F4C-B7EC-43A4-97AB-95A8054A90FF}"/>
      </w:docPartPr>
      <w:docPartBody>
        <w:p w:rsidR="007E5DDA" w:rsidRDefault="007E5DDA">
          <w:pPr>
            <w:pStyle w:val="EC658647FF664267963847EC1B1763CA"/>
          </w:pPr>
          <w:r w:rsidRPr="00122E79">
            <w:rPr>
              <w:rStyle w:val="mfasiintens"/>
            </w:rPr>
            <w:t>Feu clic aquí per escriure text.</w:t>
          </w:r>
        </w:p>
      </w:docPartBody>
    </w:docPart>
    <w:docPart>
      <w:docPartPr>
        <w:name w:val="EFD49869B0CB4E34A10B3D31D135ABAC"/>
        <w:category>
          <w:name w:val="General"/>
          <w:gallery w:val="placeholder"/>
        </w:category>
        <w:types>
          <w:type w:val="bbPlcHdr"/>
        </w:types>
        <w:behaviors>
          <w:behavior w:val="content"/>
        </w:behaviors>
        <w:guid w:val="{C5E3259F-8D87-42F0-A041-794A462A309C}"/>
      </w:docPartPr>
      <w:docPartBody>
        <w:p w:rsidR="007E5DDA" w:rsidRDefault="007E5DDA">
          <w:pPr>
            <w:pStyle w:val="EFD49869B0CB4E34A10B3D31D135ABAC"/>
          </w:pPr>
          <w:r w:rsidRPr="00122E79">
            <w:rPr>
              <w:rStyle w:val="mfasiintens"/>
            </w:rPr>
            <w:t>Feu clic aquí per escriure text.</w:t>
          </w:r>
        </w:p>
      </w:docPartBody>
    </w:docPart>
    <w:docPart>
      <w:docPartPr>
        <w:name w:val="E1EA6A3DCA25409BB4ADE13E18CFBF54"/>
        <w:category>
          <w:name w:val="General"/>
          <w:gallery w:val="placeholder"/>
        </w:category>
        <w:types>
          <w:type w:val="bbPlcHdr"/>
        </w:types>
        <w:behaviors>
          <w:behavior w:val="content"/>
        </w:behaviors>
        <w:guid w:val="{5A5D4A47-D111-485D-A26A-2EA2C379874B}"/>
      </w:docPartPr>
      <w:docPartBody>
        <w:p w:rsidR="007E5DDA" w:rsidRDefault="007E5DDA">
          <w:pPr>
            <w:pStyle w:val="E1EA6A3DCA25409BB4ADE13E18CFBF54"/>
          </w:pPr>
          <w:r w:rsidRPr="00387BC0">
            <w:rPr>
              <w:rFonts w:ascii="Source Sans Pro" w:hAnsi="Source Sans Pro"/>
              <w:i/>
              <w:iCs/>
              <w:sz w:val="16"/>
              <w:szCs w:val="16"/>
            </w:rPr>
            <w:t>- - -</w:t>
          </w:r>
        </w:p>
      </w:docPartBody>
    </w:docPart>
    <w:docPart>
      <w:docPartPr>
        <w:name w:val="1EE8D229DA7A4DA69CEE0AFB8683EB3E"/>
        <w:category>
          <w:name w:val="General"/>
          <w:gallery w:val="placeholder"/>
        </w:category>
        <w:types>
          <w:type w:val="bbPlcHdr"/>
        </w:types>
        <w:behaviors>
          <w:behavior w:val="content"/>
        </w:behaviors>
        <w:guid w:val="{3BEA55B9-9C95-4936-B606-ABCCAFCBA8FD}"/>
      </w:docPartPr>
      <w:docPartBody>
        <w:p w:rsidR="007E5DDA" w:rsidRDefault="007E5DDA">
          <w:pPr>
            <w:pStyle w:val="1EE8D229DA7A4DA69CEE0AFB8683EB3E"/>
          </w:pPr>
          <w:r w:rsidRPr="00122E79">
            <w:rPr>
              <w:rStyle w:val="mfasiintens"/>
            </w:rPr>
            <w:t>Feu clic aquí per escriure text.</w:t>
          </w:r>
        </w:p>
      </w:docPartBody>
    </w:docPart>
    <w:docPart>
      <w:docPartPr>
        <w:name w:val="0FD08A26CEAB43E987445F14BCB04F7D"/>
        <w:category>
          <w:name w:val="General"/>
          <w:gallery w:val="placeholder"/>
        </w:category>
        <w:types>
          <w:type w:val="bbPlcHdr"/>
        </w:types>
        <w:behaviors>
          <w:behavior w:val="content"/>
        </w:behaviors>
        <w:guid w:val="{62C68FC8-C2F8-49F2-9D4E-7900FA913505}"/>
      </w:docPartPr>
      <w:docPartBody>
        <w:p w:rsidR="007E5DDA" w:rsidRDefault="007E5DDA">
          <w:pPr>
            <w:pStyle w:val="0FD08A26CEAB43E987445F14BCB04F7D"/>
          </w:pPr>
          <w:r w:rsidRPr="00122E79">
            <w:rPr>
              <w:rStyle w:val="mfasiintens"/>
            </w:rPr>
            <w:t>Feu clic aquí per escriure text.</w:t>
          </w:r>
        </w:p>
      </w:docPartBody>
    </w:docPart>
    <w:docPart>
      <w:docPartPr>
        <w:name w:val="074A9AFE8AA14D098FFB7BB0F2796DA0"/>
        <w:category>
          <w:name w:val="General"/>
          <w:gallery w:val="placeholder"/>
        </w:category>
        <w:types>
          <w:type w:val="bbPlcHdr"/>
        </w:types>
        <w:behaviors>
          <w:behavior w:val="content"/>
        </w:behaviors>
        <w:guid w:val="{9E43C22A-D1FA-4B31-B2D0-EA5A36EE80D2}"/>
      </w:docPartPr>
      <w:docPartBody>
        <w:p w:rsidR="007E5DDA" w:rsidRDefault="007E5DDA">
          <w:pPr>
            <w:pStyle w:val="074A9AFE8AA14D098FFB7BB0F2796DA0"/>
          </w:pPr>
          <w:r w:rsidRPr="00122E79">
            <w:rPr>
              <w:rStyle w:val="mfasiintens"/>
            </w:rPr>
            <w:t>Feu clic aquí per escriure text.</w:t>
          </w:r>
        </w:p>
      </w:docPartBody>
    </w:docPart>
    <w:docPart>
      <w:docPartPr>
        <w:name w:val="AA489D5C10FB413689D4C755A46EFA0D"/>
        <w:category>
          <w:name w:val="General"/>
          <w:gallery w:val="placeholder"/>
        </w:category>
        <w:types>
          <w:type w:val="bbPlcHdr"/>
        </w:types>
        <w:behaviors>
          <w:behavior w:val="content"/>
        </w:behaviors>
        <w:guid w:val="{521F53EA-CF15-413F-8469-64F7D85F39DB}"/>
      </w:docPartPr>
      <w:docPartBody>
        <w:p w:rsidR="007E5DDA" w:rsidRDefault="007E5DDA">
          <w:pPr>
            <w:pStyle w:val="AA489D5C10FB413689D4C755A46EFA0D"/>
          </w:pPr>
          <w:r w:rsidRPr="00122E79">
            <w:rPr>
              <w:rStyle w:val="mfasiintens"/>
            </w:rPr>
            <w:t>Feu clic aquí per escriure text.</w:t>
          </w:r>
        </w:p>
      </w:docPartBody>
    </w:docPart>
    <w:docPart>
      <w:docPartPr>
        <w:name w:val="FAA67F095CC0429098191C832154CA8C"/>
        <w:category>
          <w:name w:val="General"/>
          <w:gallery w:val="placeholder"/>
        </w:category>
        <w:types>
          <w:type w:val="bbPlcHdr"/>
        </w:types>
        <w:behaviors>
          <w:behavior w:val="content"/>
        </w:behaviors>
        <w:guid w:val="{B3524693-D00E-4601-8C9D-1A84CF7764E1}"/>
      </w:docPartPr>
      <w:docPartBody>
        <w:p w:rsidR="007E5DDA" w:rsidRDefault="007E5DDA">
          <w:pPr>
            <w:pStyle w:val="FAA67F095CC0429098191C832154CA8C"/>
          </w:pPr>
          <w:r w:rsidRPr="00122E79">
            <w:rPr>
              <w:rStyle w:val="mfasiintens"/>
            </w:rPr>
            <w:t>Feu clic aquí per escriure text.</w:t>
          </w:r>
        </w:p>
      </w:docPartBody>
    </w:docPart>
    <w:docPart>
      <w:docPartPr>
        <w:name w:val="5B2FF202DFA9423E99D7104DA7B8C85F"/>
        <w:category>
          <w:name w:val="General"/>
          <w:gallery w:val="placeholder"/>
        </w:category>
        <w:types>
          <w:type w:val="bbPlcHdr"/>
        </w:types>
        <w:behaviors>
          <w:behavior w:val="content"/>
        </w:behaviors>
        <w:guid w:val="{ADCF8D05-C504-4783-AA89-D708ABFD63D6}"/>
      </w:docPartPr>
      <w:docPartBody>
        <w:p w:rsidR="007E5DDA" w:rsidRDefault="007E5DDA">
          <w:pPr>
            <w:pStyle w:val="5B2FF202DFA9423E99D7104DA7B8C85F"/>
          </w:pPr>
          <w:r w:rsidRPr="00122E79">
            <w:rPr>
              <w:rStyle w:val="mfasiintens"/>
            </w:rPr>
            <w:t>Feu clic aquí per escriure text.</w:t>
          </w:r>
        </w:p>
      </w:docPartBody>
    </w:docPart>
    <w:docPart>
      <w:docPartPr>
        <w:name w:val="7E69FC08CFFC47C888C58F82D7E7964E"/>
        <w:category>
          <w:name w:val="General"/>
          <w:gallery w:val="placeholder"/>
        </w:category>
        <w:types>
          <w:type w:val="bbPlcHdr"/>
        </w:types>
        <w:behaviors>
          <w:behavior w:val="content"/>
        </w:behaviors>
        <w:guid w:val="{4EF3EFE6-D2A5-4AA2-BA57-B7D5199D2BA0}"/>
      </w:docPartPr>
      <w:docPartBody>
        <w:p w:rsidR="007E5DDA" w:rsidRDefault="007E5DDA">
          <w:pPr>
            <w:pStyle w:val="7E69FC08CFFC47C888C58F82D7E7964E"/>
          </w:pPr>
          <w:r w:rsidRPr="00122E79">
            <w:rPr>
              <w:rStyle w:val="mfasiintens"/>
            </w:rPr>
            <w:t>Feu clic aquí per escriure text.</w:t>
          </w:r>
        </w:p>
      </w:docPartBody>
    </w:docPart>
    <w:docPart>
      <w:docPartPr>
        <w:name w:val="5E123EFD59C842C7AEEA88A392BA170B"/>
        <w:category>
          <w:name w:val="General"/>
          <w:gallery w:val="placeholder"/>
        </w:category>
        <w:types>
          <w:type w:val="bbPlcHdr"/>
        </w:types>
        <w:behaviors>
          <w:behavior w:val="content"/>
        </w:behaviors>
        <w:guid w:val="{A5EB2442-7020-4AD9-9C1C-7950EF67FB68}"/>
      </w:docPartPr>
      <w:docPartBody>
        <w:p w:rsidR="007E5DDA" w:rsidRDefault="007E5DDA">
          <w:pPr>
            <w:pStyle w:val="5E123EFD59C842C7AEEA88A392BA170B"/>
          </w:pPr>
          <w:r w:rsidRPr="00122E79">
            <w:rPr>
              <w:rStyle w:val="mfasiintens"/>
            </w:rPr>
            <w:t>Feu clic aquí per escriure text.</w:t>
          </w:r>
        </w:p>
      </w:docPartBody>
    </w:docPart>
    <w:docPart>
      <w:docPartPr>
        <w:name w:val="AD90F27581E4403BBA9F00754AB61A72"/>
        <w:category>
          <w:name w:val="General"/>
          <w:gallery w:val="placeholder"/>
        </w:category>
        <w:types>
          <w:type w:val="bbPlcHdr"/>
        </w:types>
        <w:behaviors>
          <w:behavior w:val="content"/>
        </w:behaviors>
        <w:guid w:val="{319CFBB3-B86A-40C3-92A5-77479CC971A5}"/>
      </w:docPartPr>
      <w:docPartBody>
        <w:p w:rsidR="007E5DDA" w:rsidRDefault="007E5DDA">
          <w:pPr>
            <w:pStyle w:val="AD90F27581E4403BBA9F00754AB61A72"/>
          </w:pPr>
          <w:r w:rsidRPr="00122E79">
            <w:rPr>
              <w:rStyle w:val="mfasiintens"/>
            </w:rPr>
            <w:t>Feu clic aquí per escriure text.</w:t>
          </w:r>
        </w:p>
      </w:docPartBody>
    </w:docPart>
    <w:docPart>
      <w:docPartPr>
        <w:name w:val="F310F50A9ED3445F8A5EC291E3AFE686"/>
        <w:category>
          <w:name w:val="General"/>
          <w:gallery w:val="placeholder"/>
        </w:category>
        <w:types>
          <w:type w:val="bbPlcHdr"/>
        </w:types>
        <w:behaviors>
          <w:behavior w:val="content"/>
        </w:behaviors>
        <w:guid w:val="{A3AF6C34-0B83-4805-A304-E2676BC9856E}"/>
      </w:docPartPr>
      <w:docPartBody>
        <w:p w:rsidR="007E5DDA" w:rsidRDefault="007E5DDA">
          <w:pPr>
            <w:pStyle w:val="F310F50A9ED3445F8A5EC291E3AFE686"/>
          </w:pPr>
          <w:r w:rsidRPr="00122E79">
            <w:rPr>
              <w:rStyle w:val="mfasiintens"/>
            </w:rPr>
            <w:t>Feu clic aquí per escriure text.</w:t>
          </w:r>
        </w:p>
      </w:docPartBody>
    </w:docPart>
    <w:docPart>
      <w:docPartPr>
        <w:name w:val="4F34AB1EB3E049BCB44844BBA77772E7"/>
        <w:category>
          <w:name w:val="General"/>
          <w:gallery w:val="placeholder"/>
        </w:category>
        <w:types>
          <w:type w:val="bbPlcHdr"/>
        </w:types>
        <w:behaviors>
          <w:behavior w:val="content"/>
        </w:behaviors>
        <w:guid w:val="{9D50D683-A33E-40FC-9865-C8855015A89B}"/>
      </w:docPartPr>
      <w:docPartBody>
        <w:p w:rsidR="007E5DDA" w:rsidRDefault="007E5DDA">
          <w:pPr>
            <w:pStyle w:val="4F34AB1EB3E049BCB44844BBA77772E7"/>
          </w:pPr>
          <w:r w:rsidRPr="00122E79">
            <w:rPr>
              <w:rStyle w:val="mfasiintens"/>
            </w:rPr>
            <w:t>Feu clic aquí per escriure text.</w:t>
          </w:r>
        </w:p>
      </w:docPartBody>
    </w:docPart>
    <w:docPart>
      <w:docPartPr>
        <w:name w:val="EBA0B940489F442F85F751D0DCA4CA8B"/>
        <w:category>
          <w:name w:val="General"/>
          <w:gallery w:val="placeholder"/>
        </w:category>
        <w:types>
          <w:type w:val="bbPlcHdr"/>
        </w:types>
        <w:behaviors>
          <w:behavior w:val="content"/>
        </w:behaviors>
        <w:guid w:val="{F6A63A13-17EF-4021-87EE-4B310EBD936F}"/>
      </w:docPartPr>
      <w:docPartBody>
        <w:p w:rsidR="007E5DDA" w:rsidRDefault="007E5DDA">
          <w:pPr>
            <w:pStyle w:val="EBA0B940489F442F85F751D0DCA4CA8B"/>
          </w:pPr>
          <w:r w:rsidRPr="00122E79">
            <w:rPr>
              <w:rStyle w:val="mfasiintens"/>
            </w:rPr>
            <w:t>Feu clic aquí per escriure text.</w:t>
          </w:r>
        </w:p>
      </w:docPartBody>
    </w:docPart>
    <w:docPart>
      <w:docPartPr>
        <w:name w:val="EA7D677FCB9A49378EB6CEA54D47D93E"/>
        <w:category>
          <w:name w:val="General"/>
          <w:gallery w:val="placeholder"/>
        </w:category>
        <w:types>
          <w:type w:val="bbPlcHdr"/>
        </w:types>
        <w:behaviors>
          <w:behavior w:val="content"/>
        </w:behaviors>
        <w:guid w:val="{FD8DF9FF-74E2-40A5-BE61-6D3662A5C936}"/>
      </w:docPartPr>
      <w:docPartBody>
        <w:p w:rsidR="007E5DDA" w:rsidRDefault="007E5DDA">
          <w:pPr>
            <w:pStyle w:val="EA7D677FCB9A49378EB6CEA54D47D93E"/>
          </w:pPr>
          <w:r w:rsidRPr="00122E79">
            <w:rPr>
              <w:rStyle w:val="mfasiintens"/>
            </w:rPr>
            <w:t>Feu clic aquí per escriure text.</w:t>
          </w:r>
        </w:p>
      </w:docPartBody>
    </w:docPart>
    <w:docPart>
      <w:docPartPr>
        <w:name w:val="F6F9C9A1A94C466887764CDB6EFD3D61"/>
        <w:category>
          <w:name w:val="General"/>
          <w:gallery w:val="placeholder"/>
        </w:category>
        <w:types>
          <w:type w:val="bbPlcHdr"/>
        </w:types>
        <w:behaviors>
          <w:behavior w:val="content"/>
        </w:behaviors>
        <w:guid w:val="{CAA6ED72-5E6B-44BE-8955-65A94424B230}"/>
      </w:docPartPr>
      <w:docPartBody>
        <w:p w:rsidR="007E5DDA" w:rsidRDefault="007E5DDA">
          <w:pPr>
            <w:pStyle w:val="F6F9C9A1A94C466887764CDB6EFD3D61"/>
          </w:pPr>
          <w:r w:rsidRPr="00122E79">
            <w:rPr>
              <w:rStyle w:val="mfasiintens"/>
            </w:rPr>
            <w:t>Feu clic aquí per escriure text.</w:t>
          </w:r>
        </w:p>
      </w:docPartBody>
    </w:docPart>
    <w:docPart>
      <w:docPartPr>
        <w:name w:val="FC32223BEEE14202BFA99D52F36CBE50"/>
        <w:category>
          <w:name w:val="General"/>
          <w:gallery w:val="placeholder"/>
        </w:category>
        <w:types>
          <w:type w:val="bbPlcHdr"/>
        </w:types>
        <w:behaviors>
          <w:behavior w:val="content"/>
        </w:behaviors>
        <w:guid w:val="{38FAA0DD-E4F5-4980-A8B2-C3A955F1F730}"/>
      </w:docPartPr>
      <w:docPartBody>
        <w:p w:rsidR="007E5DDA" w:rsidRDefault="007E5DDA">
          <w:pPr>
            <w:pStyle w:val="FC32223BEEE14202BFA99D52F36CBE50"/>
          </w:pPr>
          <w:r w:rsidRPr="00122E79">
            <w:rPr>
              <w:rStyle w:val="mfasiintens"/>
            </w:rPr>
            <w:t>Feu clic aquí per escriure text.</w:t>
          </w:r>
        </w:p>
      </w:docPartBody>
    </w:docPart>
    <w:docPart>
      <w:docPartPr>
        <w:name w:val="727AFC354A084BA98E81DB9FEED46E5A"/>
        <w:category>
          <w:name w:val="General"/>
          <w:gallery w:val="placeholder"/>
        </w:category>
        <w:types>
          <w:type w:val="bbPlcHdr"/>
        </w:types>
        <w:behaviors>
          <w:behavior w:val="content"/>
        </w:behaviors>
        <w:guid w:val="{D9E68CB1-52D7-400B-8CFC-8D51854E29BE}"/>
      </w:docPartPr>
      <w:docPartBody>
        <w:p w:rsidR="007E5DDA" w:rsidRDefault="007E5DDA">
          <w:pPr>
            <w:pStyle w:val="727AFC354A084BA98E81DB9FEED46E5A"/>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DDA"/>
    <w:rsid w:val="007E5DDA"/>
    <w:rsid w:val="00A15F2F"/>
    <w:rsid w:val="00C0012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B0F572667C27498EBAFF8EA2077BCB4E">
    <w:name w:val="B0F572667C27498EBAFF8EA2077BCB4E"/>
  </w:style>
  <w:style w:type="paragraph" w:customStyle="1" w:styleId="014CE2725DF84024A6561276066F01BA">
    <w:name w:val="014CE2725DF84024A6561276066F01BA"/>
  </w:style>
  <w:style w:type="paragraph" w:customStyle="1" w:styleId="03A0972EDC7D45C08A625B4C6EA2CA49">
    <w:name w:val="03A0972EDC7D45C08A625B4C6EA2CA49"/>
  </w:style>
  <w:style w:type="paragraph" w:customStyle="1" w:styleId="E92724B06D84463A9A09CBB77A559621">
    <w:name w:val="E92724B06D84463A9A09CBB77A559621"/>
  </w:style>
  <w:style w:type="paragraph" w:customStyle="1" w:styleId="2DBD622345AC4863AF3CED8F6B85046D">
    <w:name w:val="2DBD622345AC4863AF3CED8F6B85046D"/>
  </w:style>
  <w:style w:type="paragraph" w:customStyle="1" w:styleId="A8F0604BA30C4294BA7CB40A69301378">
    <w:name w:val="A8F0604BA30C4294BA7CB40A69301378"/>
  </w:style>
  <w:style w:type="paragraph" w:customStyle="1" w:styleId="EC658647FF664267963847EC1B1763CA">
    <w:name w:val="EC658647FF664267963847EC1B1763CA"/>
  </w:style>
  <w:style w:type="paragraph" w:customStyle="1" w:styleId="EFD49869B0CB4E34A10B3D31D135ABAC">
    <w:name w:val="EFD49869B0CB4E34A10B3D31D135ABAC"/>
  </w:style>
  <w:style w:type="paragraph" w:customStyle="1" w:styleId="E1EA6A3DCA25409BB4ADE13E18CFBF54">
    <w:name w:val="E1EA6A3DCA25409BB4ADE13E18CFBF54"/>
  </w:style>
  <w:style w:type="paragraph" w:customStyle="1" w:styleId="1EE8D229DA7A4DA69CEE0AFB8683EB3E">
    <w:name w:val="1EE8D229DA7A4DA69CEE0AFB8683EB3E"/>
  </w:style>
  <w:style w:type="paragraph" w:customStyle="1" w:styleId="0FD08A26CEAB43E987445F14BCB04F7D">
    <w:name w:val="0FD08A26CEAB43E987445F14BCB04F7D"/>
  </w:style>
  <w:style w:type="paragraph" w:customStyle="1" w:styleId="074A9AFE8AA14D098FFB7BB0F2796DA0">
    <w:name w:val="074A9AFE8AA14D098FFB7BB0F2796DA0"/>
  </w:style>
  <w:style w:type="paragraph" w:customStyle="1" w:styleId="AA489D5C10FB413689D4C755A46EFA0D">
    <w:name w:val="AA489D5C10FB413689D4C755A46EFA0D"/>
  </w:style>
  <w:style w:type="paragraph" w:customStyle="1" w:styleId="FAA67F095CC0429098191C832154CA8C">
    <w:name w:val="FAA67F095CC0429098191C832154CA8C"/>
  </w:style>
  <w:style w:type="paragraph" w:customStyle="1" w:styleId="5B2FF202DFA9423E99D7104DA7B8C85F">
    <w:name w:val="5B2FF202DFA9423E99D7104DA7B8C85F"/>
  </w:style>
  <w:style w:type="paragraph" w:customStyle="1" w:styleId="7E69FC08CFFC47C888C58F82D7E7964E">
    <w:name w:val="7E69FC08CFFC47C888C58F82D7E7964E"/>
  </w:style>
  <w:style w:type="paragraph" w:customStyle="1" w:styleId="5E123EFD59C842C7AEEA88A392BA170B">
    <w:name w:val="5E123EFD59C842C7AEEA88A392BA170B"/>
  </w:style>
  <w:style w:type="paragraph" w:customStyle="1" w:styleId="AD90F27581E4403BBA9F00754AB61A72">
    <w:name w:val="AD90F27581E4403BBA9F00754AB61A72"/>
  </w:style>
  <w:style w:type="paragraph" w:customStyle="1" w:styleId="F310F50A9ED3445F8A5EC291E3AFE686">
    <w:name w:val="F310F50A9ED3445F8A5EC291E3AFE686"/>
  </w:style>
  <w:style w:type="paragraph" w:customStyle="1" w:styleId="4F34AB1EB3E049BCB44844BBA77772E7">
    <w:name w:val="4F34AB1EB3E049BCB44844BBA77772E7"/>
  </w:style>
  <w:style w:type="paragraph" w:customStyle="1" w:styleId="EBA0B940489F442F85F751D0DCA4CA8B">
    <w:name w:val="EBA0B940489F442F85F751D0DCA4CA8B"/>
  </w:style>
  <w:style w:type="paragraph" w:customStyle="1" w:styleId="EA7D677FCB9A49378EB6CEA54D47D93E">
    <w:name w:val="EA7D677FCB9A49378EB6CEA54D47D93E"/>
  </w:style>
  <w:style w:type="paragraph" w:customStyle="1" w:styleId="F6F9C9A1A94C466887764CDB6EFD3D61">
    <w:name w:val="F6F9C9A1A94C466887764CDB6EFD3D61"/>
  </w:style>
  <w:style w:type="paragraph" w:customStyle="1" w:styleId="FC32223BEEE14202BFA99D52F36CBE50">
    <w:name w:val="FC32223BEEE14202BFA99D52F36CBE50"/>
  </w:style>
  <w:style w:type="paragraph" w:customStyle="1" w:styleId="727AFC354A084BA98E81DB9FEED46E5A">
    <w:name w:val="727AFC354A084BA98E81DB9FEED46E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8</Pages>
  <Words>4394</Words>
  <Characters>25047</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3</cp:revision>
  <cp:lastPrinted>2023-11-07T12:28:00Z</cp:lastPrinted>
  <dcterms:created xsi:type="dcterms:W3CDTF">2026-08-07T11:05:00Z</dcterms:created>
  <dcterms:modified xsi:type="dcterms:W3CDTF">2026-08-07T11:48:00Z</dcterms:modified>
</cp:coreProperties>
</file>