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EE377"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228916A3"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8F340DE79B884BAEBD966532CD0C8A37"/>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8F340DE79B884BAEBD966532CD0C8A37"/>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8F340DE79B884BAEBD966532CD0C8A37"/>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8F340DE79B884BAEBD966532CD0C8A37"/>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8F340DE79B884BAEBD966532CD0C8A37"/>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39638588" w14:textId="77777777" w:rsidTr="00387BC0">
        <w:trPr>
          <w:trHeight w:val="340"/>
        </w:trPr>
        <w:tc>
          <w:tcPr>
            <w:tcW w:w="8386" w:type="dxa"/>
            <w:vAlign w:val="center"/>
          </w:tcPr>
          <w:p w14:paraId="00362CDB" w14:textId="020747E1"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8F340DE79B884BAEBD966532CD0C8A37"/>
                </w:placeholder>
              </w:sdtPr>
              <w:sdtEndPr>
                <w:rPr>
                  <w:rStyle w:val="mfasiintens"/>
                </w:rPr>
              </w:sdtEndPr>
              <w:sdtContent>
                <w:r w:rsidR="002079C0" w:rsidRPr="00387BC0">
                  <w:rPr>
                    <w:rStyle w:val="mfasiintens"/>
                    <w:rFonts w:ascii="Source Sans Pro" w:hAnsi="Source Sans Pro"/>
                    <w:i w:val="0"/>
                    <w:iCs w:val="0"/>
                    <w:color w:val="auto"/>
                    <w:szCs w:val="20"/>
                  </w:rPr>
                  <w:t>001_P2</w:t>
                </w:r>
                <w:r w:rsidR="00A70876">
                  <w:rPr>
                    <w:rStyle w:val="mfasiintens"/>
                    <w:rFonts w:ascii="Source Sans Pro" w:hAnsi="Source Sans Pro"/>
                    <w:i w:val="0"/>
                    <w:iCs w:val="0"/>
                    <w:color w:val="auto"/>
                    <w:szCs w:val="20"/>
                  </w:rPr>
                  <w:t>6</w:t>
                </w:r>
                <w:r w:rsidR="00974C2F">
                  <w:rPr>
                    <w:rStyle w:val="mfasiintens"/>
                    <w:rFonts w:ascii="Source Sans Pro" w:hAnsi="Source Sans Pro"/>
                    <w:i w:val="0"/>
                    <w:iCs w:val="0"/>
                    <w:color w:val="auto"/>
                    <w:szCs w:val="20"/>
                  </w:rPr>
                  <w:t>002578</w:t>
                </w:r>
              </w:sdtContent>
            </w:sdt>
          </w:p>
        </w:tc>
      </w:tr>
      <w:tr w:rsidR="00CD2873" w:rsidRPr="00EA17F8" w14:paraId="267061C5" w14:textId="77777777" w:rsidTr="00387BC0">
        <w:trPr>
          <w:trHeight w:val="547"/>
        </w:trPr>
        <w:tc>
          <w:tcPr>
            <w:tcW w:w="8386" w:type="dxa"/>
          </w:tcPr>
          <w:p w14:paraId="3A06802F" w14:textId="33E1DB91"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8F340DE79B884BAEBD966532CD0C8A37"/>
                </w:placeholder>
              </w:sdtPr>
              <w:sdtEndPr>
                <w:rPr>
                  <w:rStyle w:val="mfasiintens"/>
                </w:rPr>
              </w:sdtEndPr>
              <w:sdtContent>
                <w:sdt>
                  <w:sdtPr>
                    <w:rPr>
                      <w:rStyle w:val="mfasiintens"/>
                      <w:rFonts w:ascii="Aptos" w:hAnsi="Aptos"/>
                    </w:rPr>
                    <w:id w:val="2006856285"/>
                    <w:placeholder>
                      <w:docPart w:val="3A98568A246D469F9775A68ACB53DB7D"/>
                    </w:placeholder>
                  </w:sdtPr>
                  <w:sdtContent>
                    <w:r w:rsidR="00974C2F" w:rsidRPr="0037627D">
                      <w:rPr>
                        <w:rFonts w:cs="Arial"/>
                        <w:bCs/>
                        <w:sz w:val="20"/>
                        <w:szCs w:val="20"/>
                      </w:rPr>
                      <w:t xml:space="preserve">Direcció Facultativa de les </w:t>
                    </w:r>
                    <w:r w:rsidR="00974C2F" w:rsidRPr="006720C0">
                      <w:rPr>
                        <w:rFonts w:cs="Arial"/>
                        <w:bCs/>
                        <w:sz w:val="20"/>
                        <w:szCs w:val="20"/>
                      </w:rPr>
                      <w:t xml:space="preserve">obres </w:t>
                    </w:r>
                    <w:r w:rsidR="00974C2F">
                      <w:rPr>
                        <w:rFonts w:cs="Arial"/>
                        <w:bCs/>
                        <w:sz w:val="20"/>
                        <w:szCs w:val="20"/>
                      </w:rPr>
                      <w:t>de millora de l’accessibilitat del Passeig de Reina Elisenda de Montcada i la Plaça de Sarrià, al Districte de Sarrià-Sant Gervasi.</w:t>
                    </w:r>
                  </w:sdtContent>
                </w:sdt>
              </w:sdtContent>
            </w:sdt>
          </w:p>
        </w:tc>
      </w:tr>
      <w:tr w:rsidR="00A13471" w:rsidRPr="00EA17F8" w14:paraId="439D2B31" w14:textId="77777777" w:rsidTr="00387BC0">
        <w:trPr>
          <w:trHeight w:val="397"/>
        </w:trPr>
        <w:tc>
          <w:tcPr>
            <w:tcW w:w="8386" w:type="dxa"/>
            <w:vAlign w:val="center"/>
          </w:tcPr>
          <w:p w14:paraId="40637C1D" w14:textId="429AE87B"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974C2F">
                  <w:rPr>
                    <w:rFonts w:ascii="MS Gothic" w:eastAsia="MS Gothic" w:hAnsi="MS Gothic" w:cs="Arial" w:hint="eastAsia"/>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7F8EDBA7"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268D823E"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1DCA3FA5"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8F340DE79B884BAEBD966532CD0C8A37"/>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72F85C7A"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8F340DE79B884BAEBD966532CD0C8A37"/>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3D00B5B9"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8F340DE79B884BAEBD966532CD0C8A37"/>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5F48485B"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8F340DE79B884BAEBD966532CD0C8A37"/>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730CB634"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E3BACD20D54742D69C9F84C7028EB013"/>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49B6DF5A"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1882F640AC794773B03EAC4FDB0E9891"/>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07A36048"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48E61E892BC84D7683CA5E1A30993120"/>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21B162CE"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2D28389A"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3BDF87CB54A44918ACD990C63302F853"/>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7B103586"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356B9C7D"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37E23DC2"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7D67FA7D"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19018466"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6A41019D"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5AE7C597"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08941EBB"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32692783" w14:textId="77777777" w:rsidTr="00743793">
        <w:sdt>
          <w:sdtPr>
            <w:rPr>
              <w:rFonts w:ascii="Source Sans Pro" w:hAnsi="Source Sans Pro"/>
              <w:color w:val="auto"/>
              <w:sz w:val="16"/>
              <w:szCs w:val="16"/>
            </w:rPr>
            <w:id w:val="669141610"/>
            <w:placeholder>
              <w:docPart w:val="2F6B2F92812A48F8AC9F24EA08A209E0"/>
            </w:placeholder>
            <w:showingPlcHdr/>
          </w:sdtPr>
          <w:sdtEndPr/>
          <w:sdtContent>
            <w:tc>
              <w:tcPr>
                <w:tcW w:w="4989" w:type="dxa"/>
                <w:tcBorders>
                  <w:top w:val="single" w:sz="12" w:space="0" w:color="auto"/>
                </w:tcBorders>
                <w:vAlign w:val="center"/>
              </w:tcPr>
              <w:p w14:paraId="7C5F35DB"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2F6B2F92812A48F8AC9F24EA08A209E0"/>
              </w:placeholder>
            </w:sdtPr>
            <w:sdtEndPr/>
            <w:sdtContent>
              <w:p w14:paraId="6BA21994"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2F6B2F92812A48F8AC9F24EA08A209E0"/>
            </w:placeholder>
          </w:sdtPr>
          <w:sdtEndPr/>
          <w:sdtContent>
            <w:tc>
              <w:tcPr>
                <w:tcW w:w="964" w:type="dxa"/>
                <w:tcBorders>
                  <w:top w:val="single" w:sz="12" w:space="0" w:color="auto"/>
                </w:tcBorders>
                <w:vAlign w:val="center"/>
              </w:tcPr>
              <w:p w14:paraId="44BC28E5"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2F6B2F92812A48F8AC9F24EA08A209E0"/>
              </w:placeholder>
            </w:sdtPr>
            <w:sdtEndPr/>
            <w:sdtContent>
              <w:p w14:paraId="0179A2DA"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613F9C0" w14:textId="77777777" w:rsidTr="00743793">
        <w:sdt>
          <w:sdtPr>
            <w:rPr>
              <w:rFonts w:ascii="Source Sans Pro" w:hAnsi="Source Sans Pro"/>
              <w:color w:val="auto"/>
              <w:sz w:val="16"/>
              <w:szCs w:val="16"/>
            </w:rPr>
            <w:id w:val="240296076"/>
            <w:placeholder>
              <w:docPart w:val="F8CE77B171444BE3805EA9BE4DA90421"/>
            </w:placeholder>
          </w:sdtPr>
          <w:sdtEndPr/>
          <w:sdtContent>
            <w:tc>
              <w:tcPr>
                <w:tcW w:w="4989" w:type="dxa"/>
                <w:vAlign w:val="center"/>
              </w:tcPr>
              <w:p w14:paraId="071DADC7"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DFFDFC3885C24D5CB2A8AF29F9C2B19C"/>
              </w:placeholder>
            </w:sdtPr>
            <w:sdtEndPr/>
            <w:sdtContent>
              <w:p w14:paraId="18A05A77"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E4B7E349BCBB4B998C3236557ECAE241"/>
            </w:placeholder>
          </w:sdtPr>
          <w:sdtEndPr/>
          <w:sdtContent>
            <w:tc>
              <w:tcPr>
                <w:tcW w:w="964" w:type="dxa"/>
                <w:vAlign w:val="center"/>
              </w:tcPr>
              <w:p w14:paraId="5ABB34AC"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C6D328EF28F04B22ACD08132AE00DB90"/>
              </w:placeholder>
            </w:sdtPr>
            <w:sdtEndPr/>
            <w:sdtContent>
              <w:p w14:paraId="5AE09DD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CDB9195" w14:textId="77777777" w:rsidTr="00743793">
        <w:sdt>
          <w:sdtPr>
            <w:rPr>
              <w:rFonts w:ascii="Source Sans Pro" w:hAnsi="Source Sans Pro"/>
              <w:color w:val="auto"/>
              <w:sz w:val="16"/>
              <w:szCs w:val="16"/>
            </w:rPr>
            <w:id w:val="1006645454"/>
            <w:placeholder>
              <w:docPart w:val="F5DE7987DF324B91A24B55B8129E25FC"/>
            </w:placeholder>
          </w:sdtPr>
          <w:sdtEndPr/>
          <w:sdtContent>
            <w:tc>
              <w:tcPr>
                <w:tcW w:w="4989" w:type="dxa"/>
                <w:vAlign w:val="center"/>
              </w:tcPr>
              <w:p w14:paraId="776120E0"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1383847132BF4434806CAFB42F87D4E0"/>
              </w:placeholder>
            </w:sdtPr>
            <w:sdtEndPr/>
            <w:sdtContent>
              <w:p w14:paraId="64372164"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60526F1C1F904DF9A99C9405E90BD6ED"/>
            </w:placeholder>
          </w:sdtPr>
          <w:sdtEndPr/>
          <w:sdtContent>
            <w:tc>
              <w:tcPr>
                <w:tcW w:w="964" w:type="dxa"/>
                <w:vAlign w:val="center"/>
              </w:tcPr>
              <w:p w14:paraId="3208E87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FAC269AD0B4E4EBFB4A3B05D3B258BAB"/>
              </w:placeholder>
            </w:sdtPr>
            <w:sdtEndPr/>
            <w:sdtContent>
              <w:p w14:paraId="1ACA459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9FE0522" w14:textId="77777777" w:rsidTr="00743793">
        <w:sdt>
          <w:sdtPr>
            <w:rPr>
              <w:rFonts w:ascii="Source Sans Pro" w:hAnsi="Source Sans Pro"/>
              <w:color w:val="auto"/>
              <w:sz w:val="16"/>
              <w:szCs w:val="16"/>
            </w:rPr>
            <w:id w:val="833654896"/>
            <w:placeholder>
              <w:docPart w:val="7DDCDDE0603145BCA81B120EAD704BCD"/>
            </w:placeholder>
          </w:sdtPr>
          <w:sdtEndPr/>
          <w:sdtContent>
            <w:tc>
              <w:tcPr>
                <w:tcW w:w="4989" w:type="dxa"/>
                <w:vAlign w:val="center"/>
              </w:tcPr>
              <w:p w14:paraId="6E6CED06"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342707F047864FA3B334C1567988DAFA"/>
              </w:placeholder>
            </w:sdtPr>
            <w:sdtEndPr/>
            <w:sdtContent>
              <w:p w14:paraId="63CDEE9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77CC01B0503E4771BAD93619266AD33C"/>
            </w:placeholder>
          </w:sdtPr>
          <w:sdtEndPr/>
          <w:sdtContent>
            <w:tc>
              <w:tcPr>
                <w:tcW w:w="964" w:type="dxa"/>
                <w:vAlign w:val="center"/>
              </w:tcPr>
              <w:p w14:paraId="6E474151"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A2C773908EFE4B9D8D1156AD67ADBFA9"/>
              </w:placeholder>
            </w:sdtPr>
            <w:sdtEndPr/>
            <w:sdtContent>
              <w:p w14:paraId="3EA1A32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5716D3B" w14:textId="77777777" w:rsidTr="00743793">
        <w:sdt>
          <w:sdtPr>
            <w:rPr>
              <w:rFonts w:ascii="Source Sans Pro" w:hAnsi="Source Sans Pro"/>
              <w:color w:val="auto"/>
              <w:sz w:val="16"/>
              <w:szCs w:val="16"/>
            </w:rPr>
            <w:id w:val="1297329695"/>
            <w:placeholder>
              <w:docPart w:val="0A917F8D9538474CA43FDB0752C026A0"/>
            </w:placeholder>
          </w:sdtPr>
          <w:sdtEndPr/>
          <w:sdtContent>
            <w:tc>
              <w:tcPr>
                <w:tcW w:w="4989" w:type="dxa"/>
                <w:vAlign w:val="center"/>
              </w:tcPr>
              <w:p w14:paraId="0117D900"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759E4A9D613A43F3A4B54C9B91E4B70B"/>
              </w:placeholder>
            </w:sdtPr>
            <w:sdtEndPr/>
            <w:sdtContent>
              <w:p w14:paraId="0AEC7AD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600C0A167A384C7DBDB81AB1995F22C1"/>
            </w:placeholder>
          </w:sdtPr>
          <w:sdtEndPr/>
          <w:sdtContent>
            <w:tc>
              <w:tcPr>
                <w:tcW w:w="964" w:type="dxa"/>
                <w:vAlign w:val="center"/>
              </w:tcPr>
              <w:p w14:paraId="2D315988"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084F28A44A93444AAFB3D0F47183AA9C"/>
              </w:placeholder>
            </w:sdtPr>
            <w:sdtEndPr/>
            <w:sdtContent>
              <w:p w14:paraId="59448A10"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FF2F5F9" w14:textId="77777777" w:rsidTr="004302DA">
        <w:sdt>
          <w:sdtPr>
            <w:rPr>
              <w:rFonts w:ascii="Source Sans Pro" w:hAnsi="Source Sans Pro"/>
              <w:color w:val="auto"/>
              <w:sz w:val="16"/>
              <w:szCs w:val="16"/>
            </w:rPr>
            <w:id w:val="245698801"/>
            <w:placeholder>
              <w:docPart w:val="06FDFDC8D0F44B27966566EA5A1941B0"/>
            </w:placeholder>
          </w:sdtPr>
          <w:sdtEndPr/>
          <w:sdtContent>
            <w:tc>
              <w:tcPr>
                <w:tcW w:w="4989" w:type="dxa"/>
                <w:tcBorders>
                  <w:bottom w:val="single" w:sz="12" w:space="0" w:color="auto"/>
                </w:tcBorders>
                <w:vAlign w:val="center"/>
              </w:tcPr>
              <w:p w14:paraId="5B783152"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F6C0D462F2CE4A2A832AD14A5E4012BC"/>
              </w:placeholder>
            </w:sdtPr>
            <w:sdtEndPr/>
            <w:sdtContent>
              <w:p w14:paraId="2D08FC2B"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BAC5CAC171EC48D99DD33D782A0ECD42"/>
            </w:placeholder>
          </w:sdtPr>
          <w:sdtEndPr/>
          <w:sdtContent>
            <w:tc>
              <w:tcPr>
                <w:tcW w:w="964" w:type="dxa"/>
                <w:tcBorders>
                  <w:bottom w:val="single" w:sz="12" w:space="0" w:color="auto"/>
                </w:tcBorders>
                <w:vAlign w:val="center"/>
              </w:tcPr>
              <w:p w14:paraId="4CBECE3E"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4EFB0B7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1A8D2E8C" w14:textId="77777777" w:rsidTr="00BC328D">
        <w:tc>
          <w:tcPr>
            <w:tcW w:w="4989" w:type="dxa"/>
            <w:tcBorders>
              <w:top w:val="single" w:sz="12" w:space="0" w:color="auto"/>
              <w:bottom w:val="single" w:sz="12" w:space="0" w:color="auto"/>
            </w:tcBorders>
            <w:shd w:val="clear" w:color="auto" w:fill="EEECE1" w:themeFill="background2"/>
          </w:tcPr>
          <w:p w14:paraId="76D317F6"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1B4B35A6"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2F55EFC2"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0EDB9FC6"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353F6C81"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5D325AD1"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6FD2E87A"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092D8763"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32AF8635"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12BC5D4C" w14:textId="77777777" w:rsidR="00CD2873" w:rsidRPr="00EA17F8" w:rsidRDefault="00974C2F"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5F53EF5E" w14:textId="77777777" w:rsidR="00CD2873" w:rsidRPr="00EA17F8" w:rsidRDefault="00974C2F"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3212E348"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19A61DD8" w14:textId="77777777" w:rsidR="00D52ED4" w:rsidRPr="00EA17F8" w:rsidRDefault="00974C2F"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14D3B566" w14:textId="77777777" w:rsidR="00D52ED4" w:rsidRPr="00EA17F8" w:rsidRDefault="00974C2F"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18E2B9F0" w14:textId="77777777" w:rsidR="00D52ED4" w:rsidRPr="00EA17F8" w:rsidRDefault="00974C2F"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8F340DE79B884BAEBD966532CD0C8A37"/>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4D03E249" w14:textId="77777777" w:rsidR="00D52ED4" w:rsidRPr="00EA17F8" w:rsidRDefault="00974C2F"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290CE9E8" w14:textId="77777777" w:rsidR="00CD2873" w:rsidRPr="00EA17F8" w:rsidRDefault="00974C2F"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6F762585" w14:textId="77777777" w:rsidR="00D52ED4" w:rsidRPr="00EA17F8" w:rsidRDefault="00974C2F"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228A6105" w14:textId="77777777" w:rsidR="0028182A" w:rsidRPr="00EA17F8" w:rsidRDefault="00974C2F"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31B8C07A" w14:textId="77777777" w:rsidR="00EB43E5" w:rsidRPr="00EA17F8" w:rsidRDefault="00974C2F"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8F340DE79B884BAEBD966532CD0C8A37"/>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17BCE2FD"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445CAF25" w14:textId="77777777" w:rsidR="00D52ED4" w:rsidRPr="00EA17F8" w:rsidRDefault="00974C2F"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32B7F0DD" w14:textId="77777777" w:rsidR="00D52ED4" w:rsidRPr="00EA17F8" w:rsidRDefault="00974C2F"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8F340DE79B884BAEBD966532CD0C8A37"/>
          </w:placeholder>
        </w:sdtPr>
        <w:sdtEndPr/>
        <w:sdtContent>
          <w:r w:rsidR="00D52ED4" w:rsidRPr="00EA17F8">
            <w:rPr>
              <w:rStyle w:val="CitaCar"/>
              <w:rFonts w:ascii="Source Sans Pro" w:hAnsi="Source Sans Pro"/>
              <w:sz w:val="20"/>
              <w:szCs w:val="20"/>
            </w:rPr>
            <w:t>.....................................................</w:t>
          </w:r>
        </w:sdtContent>
      </w:sdt>
    </w:p>
    <w:p w14:paraId="55A020A1" w14:textId="77777777" w:rsidR="00D52ED4" w:rsidRPr="00EA17F8" w:rsidRDefault="00974C2F"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B10B23A" w14:textId="77777777" w:rsidR="00D52ED4" w:rsidRPr="00EA17F8" w:rsidRDefault="00974C2F"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4A9250EF" w14:textId="77777777" w:rsidR="00D52ED4" w:rsidRPr="003D5C07" w:rsidRDefault="00D52ED4" w:rsidP="00201E34">
      <w:pPr>
        <w:spacing w:after="60"/>
        <w:rPr>
          <w:rFonts w:ascii="Source Sans Pro" w:hAnsi="Source Sans Pro" w:cs="Arial"/>
          <w:i/>
          <w:snapToGrid w:val="0"/>
          <w:color w:val="FF0000"/>
          <w:sz w:val="16"/>
          <w:szCs w:val="16"/>
        </w:rPr>
      </w:pPr>
      <w:r w:rsidRPr="003D5C07">
        <w:rPr>
          <w:rFonts w:ascii="Source Sans Pro" w:hAnsi="Source Sans Pro" w:cs="Arial"/>
          <w:i/>
          <w:iCs/>
          <w:snapToGrid w:val="0"/>
          <w:color w:val="FF0000"/>
          <w:sz w:val="16"/>
          <w:szCs w:val="16"/>
        </w:rPr>
        <w:t xml:space="preserve">Obligatori si el contracte implica contacte habitual amb </w:t>
      </w:r>
      <w:r w:rsidRPr="003D5C07">
        <w:rPr>
          <w:rFonts w:ascii="Source Sans Pro" w:hAnsi="Source Sans Pro" w:cs="Arial"/>
          <w:b/>
          <w:i/>
          <w:iCs/>
          <w:snapToGrid w:val="0"/>
          <w:color w:val="FF0000"/>
          <w:sz w:val="16"/>
          <w:szCs w:val="16"/>
        </w:rPr>
        <w:t>menors</w:t>
      </w:r>
      <w:r w:rsidRPr="003D5C07">
        <w:rPr>
          <w:rFonts w:ascii="Source Sans Pro" w:hAnsi="Source Sans Pro" w:cs="Arial"/>
          <w:b/>
          <w:i/>
          <w:snapToGrid w:val="0"/>
          <w:color w:val="FF0000"/>
          <w:sz w:val="16"/>
          <w:szCs w:val="16"/>
        </w:rPr>
        <w:t xml:space="preserve"> d’edat.</w:t>
      </w:r>
    </w:p>
    <w:p w14:paraId="6A37B005" w14:textId="77777777" w:rsidR="00D52ED4" w:rsidRPr="00EA17F8" w:rsidRDefault="00974C2F"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7568AFCA" w14:textId="77777777" w:rsidR="00485E60" w:rsidRPr="003D5C07" w:rsidRDefault="00960D58" w:rsidP="00BC1801">
      <w:pPr>
        <w:spacing w:after="60"/>
        <w:rPr>
          <w:rFonts w:ascii="Source Sans Pro" w:hAnsi="Source Sans Pro" w:cs="Arial"/>
          <w:b/>
          <w:i/>
          <w:iCs/>
          <w:snapToGrid w:val="0"/>
          <w:color w:val="FF0000"/>
          <w:sz w:val="16"/>
          <w:szCs w:val="16"/>
        </w:rPr>
      </w:pPr>
      <w:r w:rsidRPr="003D5C07">
        <w:rPr>
          <w:rFonts w:ascii="Source Sans Pro" w:hAnsi="Source Sans Pro" w:cs="Arial"/>
          <w:i/>
          <w:iCs/>
          <w:snapToGrid w:val="0"/>
          <w:color w:val="FF0000"/>
          <w:sz w:val="16"/>
          <w:szCs w:val="16"/>
        </w:rPr>
        <w:t>A</w:t>
      </w:r>
      <w:r w:rsidR="00485E60" w:rsidRPr="003D5C07">
        <w:rPr>
          <w:rFonts w:ascii="Source Sans Pro" w:hAnsi="Source Sans Pro" w:cs="Arial"/>
          <w:i/>
          <w:iCs/>
          <w:snapToGrid w:val="0"/>
          <w:color w:val="FF0000"/>
          <w:sz w:val="16"/>
          <w:szCs w:val="16"/>
        </w:rPr>
        <w:t xml:space="preserve">quests paràgrafs següents són obligatoris en cas de </w:t>
      </w:r>
      <w:r w:rsidR="00485E60" w:rsidRPr="003D5C07">
        <w:rPr>
          <w:rFonts w:ascii="Source Sans Pro" w:hAnsi="Source Sans Pro" w:cs="Arial"/>
          <w:b/>
          <w:i/>
          <w:iCs/>
          <w:snapToGrid w:val="0"/>
          <w:color w:val="FF0000"/>
          <w:sz w:val="16"/>
          <w:szCs w:val="16"/>
        </w:rPr>
        <w:t xml:space="preserve">contractes menors amb concurrència reservats </w:t>
      </w:r>
      <w:r w:rsidRPr="003D5C07">
        <w:rPr>
          <w:rFonts w:ascii="Source Sans Pro" w:hAnsi="Source Sans Pro" w:cs="Arial"/>
          <w:b/>
          <w:i/>
          <w:iCs/>
          <w:snapToGrid w:val="0"/>
          <w:color w:val="FF0000"/>
          <w:sz w:val="16"/>
          <w:szCs w:val="16"/>
        </w:rPr>
        <w:t xml:space="preserve">de la DA 4a LCSP </w:t>
      </w:r>
      <w:r w:rsidR="00485E60" w:rsidRPr="003D5C07">
        <w:rPr>
          <w:rFonts w:ascii="Source Sans Pro" w:hAnsi="Source Sans Pro" w:cs="Arial"/>
          <w:b/>
          <w:i/>
          <w:iCs/>
          <w:snapToGrid w:val="0"/>
          <w:color w:val="FF0000"/>
          <w:sz w:val="16"/>
          <w:szCs w:val="16"/>
        </w:rPr>
        <w:t>a CETIS i EI.</w:t>
      </w:r>
    </w:p>
    <w:p w14:paraId="4C2CE1E0"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70E23433" w14:textId="77777777" w:rsidR="00CD2873" w:rsidRPr="00EA17F8" w:rsidRDefault="00974C2F"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0F982F6" w14:textId="77777777" w:rsidR="003D15A7" w:rsidRPr="00EA17F8" w:rsidRDefault="00974C2F"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F21E9B6"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030FDCDD"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1298B393"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072DC51B"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01EF57DB"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560A2521"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5E3F4226"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3BD99082"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2489A9DD" w14:textId="77777777" w:rsidR="00D52ED4" w:rsidRPr="003D5C07" w:rsidRDefault="00D52ED4" w:rsidP="007A74CA">
      <w:pPr>
        <w:spacing w:after="60"/>
        <w:rPr>
          <w:rFonts w:ascii="Source Sans Pro" w:hAnsi="Source Sans Pro" w:cs="Arial"/>
          <w:i/>
          <w:snapToGrid w:val="0"/>
          <w:color w:val="FF0000"/>
          <w:sz w:val="16"/>
          <w:szCs w:val="16"/>
        </w:rPr>
      </w:pPr>
      <w:r w:rsidRPr="003D5C07">
        <w:rPr>
          <w:rFonts w:ascii="Source Sans Pro" w:hAnsi="Source Sans Pro" w:cs="Arial"/>
          <w:i/>
          <w:snapToGrid w:val="0"/>
          <w:color w:val="FF0000"/>
          <w:sz w:val="16"/>
          <w:szCs w:val="16"/>
        </w:rPr>
        <w:t xml:space="preserve">Obligatori si la licitadora </w:t>
      </w:r>
      <w:r w:rsidRPr="003D5C07">
        <w:rPr>
          <w:rFonts w:ascii="Source Sans Pro" w:hAnsi="Source Sans Pro" w:cs="Arial"/>
          <w:b/>
          <w:i/>
          <w:snapToGrid w:val="0"/>
          <w:color w:val="FF0000"/>
          <w:sz w:val="16"/>
          <w:szCs w:val="16"/>
        </w:rPr>
        <w:t>és empresa/entitat estrangera i el contracte s'executa en territori espanyol</w:t>
      </w:r>
      <w:r w:rsidRPr="003D5C07">
        <w:rPr>
          <w:rFonts w:ascii="Source Sans Pro" w:hAnsi="Source Sans Pro" w:cs="Arial"/>
          <w:i/>
          <w:snapToGrid w:val="0"/>
          <w:color w:val="FF0000"/>
          <w:sz w:val="16"/>
          <w:szCs w:val="16"/>
        </w:rPr>
        <w:t>.</w:t>
      </w:r>
    </w:p>
    <w:p w14:paraId="50464692" w14:textId="77777777" w:rsidR="00D52ED4" w:rsidRPr="00EA17F8" w:rsidRDefault="00974C2F"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330E2D3A"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41E9C9E9" w14:textId="77777777" w:rsidR="00CD2873" w:rsidRPr="00EA17F8" w:rsidRDefault="00974C2F"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0F3C031" w14:textId="77777777" w:rsidR="00CD2873" w:rsidRPr="00EA17F8" w:rsidRDefault="00974C2F"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6220FBC1"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266700CB"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589631E1"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15045F2E"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63C42467"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6B56233"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2785361D"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3C79CC7A"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27A64B46"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31A285EF"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2F902EE"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65F24DE2"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1BA2C6BF"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lastRenderedPageBreak/>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4EAF5997"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8F340DE79B884BAEBD966532CD0C8A37"/>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380CC548"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5CF92350" w14:textId="77777777" w:rsidR="00512D39"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8F340DE79B884BAEBD966532CD0C8A37"/>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5CCC8AD4" w14:textId="77777777" w:rsidR="003D5C07" w:rsidRPr="00797478" w:rsidRDefault="003D5C07" w:rsidP="003D5C0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2DF6CDE5" w14:textId="77777777" w:rsidR="003D5C07" w:rsidRPr="00EA17F8" w:rsidRDefault="003D5C07" w:rsidP="003D5C0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S’OBLIGA I COMPROMET</w:t>
      </w:r>
      <w:r w:rsidRPr="00EA17F8">
        <w:rPr>
          <w:rFonts w:ascii="Source Sans Pro" w:hAnsi="Source Sans Pro" w:cs="Arial"/>
          <w:sz w:val="20"/>
          <w:szCs w:val="20"/>
        </w:rPr>
        <w:t xml:space="preserve"> en cas de resultar adjudicatari/ària del contracte a:</w:t>
      </w:r>
    </w:p>
    <w:p w14:paraId="70458CBA" w14:textId="77777777" w:rsidR="003D5C07" w:rsidRPr="00EA17F8" w:rsidRDefault="003D5C07" w:rsidP="003D5C07">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734A0CD" w14:textId="77777777" w:rsidR="003D5C07" w:rsidRPr="00EA17F8" w:rsidRDefault="003D5C07" w:rsidP="003D5C07">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Tractar les dades de caràcter personal a les quals tingui accés en ocasió del compliment del present contracte d'acord amb les instruccions indicades en aquest document, i amb la consideració d’encarregat del tractament.</w:t>
      </w:r>
    </w:p>
    <w:p w14:paraId="79099B3B" w14:textId="77777777" w:rsidR="003D5C07" w:rsidRPr="00EA17F8" w:rsidRDefault="003D5C07"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00952092" w14:textId="77777777" w:rsidR="003D5C07" w:rsidRPr="00EA17F8" w:rsidRDefault="003D5C07"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p>
    <w:p w14:paraId="740F3782"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06D17875"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2D06D3AE"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Utilitzar les dades personals objecte del tractament, o les que reculli per a la seva inclusió, només per a la finalitat objecte d’aquest encàrrec. En cap cas podrà utilitzar-les per a finalitats pròpies.</w:t>
      </w:r>
    </w:p>
    <w:p w14:paraId="79F3965F"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Tractar les dades personals seguint únicament les instruccions documentades del responsable.</w:t>
      </w:r>
    </w:p>
    <w:p w14:paraId="10DCA463"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Portar, per escrit, un registre de totes les categories d’activitats de tractament efectuades per compte del responsable que contingui: </w:t>
      </w:r>
    </w:p>
    <w:p w14:paraId="7B9B36C3"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El nom i les dades de contacte de l’encarregat o encarregats i de cada responsable per compte del qual actuï l’encarregat. </w:t>
      </w:r>
    </w:p>
    <w:p w14:paraId="0C90DE04"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2CA1E6A4"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5A19FB57"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31CC29AC"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Mantenir el deure de secret respecte a les dades de caràcter personal a les quals hagi tingut accés en virtut del present encàrrec, inclús després de que finalitzi el contracte.</w:t>
      </w:r>
    </w:p>
    <w:p w14:paraId="00678900"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EFF6C7D"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Mantenir a disposició del responsable la documentació acreditativa del compliment de la obligació e</w:t>
      </w:r>
      <w:r w:rsidR="009120C8" w:rsidRPr="003D5C07">
        <w:rPr>
          <w:rFonts w:ascii="Source Sans Pro" w:hAnsi="Source Sans Pro" w:cs="Arial"/>
          <w:bCs/>
          <w:iCs/>
          <w:sz w:val="20"/>
          <w:szCs w:val="20"/>
        </w:rPr>
        <w:t>stablerta a l’apartat anterior.</w:t>
      </w:r>
    </w:p>
    <w:p w14:paraId="47F1C6B0"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Garantir la formació necessària en matèria de protecció de dades personals de les persones autoritzades per a tractar dades de caràcter personal.</w:t>
      </w:r>
    </w:p>
    <w:p w14:paraId="2160168C"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7E4DACB5"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Assistir al responsable en la seva obligació de respondre a les sol·licituds que tinguin per objecte l’exercici dels drets dels interessats així com també als requeriments de les autoritats de control.</w:t>
      </w:r>
    </w:p>
    <w:p w14:paraId="04E79045"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En allò referent a les notificacions de violacions de la seguretat de les dades: </w:t>
      </w:r>
    </w:p>
    <w:p w14:paraId="42966BED" w14:textId="77777777" w:rsidR="00AD3A59" w:rsidRPr="00EA17F8" w:rsidRDefault="00AD3A59" w:rsidP="003D5C07">
      <w:pPr>
        <w:pStyle w:val="Pargrafdellista"/>
        <w:numPr>
          <w:ilvl w:val="0"/>
          <w:numId w:val="8"/>
        </w:numPr>
        <w:spacing w:after="8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FB73A2B" w14:textId="77777777" w:rsidR="00AD3A59" w:rsidRPr="00EA17F8" w:rsidRDefault="00AD3A59" w:rsidP="003D5C07">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533F39A5" w14:textId="77777777" w:rsidR="00AD3A59" w:rsidRPr="00EA17F8" w:rsidRDefault="00AD3A59" w:rsidP="003D5C07">
      <w:pPr>
        <w:numPr>
          <w:ilvl w:val="0"/>
          <w:numId w:val="6"/>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3B93475B" w14:textId="77777777" w:rsidR="00AD3A59" w:rsidRPr="00EA17F8" w:rsidRDefault="00AD3A59" w:rsidP="003D5C07">
      <w:pPr>
        <w:numPr>
          <w:ilvl w:val="0"/>
          <w:numId w:val="6"/>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1C2554CA" w14:textId="77777777" w:rsidR="00AD3A59" w:rsidRPr="00EA17F8" w:rsidRDefault="00AD3A59" w:rsidP="003D5C07">
      <w:pPr>
        <w:numPr>
          <w:ilvl w:val="0"/>
          <w:numId w:val="6"/>
        </w:numPr>
        <w:spacing w:after="200"/>
        <w:ind w:left="143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F327DFB" w14:textId="77777777" w:rsidR="00AD3A59" w:rsidRPr="00EA17F8" w:rsidRDefault="00AD3A59" w:rsidP="003D5C07">
      <w:pPr>
        <w:spacing w:after="120"/>
        <w:ind w:left="1434"/>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2F17F3A8"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4EB35F8"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0E823EF1"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35B560D8"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0A510847"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Descripció de  les possibles conseqüències de la violació de la seguretat de les dades personals. </w:t>
      </w:r>
    </w:p>
    <w:p w14:paraId="61B73C0C"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D87714C"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601261C0"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Permetre i contribuir a la realització d’auditories, incloses inspeccions, per part del responsable o auditor autoritzat per aquest.</w:t>
      </w:r>
    </w:p>
    <w:p w14:paraId="3C3CE73B"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D’acord amb l’art. 32 del RGPD i el nivell de mesures establert per l’Ajuntament de Barcelona, prendrà totes les mesures necessàries per a la seguretat del tractament, incloent entre d’altres, si s’escau:</w:t>
      </w:r>
    </w:p>
    <w:p w14:paraId="077F8C2B" w14:textId="77777777" w:rsidR="00AD3A59" w:rsidRPr="00EA17F8" w:rsidRDefault="00AD3A59" w:rsidP="003D5C07">
      <w:pPr>
        <w:numPr>
          <w:ilvl w:val="1"/>
          <w:numId w:val="4"/>
        </w:numPr>
        <w:spacing w:after="200"/>
        <w:ind w:left="851"/>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La </w:t>
      </w:r>
      <w:proofErr w:type="spellStart"/>
      <w:r w:rsidRPr="00EA17F8">
        <w:rPr>
          <w:rFonts w:ascii="Source Sans Pro" w:hAnsi="Source Sans Pro" w:cs="Arial"/>
          <w:color w:val="auto"/>
          <w:sz w:val="20"/>
          <w:szCs w:val="20"/>
        </w:rPr>
        <w:t>pseudoanonimització</w:t>
      </w:r>
      <w:proofErr w:type="spellEnd"/>
      <w:r w:rsidRPr="00EA17F8">
        <w:rPr>
          <w:rFonts w:ascii="Source Sans Pro" w:hAnsi="Source Sans Pro" w:cs="Arial"/>
          <w:color w:val="auto"/>
          <w:sz w:val="20"/>
          <w:szCs w:val="20"/>
        </w:rPr>
        <w:t xml:space="preserve"> i el xifrat de dades personals.</w:t>
      </w:r>
    </w:p>
    <w:p w14:paraId="4330F6E8" w14:textId="77777777" w:rsidR="00AD3A59" w:rsidRPr="00EA17F8" w:rsidRDefault="00AD3A59" w:rsidP="003D5C07">
      <w:pPr>
        <w:numPr>
          <w:ilvl w:val="1"/>
          <w:numId w:val="4"/>
        </w:numPr>
        <w:spacing w:after="200"/>
        <w:ind w:left="851"/>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487CFF58" w14:textId="77777777" w:rsidR="00AD3A59" w:rsidRPr="00EA17F8" w:rsidRDefault="00AD3A59" w:rsidP="003D5C07">
      <w:pPr>
        <w:numPr>
          <w:ilvl w:val="1"/>
          <w:numId w:val="4"/>
        </w:numPr>
        <w:spacing w:after="200"/>
        <w:ind w:left="851"/>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7E5C9D5E" w14:textId="77777777" w:rsidR="00AD3A59" w:rsidRPr="00EA17F8" w:rsidRDefault="00AD3A59" w:rsidP="003D5C07">
      <w:pPr>
        <w:numPr>
          <w:ilvl w:val="1"/>
          <w:numId w:val="4"/>
        </w:numPr>
        <w:spacing w:after="40"/>
        <w:ind w:left="851"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420E2D83"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4F4D8ED"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032C9E0"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Si considera que una instrucció del responsable infringeix el RGPD o altres disposicions en matèria de protecció de dades de la Unió o dels Estats membres, l’encarregat informarà immediatament al responsable.</w:t>
      </w:r>
    </w:p>
    <w:p w14:paraId="27775EAF"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Si l’encarregat infringeix la normativa de protecció de dades vigent (RGPD, LOPDGDD...) serà considerat responsable del tractament.</w:t>
      </w:r>
    </w:p>
    <w:p w14:paraId="29781DEB"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0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Respecte les mesures de seguretat, haurà de complir aquelles establertes a l’annex corresponent. </w:t>
      </w:r>
    </w:p>
    <w:p w14:paraId="002078A5"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78C11539"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22583042"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2C402247"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36FD084"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639F1FCF"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6A942974" w14:textId="77777777" w:rsidR="00AD3A59" w:rsidRPr="00EA17F8" w:rsidRDefault="00AD3A59" w:rsidP="00F352D1">
      <w:pPr>
        <w:numPr>
          <w:ilvl w:val="0"/>
          <w:numId w:val="2"/>
        </w:numPr>
        <w:tabs>
          <w:tab w:val="clear" w:pos="360"/>
          <w:tab w:val="left" w:pos="1134"/>
          <w:tab w:val="left" w:pos="1702"/>
          <w:tab w:val="left" w:pos="4892"/>
          <w:tab w:val="left" w:pos="5245"/>
        </w:tabs>
        <w:spacing w:after="80"/>
        <w:ind w:left="357" w:hanging="189"/>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51073E80"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La finalitat per la qual es cediran les dades esmentades.</w:t>
      </w:r>
    </w:p>
    <w:p w14:paraId="1DF59BE7"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726AB9DE"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3696866"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7DD6B026"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30308A42"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134C18B" w14:textId="77777777" w:rsidR="00434661" w:rsidRDefault="00434661" w:rsidP="003D5C07">
      <w:pPr>
        <w:spacing w:after="24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6FF1DAD8"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2C657925"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4BE550D7" w14:textId="77777777" w:rsidR="00797478" w:rsidRPr="00797478" w:rsidRDefault="00974C2F"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375B1E20" w14:textId="77777777" w:rsidR="00797478" w:rsidRPr="00797478" w:rsidRDefault="00974C2F"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3D9F792F" w14:textId="77777777" w:rsidR="00797478" w:rsidRPr="00797478" w:rsidRDefault="00974C2F"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29F8C576" w14:textId="77777777" w:rsidR="00797478" w:rsidRPr="00797478" w:rsidRDefault="00974C2F" w:rsidP="003D5C0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47BBFAFC" w14:textId="77777777" w:rsidR="00797478" w:rsidRPr="00797478" w:rsidRDefault="00797478" w:rsidP="00F352D1">
      <w:pPr>
        <w:tabs>
          <w:tab w:val="left" w:pos="-116"/>
          <w:tab w:val="left" w:pos="826"/>
          <w:tab w:val="left" w:pos="1110"/>
          <w:tab w:val="left" w:pos="1734"/>
          <w:tab w:val="left" w:pos="2244"/>
          <w:tab w:val="left" w:pos="2811"/>
          <w:tab w:val="left" w:pos="3378"/>
          <w:tab w:val="left" w:pos="581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r w:rsidR="00F352D1">
        <w:rPr>
          <w:rFonts w:ascii="Source Sans Pro" w:hAnsi="Source Sans Pro" w:cs="Arial"/>
          <w:i/>
          <w:iCs/>
          <w:color w:val="FF0000"/>
          <w:sz w:val="16"/>
          <w:szCs w:val="16"/>
        </w:rPr>
        <w:tab/>
      </w:r>
    </w:p>
    <w:p w14:paraId="11987B74" w14:textId="77777777" w:rsidR="00797478" w:rsidRPr="00797478" w:rsidRDefault="00974C2F"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21C4C5D1"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14E5B101"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19EE1" w14:textId="77777777" w:rsidR="00974C2F" w:rsidRDefault="00974C2F" w:rsidP="00CD2873">
      <w:r>
        <w:separator/>
      </w:r>
    </w:p>
  </w:endnote>
  <w:endnote w:type="continuationSeparator" w:id="0">
    <w:p w14:paraId="5B8F8DD6" w14:textId="77777777" w:rsidR="00974C2F" w:rsidRDefault="00974C2F"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2"/>
      </w:rPr>
      <w:id w:val="-136269421"/>
      <w:docPartObj>
        <w:docPartGallery w:val="Page Numbers (Bottom of Page)"/>
        <w:docPartUnique/>
      </w:docPartObj>
    </w:sdtPr>
    <w:sdtEndPr/>
    <w:sdtContent>
      <w:sdt>
        <w:sdtPr>
          <w:rPr>
            <w:sz w:val="14"/>
            <w:szCs w:val="12"/>
          </w:rPr>
          <w:id w:val="-1769616900"/>
          <w:docPartObj>
            <w:docPartGallery w:val="Page Numbers (Top of Page)"/>
            <w:docPartUnique/>
          </w:docPartObj>
        </w:sdtPr>
        <w:sdtEndPr/>
        <w:sdtContent>
          <w:p w14:paraId="6B56A50D" w14:textId="77777777" w:rsidR="00F352D1" w:rsidRPr="00F352D1" w:rsidRDefault="00F352D1">
            <w:pPr>
              <w:pStyle w:val="Peu"/>
              <w:jc w:val="right"/>
              <w:rPr>
                <w:sz w:val="14"/>
                <w:szCs w:val="12"/>
              </w:rPr>
            </w:pPr>
            <w:r w:rsidRPr="00F352D1">
              <w:rPr>
                <w:sz w:val="14"/>
                <w:szCs w:val="12"/>
              </w:rPr>
              <w:t xml:space="preserve">Pàgina </w:t>
            </w:r>
            <w:r w:rsidRPr="00F352D1">
              <w:rPr>
                <w:sz w:val="14"/>
                <w:szCs w:val="14"/>
              </w:rPr>
              <w:fldChar w:fldCharType="begin"/>
            </w:r>
            <w:r w:rsidRPr="00F352D1">
              <w:rPr>
                <w:sz w:val="14"/>
                <w:szCs w:val="12"/>
              </w:rPr>
              <w:instrText>PAGE</w:instrText>
            </w:r>
            <w:r w:rsidRPr="00F352D1">
              <w:rPr>
                <w:sz w:val="14"/>
                <w:szCs w:val="14"/>
              </w:rPr>
              <w:fldChar w:fldCharType="separate"/>
            </w:r>
            <w:r w:rsidRPr="00F352D1">
              <w:rPr>
                <w:sz w:val="14"/>
                <w:szCs w:val="12"/>
              </w:rPr>
              <w:t>2</w:t>
            </w:r>
            <w:r w:rsidRPr="00F352D1">
              <w:rPr>
                <w:sz w:val="14"/>
                <w:szCs w:val="14"/>
              </w:rPr>
              <w:fldChar w:fldCharType="end"/>
            </w:r>
            <w:r w:rsidRPr="00F352D1">
              <w:rPr>
                <w:sz w:val="14"/>
                <w:szCs w:val="12"/>
              </w:rPr>
              <w:t xml:space="preserve"> de </w:t>
            </w:r>
            <w:r w:rsidRPr="00F352D1">
              <w:rPr>
                <w:sz w:val="14"/>
                <w:szCs w:val="14"/>
              </w:rPr>
              <w:fldChar w:fldCharType="begin"/>
            </w:r>
            <w:r w:rsidRPr="00F352D1">
              <w:rPr>
                <w:sz w:val="14"/>
                <w:szCs w:val="12"/>
              </w:rPr>
              <w:instrText>NUMPAGES</w:instrText>
            </w:r>
            <w:r w:rsidRPr="00F352D1">
              <w:rPr>
                <w:sz w:val="14"/>
                <w:szCs w:val="14"/>
              </w:rPr>
              <w:fldChar w:fldCharType="separate"/>
            </w:r>
            <w:r w:rsidRPr="00F352D1">
              <w:rPr>
                <w:sz w:val="14"/>
                <w:szCs w:val="12"/>
              </w:rPr>
              <w:t>2</w:t>
            </w:r>
            <w:r w:rsidRPr="00F352D1">
              <w:rPr>
                <w:sz w:val="14"/>
                <w:szCs w:val="14"/>
              </w:rPr>
              <w:fldChar w:fldCharType="end"/>
            </w:r>
          </w:p>
        </w:sdtContent>
      </w:sdt>
    </w:sdtContent>
  </w:sdt>
  <w:p w14:paraId="7606DE87"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F85EE" w14:textId="77777777" w:rsidR="00974C2F" w:rsidRDefault="00974C2F" w:rsidP="00CD2873">
      <w:r>
        <w:separator/>
      </w:r>
    </w:p>
  </w:footnote>
  <w:footnote w:type="continuationSeparator" w:id="0">
    <w:p w14:paraId="68B231C7" w14:textId="77777777" w:rsidR="00974C2F" w:rsidRDefault="00974C2F" w:rsidP="00CD2873">
      <w:r>
        <w:continuationSeparator/>
      </w:r>
    </w:p>
  </w:footnote>
  <w:footnote w:id="1">
    <w:p w14:paraId="78172615"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2B1CF290"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10923D55"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5479023"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57179A3"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D5443C5"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AB314"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7F8A9264" wp14:editId="021EF12E">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4014A49B"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8A9264"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4014A49B"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AB9249D"/>
    <w:multiLevelType w:val="hybridMultilevel"/>
    <w:tmpl w:val="4918B36C"/>
    <w:lvl w:ilvl="0" w:tplc="20164896">
      <w:start w:val="1"/>
      <w:numFmt w:val="bullet"/>
      <w:lvlText w:val="-"/>
      <w:lvlJc w:val="left"/>
      <w:pPr>
        <w:ind w:left="720" w:hanging="360"/>
      </w:pPr>
      <w:rPr>
        <w:rFonts w:ascii="Source Sans Pro" w:hAnsi="Source Sans Pro"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5"/>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6"/>
  </w:num>
  <w:num w:numId="13" w16cid:durableId="948589451">
    <w:abstractNumId w:val="5"/>
  </w:num>
  <w:num w:numId="14" w16cid:durableId="1890803333">
    <w:abstractNumId w:val="9"/>
  </w:num>
  <w:num w:numId="15" w16cid:durableId="1691182314">
    <w:abstractNumId w:val="4"/>
  </w:num>
  <w:num w:numId="16" w16cid:durableId="1156460784">
    <w:abstractNumId w:val="11"/>
  </w:num>
  <w:num w:numId="17" w16cid:durableId="17036741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2F"/>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D5C07"/>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56D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73AC7"/>
    <w:rsid w:val="00974C2F"/>
    <w:rsid w:val="00985DB9"/>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16B76"/>
    <w:rsid w:val="00F307AB"/>
    <w:rsid w:val="00F352D1"/>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7D5544"/>
  <w15:docId w15:val="{28374354-2E96-435F-B06B-127EC823F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F340DE79B884BAEBD966532CD0C8A37"/>
        <w:category>
          <w:name w:val="General"/>
          <w:gallery w:val="placeholder"/>
        </w:category>
        <w:types>
          <w:type w:val="bbPlcHdr"/>
        </w:types>
        <w:behaviors>
          <w:behavior w:val="content"/>
        </w:behaviors>
        <w:guid w:val="{2A57959C-AB20-4205-BC0D-91032178D966}"/>
      </w:docPartPr>
      <w:docPartBody>
        <w:p w:rsidR="00E97ADB" w:rsidRDefault="00E97ADB">
          <w:pPr>
            <w:pStyle w:val="8F340DE79B884BAEBD966532CD0C8A37"/>
          </w:pPr>
          <w:r w:rsidRPr="00387BC0">
            <w:rPr>
              <w:rStyle w:val="mfasiintens"/>
              <w:rFonts w:ascii="Source Sans Pro" w:hAnsi="Source Sans Pro"/>
              <w:i w:val="0"/>
              <w:iCs w:val="0"/>
              <w:color w:val="auto"/>
              <w:szCs w:val="20"/>
            </w:rPr>
            <w:t>Feu clic aquí per escriure text.</w:t>
          </w:r>
        </w:p>
      </w:docPartBody>
    </w:docPart>
    <w:docPart>
      <w:docPartPr>
        <w:name w:val="E3BACD20D54742D69C9F84C7028EB013"/>
        <w:category>
          <w:name w:val="General"/>
          <w:gallery w:val="placeholder"/>
        </w:category>
        <w:types>
          <w:type w:val="bbPlcHdr"/>
        </w:types>
        <w:behaviors>
          <w:behavior w:val="content"/>
        </w:behaviors>
        <w:guid w:val="{C55952E6-A7B3-42EB-8E19-C84067C40E8C}"/>
      </w:docPartPr>
      <w:docPartBody>
        <w:p w:rsidR="00E97ADB" w:rsidRDefault="00E97ADB">
          <w:pPr>
            <w:pStyle w:val="E3BACD20D54742D69C9F84C7028EB013"/>
          </w:pPr>
          <w:r w:rsidRPr="00122E79">
            <w:rPr>
              <w:rStyle w:val="mfasiintens"/>
            </w:rPr>
            <w:t>Feu clic aquí per escriure text.</w:t>
          </w:r>
        </w:p>
      </w:docPartBody>
    </w:docPart>
    <w:docPart>
      <w:docPartPr>
        <w:name w:val="1882F640AC794773B03EAC4FDB0E9891"/>
        <w:category>
          <w:name w:val="General"/>
          <w:gallery w:val="placeholder"/>
        </w:category>
        <w:types>
          <w:type w:val="bbPlcHdr"/>
        </w:types>
        <w:behaviors>
          <w:behavior w:val="content"/>
        </w:behaviors>
        <w:guid w:val="{2A612A3B-DC02-470B-8740-3800F7571B65}"/>
      </w:docPartPr>
      <w:docPartBody>
        <w:p w:rsidR="00E97ADB" w:rsidRDefault="00E97ADB">
          <w:pPr>
            <w:pStyle w:val="1882F640AC794773B03EAC4FDB0E9891"/>
          </w:pPr>
          <w:r w:rsidRPr="00122E79">
            <w:rPr>
              <w:rStyle w:val="mfasiintens"/>
            </w:rPr>
            <w:t>Feu clic aquí per escriure text.</w:t>
          </w:r>
        </w:p>
      </w:docPartBody>
    </w:docPart>
    <w:docPart>
      <w:docPartPr>
        <w:name w:val="48E61E892BC84D7683CA5E1A30993120"/>
        <w:category>
          <w:name w:val="General"/>
          <w:gallery w:val="placeholder"/>
        </w:category>
        <w:types>
          <w:type w:val="bbPlcHdr"/>
        </w:types>
        <w:behaviors>
          <w:behavior w:val="content"/>
        </w:behaviors>
        <w:guid w:val="{A0B0E92D-5255-4BE6-BDD4-68C6BD704AAC}"/>
      </w:docPartPr>
      <w:docPartBody>
        <w:p w:rsidR="00E97ADB" w:rsidRDefault="00E97ADB">
          <w:pPr>
            <w:pStyle w:val="48E61E892BC84D7683CA5E1A30993120"/>
          </w:pPr>
          <w:r w:rsidRPr="00122E79">
            <w:rPr>
              <w:rStyle w:val="mfasiintens"/>
            </w:rPr>
            <w:t>Feu clic aquí per escriure text.</w:t>
          </w:r>
        </w:p>
      </w:docPartBody>
    </w:docPart>
    <w:docPart>
      <w:docPartPr>
        <w:name w:val="3BDF87CB54A44918ACD990C63302F853"/>
        <w:category>
          <w:name w:val="General"/>
          <w:gallery w:val="placeholder"/>
        </w:category>
        <w:types>
          <w:type w:val="bbPlcHdr"/>
        </w:types>
        <w:behaviors>
          <w:behavior w:val="content"/>
        </w:behaviors>
        <w:guid w:val="{FFD4B890-C0AA-4D7D-B17B-C9D63897A4B7}"/>
      </w:docPartPr>
      <w:docPartBody>
        <w:p w:rsidR="00E97ADB" w:rsidRDefault="00E97ADB">
          <w:pPr>
            <w:pStyle w:val="3BDF87CB54A44918ACD990C63302F853"/>
          </w:pPr>
          <w:r w:rsidRPr="00743793">
            <w:rPr>
              <w:rStyle w:val="mfasiintens"/>
              <w:rFonts w:ascii="Source Sans Pro" w:hAnsi="Source Sans Pro"/>
              <w:b w:val="0"/>
              <w:bCs w:val="0"/>
              <w:i w:val="0"/>
              <w:iCs w:val="0"/>
              <w:color w:val="auto"/>
              <w:szCs w:val="20"/>
            </w:rPr>
            <w:t>Feu clic aquí per escriure text.</w:t>
          </w:r>
        </w:p>
      </w:docPartBody>
    </w:docPart>
    <w:docPart>
      <w:docPartPr>
        <w:name w:val="2F6B2F92812A48F8AC9F24EA08A209E0"/>
        <w:category>
          <w:name w:val="General"/>
          <w:gallery w:val="placeholder"/>
        </w:category>
        <w:types>
          <w:type w:val="bbPlcHdr"/>
        </w:types>
        <w:behaviors>
          <w:behavior w:val="content"/>
        </w:behaviors>
        <w:guid w:val="{14D4FB5F-3484-4B77-A336-EA866B3219AE}"/>
      </w:docPartPr>
      <w:docPartBody>
        <w:p w:rsidR="00E97ADB" w:rsidRDefault="00E97ADB">
          <w:pPr>
            <w:pStyle w:val="2F6B2F92812A48F8AC9F24EA08A209E0"/>
          </w:pPr>
          <w:r w:rsidRPr="00387BC0">
            <w:rPr>
              <w:rFonts w:ascii="Source Sans Pro" w:hAnsi="Source Sans Pro"/>
              <w:sz w:val="16"/>
              <w:szCs w:val="16"/>
            </w:rPr>
            <w:t>- - -</w:t>
          </w:r>
        </w:p>
      </w:docPartBody>
    </w:docPart>
    <w:docPart>
      <w:docPartPr>
        <w:name w:val="F8CE77B171444BE3805EA9BE4DA90421"/>
        <w:category>
          <w:name w:val="General"/>
          <w:gallery w:val="placeholder"/>
        </w:category>
        <w:types>
          <w:type w:val="bbPlcHdr"/>
        </w:types>
        <w:behaviors>
          <w:behavior w:val="content"/>
        </w:behaviors>
        <w:guid w:val="{B5C8F018-7808-484C-B4BB-CDE90B8D07E5}"/>
      </w:docPartPr>
      <w:docPartBody>
        <w:p w:rsidR="00E97ADB" w:rsidRDefault="00E97ADB">
          <w:pPr>
            <w:pStyle w:val="F8CE77B171444BE3805EA9BE4DA90421"/>
          </w:pPr>
          <w:r w:rsidRPr="00122E79">
            <w:rPr>
              <w:rStyle w:val="mfasiintens"/>
            </w:rPr>
            <w:t>Feu clic aquí per escriure text.</w:t>
          </w:r>
        </w:p>
      </w:docPartBody>
    </w:docPart>
    <w:docPart>
      <w:docPartPr>
        <w:name w:val="DFFDFC3885C24D5CB2A8AF29F9C2B19C"/>
        <w:category>
          <w:name w:val="General"/>
          <w:gallery w:val="placeholder"/>
        </w:category>
        <w:types>
          <w:type w:val="bbPlcHdr"/>
        </w:types>
        <w:behaviors>
          <w:behavior w:val="content"/>
        </w:behaviors>
        <w:guid w:val="{E62EFDC7-F6C9-47FD-BDB4-D8B4A88FB0FA}"/>
      </w:docPartPr>
      <w:docPartBody>
        <w:p w:rsidR="00E97ADB" w:rsidRDefault="00E97ADB">
          <w:pPr>
            <w:pStyle w:val="DFFDFC3885C24D5CB2A8AF29F9C2B19C"/>
          </w:pPr>
          <w:r w:rsidRPr="00122E79">
            <w:rPr>
              <w:rStyle w:val="mfasiintens"/>
            </w:rPr>
            <w:t>Feu clic aquí per escriure text.</w:t>
          </w:r>
        </w:p>
      </w:docPartBody>
    </w:docPart>
    <w:docPart>
      <w:docPartPr>
        <w:name w:val="E4B7E349BCBB4B998C3236557ECAE241"/>
        <w:category>
          <w:name w:val="General"/>
          <w:gallery w:val="placeholder"/>
        </w:category>
        <w:types>
          <w:type w:val="bbPlcHdr"/>
        </w:types>
        <w:behaviors>
          <w:behavior w:val="content"/>
        </w:behaviors>
        <w:guid w:val="{7E4FF401-65DE-4CBA-9869-CA44DABB9F9C}"/>
      </w:docPartPr>
      <w:docPartBody>
        <w:p w:rsidR="00E97ADB" w:rsidRDefault="00E97ADB">
          <w:pPr>
            <w:pStyle w:val="E4B7E349BCBB4B998C3236557ECAE241"/>
          </w:pPr>
          <w:r w:rsidRPr="00387BC0">
            <w:rPr>
              <w:rFonts w:ascii="Source Sans Pro" w:hAnsi="Source Sans Pro"/>
              <w:i/>
              <w:iCs/>
              <w:sz w:val="16"/>
              <w:szCs w:val="16"/>
            </w:rPr>
            <w:t>- - -</w:t>
          </w:r>
        </w:p>
      </w:docPartBody>
    </w:docPart>
    <w:docPart>
      <w:docPartPr>
        <w:name w:val="C6D328EF28F04B22ACD08132AE00DB90"/>
        <w:category>
          <w:name w:val="General"/>
          <w:gallery w:val="placeholder"/>
        </w:category>
        <w:types>
          <w:type w:val="bbPlcHdr"/>
        </w:types>
        <w:behaviors>
          <w:behavior w:val="content"/>
        </w:behaviors>
        <w:guid w:val="{28ACABA7-C8CE-4EC1-964D-1F7EA4B811D0}"/>
      </w:docPartPr>
      <w:docPartBody>
        <w:p w:rsidR="00E97ADB" w:rsidRDefault="00E97ADB">
          <w:pPr>
            <w:pStyle w:val="C6D328EF28F04B22ACD08132AE00DB90"/>
          </w:pPr>
          <w:r w:rsidRPr="00122E79">
            <w:rPr>
              <w:rStyle w:val="mfasiintens"/>
            </w:rPr>
            <w:t>Feu clic aquí per escriure text.</w:t>
          </w:r>
        </w:p>
      </w:docPartBody>
    </w:docPart>
    <w:docPart>
      <w:docPartPr>
        <w:name w:val="F5DE7987DF324B91A24B55B8129E25FC"/>
        <w:category>
          <w:name w:val="General"/>
          <w:gallery w:val="placeholder"/>
        </w:category>
        <w:types>
          <w:type w:val="bbPlcHdr"/>
        </w:types>
        <w:behaviors>
          <w:behavior w:val="content"/>
        </w:behaviors>
        <w:guid w:val="{77A098B0-1466-4107-BF36-A1C4B644D23A}"/>
      </w:docPartPr>
      <w:docPartBody>
        <w:p w:rsidR="00E97ADB" w:rsidRDefault="00E97ADB">
          <w:pPr>
            <w:pStyle w:val="F5DE7987DF324B91A24B55B8129E25FC"/>
          </w:pPr>
          <w:r w:rsidRPr="00122E79">
            <w:rPr>
              <w:rStyle w:val="mfasiintens"/>
            </w:rPr>
            <w:t>Feu clic aquí per escriure text.</w:t>
          </w:r>
        </w:p>
      </w:docPartBody>
    </w:docPart>
    <w:docPart>
      <w:docPartPr>
        <w:name w:val="1383847132BF4434806CAFB42F87D4E0"/>
        <w:category>
          <w:name w:val="General"/>
          <w:gallery w:val="placeholder"/>
        </w:category>
        <w:types>
          <w:type w:val="bbPlcHdr"/>
        </w:types>
        <w:behaviors>
          <w:behavior w:val="content"/>
        </w:behaviors>
        <w:guid w:val="{EE180DB5-30F9-40EC-866E-B58AB81289D2}"/>
      </w:docPartPr>
      <w:docPartBody>
        <w:p w:rsidR="00E97ADB" w:rsidRDefault="00E97ADB">
          <w:pPr>
            <w:pStyle w:val="1383847132BF4434806CAFB42F87D4E0"/>
          </w:pPr>
          <w:r w:rsidRPr="00122E79">
            <w:rPr>
              <w:rStyle w:val="mfasiintens"/>
            </w:rPr>
            <w:t>Feu clic aquí per escriure text.</w:t>
          </w:r>
        </w:p>
      </w:docPartBody>
    </w:docPart>
    <w:docPart>
      <w:docPartPr>
        <w:name w:val="60526F1C1F904DF9A99C9405E90BD6ED"/>
        <w:category>
          <w:name w:val="General"/>
          <w:gallery w:val="placeholder"/>
        </w:category>
        <w:types>
          <w:type w:val="bbPlcHdr"/>
        </w:types>
        <w:behaviors>
          <w:behavior w:val="content"/>
        </w:behaviors>
        <w:guid w:val="{A8D8D92F-31C5-47CA-99CF-F52C3A081F51}"/>
      </w:docPartPr>
      <w:docPartBody>
        <w:p w:rsidR="00E97ADB" w:rsidRDefault="00E97ADB">
          <w:pPr>
            <w:pStyle w:val="60526F1C1F904DF9A99C9405E90BD6ED"/>
          </w:pPr>
          <w:r w:rsidRPr="00122E79">
            <w:rPr>
              <w:rStyle w:val="mfasiintens"/>
            </w:rPr>
            <w:t>Feu clic aquí per escriure text.</w:t>
          </w:r>
        </w:p>
      </w:docPartBody>
    </w:docPart>
    <w:docPart>
      <w:docPartPr>
        <w:name w:val="FAC269AD0B4E4EBFB4A3B05D3B258BAB"/>
        <w:category>
          <w:name w:val="General"/>
          <w:gallery w:val="placeholder"/>
        </w:category>
        <w:types>
          <w:type w:val="bbPlcHdr"/>
        </w:types>
        <w:behaviors>
          <w:behavior w:val="content"/>
        </w:behaviors>
        <w:guid w:val="{BFA54740-449D-4FEE-B680-DCE14ECA74E4}"/>
      </w:docPartPr>
      <w:docPartBody>
        <w:p w:rsidR="00E97ADB" w:rsidRDefault="00E97ADB">
          <w:pPr>
            <w:pStyle w:val="FAC269AD0B4E4EBFB4A3B05D3B258BAB"/>
          </w:pPr>
          <w:r w:rsidRPr="00122E79">
            <w:rPr>
              <w:rStyle w:val="mfasiintens"/>
            </w:rPr>
            <w:t>Feu clic aquí per escriure text.</w:t>
          </w:r>
        </w:p>
      </w:docPartBody>
    </w:docPart>
    <w:docPart>
      <w:docPartPr>
        <w:name w:val="7DDCDDE0603145BCA81B120EAD704BCD"/>
        <w:category>
          <w:name w:val="General"/>
          <w:gallery w:val="placeholder"/>
        </w:category>
        <w:types>
          <w:type w:val="bbPlcHdr"/>
        </w:types>
        <w:behaviors>
          <w:behavior w:val="content"/>
        </w:behaviors>
        <w:guid w:val="{76F630A5-2C2D-4D62-B84D-9784C4051310}"/>
      </w:docPartPr>
      <w:docPartBody>
        <w:p w:rsidR="00E97ADB" w:rsidRDefault="00E97ADB">
          <w:pPr>
            <w:pStyle w:val="7DDCDDE0603145BCA81B120EAD704BCD"/>
          </w:pPr>
          <w:r w:rsidRPr="00122E79">
            <w:rPr>
              <w:rStyle w:val="mfasiintens"/>
            </w:rPr>
            <w:t>Feu clic aquí per escriure text.</w:t>
          </w:r>
        </w:p>
      </w:docPartBody>
    </w:docPart>
    <w:docPart>
      <w:docPartPr>
        <w:name w:val="342707F047864FA3B334C1567988DAFA"/>
        <w:category>
          <w:name w:val="General"/>
          <w:gallery w:val="placeholder"/>
        </w:category>
        <w:types>
          <w:type w:val="bbPlcHdr"/>
        </w:types>
        <w:behaviors>
          <w:behavior w:val="content"/>
        </w:behaviors>
        <w:guid w:val="{A12F44A6-4A17-4384-83B1-8C54561F93F9}"/>
      </w:docPartPr>
      <w:docPartBody>
        <w:p w:rsidR="00E97ADB" w:rsidRDefault="00E97ADB">
          <w:pPr>
            <w:pStyle w:val="342707F047864FA3B334C1567988DAFA"/>
          </w:pPr>
          <w:r w:rsidRPr="00122E79">
            <w:rPr>
              <w:rStyle w:val="mfasiintens"/>
            </w:rPr>
            <w:t>Feu clic aquí per escriure text.</w:t>
          </w:r>
        </w:p>
      </w:docPartBody>
    </w:docPart>
    <w:docPart>
      <w:docPartPr>
        <w:name w:val="77CC01B0503E4771BAD93619266AD33C"/>
        <w:category>
          <w:name w:val="General"/>
          <w:gallery w:val="placeholder"/>
        </w:category>
        <w:types>
          <w:type w:val="bbPlcHdr"/>
        </w:types>
        <w:behaviors>
          <w:behavior w:val="content"/>
        </w:behaviors>
        <w:guid w:val="{23A36098-5345-4734-95CE-2B262986EC90}"/>
      </w:docPartPr>
      <w:docPartBody>
        <w:p w:rsidR="00E97ADB" w:rsidRDefault="00E97ADB">
          <w:pPr>
            <w:pStyle w:val="77CC01B0503E4771BAD93619266AD33C"/>
          </w:pPr>
          <w:r w:rsidRPr="00122E79">
            <w:rPr>
              <w:rStyle w:val="mfasiintens"/>
            </w:rPr>
            <w:t>Feu clic aquí per escriure text.</w:t>
          </w:r>
        </w:p>
      </w:docPartBody>
    </w:docPart>
    <w:docPart>
      <w:docPartPr>
        <w:name w:val="A2C773908EFE4B9D8D1156AD67ADBFA9"/>
        <w:category>
          <w:name w:val="General"/>
          <w:gallery w:val="placeholder"/>
        </w:category>
        <w:types>
          <w:type w:val="bbPlcHdr"/>
        </w:types>
        <w:behaviors>
          <w:behavior w:val="content"/>
        </w:behaviors>
        <w:guid w:val="{BBFCA162-DAE9-4795-9B7B-BCA97396A4F7}"/>
      </w:docPartPr>
      <w:docPartBody>
        <w:p w:rsidR="00E97ADB" w:rsidRDefault="00E97ADB">
          <w:pPr>
            <w:pStyle w:val="A2C773908EFE4B9D8D1156AD67ADBFA9"/>
          </w:pPr>
          <w:r w:rsidRPr="00122E79">
            <w:rPr>
              <w:rStyle w:val="mfasiintens"/>
            </w:rPr>
            <w:t>Feu clic aquí per escriure text.</w:t>
          </w:r>
        </w:p>
      </w:docPartBody>
    </w:docPart>
    <w:docPart>
      <w:docPartPr>
        <w:name w:val="0A917F8D9538474CA43FDB0752C026A0"/>
        <w:category>
          <w:name w:val="General"/>
          <w:gallery w:val="placeholder"/>
        </w:category>
        <w:types>
          <w:type w:val="bbPlcHdr"/>
        </w:types>
        <w:behaviors>
          <w:behavior w:val="content"/>
        </w:behaviors>
        <w:guid w:val="{BC2BAEF9-0013-4FA9-A705-82D5C5F8997E}"/>
      </w:docPartPr>
      <w:docPartBody>
        <w:p w:rsidR="00E97ADB" w:rsidRDefault="00E97ADB">
          <w:pPr>
            <w:pStyle w:val="0A917F8D9538474CA43FDB0752C026A0"/>
          </w:pPr>
          <w:r w:rsidRPr="00122E79">
            <w:rPr>
              <w:rStyle w:val="mfasiintens"/>
            </w:rPr>
            <w:t>Feu clic aquí per escriure text.</w:t>
          </w:r>
        </w:p>
      </w:docPartBody>
    </w:docPart>
    <w:docPart>
      <w:docPartPr>
        <w:name w:val="759E4A9D613A43F3A4B54C9B91E4B70B"/>
        <w:category>
          <w:name w:val="General"/>
          <w:gallery w:val="placeholder"/>
        </w:category>
        <w:types>
          <w:type w:val="bbPlcHdr"/>
        </w:types>
        <w:behaviors>
          <w:behavior w:val="content"/>
        </w:behaviors>
        <w:guid w:val="{D4AD060E-FBDD-45F6-BA6B-440BAF13FFE7}"/>
      </w:docPartPr>
      <w:docPartBody>
        <w:p w:rsidR="00E97ADB" w:rsidRDefault="00E97ADB">
          <w:pPr>
            <w:pStyle w:val="759E4A9D613A43F3A4B54C9B91E4B70B"/>
          </w:pPr>
          <w:r w:rsidRPr="00122E79">
            <w:rPr>
              <w:rStyle w:val="mfasiintens"/>
            </w:rPr>
            <w:t>Feu clic aquí per escriure text.</w:t>
          </w:r>
        </w:p>
      </w:docPartBody>
    </w:docPart>
    <w:docPart>
      <w:docPartPr>
        <w:name w:val="600C0A167A384C7DBDB81AB1995F22C1"/>
        <w:category>
          <w:name w:val="General"/>
          <w:gallery w:val="placeholder"/>
        </w:category>
        <w:types>
          <w:type w:val="bbPlcHdr"/>
        </w:types>
        <w:behaviors>
          <w:behavior w:val="content"/>
        </w:behaviors>
        <w:guid w:val="{8B2A2248-5324-4EFB-8993-9A81AB32673E}"/>
      </w:docPartPr>
      <w:docPartBody>
        <w:p w:rsidR="00E97ADB" w:rsidRDefault="00E97ADB">
          <w:pPr>
            <w:pStyle w:val="600C0A167A384C7DBDB81AB1995F22C1"/>
          </w:pPr>
          <w:r w:rsidRPr="00122E79">
            <w:rPr>
              <w:rStyle w:val="mfasiintens"/>
            </w:rPr>
            <w:t>Feu clic aquí per escriure text.</w:t>
          </w:r>
        </w:p>
      </w:docPartBody>
    </w:docPart>
    <w:docPart>
      <w:docPartPr>
        <w:name w:val="084F28A44A93444AAFB3D0F47183AA9C"/>
        <w:category>
          <w:name w:val="General"/>
          <w:gallery w:val="placeholder"/>
        </w:category>
        <w:types>
          <w:type w:val="bbPlcHdr"/>
        </w:types>
        <w:behaviors>
          <w:behavior w:val="content"/>
        </w:behaviors>
        <w:guid w:val="{9A61EA4F-C42A-45AC-A87F-2FE20746E2C6}"/>
      </w:docPartPr>
      <w:docPartBody>
        <w:p w:rsidR="00E97ADB" w:rsidRDefault="00E97ADB">
          <w:pPr>
            <w:pStyle w:val="084F28A44A93444AAFB3D0F47183AA9C"/>
          </w:pPr>
          <w:r w:rsidRPr="00122E79">
            <w:rPr>
              <w:rStyle w:val="mfasiintens"/>
            </w:rPr>
            <w:t>Feu clic aquí per escriure text.</w:t>
          </w:r>
        </w:p>
      </w:docPartBody>
    </w:docPart>
    <w:docPart>
      <w:docPartPr>
        <w:name w:val="06FDFDC8D0F44B27966566EA5A1941B0"/>
        <w:category>
          <w:name w:val="General"/>
          <w:gallery w:val="placeholder"/>
        </w:category>
        <w:types>
          <w:type w:val="bbPlcHdr"/>
        </w:types>
        <w:behaviors>
          <w:behavior w:val="content"/>
        </w:behaviors>
        <w:guid w:val="{749DB665-6E93-463F-AB4E-AEF7C35EB6A8}"/>
      </w:docPartPr>
      <w:docPartBody>
        <w:p w:rsidR="00E97ADB" w:rsidRDefault="00E97ADB">
          <w:pPr>
            <w:pStyle w:val="06FDFDC8D0F44B27966566EA5A1941B0"/>
          </w:pPr>
          <w:r w:rsidRPr="00122E79">
            <w:rPr>
              <w:rStyle w:val="mfasiintens"/>
            </w:rPr>
            <w:t>Feu clic aquí per escriure text.</w:t>
          </w:r>
        </w:p>
      </w:docPartBody>
    </w:docPart>
    <w:docPart>
      <w:docPartPr>
        <w:name w:val="F6C0D462F2CE4A2A832AD14A5E4012BC"/>
        <w:category>
          <w:name w:val="General"/>
          <w:gallery w:val="placeholder"/>
        </w:category>
        <w:types>
          <w:type w:val="bbPlcHdr"/>
        </w:types>
        <w:behaviors>
          <w:behavior w:val="content"/>
        </w:behaviors>
        <w:guid w:val="{46EB5F5D-B499-4579-8600-C1A6997CC16F}"/>
      </w:docPartPr>
      <w:docPartBody>
        <w:p w:rsidR="00E97ADB" w:rsidRDefault="00E97ADB">
          <w:pPr>
            <w:pStyle w:val="F6C0D462F2CE4A2A832AD14A5E4012BC"/>
          </w:pPr>
          <w:r w:rsidRPr="00122E79">
            <w:rPr>
              <w:rStyle w:val="mfasiintens"/>
            </w:rPr>
            <w:t>Feu clic aquí per escriure text.</w:t>
          </w:r>
        </w:p>
      </w:docPartBody>
    </w:docPart>
    <w:docPart>
      <w:docPartPr>
        <w:name w:val="BAC5CAC171EC48D99DD33D782A0ECD42"/>
        <w:category>
          <w:name w:val="General"/>
          <w:gallery w:val="placeholder"/>
        </w:category>
        <w:types>
          <w:type w:val="bbPlcHdr"/>
        </w:types>
        <w:behaviors>
          <w:behavior w:val="content"/>
        </w:behaviors>
        <w:guid w:val="{1B3A4D05-D9C7-4541-91B8-E08CA8113C59}"/>
      </w:docPartPr>
      <w:docPartBody>
        <w:p w:rsidR="00E97ADB" w:rsidRDefault="00E97ADB">
          <w:pPr>
            <w:pStyle w:val="BAC5CAC171EC48D99DD33D782A0ECD42"/>
          </w:pPr>
          <w:r w:rsidRPr="00122E79">
            <w:rPr>
              <w:rStyle w:val="mfasiintens"/>
            </w:rPr>
            <w:t>Feu clic aquí per escriure text.</w:t>
          </w:r>
        </w:p>
      </w:docPartBody>
    </w:docPart>
    <w:docPart>
      <w:docPartPr>
        <w:name w:val="3A98568A246D469F9775A68ACB53DB7D"/>
        <w:category>
          <w:name w:val="General"/>
          <w:gallery w:val="placeholder"/>
        </w:category>
        <w:types>
          <w:type w:val="bbPlcHdr"/>
        </w:types>
        <w:behaviors>
          <w:behavior w:val="content"/>
        </w:behaviors>
        <w:guid w:val="{678DE223-F74E-4EA3-ADCD-5B9DABC98FBA}"/>
      </w:docPartPr>
      <w:docPartBody>
        <w:p w:rsidR="00E97ADB" w:rsidRDefault="00E97ADB" w:rsidP="00E97ADB">
          <w:pPr>
            <w:pStyle w:val="3A98568A246D469F9775A68ACB53DB7D"/>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ADB"/>
    <w:rsid w:val="005156D9"/>
    <w:rsid w:val="00E97AD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sid w:val="00E97ADB"/>
    <w:rPr>
      <w:rFonts w:ascii="Verdana" w:hAnsi="Verdana"/>
      <w:b/>
      <w:bCs/>
      <w:i/>
      <w:iCs/>
      <w:color w:val="0F4761" w:themeColor="accent1" w:themeShade="BF"/>
      <w:sz w:val="20"/>
    </w:rPr>
  </w:style>
  <w:style w:type="paragraph" w:customStyle="1" w:styleId="8F340DE79B884BAEBD966532CD0C8A37">
    <w:name w:val="8F340DE79B884BAEBD966532CD0C8A37"/>
  </w:style>
  <w:style w:type="paragraph" w:customStyle="1" w:styleId="E3BACD20D54742D69C9F84C7028EB013">
    <w:name w:val="E3BACD20D54742D69C9F84C7028EB013"/>
  </w:style>
  <w:style w:type="paragraph" w:customStyle="1" w:styleId="1882F640AC794773B03EAC4FDB0E9891">
    <w:name w:val="1882F640AC794773B03EAC4FDB0E9891"/>
  </w:style>
  <w:style w:type="paragraph" w:customStyle="1" w:styleId="48E61E892BC84D7683CA5E1A30993120">
    <w:name w:val="48E61E892BC84D7683CA5E1A30993120"/>
  </w:style>
  <w:style w:type="paragraph" w:customStyle="1" w:styleId="3BDF87CB54A44918ACD990C63302F853">
    <w:name w:val="3BDF87CB54A44918ACD990C63302F853"/>
  </w:style>
  <w:style w:type="paragraph" w:customStyle="1" w:styleId="2F6B2F92812A48F8AC9F24EA08A209E0">
    <w:name w:val="2F6B2F92812A48F8AC9F24EA08A209E0"/>
  </w:style>
  <w:style w:type="paragraph" w:customStyle="1" w:styleId="F8CE77B171444BE3805EA9BE4DA90421">
    <w:name w:val="F8CE77B171444BE3805EA9BE4DA90421"/>
  </w:style>
  <w:style w:type="paragraph" w:customStyle="1" w:styleId="DFFDFC3885C24D5CB2A8AF29F9C2B19C">
    <w:name w:val="DFFDFC3885C24D5CB2A8AF29F9C2B19C"/>
  </w:style>
  <w:style w:type="paragraph" w:customStyle="1" w:styleId="E4B7E349BCBB4B998C3236557ECAE241">
    <w:name w:val="E4B7E349BCBB4B998C3236557ECAE241"/>
  </w:style>
  <w:style w:type="paragraph" w:customStyle="1" w:styleId="C6D328EF28F04B22ACD08132AE00DB90">
    <w:name w:val="C6D328EF28F04B22ACD08132AE00DB90"/>
  </w:style>
  <w:style w:type="paragraph" w:customStyle="1" w:styleId="F5DE7987DF324B91A24B55B8129E25FC">
    <w:name w:val="F5DE7987DF324B91A24B55B8129E25FC"/>
  </w:style>
  <w:style w:type="paragraph" w:customStyle="1" w:styleId="1383847132BF4434806CAFB42F87D4E0">
    <w:name w:val="1383847132BF4434806CAFB42F87D4E0"/>
  </w:style>
  <w:style w:type="paragraph" w:customStyle="1" w:styleId="60526F1C1F904DF9A99C9405E90BD6ED">
    <w:name w:val="60526F1C1F904DF9A99C9405E90BD6ED"/>
  </w:style>
  <w:style w:type="paragraph" w:customStyle="1" w:styleId="FAC269AD0B4E4EBFB4A3B05D3B258BAB">
    <w:name w:val="FAC269AD0B4E4EBFB4A3B05D3B258BAB"/>
  </w:style>
  <w:style w:type="paragraph" w:customStyle="1" w:styleId="7DDCDDE0603145BCA81B120EAD704BCD">
    <w:name w:val="7DDCDDE0603145BCA81B120EAD704BCD"/>
  </w:style>
  <w:style w:type="paragraph" w:customStyle="1" w:styleId="342707F047864FA3B334C1567988DAFA">
    <w:name w:val="342707F047864FA3B334C1567988DAFA"/>
  </w:style>
  <w:style w:type="paragraph" w:customStyle="1" w:styleId="77CC01B0503E4771BAD93619266AD33C">
    <w:name w:val="77CC01B0503E4771BAD93619266AD33C"/>
  </w:style>
  <w:style w:type="paragraph" w:customStyle="1" w:styleId="A2C773908EFE4B9D8D1156AD67ADBFA9">
    <w:name w:val="A2C773908EFE4B9D8D1156AD67ADBFA9"/>
  </w:style>
  <w:style w:type="paragraph" w:customStyle="1" w:styleId="0A917F8D9538474CA43FDB0752C026A0">
    <w:name w:val="0A917F8D9538474CA43FDB0752C026A0"/>
  </w:style>
  <w:style w:type="paragraph" w:customStyle="1" w:styleId="759E4A9D613A43F3A4B54C9B91E4B70B">
    <w:name w:val="759E4A9D613A43F3A4B54C9B91E4B70B"/>
  </w:style>
  <w:style w:type="paragraph" w:customStyle="1" w:styleId="600C0A167A384C7DBDB81AB1995F22C1">
    <w:name w:val="600C0A167A384C7DBDB81AB1995F22C1"/>
  </w:style>
  <w:style w:type="paragraph" w:customStyle="1" w:styleId="084F28A44A93444AAFB3D0F47183AA9C">
    <w:name w:val="084F28A44A93444AAFB3D0F47183AA9C"/>
  </w:style>
  <w:style w:type="paragraph" w:customStyle="1" w:styleId="06FDFDC8D0F44B27966566EA5A1941B0">
    <w:name w:val="06FDFDC8D0F44B27966566EA5A1941B0"/>
  </w:style>
  <w:style w:type="paragraph" w:customStyle="1" w:styleId="F6C0D462F2CE4A2A832AD14A5E4012BC">
    <w:name w:val="F6C0D462F2CE4A2A832AD14A5E4012BC"/>
  </w:style>
  <w:style w:type="paragraph" w:customStyle="1" w:styleId="BAC5CAC171EC48D99DD33D782A0ECD42">
    <w:name w:val="BAC5CAC171EC48D99DD33D782A0ECD42"/>
  </w:style>
  <w:style w:type="paragraph" w:customStyle="1" w:styleId="3A98568A246D469F9775A68ACB53DB7D">
    <w:name w:val="3A98568A246D469F9775A68ACB53DB7D"/>
    <w:rsid w:val="00E97A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4</TotalTime>
  <Pages>8</Pages>
  <Words>4414</Words>
  <Characters>25166</Characters>
  <Application>Microsoft Office Word</Application>
  <DocSecurity>0</DocSecurity>
  <Lines>209</Lines>
  <Paragraphs>59</Paragraphs>
  <ScaleCrop>false</ScaleCrop>
  <HeadingPairs>
    <vt:vector size="2" baseType="variant">
      <vt:variant>
        <vt:lpstr>Títol</vt:lpstr>
      </vt:variant>
      <vt:variant>
        <vt:i4>1</vt:i4>
      </vt:variant>
    </vt:vector>
  </HeadingPairs>
  <TitlesOfParts>
    <vt:vector size="1" baseType="lpstr">
      <vt:lpstr>Model oferta</vt:lpstr>
    </vt:vector>
  </TitlesOfParts>
  <Company>IMI</Company>
  <LinksUpToDate>false</LinksUpToDate>
  <CharactersWithSpaces>29521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SERNA MARCED, JOSEP</cp:lastModifiedBy>
  <cp:revision>1</cp:revision>
  <cp:lastPrinted>2023-11-07T12:28:00Z</cp:lastPrinted>
  <dcterms:created xsi:type="dcterms:W3CDTF">2026-09-01T12:25:00Z</dcterms:created>
  <dcterms:modified xsi:type="dcterms:W3CDTF">2026-09-01T12:29:00Z</dcterms:modified>
</cp:coreProperties>
</file>