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D0A6F"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77E62FFE"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89A1AD8C0C4D45478730A9D74CC6316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89A1AD8C0C4D45478730A9D74CC63169"/>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89A1AD8C0C4D45478730A9D74CC6316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89A1AD8C0C4D45478730A9D74CC6316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89A1AD8C0C4D45478730A9D74CC63169"/>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3693AFD4" w14:textId="77777777" w:rsidTr="00387BC0">
        <w:trPr>
          <w:trHeight w:val="340"/>
        </w:trPr>
        <w:tc>
          <w:tcPr>
            <w:tcW w:w="8386" w:type="dxa"/>
            <w:vAlign w:val="center"/>
          </w:tcPr>
          <w:p w14:paraId="54CC2426" w14:textId="02DB96ED"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89A1AD8C0C4D45478730A9D74CC63169"/>
                </w:placeholder>
              </w:sdtPr>
              <w:sdtEndPr>
                <w:rPr>
                  <w:rStyle w:val="mfasiintens"/>
                </w:rPr>
              </w:sdtEndPr>
              <w:sdtContent>
                <w:r w:rsidR="004D3915" w:rsidRPr="004D3915">
                  <w:rPr>
                    <w:rStyle w:val="mfasiintens"/>
                    <w:rFonts w:ascii="Source Sans Pro" w:hAnsi="Source Sans Pro"/>
                    <w:i w:val="0"/>
                    <w:iCs w:val="0"/>
                    <w:color w:val="auto"/>
                    <w:szCs w:val="20"/>
                  </w:rPr>
                  <w:t>001_P2602872</w:t>
                </w:r>
              </w:sdtContent>
            </w:sdt>
          </w:p>
        </w:tc>
      </w:tr>
      <w:tr w:rsidR="00CD2873" w:rsidRPr="00EA17F8" w14:paraId="0D1E0ED0" w14:textId="77777777" w:rsidTr="00387BC0">
        <w:trPr>
          <w:trHeight w:val="547"/>
        </w:trPr>
        <w:tc>
          <w:tcPr>
            <w:tcW w:w="8386" w:type="dxa"/>
          </w:tcPr>
          <w:p w14:paraId="5ACD32AD" w14:textId="44DA4930"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89A1AD8C0C4D45478730A9D74CC63169"/>
                </w:placeholder>
              </w:sdtPr>
              <w:sdtEndPr>
                <w:rPr>
                  <w:rStyle w:val="mfasiintens"/>
                </w:rPr>
              </w:sdtEndPr>
              <w:sdtContent>
                <w:r w:rsidR="004D3915" w:rsidRPr="004D3915">
                  <w:rPr>
                    <w:rStyle w:val="mfasiintens"/>
                    <w:rFonts w:ascii="Source Sans Pro" w:hAnsi="Source Sans Pro"/>
                    <w:szCs w:val="20"/>
                  </w:rPr>
                  <w:t>Projecte de renovació parcial de la tanca perimetral del Camp de Futbol de Vallvidrera.</w:t>
                </w:r>
              </w:sdtContent>
            </w:sdt>
          </w:p>
        </w:tc>
      </w:tr>
      <w:tr w:rsidR="00A13471" w:rsidRPr="00EA17F8" w14:paraId="6AEABF1B" w14:textId="77777777" w:rsidTr="00387BC0">
        <w:trPr>
          <w:trHeight w:val="397"/>
        </w:trPr>
        <w:tc>
          <w:tcPr>
            <w:tcW w:w="8386" w:type="dxa"/>
            <w:vAlign w:val="center"/>
          </w:tcPr>
          <w:p w14:paraId="552AED9F" w14:textId="62CDF9C4"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1"/>
                  <w14:checkedState w14:val="2612" w14:font="MS Gothic"/>
                  <w14:uncheckedState w14:val="2610" w14:font="MS Gothic"/>
                </w14:checkbox>
              </w:sdtPr>
              <w:sdtEndPr/>
              <w:sdtContent>
                <w:r w:rsidR="004D3915">
                  <w:rPr>
                    <w:rFonts w:ascii="MS Gothic" w:eastAsia="MS Gothic" w:hAnsi="MS Gothic" w:cs="Arial" w:hint="eastAsia"/>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4AB2608D"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382ED0DF"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770FD812"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89A1AD8C0C4D45478730A9D74CC63169"/>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35E11B4F"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89A1AD8C0C4D45478730A9D74CC63169"/>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17E1676A"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89A1AD8C0C4D45478730A9D74CC63169"/>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3D490C73"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89A1AD8C0C4D45478730A9D74CC63169"/>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66F616F"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F97843DD74D34AE782EE0B1243016B42"/>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69F9A801"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C9C42F6E16954432995DD425CA124B9F"/>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29AF0F8C"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4E95896D47684FA4A70AEFF3765BA120"/>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BF437E4"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2310EAFD"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B222D260325C479B869C1F811D2B245C"/>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5B13B87C"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2A1126B6"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1E995F51"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7CEA59F9"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458AA476"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72D41835"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4DB1A52F"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331AE6B3"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43FD0E91" w14:textId="77777777" w:rsidTr="00743793">
        <w:sdt>
          <w:sdtPr>
            <w:rPr>
              <w:rFonts w:ascii="Source Sans Pro" w:hAnsi="Source Sans Pro"/>
              <w:color w:val="auto"/>
              <w:sz w:val="16"/>
              <w:szCs w:val="16"/>
            </w:rPr>
            <w:id w:val="669141610"/>
            <w:placeholder>
              <w:docPart w:val="5F5D27E9FA9343418446F02B71FE6FE5"/>
            </w:placeholder>
            <w:showingPlcHdr/>
          </w:sdtPr>
          <w:sdtEndPr/>
          <w:sdtContent>
            <w:tc>
              <w:tcPr>
                <w:tcW w:w="4989" w:type="dxa"/>
                <w:tcBorders>
                  <w:top w:val="single" w:sz="12" w:space="0" w:color="auto"/>
                </w:tcBorders>
                <w:vAlign w:val="center"/>
              </w:tcPr>
              <w:p w14:paraId="6F06EB1B"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5F5D27E9FA9343418446F02B71FE6FE5"/>
              </w:placeholder>
            </w:sdtPr>
            <w:sdtEndPr/>
            <w:sdtContent>
              <w:p w14:paraId="77766696"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5F5D27E9FA9343418446F02B71FE6FE5"/>
            </w:placeholder>
          </w:sdtPr>
          <w:sdtEndPr/>
          <w:sdtContent>
            <w:tc>
              <w:tcPr>
                <w:tcW w:w="964" w:type="dxa"/>
                <w:tcBorders>
                  <w:top w:val="single" w:sz="12" w:space="0" w:color="auto"/>
                </w:tcBorders>
                <w:vAlign w:val="center"/>
              </w:tcPr>
              <w:p w14:paraId="144A8B65"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5F5D27E9FA9343418446F02B71FE6FE5"/>
              </w:placeholder>
            </w:sdtPr>
            <w:sdtEndPr/>
            <w:sdtContent>
              <w:p w14:paraId="0AD261C2"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8856364" w14:textId="77777777" w:rsidTr="00743793">
        <w:sdt>
          <w:sdtPr>
            <w:rPr>
              <w:rFonts w:ascii="Source Sans Pro" w:hAnsi="Source Sans Pro"/>
              <w:color w:val="auto"/>
              <w:sz w:val="16"/>
              <w:szCs w:val="16"/>
            </w:rPr>
            <w:id w:val="240296076"/>
            <w:placeholder>
              <w:docPart w:val="A8510695C5F94D40902C327AF78092C8"/>
            </w:placeholder>
          </w:sdtPr>
          <w:sdtEndPr/>
          <w:sdtContent>
            <w:tc>
              <w:tcPr>
                <w:tcW w:w="4989" w:type="dxa"/>
                <w:vAlign w:val="center"/>
              </w:tcPr>
              <w:p w14:paraId="5E24A844"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82824611AC0347C5917ACC01FDD0E941"/>
              </w:placeholder>
            </w:sdtPr>
            <w:sdtEndPr/>
            <w:sdtContent>
              <w:p w14:paraId="3F581F8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0A1F038E32C74ABA8555432F8DAA4302"/>
            </w:placeholder>
          </w:sdtPr>
          <w:sdtEndPr/>
          <w:sdtContent>
            <w:tc>
              <w:tcPr>
                <w:tcW w:w="964" w:type="dxa"/>
                <w:vAlign w:val="center"/>
              </w:tcPr>
              <w:p w14:paraId="32BD79CC"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52C27F7DA80F4BAC8F79987A0CF80BF3"/>
              </w:placeholder>
            </w:sdtPr>
            <w:sdtEndPr/>
            <w:sdtContent>
              <w:p w14:paraId="29F64A19"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22E17DE" w14:textId="77777777" w:rsidTr="00743793">
        <w:sdt>
          <w:sdtPr>
            <w:rPr>
              <w:rFonts w:ascii="Source Sans Pro" w:hAnsi="Source Sans Pro"/>
              <w:color w:val="auto"/>
              <w:sz w:val="16"/>
              <w:szCs w:val="16"/>
            </w:rPr>
            <w:id w:val="1006645454"/>
            <w:placeholder>
              <w:docPart w:val="9DA78F816A1E43B79CD3C774A925EC6C"/>
            </w:placeholder>
          </w:sdtPr>
          <w:sdtEndPr/>
          <w:sdtContent>
            <w:tc>
              <w:tcPr>
                <w:tcW w:w="4989" w:type="dxa"/>
                <w:vAlign w:val="center"/>
              </w:tcPr>
              <w:p w14:paraId="6042EA03"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6ADB7A90F695449397BE4566DF46F8FF"/>
              </w:placeholder>
            </w:sdtPr>
            <w:sdtEndPr/>
            <w:sdtContent>
              <w:p w14:paraId="02186A8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1FA3E624300B4CD6B6E3DA5FEA724A84"/>
            </w:placeholder>
          </w:sdtPr>
          <w:sdtEndPr/>
          <w:sdtContent>
            <w:tc>
              <w:tcPr>
                <w:tcW w:w="964" w:type="dxa"/>
                <w:vAlign w:val="center"/>
              </w:tcPr>
              <w:p w14:paraId="7DBAA28A"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F9F40C3BC57E4062A7A05727D7BAB151"/>
              </w:placeholder>
            </w:sdtPr>
            <w:sdtEndPr/>
            <w:sdtContent>
              <w:p w14:paraId="7BFA738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378A159" w14:textId="77777777" w:rsidTr="00743793">
        <w:sdt>
          <w:sdtPr>
            <w:rPr>
              <w:rFonts w:ascii="Source Sans Pro" w:hAnsi="Source Sans Pro"/>
              <w:color w:val="auto"/>
              <w:sz w:val="16"/>
              <w:szCs w:val="16"/>
            </w:rPr>
            <w:id w:val="833654896"/>
            <w:placeholder>
              <w:docPart w:val="4B956046AC8D463B9C1878FE237C6AF2"/>
            </w:placeholder>
          </w:sdtPr>
          <w:sdtEndPr/>
          <w:sdtContent>
            <w:tc>
              <w:tcPr>
                <w:tcW w:w="4989" w:type="dxa"/>
                <w:vAlign w:val="center"/>
              </w:tcPr>
              <w:p w14:paraId="4D56912A"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F4FB58CD038B4C19AEB69A44EC55FF32"/>
              </w:placeholder>
            </w:sdtPr>
            <w:sdtEndPr/>
            <w:sdtContent>
              <w:p w14:paraId="0D0BD93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C39BDBE9CE7F44EA8DD5A5FF035E69DF"/>
            </w:placeholder>
          </w:sdtPr>
          <w:sdtEndPr/>
          <w:sdtContent>
            <w:tc>
              <w:tcPr>
                <w:tcW w:w="964" w:type="dxa"/>
                <w:vAlign w:val="center"/>
              </w:tcPr>
              <w:p w14:paraId="1A98EE78"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A94F8576665B4034BC2A591B51E2AE7C"/>
              </w:placeholder>
            </w:sdtPr>
            <w:sdtEndPr/>
            <w:sdtContent>
              <w:p w14:paraId="7801431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E8A1C4F" w14:textId="77777777" w:rsidTr="00743793">
        <w:sdt>
          <w:sdtPr>
            <w:rPr>
              <w:rFonts w:ascii="Source Sans Pro" w:hAnsi="Source Sans Pro"/>
              <w:color w:val="auto"/>
              <w:sz w:val="16"/>
              <w:szCs w:val="16"/>
            </w:rPr>
            <w:id w:val="1297329695"/>
            <w:placeholder>
              <w:docPart w:val="70B55FBBCE47434293F9291F9F874A03"/>
            </w:placeholder>
          </w:sdtPr>
          <w:sdtEndPr/>
          <w:sdtContent>
            <w:tc>
              <w:tcPr>
                <w:tcW w:w="4989" w:type="dxa"/>
                <w:vAlign w:val="center"/>
              </w:tcPr>
              <w:p w14:paraId="25D2D03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0054714D1C98492EB593BE35F2940C04"/>
              </w:placeholder>
            </w:sdtPr>
            <w:sdtEndPr/>
            <w:sdtContent>
              <w:p w14:paraId="238B862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49FF94BF163042558EFD06DA0D29E5C3"/>
            </w:placeholder>
          </w:sdtPr>
          <w:sdtEndPr/>
          <w:sdtContent>
            <w:tc>
              <w:tcPr>
                <w:tcW w:w="964" w:type="dxa"/>
                <w:vAlign w:val="center"/>
              </w:tcPr>
              <w:p w14:paraId="3AA59540"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FA8416E4A14C4C8FB9D72863B9288E10"/>
              </w:placeholder>
            </w:sdtPr>
            <w:sdtEndPr/>
            <w:sdtContent>
              <w:p w14:paraId="7D5B9C5A"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F25A905" w14:textId="77777777" w:rsidTr="004302DA">
        <w:sdt>
          <w:sdtPr>
            <w:rPr>
              <w:rFonts w:ascii="Source Sans Pro" w:hAnsi="Source Sans Pro"/>
              <w:color w:val="auto"/>
              <w:sz w:val="16"/>
              <w:szCs w:val="16"/>
            </w:rPr>
            <w:id w:val="245698801"/>
            <w:placeholder>
              <w:docPart w:val="F30F46006D5D4A138CBBE5746D907B7E"/>
            </w:placeholder>
          </w:sdtPr>
          <w:sdtEndPr/>
          <w:sdtContent>
            <w:tc>
              <w:tcPr>
                <w:tcW w:w="4989" w:type="dxa"/>
                <w:tcBorders>
                  <w:bottom w:val="single" w:sz="12" w:space="0" w:color="auto"/>
                </w:tcBorders>
                <w:vAlign w:val="center"/>
              </w:tcPr>
              <w:p w14:paraId="536CE707"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B3BFA6A5E2D04AFB870D3ED6FFD88F7E"/>
              </w:placeholder>
            </w:sdtPr>
            <w:sdtEndPr/>
            <w:sdtContent>
              <w:p w14:paraId="13E7D9B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F6C1362C55B7407A9B5311B3D2AF0A9E"/>
            </w:placeholder>
          </w:sdtPr>
          <w:sdtEndPr/>
          <w:sdtContent>
            <w:tc>
              <w:tcPr>
                <w:tcW w:w="964" w:type="dxa"/>
                <w:tcBorders>
                  <w:bottom w:val="single" w:sz="12" w:space="0" w:color="auto"/>
                </w:tcBorders>
                <w:vAlign w:val="center"/>
              </w:tcPr>
              <w:p w14:paraId="40977FEB"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0F1336B0"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4B726705" w14:textId="77777777" w:rsidTr="00BC328D">
        <w:tc>
          <w:tcPr>
            <w:tcW w:w="4989" w:type="dxa"/>
            <w:tcBorders>
              <w:top w:val="single" w:sz="12" w:space="0" w:color="auto"/>
              <w:bottom w:val="single" w:sz="12" w:space="0" w:color="auto"/>
            </w:tcBorders>
            <w:shd w:val="clear" w:color="auto" w:fill="EEECE1" w:themeFill="background2"/>
          </w:tcPr>
          <w:p w14:paraId="12D20FAB"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1FAFC780"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35852BB4"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50EA66B1"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7EE71908"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02B84F88"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73CFBF30"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03E689C8"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3E407315"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498BB3A9" w14:textId="77777777" w:rsidR="00CD2873" w:rsidRPr="00EA17F8" w:rsidRDefault="00094C91"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0F783BBB" w14:textId="77777777" w:rsidR="00CD2873" w:rsidRPr="00EA17F8" w:rsidRDefault="00094C91"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1298268A"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720B390C" w14:textId="77777777" w:rsidR="00D52ED4" w:rsidRPr="00EA17F8" w:rsidRDefault="00094C91"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3398750D" w14:textId="77777777" w:rsidR="00D52ED4" w:rsidRPr="00EA17F8" w:rsidRDefault="00094C91"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7ACF3894" w14:textId="77777777" w:rsidR="00D52ED4" w:rsidRPr="00EA17F8" w:rsidRDefault="00094C91"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89A1AD8C0C4D45478730A9D74CC63169"/>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7ABA8331" w14:textId="77777777" w:rsidR="00D52ED4" w:rsidRPr="00EA17F8" w:rsidRDefault="00094C91"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6047F1B3" w14:textId="77777777" w:rsidR="00CD2873" w:rsidRPr="00EA17F8" w:rsidRDefault="00094C91"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43104674" w14:textId="77777777" w:rsidR="00D52ED4" w:rsidRPr="00EA17F8" w:rsidRDefault="00094C91"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626BB597" w14:textId="77777777" w:rsidR="0028182A" w:rsidRPr="00EA17F8" w:rsidRDefault="00094C91"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59225FCF" w14:textId="77777777" w:rsidR="00EB43E5" w:rsidRPr="00EA17F8" w:rsidRDefault="00094C91"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89A1AD8C0C4D45478730A9D74CC63169"/>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16C26F01"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3C2934EF" w14:textId="77777777" w:rsidR="00D52ED4" w:rsidRPr="00EA17F8" w:rsidRDefault="00094C91"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13E077D0" w14:textId="77777777" w:rsidR="00D52ED4" w:rsidRPr="00EA17F8" w:rsidRDefault="00094C91"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89A1AD8C0C4D45478730A9D74CC63169"/>
          </w:placeholder>
        </w:sdtPr>
        <w:sdtEndPr/>
        <w:sdtContent>
          <w:r w:rsidR="00D52ED4" w:rsidRPr="00EA17F8">
            <w:rPr>
              <w:rStyle w:val="CitaCar"/>
              <w:rFonts w:ascii="Source Sans Pro" w:hAnsi="Source Sans Pro"/>
              <w:sz w:val="20"/>
              <w:szCs w:val="20"/>
            </w:rPr>
            <w:t>.....................................................</w:t>
          </w:r>
        </w:sdtContent>
      </w:sdt>
    </w:p>
    <w:p w14:paraId="256128E0" w14:textId="77777777" w:rsidR="00D52ED4" w:rsidRPr="00EA17F8" w:rsidRDefault="00094C91"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B69E9B3" w14:textId="77777777" w:rsidR="00D52ED4" w:rsidRPr="00EA17F8" w:rsidRDefault="00094C91"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745095F4" w14:textId="77777777" w:rsidR="00D52ED4" w:rsidRPr="003D5C07" w:rsidRDefault="00D52ED4" w:rsidP="007A74CA">
      <w:pPr>
        <w:spacing w:after="60"/>
        <w:rPr>
          <w:rFonts w:ascii="Source Sans Pro" w:hAnsi="Source Sans Pro" w:cs="Arial"/>
          <w:i/>
          <w:snapToGrid w:val="0"/>
          <w:color w:val="FF0000"/>
          <w:sz w:val="16"/>
          <w:szCs w:val="16"/>
        </w:rPr>
      </w:pPr>
      <w:r w:rsidRPr="003D5C07">
        <w:rPr>
          <w:rFonts w:ascii="Source Sans Pro" w:hAnsi="Source Sans Pro" w:cs="Arial"/>
          <w:i/>
          <w:snapToGrid w:val="0"/>
          <w:color w:val="FF0000"/>
          <w:sz w:val="16"/>
          <w:szCs w:val="16"/>
        </w:rPr>
        <w:t xml:space="preserve">Obligatori si la licitadora </w:t>
      </w:r>
      <w:r w:rsidRPr="003D5C07">
        <w:rPr>
          <w:rFonts w:ascii="Source Sans Pro" w:hAnsi="Source Sans Pro" w:cs="Arial"/>
          <w:b/>
          <w:i/>
          <w:snapToGrid w:val="0"/>
          <w:color w:val="FF0000"/>
          <w:sz w:val="16"/>
          <w:szCs w:val="16"/>
        </w:rPr>
        <w:t>és empresa/entitat estrangera i el contracte s'executa en territori espanyol</w:t>
      </w:r>
      <w:r w:rsidRPr="003D5C07">
        <w:rPr>
          <w:rFonts w:ascii="Source Sans Pro" w:hAnsi="Source Sans Pro" w:cs="Arial"/>
          <w:i/>
          <w:snapToGrid w:val="0"/>
          <w:color w:val="FF0000"/>
          <w:sz w:val="16"/>
          <w:szCs w:val="16"/>
        </w:rPr>
        <w:t>.</w:t>
      </w:r>
    </w:p>
    <w:p w14:paraId="5295B79D" w14:textId="77777777" w:rsidR="00D52ED4" w:rsidRPr="00EA17F8" w:rsidRDefault="00094C91"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4B1D32E"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44FF810C" w14:textId="77777777" w:rsidR="00CD2873" w:rsidRPr="00EA17F8" w:rsidRDefault="00094C91"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906946F" w14:textId="77777777" w:rsidR="00CD2873" w:rsidRPr="00EA17F8" w:rsidRDefault="00094C91"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2C792F75"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401E59C5"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0CA5B152"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4B903D60"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778F7A9E"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565FEB12"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8C9EC21"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574789E"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50441BF1" w14:textId="77777777" w:rsidR="00AD3A59" w:rsidRPr="00EA17F8" w:rsidRDefault="00AD3A59" w:rsidP="00F352D1">
      <w:pPr>
        <w:numPr>
          <w:ilvl w:val="0"/>
          <w:numId w:val="2"/>
        </w:numPr>
        <w:tabs>
          <w:tab w:val="clear" w:pos="360"/>
          <w:tab w:val="left" w:pos="1134"/>
          <w:tab w:val="left" w:pos="1702"/>
          <w:tab w:val="left" w:pos="4892"/>
          <w:tab w:val="left" w:pos="5245"/>
        </w:tabs>
        <w:spacing w:after="80"/>
        <w:ind w:left="357" w:hanging="189"/>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5FF0BE85"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31C9E995"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2A12B6DF"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l'empresa adjudicatària de presentar abans de la formalització del contracte una declaració en la que posi de manifest on van a estar ubicats els servidors i des d'on es van a prestar els serveis associats als mateixos.</w:t>
      </w:r>
    </w:p>
    <w:p w14:paraId="2AFE5644"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7A402C97"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0AFB9E69"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1F8D7DE" w14:textId="77777777" w:rsidR="00434661" w:rsidRDefault="00434661" w:rsidP="003D5C07">
      <w:pPr>
        <w:spacing w:after="24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198EEF75" w14:textId="77777777" w:rsidR="00797478" w:rsidRPr="00797478" w:rsidRDefault="00797478" w:rsidP="00F352D1">
      <w:pPr>
        <w:tabs>
          <w:tab w:val="left" w:pos="-116"/>
          <w:tab w:val="left" w:pos="826"/>
          <w:tab w:val="left" w:pos="1110"/>
          <w:tab w:val="left" w:pos="1734"/>
          <w:tab w:val="left" w:pos="2244"/>
          <w:tab w:val="left" w:pos="2811"/>
          <w:tab w:val="left" w:pos="3378"/>
          <w:tab w:val="left" w:pos="5810"/>
        </w:tabs>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per als sistemes de categoria MITJA o ALTA</w:t>
      </w:r>
      <w:r w:rsidR="00F352D1">
        <w:rPr>
          <w:rFonts w:ascii="Source Sans Pro" w:hAnsi="Source Sans Pro" w:cs="Arial"/>
          <w:i/>
          <w:iCs/>
          <w:color w:val="FF0000"/>
          <w:sz w:val="16"/>
          <w:szCs w:val="16"/>
        </w:rPr>
        <w:tab/>
      </w:r>
    </w:p>
    <w:p w14:paraId="1B85216A" w14:textId="77777777" w:rsidR="00797478" w:rsidRPr="00797478" w:rsidRDefault="00094C91"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5D5FA50A"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394B600D"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0"/>
      <w:footerReference w:type="default" r:id="rId11"/>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4CA8D" w14:textId="77777777" w:rsidR="004D3915" w:rsidRDefault="004D3915" w:rsidP="00CD2873">
      <w:r>
        <w:separator/>
      </w:r>
    </w:p>
  </w:endnote>
  <w:endnote w:type="continuationSeparator" w:id="0">
    <w:p w14:paraId="70D1182A" w14:textId="77777777" w:rsidR="004D3915" w:rsidRDefault="004D3915"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2"/>
      </w:rPr>
      <w:id w:val="-136269421"/>
      <w:docPartObj>
        <w:docPartGallery w:val="Page Numbers (Bottom of Page)"/>
        <w:docPartUnique/>
      </w:docPartObj>
    </w:sdtPr>
    <w:sdtEndPr/>
    <w:sdtContent>
      <w:sdt>
        <w:sdtPr>
          <w:rPr>
            <w:sz w:val="14"/>
            <w:szCs w:val="12"/>
          </w:rPr>
          <w:id w:val="-1769616900"/>
          <w:docPartObj>
            <w:docPartGallery w:val="Page Numbers (Top of Page)"/>
            <w:docPartUnique/>
          </w:docPartObj>
        </w:sdtPr>
        <w:sdtEndPr/>
        <w:sdtContent>
          <w:p w14:paraId="24FA1425" w14:textId="77777777" w:rsidR="00F352D1" w:rsidRPr="00F352D1" w:rsidRDefault="00F352D1">
            <w:pPr>
              <w:pStyle w:val="Peu"/>
              <w:jc w:val="right"/>
              <w:rPr>
                <w:sz w:val="14"/>
                <w:szCs w:val="12"/>
              </w:rPr>
            </w:pPr>
            <w:r w:rsidRPr="00F352D1">
              <w:rPr>
                <w:sz w:val="14"/>
                <w:szCs w:val="12"/>
              </w:rPr>
              <w:t xml:space="preserve">Pàgina </w:t>
            </w:r>
            <w:r w:rsidRPr="00F352D1">
              <w:rPr>
                <w:sz w:val="14"/>
                <w:szCs w:val="14"/>
              </w:rPr>
              <w:fldChar w:fldCharType="begin"/>
            </w:r>
            <w:r w:rsidRPr="00F352D1">
              <w:rPr>
                <w:sz w:val="14"/>
                <w:szCs w:val="12"/>
              </w:rPr>
              <w:instrText>PAGE</w:instrText>
            </w:r>
            <w:r w:rsidRPr="00F352D1">
              <w:rPr>
                <w:sz w:val="14"/>
                <w:szCs w:val="14"/>
              </w:rPr>
              <w:fldChar w:fldCharType="separate"/>
            </w:r>
            <w:r w:rsidRPr="00F352D1">
              <w:rPr>
                <w:sz w:val="14"/>
                <w:szCs w:val="12"/>
              </w:rPr>
              <w:t>2</w:t>
            </w:r>
            <w:r w:rsidRPr="00F352D1">
              <w:rPr>
                <w:sz w:val="14"/>
                <w:szCs w:val="14"/>
              </w:rPr>
              <w:fldChar w:fldCharType="end"/>
            </w:r>
            <w:r w:rsidRPr="00F352D1">
              <w:rPr>
                <w:sz w:val="14"/>
                <w:szCs w:val="12"/>
              </w:rPr>
              <w:t xml:space="preserve"> de </w:t>
            </w:r>
            <w:r w:rsidRPr="00F352D1">
              <w:rPr>
                <w:sz w:val="14"/>
                <w:szCs w:val="14"/>
              </w:rPr>
              <w:fldChar w:fldCharType="begin"/>
            </w:r>
            <w:r w:rsidRPr="00F352D1">
              <w:rPr>
                <w:sz w:val="14"/>
                <w:szCs w:val="12"/>
              </w:rPr>
              <w:instrText>NUMPAGES</w:instrText>
            </w:r>
            <w:r w:rsidRPr="00F352D1">
              <w:rPr>
                <w:sz w:val="14"/>
                <w:szCs w:val="14"/>
              </w:rPr>
              <w:fldChar w:fldCharType="separate"/>
            </w:r>
            <w:r w:rsidRPr="00F352D1">
              <w:rPr>
                <w:sz w:val="14"/>
                <w:szCs w:val="12"/>
              </w:rPr>
              <w:t>2</w:t>
            </w:r>
            <w:r w:rsidRPr="00F352D1">
              <w:rPr>
                <w:sz w:val="14"/>
                <w:szCs w:val="14"/>
              </w:rPr>
              <w:fldChar w:fldCharType="end"/>
            </w:r>
          </w:p>
        </w:sdtContent>
      </w:sdt>
    </w:sdtContent>
  </w:sdt>
  <w:p w14:paraId="28E3864A"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B7B63" w14:textId="77777777" w:rsidR="004D3915" w:rsidRDefault="004D3915" w:rsidP="00CD2873">
      <w:r>
        <w:separator/>
      </w:r>
    </w:p>
  </w:footnote>
  <w:footnote w:type="continuationSeparator" w:id="0">
    <w:p w14:paraId="0A5514C2" w14:textId="77777777" w:rsidR="004D3915" w:rsidRDefault="004D3915" w:rsidP="00CD2873">
      <w:r>
        <w:continuationSeparator/>
      </w:r>
    </w:p>
  </w:footnote>
  <w:footnote w:id="1">
    <w:p w14:paraId="2CD47F5B"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6F268825"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441D539"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C9DC731"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2BEF9AB0"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20E1D64"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E2384"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1017B50" wp14:editId="10E49929">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60F06C1C"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017B50"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60F06C1C"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AB9249D"/>
    <w:multiLevelType w:val="hybridMultilevel"/>
    <w:tmpl w:val="4918B36C"/>
    <w:lvl w:ilvl="0" w:tplc="20164896">
      <w:start w:val="1"/>
      <w:numFmt w:val="bullet"/>
      <w:lvlText w:val="-"/>
      <w:lvlJc w:val="left"/>
      <w:pPr>
        <w:ind w:left="720" w:hanging="360"/>
      </w:pPr>
      <w:rPr>
        <w:rFonts w:ascii="Source Sans Pro" w:hAnsi="Source Sans Pro"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5"/>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6"/>
  </w:num>
  <w:num w:numId="13" w16cid:durableId="948589451">
    <w:abstractNumId w:val="5"/>
  </w:num>
  <w:num w:numId="14" w16cid:durableId="1890803333">
    <w:abstractNumId w:val="9"/>
  </w:num>
  <w:num w:numId="15" w16cid:durableId="1691182314">
    <w:abstractNumId w:val="4"/>
  </w:num>
  <w:num w:numId="16" w16cid:durableId="1156460784">
    <w:abstractNumId w:val="11"/>
  </w:num>
  <w:num w:numId="17" w16cid:durableId="17036741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915"/>
    <w:rsid w:val="000158B9"/>
    <w:rsid w:val="00022E1D"/>
    <w:rsid w:val="000449B7"/>
    <w:rsid w:val="0005385B"/>
    <w:rsid w:val="00054978"/>
    <w:rsid w:val="00056751"/>
    <w:rsid w:val="000614EA"/>
    <w:rsid w:val="00066842"/>
    <w:rsid w:val="000772B3"/>
    <w:rsid w:val="00087A14"/>
    <w:rsid w:val="00094C91"/>
    <w:rsid w:val="000B000E"/>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55FC"/>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D5C07"/>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D3915"/>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73AC7"/>
    <w:rsid w:val="00985DB9"/>
    <w:rsid w:val="00A0328F"/>
    <w:rsid w:val="00A12012"/>
    <w:rsid w:val="00A13471"/>
    <w:rsid w:val="00A20844"/>
    <w:rsid w:val="00A22BEA"/>
    <w:rsid w:val="00A335AE"/>
    <w:rsid w:val="00A57B4F"/>
    <w:rsid w:val="00A70876"/>
    <w:rsid w:val="00A81D54"/>
    <w:rsid w:val="00A8382C"/>
    <w:rsid w:val="00AC2C88"/>
    <w:rsid w:val="00AD37AE"/>
    <w:rsid w:val="00AD3A59"/>
    <w:rsid w:val="00B206FB"/>
    <w:rsid w:val="00B30052"/>
    <w:rsid w:val="00B34A91"/>
    <w:rsid w:val="00B45FE8"/>
    <w:rsid w:val="00B52621"/>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16B76"/>
    <w:rsid w:val="00F307AB"/>
    <w:rsid w:val="00F352D1"/>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99F808"/>
  <w15:docId w15:val="{3D062686-1FDE-40D8-A49E-DD41C3D1A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Nas_dept\dept\SARRIA\QUOTA\OBRE~51K\J10~ZBD2\J11~UW1J\J1~SS6F1\00~1CW13\2~KABQ83\0~BIH3H3\0~EKH3H3\E~0RH6H3\2~5JRWH3.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A1AD8C0C4D45478730A9D74CC63169"/>
        <w:category>
          <w:name w:val="General"/>
          <w:gallery w:val="placeholder"/>
        </w:category>
        <w:types>
          <w:type w:val="bbPlcHdr"/>
        </w:types>
        <w:behaviors>
          <w:behavior w:val="content"/>
        </w:behaviors>
        <w:guid w:val="{41FDADE2-9199-4D07-94AD-2A654A4398A5}"/>
      </w:docPartPr>
      <w:docPartBody>
        <w:p w:rsidR="0077334C" w:rsidRDefault="0077334C">
          <w:pPr>
            <w:pStyle w:val="89A1AD8C0C4D45478730A9D74CC63169"/>
          </w:pPr>
          <w:r w:rsidRPr="00387BC0">
            <w:rPr>
              <w:rStyle w:val="mfasiintens"/>
              <w:rFonts w:ascii="Source Sans Pro" w:hAnsi="Source Sans Pro"/>
              <w:i w:val="0"/>
              <w:iCs w:val="0"/>
              <w:color w:val="auto"/>
              <w:szCs w:val="20"/>
            </w:rPr>
            <w:t>Feu clic aquí per escriure text.</w:t>
          </w:r>
        </w:p>
      </w:docPartBody>
    </w:docPart>
    <w:docPart>
      <w:docPartPr>
        <w:name w:val="F97843DD74D34AE782EE0B1243016B42"/>
        <w:category>
          <w:name w:val="General"/>
          <w:gallery w:val="placeholder"/>
        </w:category>
        <w:types>
          <w:type w:val="bbPlcHdr"/>
        </w:types>
        <w:behaviors>
          <w:behavior w:val="content"/>
        </w:behaviors>
        <w:guid w:val="{D0A45C59-03BE-4CCF-A27E-CBC9C5D301B1}"/>
      </w:docPartPr>
      <w:docPartBody>
        <w:p w:rsidR="0077334C" w:rsidRDefault="0077334C">
          <w:pPr>
            <w:pStyle w:val="F97843DD74D34AE782EE0B1243016B42"/>
          </w:pPr>
          <w:r w:rsidRPr="00122E79">
            <w:rPr>
              <w:rStyle w:val="mfasiintens"/>
            </w:rPr>
            <w:t>Feu clic aquí per escriure text.</w:t>
          </w:r>
        </w:p>
      </w:docPartBody>
    </w:docPart>
    <w:docPart>
      <w:docPartPr>
        <w:name w:val="C9C42F6E16954432995DD425CA124B9F"/>
        <w:category>
          <w:name w:val="General"/>
          <w:gallery w:val="placeholder"/>
        </w:category>
        <w:types>
          <w:type w:val="bbPlcHdr"/>
        </w:types>
        <w:behaviors>
          <w:behavior w:val="content"/>
        </w:behaviors>
        <w:guid w:val="{D5E587F2-E284-4928-B4E2-D4EF3903D869}"/>
      </w:docPartPr>
      <w:docPartBody>
        <w:p w:rsidR="0077334C" w:rsidRDefault="0077334C">
          <w:pPr>
            <w:pStyle w:val="C9C42F6E16954432995DD425CA124B9F"/>
          </w:pPr>
          <w:r w:rsidRPr="00122E79">
            <w:rPr>
              <w:rStyle w:val="mfasiintens"/>
            </w:rPr>
            <w:t>Feu clic aquí per escriure text.</w:t>
          </w:r>
        </w:p>
      </w:docPartBody>
    </w:docPart>
    <w:docPart>
      <w:docPartPr>
        <w:name w:val="4E95896D47684FA4A70AEFF3765BA120"/>
        <w:category>
          <w:name w:val="General"/>
          <w:gallery w:val="placeholder"/>
        </w:category>
        <w:types>
          <w:type w:val="bbPlcHdr"/>
        </w:types>
        <w:behaviors>
          <w:behavior w:val="content"/>
        </w:behaviors>
        <w:guid w:val="{C0FECE50-F9A1-4E19-8D5A-BC02D16CE38F}"/>
      </w:docPartPr>
      <w:docPartBody>
        <w:p w:rsidR="0077334C" w:rsidRDefault="0077334C">
          <w:pPr>
            <w:pStyle w:val="4E95896D47684FA4A70AEFF3765BA120"/>
          </w:pPr>
          <w:r w:rsidRPr="00122E79">
            <w:rPr>
              <w:rStyle w:val="mfasiintens"/>
            </w:rPr>
            <w:t>Feu clic aquí per escriure text.</w:t>
          </w:r>
        </w:p>
      </w:docPartBody>
    </w:docPart>
    <w:docPart>
      <w:docPartPr>
        <w:name w:val="B222D260325C479B869C1F811D2B245C"/>
        <w:category>
          <w:name w:val="General"/>
          <w:gallery w:val="placeholder"/>
        </w:category>
        <w:types>
          <w:type w:val="bbPlcHdr"/>
        </w:types>
        <w:behaviors>
          <w:behavior w:val="content"/>
        </w:behaviors>
        <w:guid w:val="{D8FDB551-12E7-4BD1-B8AD-8A50DB0807B7}"/>
      </w:docPartPr>
      <w:docPartBody>
        <w:p w:rsidR="0077334C" w:rsidRDefault="0077334C">
          <w:pPr>
            <w:pStyle w:val="B222D260325C479B869C1F811D2B245C"/>
          </w:pPr>
          <w:r w:rsidRPr="00743793">
            <w:rPr>
              <w:rStyle w:val="mfasiintens"/>
              <w:rFonts w:ascii="Source Sans Pro" w:hAnsi="Source Sans Pro"/>
              <w:b w:val="0"/>
              <w:bCs w:val="0"/>
              <w:i w:val="0"/>
              <w:iCs w:val="0"/>
              <w:color w:val="auto"/>
              <w:szCs w:val="20"/>
            </w:rPr>
            <w:t>Feu clic aquí per escriure text.</w:t>
          </w:r>
        </w:p>
      </w:docPartBody>
    </w:docPart>
    <w:docPart>
      <w:docPartPr>
        <w:name w:val="5F5D27E9FA9343418446F02B71FE6FE5"/>
        <w:category>
          <w:name w:val="General"/>
          <w:gallery w:val="placeholder"/>
        </w:category>
        <w:types>
          <w:type w:val="bbPlcHdr"/>
        </w:types>
        <w:behaviors>
          <w:behavior w:val="content"/>
        </w:behaviors>
        <w:guid w:val="{CC076DB4-9F9B-4FFF-A42E-FAAD3F4FD3D9}"/>
      </w:docPartPr>
      <w:docPartBody>
        <w:p w:rsidR="0077334C" w:rsidRDefault="0077334C">
          <w:pPr>
            <w:pStyle w:val="5F5D27E9FA9343418446F02B71FE6FE5"/>
          </w:pPr>
          <w:r w:rsidRPr="00387BC0">
            <w:rPr>
              <w:rFonts w:ascii="Source Sans Pro" w:hAnsi="Source Sans Pro"/>
              <w:sz w:val="16"/>
              <w:szCs w:val="16"/>
            </w:rPr>
            <w:t>- - -</w:t>
          </w:r>
        </w:p>
      </w:docPartBody>
    </w:docPart>
    <w:docPart>
      <w:docPartPr>
        <w:name w:val="A8510695C5F94D40902C327AF78092C8"/>
        <w:category>
          <w:name w:val="General"/>
          <w:gallery w:val="placeholder"/>
        </w:category>
        <w:types>
          <w:type w:val="bbPlcHdr"/>
        </w:types>
        <w:behaviors>
          <w:behavior w:val="content"/>
        </w:behaviors>
        <w:guid w:val="{C13D397A-A434-4018-ADCC-EFFB3DB44B6F}"/>
      </w:docPartPr>
      <w:docPartBody>
        <w:p w:rsidR="0077334C" w:rsidRDefault="0077334C">
          <w:pPr>
            <w:pStyle w:val="A8510695C5F94D40902C327AF78092C8"/>
          </w:pPr>
          <w:r w:rsidRPr="00122E79">
            <w:rPr>
              <w:rStyle w:val="mfasiintens"/>
            </w:rPr>
            <w:t>Feu clic aquí per escriure text.</w:t>
          </w:r>
        </w:p>
      </w:docPartBody>
    </w:docPart>
    <w:docPart>
      <w:docPartPr>
        <w:name w:val="82824611AC0347C5917ACC01FDD0E941"/>
        <w:category>
          <w:name w:val="General"/>
          <w:gallery w:val="placeholder"/>
        </w:category>
        <w:types>
          <w:type w:val="bbPlcHdr"/>
        </w:types>
        <w:behaviors>
          <w:behavior w:val="content"/>
        </w:behaviors>
        <w:guid w:val="{B1752799-F34A-42C9-A3F1-C92D20B4621A}"/>
      </w:docPartPr>
      <w:docPartBody>
        <w:p w:rsidR="0077334C" w:rsidRDefault="0077334C">
          <w:pPr>
            <w:pStyle w:val="82824611AC0347C5917ACC01FDD0E941"/>
          </w:pPr>
          <w:r w:rsidRPr="00122E79">
            <w:rPr>
              <w:rStyle w:val="mfasiintens"/>
            </w:rPr>
            <w:t>Feu clic aquí per escriure text.</w:t>
          </w:r>
        </w:p>
      </w:docPartBody>
    </w:docPart>
    <w:docPart>
      <w:docPartPr>
        <w:name w:val="0A1F038E32C74ABA8555432F8DAA4302"/>
        <w:category>
          <w:name w:val="General"/>
          <w:gallery w:val="placeholder"/>
        </w:category>
        <w:types>
          <w:type w:val="bbPlcHdr"/>
        </w:types>
        <w:behaviors>
          <w:behavior w:val="content"/>
        </w:behaviors>
        <w:guid w:val="{A0C9A4C7-46AE-47AF-8B08-308DAFF412F1}"/>
      </w:docPartPr>
      <w:docPartBody>
        <w:p w:rsidR="0077334C" w:rsidRDefault="0077334C">
          <w:pPr>
            <w:pStyle w:val="0A1F038E32C74ABA8555432F8DAA4302"/>
          </w:pPr>
          <w:r w:rsidRPr="00387BC0">
            <w:rPr>
              <w:rFonts w:ascii="Source Sans Pro" w:hAnsi="Source Sans Pro"/>
              <w:i/>
              <w:iCs/>
              <w:sz w:val="16"/>
              <w:szCs w:val="16"/>
            </w:rPr>
            <w:t>- - -</w:t>
          </w:r>
        </w:p>
      </w:docPartBody>
    </w:docPart>
    <w:docPart>
      <w:docPartPr>
        <w:name w:val="52C27F7DA80F4BAC8F79987A0CF80BF3"/>
        <w:category>
          <w:name w:val="General"/>
          <w:gallery w:val="placeholder"/>
        </w:category>
        <w:types>
          <w:type w:val="bbPlcHdr"/>
        </w:types>
        <w:behaviors>
          <w:behavior w:val="content"/>
        </w:behaviors>
        <w:guid w:val="{E784ABD1-8455-4946-896C-BD9CD3FA6816}"/>
      </w:docPartPr>
      <w:docPartBody>
        <w:p w:rsidR="0077334C" w:rsidRDefault="0077334C">
          <w:pPr>
            <w:pStyle w:val="52C27F7DA80F4BAC8F79987A0CF80BF3"/>
          </w:pPr>
          <w:r w:rsidRPr="00122E79">
            <w:rPr>
              <w:rStyle w:val="mfasiintens"/>
            </w:rPr>
            <w:t>Feu clic aquí per escriure text.</w:t>
          </w:r>
        </w:p>
      </w:docPartBody>
    </w:docPart>
    <w:docPart>
      <w:docPartPr>
        <w:name w:val="9DA78F816A1E43B79CD3C774A925EC6C"/>
        <w:category>
          <w:name w:val="General"/>
          <w:gallery w:val="placeholder"/>
        </w:category>
        <w:types>
          <w:type w:val="bbPlcHdr"/>
        </w:types>
        <w:behaviors>
          <w:behavior w:val="content"/>
        </w:behaviors>
        <w:guid w:val="{E8F49E76-352B-42EB-896D-6DDC144B73A8}"/>
      </w:docPartPr>
      <w:docPartBody>
        <w:p w:rsidR="0077334C" w:rsidRDefault="0077334C">
          <w:pPr>
            <w:pStyle w:val="9DA78F816A1E43B79CD3C774A925EC6C"/>
          </w:pPr>
          <w:r w:rsidRPr="00122E79">
            <w:rPr>
              <w:rStyle w:val="mfasiintens"/>
            </w:rPr>
            <w:t>Feu clic aquí per escriure text.</w:t>
          </w:r>
        </w:p>
      </w:docPartBody>
    </w:docPart>
    <w:docPart>
      <w:docPartPr>
        <w:name w:val="6ADB7A90F695449397BE4566DF46F8FF"/>
        <w:category>
          <w:name w:val="General"/>
          <w:gallery w:val="placeholder"/>
        </w:category>
        <w:types>
          <w:type w:val="bbPlcHdr"/>
        </w:types>
        <w:behaviors>
          <w:behavior w:val="content"/>
        </w:behaviors>
        <w:guid w:val="{1892F158-1DFF-43D8-AE9A-4CA9BE0827AD}"/>
      </w:docPartPr>
      <w:docPartBody>
        <w:p w:rsidR="0077334C" w:rsidRDefault="0077334C">
          <w:pPr>
            <w:pStyle w:val="6ADB7A90F695449397BE4566DF46F8FF"/>
          </w:pPr>
          <w:r w:rsidRPr="00122E79">
            <w:rPr>
              <w:rStyle w:val="mfasiintens"/>
            </w:rPr>
            <w:t>Feu clic aquí per escriure text.</w:t>
          </w:r>
        </w:p>
      </w:docPartBody>
    </w:docPart>
    <w:docPart>
      <w:docPartPr>
        <w:name w:val="1FA3E624300B4CD6B6E3DA5FEA724A84"/>
        <w:category>
          <w:name w:val="General"/>
          <w:gallery w:val="placeholder"/>
        </w:category>
        <w:types>
          <w:type w:val="bbPlcHdr"/>
        </w:types>
        <w:behaviors>
          <w:behavior w:val="content"/>
        </w:behaviors>
        <w:guid w:val="{BFD715E1-BBFD-45DF-86A3-FACC16D2F5E6}"/>
      </w:docPartPr>
      <w:docPartBody>
        <w:p w:rsidR="0077334C" w:rsidRDefault="0077334C">
          <w:pPr>
            <w:pStyle w:val="1FA3E624300B4CD6B6E3DA5FEA724A84"/>
          </w:pPr>
          <w:r w:rsidRPr="00122E79">
            <w:rPr>
              <w:rStyle w:val="mfasiintens"/>
            </w:rPr>
            <w:t>Feu clic aquí per escriure text.</w:t>
          </w:r>
        </w:p>
      </w:docPartBody>
    </w:docPart>
    <w:docPart>
      <w:docPartPr>
        <w:name w:val="F9F40C3BC57E4062A7A05727D7BAB151"/>
        <w:category>
          <w:name w:val="General"/>
          <w:gallery w:val="placeholder"/>
        </w:category>
        <w:types>
          <w:type w:val="bbPlcHdr"/>
        </w:types>
        <w:behaviors>
          <w:behavior w:val="content"/>
        </w:behaviors>
        <w:guid w:val="{FE37CAC7-1A89-4E4B-A8F2-D3825605C7DC}"/>
      </w:docPartPr>
      <w:docPartBody>
        <w:p w:rsidR="0077334C" w:rsidRDefault="0077334C">
          <w:pPr>
            <w:pStyle w:val="F9F40C3BC57E4062A7A05727D7BAB151"/>
          </w:pPr>
          <w:r w:rsidRPr="00122E79">
            <w:rPr>
              <w:rStyle w:val="mfasiintens"/>
            </w:rPr>
            <w:t>Feu clic aquí per escriure text.</w:t>
          </w:r>
        </w:p>
      </w:docPartBody>
    </w:docPart>
    <w:docPart>
      <w:docPartPr>
        <w:name w:val="4B956046AC8D463B9C1878FE237C6AF2"/>
        <w:category>
          <w:name w:val="General"/>
          <w:gallery w:val="placeholder"/>
        </w:category>
        <w:types>
          <w:type w:val="bbPlcHdr"/>
        </w:types>
        <w:behaviors>
          <w:behavior w:val="content"/>
        </w:behaviors>
        <w:guid w:val="{FD3B69F1-8D5D-42CA-A94B-DC962570DDCF}"/>
      </w:docPartPr>
      <w:docPartBody>
        <w:p w:rsidR="0077334C" w:rsidRDefault="0077334C">
          <w:pPr>
            <w:pStyle w:val="4B956046AC8D463B9C1878FE237C6AF2"/>
          </w:pPr>
          <w:r w:rsidRPr="00122E79">
            <w:rPr>
              <w:rStyle w:val="mfasiintens"/>
            </w:rPr>
            <w:t>Feu clic aquí per escriure text.</w:t>
          </w:r>
        </w:p>
      </w:docPartBody>
    </w:docPart>
    <w:docPart>
      <w:docPartPr>
        <w:name w:val="F4FB58CD038B4C19AEB69A44EC55FF32"/>
        <w:category>
          <w:name w:val="General"/>
          <w:gallery w:val="placeholder"/>
        </w:category>
        <w:types>
          <w:type w:val="bbPlcHdr"/>
        </w:types>
        <w:behaviors>
          <w:behavior w:val="content"/>
        </w:behaviors>
        <w:guid w:val="{6ED3F28C-BBBF-424E-A9DB-CE46D1A516A1}"/>
      </w:docPartPr>
      <w:docPartBody>
        <w:p w:rsidR="0077334C" w:rsidRDefault="0077334C">
          <w:pPr>
            <w:pStyle w:val="F4FB58CD038B4C19AEB69A44EC55FF32"/>
          </w:pPr>
          <w:r w:rsidRPr="00122E79">
            <w:rPr>
              <w:rStyle w:val="mfasiintens"/>
            </w:rPr>
            <w:t>Feu clic aquí per escriure text.</w:t>
          </w:r>
        </w:p>
      </w:docPartBody>
    </w:docPart>
    <w:docPart>
      <w:docPartPr>
        <w:name w:val="C39BDBE9CE7F44EA8DD5A5FF035E69DF"/>
        <w:category>
          <w:name w:val="General"/>
          <w:gallery w:val="placeholder"/>
        </w:category>
        <w:types>
          <w:type w:val="bbPlcHdr"/>
        </w:types>
        <w:behaviors>
          <w:behavior w:val="content"/>
        </w:behaviors>
        <w:guid w:val="{314C26FB-3943-4C79-9158-AF479ED277EA}"/>
      </w:docPartPr>
      <w:docPartBody>
        <w:p w:rsidR="0077334C" w:rsidRDefault="0077334C">
          <w:pPr>
            <w:pStyle w:val="C39BDBE9CE7F44EA8DD5A5FF035E69DF"/>
          </w:pPr>
          <w:r w:rsidRPr="00122E79">
            <w:rPr>
              <w:rStyle w:val="mfasiintens"/>
            </w:rPr>
            <w:t>Feu clic aquí per escriure text.</w:t>
          </w:r>
        </w:p>
      </w:docPartBody>
    </w:docPart>
    <w:docPart>
      <w:docPartPr>
        <w:name w:val="A94F8576665B4034BC2A591B51E2AE7C"/>
        <w:category>
          <w:name w:val="General"/>
          <w:gallery w:val="placeholder"/>
        </w:category>
        <w:types>
          <w:type w:val="bbPlcHdr"/>
        </w:types>
        <w:behaviors>
          <w:behavior w:val="content"/>
        </w:behaviors>
        <w:guid w:val="{B9160E2F-125F-4770-ADD3-08C0EF3380D2}"/>
      </w:docPartPr>
      <w:docPartBody>
        <w:p w:rsidR="0077334C" w:rsidRDefault="0077334C">
          <w:pPr>
            <w:pStyle w:val="A94F8576665B4034BC2A591B51E2AE7C"/>
          </w:pPr>
          <w:r w:rsidRPr="00122E79">
            <w:rPr>
              <w:rStyle w:val="mfasiintens"/>
            </w:rPr>
            <w:t>Feu clic aquí per escriure text.</w:t>
          </w:r>
        </w:p>
      </w:docPartBody>
    </w:docPart>
    <w:docPart>
      <w:docPartPr>
        <w:name w:val="70B55FBBCE47434293F9291F9F874A03"/>
        <w:category>
          <w:name w:val="General"/>
          <w:gallery w:val="placeholder"/>
        </w:category>
        <w:types>
          <w:type w:val="bbPlcHdr"/>
        </w:types>
        <w:behaviors>
          <w:behavior w:val="content"/>
        </w:behaviors>
        <w:guid w:val="{FCA8AFC8-E46C-4AE4-A142-D09A13E3408E}"/>
      </w:docPartPr>
      <w:docPartBody>
        <w:p w:rsidR="0077334C" w:rsidRDefault="0077334C">
          <w:pPr>
            <w:pStyle w:val="70B55FBBCE47434293F9291F9F874A03"/>
          </w:pPr>
          <w:r w:rsidRPr="00122E79">
            <w:rPr>
              <w:rStyle w:val="mfasiintens"/>
            </w:rPr>
            <w:t>Feu clic aquí per escriure text.</w:t>
          </w:r>
        </w:p>
      </w:docPartBody>
    </w:docPart>
    <w:docPart>
      <w:docPartPr>
        <w:name w:val="0054714D1C98492EB593BE35F2940C04"/>
        <w:category>
          <w:name w:val="General"/>
          <w:gallery w:val="placeholder"/>
        </w:category>
        <w:types>
          <w:type w:val="bbPlcHdr"/>
        </w:types>
        <w:behaviors>
          <w:behavior w:val="content"/>
        </w:behaviors>
        <w:guid w:val="{A721BCA2-EF32-413C-805E-75AFDB2F4EC4}"/>
      </w:docPartPr>
      <w:docPartBody>
        <w:p w:rsidR="0077334C" w:rsidRDefault="0077334C">
          <w:pPr>
            <w:pStyle w:val="0054714D1C98492EB593BE35F2940C04"/>
          </w:pPr>
          <w:r w:rsidRPr="00122E79">
            <w:rPr>
              <w:rStyle w:val="mfasiintens"/>
            </w:rPr>
            <w:t>Feu clic aquí per escriure text.</w:t>
          </w:r>
        </w:p>
      </w:docPartBody>
    </w:docPart>
    <w:docPart>
      <w:docPartPr>
        <w:name w:val="49FF94BF163042558EFD06DA0D29E5C3"/>
        <w:category>
          <w:name w:val="General"/>
          <w:gallery w:val="placeholder"/>
        </w:category>
        <w:types>
          <w:type w:val="bbPlcHdr"/>
        </w:types>
        <w:behaviors>
          <w:behavior w:val="content"/>
        </w:behaviors>
        <w:guid w:val="{37649A75-C48F-4806-831E-1AA2C0010656}"/>
      </w:docPartPr>
      <w:docPartBody>
        <w:p w:rsidR="0077334C" w:rsidRDefault="0077334C">
          <w:pPr>
            <w:pStyle w:val="49FF94BF163042558EFD06DA0D29E5C3"/>
          </w:pPr>
          <w:r w:rsidRPr="00122E79">
            <w:rPr>
              <w:rStyle w:val="mfasiintens"/>
            </w:rPr>
            <w:t>Feu clic aquí per escriure text.</w:t>
          </w:r>
        </w:p>
      </w:docPartBody>
    </w:docPart>
    <w:docPart>
      <w:docPartPr>
        <w:name w:val="FA8416E4A14C4C8FB9D72863B9288E10"/>
        <w:category>
          <w:name w:val="General"/>
          <w:gallery w:val="placeholder"/>
        </w:category>
        <w:types>
          <w:type w:val="bbPlcHdr"/>
        </w:types>
        <w:behaviors>
          <w:behavior w:val="content"/>
        </w:behaviors>
        <w:guid w:val="{D1D3F398-5163-49EF-9E01-D172B55E228E}"/>
      </w:docPartPr>
      <w:docPartBody>
        <w:p w:rsidR="0077334C" w:rsidRDefault="0077334C">
          <w:pPr>
            <w:pStyle w:val="FA8416E4A14C4C8FB9D72863B9288E10"/>
          </w:pPr>
          <w:r w:rsidRPr="00122E79">
            <w:rPr>
              <w:rStyle w:val="mfasiintens"/>
            </w:rPr>
            <w:t>Feu clic aquí per escriure text.</w:t>
          </w:r>
        </w:p>
      </w:docPartBody>
    </w:docPart>
    <w:docPart>
      <w:docPartPr>
        <w:name w:val="F30F46006D5D4A138CBBE5746D907B7E"/>
        <w:category>
          <w:name w:val="General"/>
          <w:gallery w:val="placeholder"/>
        </w:category>
        <w:types>
          <w:type w:val="bbPlcHdr"/>
        </w:types>
        <w:behaviors>
          <w:behavior w:val="content"/>
        </w:behaviors>
        <w:guid w:val="{833E66F3-14FB-45DF-8EA9-B008978B495F}"/>
      </w:docPartPr>
      <w:docPartBody>
        <w:p w:rsidR="0077334C" w:rsidRDefault="0077334C">
          <w:pPr>
            <w:pStyle w:val="F30F46006D5D4A138CBBE5746D907B7E"/>
          </w:pPr>
          <w:r w:rsidRPr="00122E79">
            <w:rPr>
              <w:rStyle w:val="mfasiintens"/>
            </w:rPr>
            <w:t>Feu clic aquí per escriure text.</w:t>
          </w:r>
        </w:p>
      </w:docPartBody>
    </w:docPart>
    <w:docPart>
      <w:docPartPr>
        <w:name w:val="B3BFA6A5E2D04AFB870D3ED6FFD88F7E"/>
        <w:category>
          <w:name w:val="General"/>
          <w:gallery w:val="placeholder"/>
        </w:category>
        <w:types>
          <w:type w:val="bbPlcHdr"/>
        </w:types>
        <w:behaviors>
          <w:behavior w:val="content"/>
        </w:behaviors>
        <w:guid w:val="{0CE8282B-CAC5-473E-A9C0-A65072D51F1E}"/>
      </w:docPartPr>
      <w:docPartBody>
        <w:p w:rsidR="0077334C" w:rsidRDefault="0077334C">
          <w:pPr>
            <w:pStyle w:val="B3BFA6A5E2D04AFB870D3ED6FFD88F7E"/>
          </w:pPr>
          <w:r w:rsidRPr="00122E79">
            <w:rPr>
              <w:rStyle w:val="mfasiintens"/>
            </w:rPr>
            <w:t>Feu clic aquí per escriure text.</w:t>
          </w:r>
        </w:p>
      </w:docPartBody>
    </w:docPart>
    <w:docPart>
      <w:docPartPr>
        <w:name w:val="F6C1362C55B7407A9B5311B3D2AF0A9E"/>
        <w:category>
          <w:name w:val="General"/>
          <w:gallery w:val="placeholder"/>
        </w:category>
        <w:types>
          <w:type w:val="bbPlcHdr"/>
        </w:types>
        <w:behaviors>
          <w:behavior w:val="content"/>
        </w:behaviors>
        <w:guid w:val="{AC5E1432-256F-4373-B806-F3F9F575D0BA}"/>
      </w:docPartPr>
      <w:docPartBody>
        <w:p w:rsidR="0077334C" w:rsidRDefault="0077334C">
          <w:pPr>
            <w:pStyle w:val="F6C1362C55B7407A9B5311B3D2AF0A9E"/>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34C"/>
    <w:rsid w:val="002E55FC"/>
    <w:rsid w:val="0077334C"/>
    <w:rsid w:val="00A2084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89A1AD8C0C4D45478730A9D74CC63169">
    <w:name w:val="89A1AD8C0C4D45478730A9D74CC63169"/>
  </w:style>
  <w:style w:type="paragraph" w:customStyle="1" w:styleId="F97843DD74D34AE782EE0B1243016B42">
    <w:name w:val="F97843DD74D34AE782EE0B1243016B42"/>
  </w:style>
  <w:style w:type="paragraph" w:customStyle="1" w:styleId="C9C42F6E16954432995DD425CA124B9F">
    <w:name w:val="C9C42F6E16954432995DD425CA124B9F"/>
  </w:style>
  <w:style w:type="paragraph" w:customStyle="1" w:styleId="4E95896D47684FA4A70AEFF3765BA120">
    <w:name w:val="4E95896D47684FA4A70AEFF3765BA120"/>
  </w:style>
  <w:style w:type="paragraph" w:customStyle="1" w:styleId="B222D260325C479B869C1F811D2B245C">
    <w:name w:val="B222D260325C479B869C1F811D2B245C"/>
  </w:style>
  <w:style w:type="paragraph" w:customStyle="1" w:styleId="5F5D27E9FA9343418446F02B71FE6FE5">
    <w:name w:val="5F5D27E9FA9343418446F02B71FE6FE5"/>
  </w:style>
  <w:style w:type="paragraph" w:customStyle="1" w:styleId="A8510695C5F94D40902C327AF78092C8">
    <w:name w:val="A8510695C5F94D40902C327AF78092C8"/>
  </w:style>
  <w:style w:type="paragraph" w:customStyle="1" w:styleId="82824611AC0347C5917ACC01FDD0E941">
    <w:name w:val="82824611AC0347C5917ACC01FDD0E941"/>
  </w:style>
  <w:style w:type="paragraph" w:customStyle="1" w:styleId="0A1F038E32C74ABA8555432F8DAA4302">
    <w:name w:val="0A1F038E32C74ABA8555432F8DAA4302"/>
  </w:style>
  <w:style w:type="paragraph" w:customStyle="1" w:styleId="52C27F7DA80F4BAC8F79987A0CF80BF3">
    <w:name w:val="52C27F7DA80F4BAC8F79987A0CF80BF3"/>
  </w:style>
  <w:style w:type="paragraph" w:customStyle="1" w:styleId="9DA78F816A1E43B79CD3C774A925EC6C">
    <w:name w:val="9DA78F816A1E43B79CD3C774A925EC6C"/>
  </w:style>
  <w:style w:type="paragraph" w:customStyle="1" w:styleId="6ADB7A90F695449397BE4566DF46F8FF">
    <w:name w:val="6ADB7A90F695449397BE4566DF46F8FF"/>
  </w:style>
  <w:style w:type="paragraph" w:customStyle="1" w:styleId="1FA3E624300B4CD6B6E3DA5FEA724A84">
    <w:name w:val="1FA3E624300B4CD6B6E3DA5FEA724A84"/>
  </w:style>
  <w:style w:type="paragraph" w:customStyle="1" w:styleId="F9F40C3BC57E4062A7A05727D7BAB151">
    <w:name w:val="F9F40C3BC57E4062A7A05727D7BAB151"/>
  </w:style>
  <w:style w:type="paragraph" w:customStyle="1" w:styleId="4B956046AC8D463B9C1878FE237C6AF2">
    <w:name w:val="4B956046AC8D463B9C1878FE237C6AF2"/>
  </w:style>
  <w:style w:type="paragraph" w:customStyle="1" w:styleId="F4FB58CD038B4C19AEB69A44EC55FF32">
    <w:name w:val="F4FB58CD038B4C19AEB69A44EC55FF32"/>
  </w:style>
  <w:style w:type="paragraph" w:customStyle="1" w:styleId="C39BDBE9CE7F44EA8DD5A5FF035E69DF">
    <w:name w:val="C39BDBE9CE7F44EA8DD5A5FF035E69DF"/>
  </w:style>
  <w:style w:type="paragraph" w:customStyle="1" w:styleId="A94F8576665B4034BC2A591B51E2AE7C">
    <w:name w:val="A94F8576665B4034BC2A591B51E2AE7C"/>
  </w:style>
  <w:style w:type="paragraph" w:customStyle="1" w:styleId="70B55FBBCE47434293F9291F9F874A03">
    <w:name w:val="70B55FBBCE47434293F9291F9F874A03"/>
  </w:style>
  <w:style w:type="paragraph" w:customStyle="1" w:styleId="0054714D1C98492EB593BE35F2940C04">
    <w:name w:val="0054714D1C98492EB593BE35F2940C04"/>
  </w:style>
  <w:style w:type="paragraph" w:customStyle="1" w:styleId="49FF94BF163042558EFD06DA0D29E5C3">
    <w:name w:val="49FF94BF163042558EFD06DA0D29E5C3"/>
  </w:style>
  <w:style w:type="paragraph" w:customStyle="1" w:styleId="FA8416E4A14C4C8FB9D72863B9288E10">
    <w:name w:val="FA8416E4A14C4C8FB9D72863B9288E10"/>
  </w:style>
  <w:style w:type="paragraph" w:customStyle="1" w:styleId="F30F46006D5D4A138CBBE5746D907B7E">
    <w:name w:val="F30F46006D5D4A138CBBE5746D907B7E"/>
  </w:style>
  <w:style w:type="paragraph" w:customStyle="1" w:styleId="B3BFA6A5E2D04AFB870D3ED6FFD88F7E">
    <w:name w:val="B3BFA6A5E2D04AFB870D3ED6FFD88F7E"/>
  </w:style>
  <w:style w:type="paragraph" w:customStyle="1" w:styleId="F6C1362C55B7407A9B5311B3D2AF0A9E">
    <w:name w:val="F6C1362C55B7407A9B5311B3D2AF0A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2~5JRWH3.DOT</Template>
  <TotalTime>11</TotalTime>
  <Pages>4</Pages>
  <Words>1661</Words>
  <Characters>9669</Characters>
  <Application>Microsoft Office Word</Application>
  <DocSecurity>0</DocSecurity>
  <Lines>151</Lines>
  <Paragraphs>97</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11233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ALVAREZ MUÑOZ, JOAQUIN</cp:lastModifiedBy>
  <cp:revision>2</cp:revision>
  <cp:lastPrinted>2026-09-16T11:42:00Z</cp:lastPrinted>
  <dcterms:created xsi:type="dcterms:W3CDTF">2026-10-06T08:48:00Z</dcterms:created>
  <dcterms:modified xsi:type="dcterms:W3CDTF">2026-10-14T06:19:00Z</dcterms:modified>
</cp:coreProperties>
</file>