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EA76AE" w14:textId="6E634377" w:rsidR="008C71E1" w:rsidRPr="00AA120D" w:rsidRDefault="00AA120D" w:rsidP="00774872">
      <w:pPr>
        <w:pStyle w:val="Ttol"/>
        <w:rPr>
          <w:sz w:val="36"/>
        </w:rPr>
      </w:pPr>
      <w:r w:rsidRPr="00AA120D">
        <w:rPr>
          <w:sz w:val="36"/>
        </w:rPr>
        <w:t>Declaració / Autoliquidació de l'impost sobre l'increment de valor dels terrenys de naturalesa urbana (plusvàlua)</w:t>
      </w:r>
    </w:p>
    <w:sdt>
      <w:sdtPr>
        <w:id w:val="-1390331354"/>
        <w:docPartObj>
          <w:docPartGallery w:val="Table of Contents"/>
          <w:docPartUnique/>
        </w:docPartObj>
      </w:sdtPr>
      <w:sdtEndPr>
        <w:rPr>
          <w:rFonts w:ascii="Calibri" w:eastAsia="Times New Roman" w:hAnsi="Calibri" w:cs="Times New Roman"/>
          <w:b/>
          <w:bCs/>
          <w:color w:val="auto"/>
          <w:sz w:val="24"/>
          <w:szCs w:val="20"/>
        </w:rPr>
      </w:sdtEndPr>
      <w:sdtContent>
        <w:p w14:paraId="10313D8B" w14:textId="259EC250" w:rsidR="001D331F" w:rsidRDefault="001D331F">
          <w:pPr>
            <w:pStyle w:val="TtoldelIDC"/>
          </w:pPr>
          <w:r>
            <w:t>Índex de continguts</w:t>
          </w:r>
        </w:p>
        <w:p w14:paraId="41A2F332" w14:textId="77777777" w:rsidR="00FD009B" w:rsidRDefault="001D331F">
          <w:pPr>
            <w:pStyle w:val="IDC1"/>
            <w:rPr>
              <w:rFonts w:asciiTheme="minorHAnsi" w:eastAsiaTheme="minorEastAsia" w:hAnsiTheme="minorHAnsi" w:cstheme="minorBidi"/>
              <w:b w:val="0"/>
              <w:i w:val="0"/>
              <w:caps w:val="0"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4661467" w:history="1">
            <w:r w:rsidR="00FD009B" w:rsidRPr="00FA3990">
              <w:rPr>
                <w:rStyle w:val="Enlla"/>
              </w:rPr>
              <w:t>1</w:t>
            </w:r>
            <w:r w:rsidR="00FD009B">
              <w:rPr>
                <w:rFonts w:asciiTheme="minorHAnsi" w:eastAsiaTheme="minorEastAsia" w:hAnsiTheme="minorHAnsi" w:cstheme="minorBidi"/>
                <w:b w:val="0"/>
                <w:i w:val="0"/>
                <w:caps w:val="0"/>
                <w:sz w:val="22"/>
                <w:szCs w:val="22"/>
              </w:rPr>
              <w:tab/>
            </w:r>
            <w:r w:rsidR="00FD009B" w:rsidRPr="00FA3990">
              <w:rPr>
                <w:rStyle w:val="Enlla"/>
              </w:rPr>
              <w:t>PLANTILLA EN CATALÀ</w:t>
            </w:r>
            <w:r w:rsidR="00FD009B">
              <w:rPr>
                <w:webHidden/>
              </w:rPr>
              <w:tab/>
            </w:r>
            <w:r w:rsidR="00FD009B">
              <w:rPr>
                <w:webHidden/>
              </w:rPr>
              <w:fldChar w:fldCharType="begin"/>
            </w:r>
            <w:r w:rsidR="00FD009B">
              <w:rPr>
                <w:webHidden/>
              </w:rPr>
              <w:instrText xml:space="preserve"> PAGEREF _Toc154661467 \h </w:instrText>
            </w:r>
            <w:r w:rsidR="00FD009B">
              <w:rPr>
                <w:webHidden/>
              </w:rPr>
            </w:r>
            <w:r w:rsidR="00FD009B">
              <w:rPr>
                <w:webHidden/>
              </w:rPr>
              <w:fldChar w:fldCharType="separate"/>
            </w:r>
            <w:r w:rsidR="00FD009B">
              <w:rPr>
                <w:webHidden/>
              </w:rPr>
              <w:t>3</w:t>
            </w:r>
            <w:r w:rsidR="00FD009B">
              <w:rPr>
                <w:webHidden/>
              </w:rPr>
              <w:fldChar w:fldCharType="end"/>
            </w:r>
          </w:hyperlink>
        </w:p>
        <w:p w14:paraId="23589198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68" w:history="1">
            <w:r w:rsidRPr="00FA3990">
              <w:rPr>
                <w:rStyle w:val="Enlla"/>
              </w:rPr>
              <w:t>1.1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Enllaç al contingut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7D63230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69" w:history="1">
            <w:r w:rsidRPr="00FA3990">
              <w:rPr>
                <w:rStyle w:val="Enlla"/>
              </w:rPr>
              <w:t>1.2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Descripció General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F50173C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0" w:history="1">
            <w:r w:rsidRPr="00FA3990">
              <w:rPr>
                <w:rStyle w:val="Enlla"/>
              </w:rPr>
              <w:t>1.2.1. PRIMER APARTAT “DESCRIPCIÓ” (SENSE TÍTOL)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E980A54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1" w:history="1">
            <w:r w:rsidRPr="00FA3990">
              <w:rPr>
                <w:rStyle w:val="Enlla"/>
              </w:rPr>
              <w:t>1.2.2. DATES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9D0EE76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2" w:history="1">
            <w:r w:rsidRPr="00FA3990">
              <w:rPr>
                <w:rStyle w:val="Enlla"/>
              </w:rPr>
              <w:t>1.2.3. IMPORT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F591CAD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3" w:history="1">
            <w:r w:rsidRPr="00FA3990">
              <w:rPr>
                <w:rStyle w:val="Enlla"/>
              </w:rPr>
              <w:t>1.2.4. INFORMACIÓ IMPORTANT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8AE03C4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4" w:history="1">
            <w:r w:rsidRPr="00FA3990">
              <w:rPr>
                <w:rStyle w:val="Enlla"/>
              </w:rPr>
              <w:t>1.3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TRAMITACIÓ EN LÍNIA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6D37E1F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5" w:history="1">
            <w:r w:rsidRPr="00FA3990">
              <w:rPr>
                <w:rStyle w:val="Enlla"/>
              </w:rPr>
              <w:t>1.3.1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ASSEGUREU-VOS QUE PODEU FER EL TRÀMIT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A9A5848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6" w:history="1">
            <w:r w:rsidRPr="00FA3990">
              <w:rPr>
                <w:rStyle w:val="Enlla"/>
              </w:rPr>
              <w:t>1.3.2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PREPAREU ELS DOCUMENTS NECESSARIS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E39A702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7" w:history="1">
            <w:r w:rsidRPr="00FA3990">
              <w:rPr>
                <w:rStyle w:val="Enlla"/>
              </w:rPr>
              <w:t>1.3.3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COM ES FA EL TRÀMIT?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4C8E44D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8" w:history="1">
            <w:r w:rsidRPr="00FA3990">
              <w:rPr>
                <w:rStyle w:val="Enlla"/>
              </w:rPr>
              <w:t>1.3.4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QUÈ PASSA DESPRÉS DE FER EL TRÀMIT?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79EB1903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79" w:history="1">
            <w:r w:rsidRPr="00FA3990">
              <w:rPr>
                <w:rStyle w:val="Enlla"/>
              </w:rPr>
              <w:t>1.3.5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TRÀMITS RELACIONATS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_Toc154661479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B2B8D63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80" w:history="1">
            <w:r w:rsidRPr="00FA3990">
              <w:rPr>
                <w:rStyle w:val="Enlla"/>
              </w:rPr>
              <w:t>1.3.6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PREGUNTES FREQÜENTS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60DBEE32" w14:textId="77777777" w:rsidR="00FD009B" w:rsidRDefault="00FD009B">
          <w:pPr>
            <w:pStyle w:val="IDC1"/>
            <w:rPr>
              <w:rFonts w:asciiTheme="minorHAnsi" w:eastAsiaTheme="minorEastAsia" w:hAnsiTheme="minorHAnsi" w:cstheme="minorBidi"/>
              <w:b w:val="0"/>
              <w:i w:val="0"/>
              <w:caps w:val="0"/>
              <w:sz w:val="22"/>
              <w:szCs w:val="22"/>
            </w:rPr>
          </w:pPr>
          <w:hyperlink w:anchor="_Toc154661481" w:history="1">
            <w:r w:rsidRPr="00FA3990">
              <w:rPr>
                <w:rStyle w:val="Enlla"/>
                <w:lang w:val="es-ES"/>
              </w:rPr>
              <w:t>2</w:t>
            </w:r>
            <w:r>
              <w:rPr>
                <w:rFonts w:asciiTheme="minorHAnsi" w:eastAsiaTheme="minorEastAsia" w:hAnsiTheme="minorHAnsi" w:cstheme="minorBidi"/>
                <w:b w:val="0"/>
                <w:i w:val="0"/>
                <w:caps w:val="0"/>
                <w:sz w:val="22"/>
                <w:szCs w:val="22"/>
              </w:rPr>
              <w:tab/>
            </w:r>
            <w:r w:rsidRPr="00FA3990">
              <w:rPr>
                <w:rStyle w:val="Enlla"/>
                <w:lang w:val="es-ES"/>
              </w:rPr>
              <w:t>PLANTILLA EN CASTELLANO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04DEF32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82" w:history="1">
            <w:r w:rsidRPr="00FA3990">
              <w:rPr>
                <w:rStyle w:val="Enlla"/>
              </w:rPr>
              <w:t>2.1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ENLACE AL CONTENIDO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8DE34BE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83" w:history="1">
            <w:r w:rsidRPr="00FA3990">
              <w:rPr>
                <w:rStyle w:val="Enlla"/>
              </w:rPr>
              <w:t>2.2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DescripcióN General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F9A464B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84" w:history="1">
            <w:r w:rsidRPr="00FA3990">
              <w:rPr>
                <w:rStyle w:val="Enlla"/>
              </w:rPr>
              <w:t>2.2.1. PRIMER APARTADO “DESCRIPCIÓN” (SIN TÍTULO)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5C87B364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85" w:history="1">
            <w:r w:rsidRPr="00FA3990">
              <w:rPr>
                <w:rStyle w:val="Enlla"/>
              </w:rPr>
              <w:t>2.2.2. FECHAS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5CF9DED0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86" w:history="1">
            <w:r w:rsidRPr="00FA3990">
              <w:rPr>
                <w:rStyle w:val="Enlla"/>
              </w:rPr>
              <w:t>2.2.3. IMPORTE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8E5C972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87" w:history="1">
            <w:r w:rsidRPr="00FA3990">
              <w:rPr>
                <w:rStyle w:val="Enlla"/>
              </w:rPr>
              <w:t>2.2.4. INFORMACIÓN IMPORTANTE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26E0C3B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88" w:history="1">
            <w:r w:rsidRPr="00FA3990">
              <w:rPr>
                <w:rStyle w:val="Enlla"/>
              </w:rPr>
              <w:t>2.3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TRAMITACIÓN EN LÍNIA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72D809F9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89" w:history="1">
            <w:r w:rsidRPr="00FA3990">
              <w:rPr>
                <w:rStyle w:val="Enlla"/>
              </w:rPr>
              <w:t>2.3.1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ASEGÚRESE DE QUE PUEDE HACER EL TRÁMITE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_Toc154661489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5038DCA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90" w:history="1">
            <w:r w:rsidRPr="00FA3990">
              <w:rPr>
                <w:rStyle w:val="Enlla"/>
              </w:rPr>
              <w:t>2.3.2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PREPARE LOS DOCUMENTOS NECESARIOS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_Toc154661490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546373CB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91" w:history="1">
            <w:r w:rsidRPr="00FA3990">
              <w:rPr>
                <w:rStyle w:val="Enlla"/>
              </w:rPr>
              <w:t>2.3.3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¿CÓMO SE HACE EL TRÁMITE?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_Toc154661491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65E24CA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92" w:history="1">
            <w:r w:rsidRPr="00FA3990">
              <w:rPr>
                <w:rStyle w:val="Enlla"/>
              </w:rPr>
              <w:t>2.3.4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¿QUÉ PASA DESPUÉS DE HACER EL TRÁMITE?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_Toc154661492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4B61E64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93" w:history="1">
            <w:r w:rsidRPr="00FA3990">
              <w:rPr>
                <w:rStyle w:val="Enlla"/>
              </w:rPr>
              <w:t>2.3.5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TRÁMITES RELACIONADOS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39B8C755" w14:textId="77777777" w:rsidR="00FD009B" w:rsidRDefault="00FD009B">
          <w:pPr>
            <w:pStyle w:val="IDC2"/>
            <w:rPr>
              <w:rFonts w:asciiTheme="minorHAnsi" w:eastAsiaTheme="minorEastAsia" w:hAnsiTheme="minorHAnsi" w:cstheme="minorBidi"/>
              <w:caps w:val="0"/>
              <w:lang w:val="ca-ES" w:eastAsia="ca-ES"/>
            </w:rPr>
          </w:pPr>
          <w:hyperlink w:anchor="_Toc154661494" w:history="1">
            <w:r w:rsidRPr="00FA3990">
              <w:rPr>
                <w:rStyle w:val="Enlla"/>
              </w:rPr>
              <w:t>2.3.6</w:t>
            </w:r>
            <w:r>
              <w:rPr>
                <w:rFonts w:asciiTheme="minorHAnsi" w:eastAsiaTheme="minorEastAsia" w:hAnsiTheme="minorHAnsi" w:cstheme="minorBidi"/>
                <w:caps w:val="0"/>
                <w:lang w:val="ca-ES" w:eastAsia="ca-ES"/>
              </w:rPr>
              <w:tab/>
            </w:r>
            <w:r w:rsidRPr="00FA3990">
              <w:rPr>
                <w:rStyle w:val="Enlla"/>
              </w:rPr>
              <w:t>PREGUNTAS FRECUENTES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_Toc154661494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3CC40F06" w14:textId="7F5F853B" w:rsidR="00562181" w:rsidRPr="00FD009B" w:rsidRDefault="001D331F" w:rsidP="00FD009B">
          <w:r>
            <w:rPr>
              <w:b/>
              <w:bCs/>
            </w:rPr>
            <w:fldChar w:fldCharType="end"/>
          </w:r>
        </w:p>
      </w:sdtContent>
    </w:sdt>
    <w:p w14:paraId="4881320B" w14:textId="5082E534" w:rsidR="008C71E1" w:rsidRPr="0026733B" w:rsidRDefault="008C71E1" w:rsidP="00692370">
      <w:pPr>
        <w:spacing w:after="0"/>
        <w:jc w:val="both"/>
        <w:rPr>
          <w:rFonts w:asciiTheme="minorHAnsi" w:hAnsiTheme="minorHAnsi" w:cstheme="minorHAnsi"/>
          <w:b/>
          <w:caps/>
          <w:sz w:val="28"/>
        </w:rPr>
      </w:pPr>
    </w:p>
    <w:p w14:paraId="6DFAF489" w14:textId="1A9DD7F8" w:rsidR="000A3044" w:rsidRDefault="000A3044" w:rsidP="00636CC0">
      <w:pPr>
        <w:pStyle w:val="Ttol1"/>
      </w:pPr>
      <w:bookmarkStart w:id="0" w:name="_Toc154660359"/>
      <w:bookmarkStart w:id="1" w:name="_Toc154660397"/>
      <w:bookmarkStart w:id="2" w:name="_Toc154661467"/>
      <w:r>
        <w:t>PLANTILLA EN CATALÀ</w:t>
      </w:r>
      <w:bookmarkEnd w:id="0"/>
      <w:bookmarkEnd w:id="1"/>
      <w:bookmarkEnd w:id="2"/>
    </w:p>
    <w:p w14:paraId="577E0184" w14:textId="2AF04282" w:rsidR="008C4862" w:rsidRDefault="008C4862" w:rsidP="000A3044">
      <w:pPr>
        <w:pStyle w:val="Ttol2"/>
      </w:pPr>
      <w:bookmarkStart w:id="3" w:name="_Toc154660360"/>
      <w:bookmarkStart w:id="4" w:name="_Toc154660398"/>
      <w:bookmarkStart w:id="5" w:name="_Toc154661468"/>
      <w:r>
        <w:t>Enllaç al contingut</w:t>
      </w:r>
      <w:bookmarkEnd w:id="3"/>
      <w:bookmarkEnd w:id="4"/>
      <w:bookmarkEnd w:id="5"/>
    </w:p>
    <w:p w14:paraId="488B8168" w14:textId="4950B8DF" w:rsidR="008C4862" w:rsidRDefault="00184F34" w:rsidP="008C4862">
      <w:r>
        <w:t xml:space="preserve">CAT: </w:t>
      </w:r>
      <w:hyperlink r:id="rId12" w:history="1">
        <w:r w:rsidR="00AA120D" w:rsidRPr="009A2FA3">
          <w:rPr>
            <w:rStyle w:val="Enlla"/>
          </w:rPr>
          <w:t>https://seuelectronica.ajuntament.barcelona.cat/oficinavirtual/ca/tramit/20060001211</w:t>
        </w:r>
      </w:hyperlink>
      <w:r w:rsidR="00AA120D">
        <w:t xml:space="preserve"> </w:t>
      </w:r>
      <w:r w:rsidR="008C4862">
        <w:t xml:space="preserve"> </w:t>
      </w:r>
    </w:p>
    <w:p w14:paraId="1F69BA2C" w14:textId="6BE8EFF4" w:rsidR="000D75C2" w:rsidRDefault="002B36EB" w:rsidP="000A3044">
      <w:pPr>
        <w:pStyle w:val="Ttol2"/>
      </w:pPr>
      <w:bookmarkStart w:id="6" w:name="_Toc154660361"/>
      <w:bookmarkStart w:id="7" w:name="_Toc154660399"/>
      <w:bookmarkStart w:id="8" w:name="_Toc154661469"/>
      <w:r w:rsidRPr="002B36EB">
        <w:t>Descripció General</w:t>
      </w:r>
      <w:bookmarkEnd w:id="6"/>
      <w:bookmarkEnd w:id="7"/>
      <w:bookmarkEnd w:id="8"/>
      <w:r w:rsidR="00184F34">
        <w:t xml:space="preserve"> </w:t>
      </w:r>
    </w:p>
    <w:p w14:paraId="7F3086AA" w14:textId="29FD4952" w:rsidR="00565008" w:rsidRDefault="000A3044" w:rsidP="00636CC0">
      <w:pPr>
        <w:pStyle w:val="Ttulo3"/>
        <w:numPr>
          <w:ilvl w:val="0"/>
          <w:numId w:val="0"/>
        </w:numPr>
        <w:ind w:left="720"/>
      </w:pPr>
      <w:bookmarkStart w:id="9" w:name="_Toc154660362"/>
      <w:bookmarkStart w:id="10" w:name="_Toc154660400"/>
      <w:bookmarkStart w:id="11" w:name="_Toc154661470"/>
      <w:r>
        <w:t>1.2.1. PRIMER APARTAT “DESCRIPCIÓ” (SENSE TÍTOL)</w:t>
      </w:r>
      <w:bookmarkEnd w:id="9"/>
      <w:bookmarkEnd w:id="10"/>
      <w:bookmarkEnd w:id="11"/>
    </w:p>
    <w:p w14:paraId="5DD99DBA" w14:textId="01FFEB76" w:rsidR="008C4862" w:rsidRDefault="00AA120D" w:rsidP="001D331F">
      <w:pPr>
        <w:ind w:left="709"/>
      </w:pPr>
      <w:bookmarkStart w:id="12" w:name="_Toc154660363"/>
      <w:bookmarkStart w:id="13" w:name="_Toc154660401"/>
      <w:r>
        <w:t>…</w:t>
      </w:r>
      <w:bookmarkEnd w:id="12"/>
      <w:bookmarkEnd w:id="13"/>
      <w:r w:rsidR="008C4862" w:rsidRPr="008C4862">
        <w:t> </w:t>
      </w:r>
    </w:p>
    <w:p w14:paraId="79D3BFC2" w14:textId="2D7F251A" w:rsidR="000A3044" w:rsidRDefault="000A3044" w:rsidP="00636CC0">
      <w:pPr>
        <w:pStyle w:val="Ttulo3"/>
        <w:numPr>
          <w:ilvl w:val="0"/>
          <w:numId w:val="0"/>
        </w:numPr>
        <w:ind w:left="720"/>
      </w:pPr>
      <w:bookmarkStart w:id="14" w:name="_Toc154660364"/>
      <w:bookmarkStart w:id="15" w:name="_Toc154660402"/>
      <w:bookmarkStart w:id="16" w:name="_Toc154661471"/>
      <w:r>
        <w:t>1.2.2. DATES</w:t>
      </w:r>
      <w:bookmarkEnd w:id="14"/>
      <w:bookmarkEnd w:id="15"/>
      <w:bookmarkEnd w:id="16"/>
    </w:p>
    <w:p w14:paraId="01BF2E7D" w14:textId="725D8B95" w:rsidR="000A3044" w:rsidRPr="000A3044" w:rsidRDefault="000A3044" w:rsidP="001D331F">
      <w:pPr>
        <w:ind w:left="709"/>
        <w:rPr>
          <w:lang w:eastAsia="es-ES"/>
        </w:rPr>
      </w:pPr>
      <w:r>
        <w:rPr>
          <w:lang w:eastAsia="es-ES"/>
        </w:rPr>
        <w:t>...</w:t>
      </w:r>
    </w:p>
    <w:p w14:paraId="324CDB23" w14:textId="220DF7FA" w:rsidR="000A3044" w:rsidRDefault="000A3044" w:rsidP="00636CC0">
      <w:pPr>
        <w:pStyle w:val="Ttulo3"/>
        <w:numPr>
          <w:ilvl w:val="0"/>
          <w:numId w:val="0"/>
        </w:numPr>
        <w:ind w:left="720"/>
      </w:pPr>
      <w:bookmarkStart w:id="17" w:name="_Toc154660365"/>
      <w:bookmarkStart w:id="18" w:name="_Toc154660403"/>
      <w:bookmarkStart w:id="19" w:name="_Toc154661472"/>
      <w:r>
        <w:t>1.2.3. IMPORT</w:t>
      </w:r>
      <w:bookmarkEnd w:id="17"/>
      <w:bookmarkEnd w:id="18"/>
      <w:bookmarkEnd w:id="19"/>
    </w:p>
    <w:p w14:paraId="09C0C326" w14:textId="430B518F" w:rsidR="000A3044" w:rsidRPr="000A3044" w:rsidRDefault="000A3044" w:rsidP="001D331F">
      <w:pPr>
        <w:ind w:left="709"/>
        <w:rPr>
          <w:lang w:eastAsia="es-ES"/>
        </w:rPr>
      </w:pPr>
      <w:r>
        <w:rPr>
          <w:lang w:eastAsia="es-ES"/>
        </w:rPr>
        <w:t>...</w:t>
      </w:r>
    </w:p>
    <w:p w14:paraId="0CEEF2B6" w14:textId="2D034AE9" w:rsidR="000A3044" w:rsidRDefault="000A3044" w:rsidP="00636CC0">
      <w:pPr>
        <w:pStyle w:val="Ttulo3"/>
        <w:numPr>
          <w:ilvl w:val="0"/>
          <w:numId w:val="0"/>
        </w:numPr>
        <w:ind w:left="720"/>
      </w:pPr>
      <w:bookmarkStart w:id="20" w:name="_Toc154660366"/>
      <w:bookmarkStart w:id="21" w:name="_Toc154660404"/>
      <w:bookmarkStart w:id="22" w:name="_Toc154661473"/>
      <w:r>
        <w:t>1.2.4. INFORMACIÓ IMPORTANT</w:t>
      </w:r>
      <w:bookmarkEnd w:id="20"/>
      <w:bookmarkEnd w:id="21"/>
      <w:bookmarkEnd w:id="22"/>
    </w:p>
    <w:p w14:paraId="6BECE32A" w14:textId="2444C31A" w:rsidR="000A3044" w:rsidRPr="000A3044" w:rsidRDefault="000A3044" w:rsidP="001D331F">
      <w:pPr>
        <w:ind w:left="709"/>
        <w:rPr>
          <w:lang w:eastAsia="es-ES"/>
        </w:rPr>
      </w:pPr>
      <w:r>
        <w:rPr>
          <w:lang w:eastAsia="es-ES"/>
        </w:rPr>
        <w:t>...</w:t>
      </w:r>
    </w:p>
    <w:p w14:paraId="0E1DC59C" w14:textId="3A87546C" w:rsidR="00AA120D" w:rsidRDefault="00AA120D" w:rsidP="000A3044">
      <w:pPr>
        <w:pStyle w:val="Ttol2"/>
      </w:pPr>
      <w:bookmarkStart w:id="23" w:name="_Toc154660367"/>
      <w:bookmarkStart w:id="24" w:name="_Toc154660405"/>
      <w:bookmarkStart w:id="25" w:name="_Toc154661474"/>
      <w:r>
        <w:t>TRAMITACIÓ EN LÍNIA</w:t>
      </w:r>
      <w:bookmarkEnd w:id="23"/>
      <w:bookmarkEnd w:id="24"/>
      <w:bookmarkEnd w:id="25"/>
    </w:p>
    <w:p w14:paraId="497C8E83" w14:textId="33A87FB5" w:rsidR="00AA120D" w:rsidRPr="00FD009B" w:rsidRDefault="00AA120D" w:rsidP="00FD009B">
      <w:pPr>
        <w:pStyle w:val="Ttulo3"/>
        <w:ind w:left="1276" w:hanging="567"/>
      </w:pPr>
      <w:bookmarkStart w:id="26" w:name="_Toc154660368"/>
      <w:bookmarkStart w:id="27" w:name="_Toc154660406"/>
      <w:bookmarkStart w:id="28" w:name="_Toc154661475"/>
      <w:r w:rsidRPr="00FD009B">
        <w:t>ASSEGUREU-VOS QUE PODEU FER EL TRÀMIT</w:t>
      </w:r>
      <w:bookmarkEnd w:id="26"/>
      <w:bookmarkEnd w:id="27"/>
      <w:bookmarkEnd w:id="28"/>
    </w:p>
    <w:p w14:paraId="783F2410" w14:textId="29578302" w:rsidR="00184F34" w:rsidRPr="00184F34" w:rsidRDefault="00184F34" w:rsidP="001D331F">
      <w:pPr>
        <w:ind w:left="709"/>
      </w:pPr>
      <w:r>
        <w:t>...</w:t>
      </w:r>
    </w:p>
    <w:p w14:paraId="5B0893FB" w14:textId="2E98D0C4" w:rsidR="00AA120D" w:rsidRPr="00636CC0" w:rsidRDefault="00AA120D" w:rsidP="00636CC0">
      <w:pPr>
        <w:pStyle w:val="Ttol4"/>
        <w:numPr>
          <w:ilvl w:val="0"/>
          <w:numId w:val="0"/>
        </w:numPr>
        <w:ind w:left="993"/>
        <w:rPr>
          <w:i/>
        </w:rPr>
      </w:pPr>
      <w:r w:rsidRPr="00636CC0">
        <w:rPr>
          <w:i/>
        </w:rPr>
        <w:t>QUÈ PODEU FER?</w:t>
      </w:r>
    </w:p>
    <w:p w14:paraId="1D49ADAF" w14:textId="5AD8077A" w:rsidR="00184F34" w:rsidRPr="00184F34" w:rsidRDefault="00184F34" w:rsidP="001D331F">
      <w:pPr>
        <w:ind w:left="709"/>
        <w:rPr>
          <w:lang w:eastAsia="es-ES"/>
        </w:rPr>
      </w:pPr>
      <w:r>
        <w:rPr>
          <w:lang w:eastAsia="es-ES"/>
        </w:rPr>
        <w:t>---</w:t>
      </w:r>
    </w:p>
    <w:p w14:paraId="56A1A904" w14:textId="065269E5" w:rsidR="00AA120D" w:rsidRDefault="00636CC0" w:rsidP="00FD009B">
      <w:pPr>
        <w:pStyle w:val="Ttulo3"/>
        <w:ind w:left="1276" w:hanging="567"/>
      </w:pPr>
      <w:bookmarkStart w:id="29" w:name="_Toc154660369"/>
      <w:bookmarkStart w:id="30" w:name="_Toc154660407"/>
      <w:bookmarkStart w:id="31" w:name="_Toc154661476"/>
      <w:r>
        <w:t>PR</w:t>
      </w:r>
      <w:r w:rsidR="00AA120D">
        <w:t>EPAREU ELS DOCUMENTS NECESSARIS</w:t>
      </w:r>
      <w:bookmarkEnd w:id="29"/>
      <w:bookmarkEnd w:id="30"/>
      <w:bookmarkEnd w:id="31"/>
    </w:p>
    <w:p w14:paraId="2CA3A7B1" w14:textId="1D64F902" w:rsidR="00184F34" w:rsidRPr="00184F34" w:rsidRDefault="00184F34" w:rsidP="001D331F">
      <w:pPr>
        <w:ind w:left="709"/>
      </w:pPr>
      <w:r>
        <w:t>...</w:t>
      </w:r>
    </w:p>
    <w:p w14:paraId="7DF797DE" w14:textId="48AFC699" w:rsidR="00AA120D" w:rsidRPr="00636CC0" w:rsidRDefault="00AA120D" w:rsidP="00636CC0">
      <w:pPr>
        <w:pStyle w:val="Ttol4"/>
        <w:numPr>
          <w:ilvl w:val="0"/>
          <w:numId w:val="0"/>
        </w:numPr>
        <w:ind w:left="993"/>
        <w:rPr>
          <w:i/>
        </w:rPr>
      </w:pPr>
      <w:r w:rsidRPr="00636CC0">
        <w:rPr>
          <w:i/>
        </w:rPr>
        <w:t>TINGUEU A MÀ</w:t>
      </w:r>
    </w:p>
    <w:p w14:paraId="45B1950C" w14:textId="5FAFEAFD" w:rsidR="00184F34" w:rsidRPr="00184F34" w:rsidRDefault="00184F34" w:rsidP="001D331F">
      <w:pPr>
        <w:ind w:left="709"/>
        <w:rPr>
          <w:lang w:eastAsia="es-ES"/>
        </w:rPr>
      </w:pPr>
      <w:r>
        <w:rPr>
          <w:lang w:eastAsia="es-ES"/>
        </w:rPr>
        <w:t>...</w:t>
      </w:r>
    </w:p>
    <w:p w14:paraId="49D3BD0E" w14:textId="3284E61E" w:rsidR="00AA120D" w:rsidRDefault="00AA120D" w:rsidP="00FD009B">
      <w:pPr>
        <w:pStyle w:val="Ttulo3"/>
        <w:ind w:left="709" w:hanging="11"/>
      </w:pPr>
      <w:bookmarkStart w:id="32" w:name="_Toc154660370"/>
      <w:bookmarkStart w:id="33" w:name="_Toc154660408"/>
      <w:bookmarkStart w:id="34" w:name="_Toc154661477"/>
      <w:r>
        <w:t>COM ES FA EL TRÀMIT?</w:t>
      </w:r>
      <w:bookmarkEnd w:id="32"/>
      <w:bookmarkEnd w:id="33"/>
      <w:bookmarkEnd w:id="34"/>
    </w:p>
    <w:p w14:paraId="6852C16F" w14:textId="7AD6DA34" w:rsidR="00AA120D" w:rsidRPr="00AA120D" w:rsidRDefault="00184F34" w:rsidP="001D331F">
      <w:pPr>
        <w:ind w:left="709"/>
      </w:pPr>
      <w:bookmarkStart w:id="35" w:name="_Toc154660371"/>
      <w:bookmarkStart w:id="36" w:name="_Toc154660409"/>
      <w:r>
        <w:t>...</w:t>
      </w:r>
      <w:bookmarkEnd w:id="35"/>
      <w:bookmarkEnd w:id="36"/>
    </w:p>
    <w:p w14:paraId="632E8F0A" w14:textId="79C0B3D8" w:rsidR="00AA120D" w:rsidRDefault="00AA120D" w:rsidP="00FD009B">
      <w:pPr>
        <w:pStyle w:val="Ttulo3"/>
        <w:ind w:left="709" w:hanging="11"/>
      </w:pPr>
      <w:bookmarkStart w:id="37" w:name="_Toc154660372"/>
      <w:bookmarkStart w:id="38" w:name="_Toc154660410"/>
      <w:bookmarkStart w:id="39" w:name="_Toc154661478"/>
      <w:r>
        <w:lastRenderedPageBreak/>
        <w:t>QUÈ PASSA DESPRÉS DE FER EL TRÀMIT?</w:t>
      </w:r>
      <w:bookmarkEnd w:id="37"/>
      <w:bookmarkEnd w:id="38"/>
      <w:bookmarkEnd w:id="39"/>
    </w:p>
    <w:p w14:paraId="7632420E" w14:textId="1682570B" w:rsidR="00184F34" w:rsidRPr="000A3044" w:rsidRDefault="00184F34" w:rsidP="001D331F">
      <w:pPr>
        <w:pStyle w:val="Ttol4"/>
        <w:numPr>
          <w:ilvl w:val="0"/>
          <w:numId w:val="0"/>
        </w:numPr>
        <w:ind w:left="993"/>
      </w:pPr>
      <w:r w:rsidRPr="000A3044">
        <w:t xml:space="preserve"> </w:t>
      </w:r>
      <w:bookmarkStart w:id="40" w:name="_Toc154660373"/>
      <w:bookmarkStart w:id="41" w:name="_Toc154660411"/>
      <w:r w:rsidRPr="001D331F">
        <w:rPr>
          <w:i/>
        </w:rPr>
        <w:t>UN COP FET EL TRÀMIT</w:t>
      </w:r>
      <w:bookmarkEnd w:id="40"/>
      <w:bookmarkEnd w:id="41"/>
    </w:p>
    <w:p w14:paraId="1F7DE51E" w14:textId="3BCB7CDA" w:rsidR="00184F34" w:rsidRPr="00184F34" w:rsidRDefault="00184F34" w:rsidP="001D331F">
      <w:pPr>
        <w:ind w:left="709"/>
        <w:rPr>
          <w:lang w:eastAsia="es-ES"/>
        </w:rPr>
      </w:pPr>
      <w:r>
        <w:rPr>
          <w:lang w:eastAsia="es-ES"/>
        </w:rPr>
        <w:t>...</w:t>
      </w:r>
    </w:p>
    <w:p w14:paraId="6C62CAE7" w14:textId="0AB5988F" w:rsidR="00184F34" w:rsidRDefault="00184F34" w:rsidP="00FD009B">
      <w:pPr>
        <w:pStyle w:val="Ttulo3"/>
        <w:ind w:left="709" w:hanging="11"/>
      </w:pPr>
      <w:bookmarkStart w:id="42" w:name="_Toc154660374"/>
      <w:bookmarkStart w:id="43" w:name="_Toc154660412"/>
      <w:bookmarkStart w:id="44" w:name="_Toc154661479"/>
      <w:r>
        <w:t>TRÀMITS RELACIONATS</w:t>
      </w:r>
      <w:bookmarkEnd w:id="42"/>
      <w:bookmarkEnd w:id="43"/>
      <w:bookmarkEnd w:id="44"/>
    </w:p>
    <w:p w14:paraId="52E592B7" w14:textId="4C3A5929" w:rsidR="00184F34" w:rsidRPr="00184F34" w:rsidRDefault="00184F34" w:rsidP="001D331F">
      <w:pPr>
        <w:ind w:left="709"/>
      </w:pPr>
      <w:bookmarkStart w:id="45" w:name="_Toc154660375"/>
      <w:bookmarkStart w:id="46" w:name="_Toc154660413"/>
      <w:r>
        <w:t>...</w:t>
      </w:r>
      <w:bookmarkEnd w:id="45"/>
      <w:bookmarkEnd w:id="46"/>
    </w:p>
    <w:p w14:paraId="679A6EC3" w14:textId="76A4FC0D" w:rsidR="00184F34" w:rsidRDefault="00184F34" w:rsidP="00FD009B">
      <w:pPr>
        <w:pStyle w:val="Ttulo3"/>
        <w:ind w:left="709" w:hanging="11"/>
      </w:pPr>
      <w:bookmarkStart w:id="47" w:name="_Toc154660376"/>
      <w:bookmarkStart w:id="48" w:name="_Toc154660414"/>
      <w:bookmarkStart w:id="49" w:name="_Toc154661480"/>
      <w:r>
        <w:t>PREGUNTES FREQÜENTS</w:t>
      </w:r>
      <w:bookmarkEnd w:id="47"/>
      <w:bookmarkEnd w:id="48"/>
      <w:bookmarkEnd w:id="49"/>
    </w:p>
    <w:p w14:paraId="757B5C33" w14:textId="188CF65C" w:rsidR="00184F34" w:rsidRPr="00184F34" w:rsidRDefault="00184F34" w:rsidP="001D331F">
      <w:pPr>
        <w:ind w:left="709"/>
      </w:pPr>
      <w:r>
        <w:t>...</w:t>
      </w:r>
    </w:p>
    <w:p w14:paraId="73AA4EB5" w14:textId="77777777" w:rsidR="00184F34" w:rsidRPr="00184F34" w:rsidRDefault="00184F34" w:rsidP="00184F34"/>
    <w:p w14:paraId="1AE7F4AF" w14:textId="77777777" w:rsidR="00AA120D" w:rsidRPr="00AA120D" w:rsidRDefault="00AA120D" w:rsidP="00AA120D"/>
    <w:p w14:paraId="68A9C4BA" w14:textId="77777777" w:rsidR="00774872" w:rsidRDefault="00774872" w:rsidP="00774872"/>
    <w:p w14:paraId="53ECFCC5" w14:textId="77777777" w:rsidR="00774872" w:rsidRDefault="00774872" w:rsidP="00774872"/>
    <w:p w14:paraId="45A9EC4E" w14:textId="2087C2C7" w:rsidR="00774872" w:rsidRDefault="00774872">
      <w:pPr>
        <w:spacing w:after="0"/>
      </w:pPr>
    </w:p>
    <w:p w14:paraId="5EE60060" w14:textId="77777777" w:rsidR="00184F34" w:rsidRDefault="00184F34">
      <w:pPr>
        <w:spacing w:after="0"/>
      </w:pPr>
    </w:p>
    <w:p w14:paraId="38A94CD3" w14:textId="77777777" w:rsidR="00184F34" w:rsidRDefault="00184F34">
      <w:pPr>
        <w:spacing w:after="0"/>
      </w:pPr>
    </w:p>
    <w:p w14:paraId="51F50E59" w14:textId="77777777" w:rsidR="00184F34" w:rsidRDefault="00184F34">
      <w:pPr>
        <w:spacing w:after="0"/>
      </w:pPr>
    </w:p>
    <w:p w14:paraId="4134420D" w14:textId="77777777" w:rsidR="00184F34" w:rsidRDefault="00184F34">
      <w:pPr>
        <w:spacing w:after="0"/>
      </w:pPr>
    </w:p>
    <w:p w14:paraId="0CD6BEC6" w14:textId="77777777" w:rsidR="00184F34" w:rsidRDefault="00184F34">
      <w:pPr>
        <w:spacing w:after="0"/>
      </w:pPr>
    </w:p>
    <w:p w14:paraId="25616170" w14:textId="77777777" w:rsidR="00184F34" w:rsidRDefault="00184F34">
      <w:pPr>
        <w:spacing w:after="0"/>
      </w:pPr>
    </w:p>
    <w:p w14:paraId="23E3BF4F" w14:textId="77777777" w:rsidR="00184F34" w:rsidRDefault="00184F34">
      <w:pPr>
        <w:spacing w:after="0"/>
      </w:pPr>
    </w:p>
    <w:p w14:paraId="732F0752" w14:textId="77777777" w:rsidR="00184F34" w:rsidRDefault="00184F34">
      <w:pPr>
        <w:spacing w:after="0"/>
      </w:pPr>
    </w:p>
    <w:p w14:paraId="6E38DBE2" w14:textId="77777777" w:rsidR="00184F34" w:rsidRDefault="00184F34">
      <w:pPr>
        <w:spacing w:after="0"/>
      </w:pPr>
    </w:p>
    <w:p w14:paraId="16585A20" w14:textId="77777777" w:rsidR="00184F34" w:rsidRDefault="00184F34">
      <w:pPr>
        <w:spacing w:after="0"/>
      </w:pPr>
    </w:p>
    <w:p w14:paraId="56863C30" w14:textId="77777777" w:rsidR="00184F34" w:rsidRDefault="00184F34">
      <w:pPr>
        <w:spacing w:after="0"/>
      </w:pPr>
    </w:p>
    <w:p w14:paraId="76BFF0F9" w14:textId="77777777" w:rsidR="00184F34" w:rsidRDefault="00184F34">
      <w:pPr>
        <w:spacing w:after="0"/>
      </w:pPr>
    </w:p>
    <w:p w14:paraId="3C8C841B" w14:textId="77777777" w:rsidR="00184F34" w:rsidRDefault="00184F34">
      <w:pPr>
        <w:spacing w:after="0"/>
      </w:pPr>
    </w:p>
    <w:p w14:paraId="75B4DF30" w14:textId="77777777" w:rsidR="00184F34" w:rsidRDefault="00184F34">
      <w:pPr>
        <w:spacing w:after="0"/>
      </w:pPr>
    </w:p>
    <w:p w14:paraId="36E33D68" w14:textId="77777777" w:rsidR="00184F34" w:rsidRDefault="00184F34">
      <w:pPr>
        <w:spacing w:after="0"/>
      </w:pPr>
    </w:p>
    <w:p w14:paraId="46B79A1E" w14:textId="77777777" w:rsidR="00184F34" w:rsidRDefault="00184F34">
      <w:pPr>
        <w:spacing w:after="0"/>
      </w:pPr>
    </w:p>
    <w:p w14:paraId="0CA05ADA" w14:textId="77777777" w:rsidR="00184F34" w:rsidRDefault="00184F34">
      <w:pPr>
        <w:spacing w:after="0"/>
      </w:pPr>
    </w:p>
    <w:p w14:paraId="7ECA0A86" w14:textId="77777777" w:rsidR="00184F34" w:rsidRDefault="00184F34">
      <w:pPr>
        <w:spacing w:after="0"/>
      </w:pPr>
    </w:p>
    <w:p w14:paraId="2802B2C3" w14:textId="77777777" w:rsidR="00184F34" w:rsidRDefault="00184F34">
      <w:pPr>
        <w:spacing w:after="0"/>
      </w:pPr>
    </w:p>
    <w:p w14:paraId="0A90B4E4" w14:textId="77777777" w:rsidR="00184F34" w:rsidRDefault="00184F34">
      <w:pPr>
        <w:spacing w:after="0"/>
      </w:pPr>
    </w:p>
    <w:p w14:paraId="6C783E55" w14:textId="77777777" w:rsidR="00184F34" w:rsidRDefault="00184F34">
      <w:pPr>
        <w:spacing w:after="0"/>
      </w:pPr>
    </w:p>
    <w:p w14:paraId="7F5EF9B7" w14:textId="18905F7E" w:rsidR="00184F34" w:rsidRDefault="000A3044" w:rsidP="00184F34">
      <w:pPr>
        <w:pStyle w:val="Ttol1"/>
        <w:rPr>
          <w:lang w:val="es-ES"/>
        </w:rPr>
      </w:pPr>
      <w:bookmarkStart w:id="50" w:name="_Toc154660377"/>
      <w:bookmarkStart w:id="51" w:name="_Toc154660415"/>
      <w:bookmarkStart w:id="52" w:name="_Toc154661481"/>
      <w:r>
        <w:rPr>
          <w:lang w:val="es-ES"/>
        </w:rPr>
        <w:lastRenderedPageBreak/>
        <w:t>PLANTILLA EN CASTELLANO</w:t>
      </w:r>
      <w:bookmarkEnd w:id="50"/>
      <w:bookmarkEnd w:id="51"/>
      <w:bookmarkEnd w:id="52"/>
    </w:p>
    <w:p w14:paraId="1F225A35" w14:textId="03EB77A1" w:rsidR="00636CC0" w:rsidRPr="001D331F" w:rsidRDefault="00636CC0" w:rsidP="001D331F">
      <w:pPr>
        <w:pStyle w:val="Ttol2"/>
      </w:pPr>
      <w:bookmarkStart w:id="53" w:name="_Toc154660378"/>
      <w:bookmarkStart w:id="54" w:name="_Toc154660416"/>
      <w:bookmarkStart w:id="55" w:name="_Toc154661482"/>
      <w:r w:rsidRPr="001D331F">
        <w:t>ENLACE AL CONTENIDO</w:t>
      </w:r>
      <w:bookmarkEnd w:id="53"/>
      <w:bookmarkEnd w:id="54"/>
      <w:bookmarkEnd w:id="55"/>
    </w:p>
    <w:p w14:paraId="61025459" w14:textId="77777777" w:rsidR="00184F34" w:rsidRPr="00A50D91" w:rsidRDefault="00184F34" w:rsidP="00184F34">
      <w:pPr>
        <w:rPr>
          <w:lang w:val="es-ES"/>
        </w:rPr>
      </w:pPr>
      <w:r w:rsidRPr="00A50D91">
        <w:rPr>
          <w:lang w:val="es-ES"/>
        </w:rPr>
        <w:t xml:space="preserve">CAST: </w:t>
      </w:r>
      <w:hyperlink r:id="rId13" w:history="1">
        <w:r w:rsidRPr="00A50D91">
          <w:rPr>
            <w:rStyle w:val="Enlla"/>
            <w:lang w:val="es-ES"/>
          </w:rPr>
          <w:t>https://seuelectronica.ajuntament.barcelona.cat/oficinavirtual/es/tramit/20060001211</w:t>
        </w:r>
      </w:hyperlink>
      <w:r w:rsidRPr="00A50D91">
        <w:rPr>
          <w:lang w:val="es-ES"/>
        </w:rPr>
        <w:t xml:space="preserve"> </w:t>
      </w:r>
    </w:p>
    <w:p w14:paraId="316ACF25" w14:textId="2F96FF4A" w:rsidR="00184F34" w:rsidRPr="001D331F" w:rsidRDefault="00184F34" w:rsidP="001D331F">
      <w:pPr>
        <w:pStyle w:val="Ttol2"/>
      </w:pPr>
      <w:bookmarkStart w:id="56" w:name="_Toc154660379"/>
      <w:bookmarkStart w:id="57" w:name="_Toc154660417"/>
      <w:bookmarkStart w:id="58" w:name="_Toc154661483"/>
      <w:r w:rsidRPr="001D331F">
        <w:t>Descripció</w:t>
      </w:r>
      <w:r w:rsidR="00C62DDE" w:rsidRPr="001D331F">
        <w:t>N</w:t>
      </w:r>
      <w:r w:rsidRPr="001D331F">
        <w:t xml:space="preserve"> General</w:t>
      </w:r>
      <w:bookmarkEnd w:id="56"/>
      <w:bookmarkEnd w:id="57"/>
      <w:bookmarkEnd w:id="58"/>
      <w:r w:rsidRPr="001D331F">
        <w:t xml:space="preserve"> </w:t>
      </w:r>
    </w:p>
    <w:p w14:paraId="69999F19" w14:textId="7A3B8CB0" w:rsidR="00184F34" w:rsidRPr="00636CC0" w:rsidRDefault="00636CC0" w:rsidP="001D331F">
      <w:pPr>
        <w:pStyle w:val="Ttulo3"/>
        <w:numPr>
          <w:ilvl w:val="0"/>
          <w:numId w:val="0"/>
        </w:numPr>
        <w:ind w:left="720"/>
      </w:pPr>
      <w:bookmarkStart w:id="59" w:name="_Toc154660380"/>
      <w:bookmarkStart w:id="60" w:name="_Toc154660418"/>
      <w:bookmarkStart w:id="61" w:name="_Toc154661484"/>
      <w:r>
        <w:t xml:space="preserve">2.2.1. </w:t>
      </w:r>
      <w:r w:rsidRPr="00636CC0">
        <w:t>PRIMER APARTADO “DESCRIPCIÓN” (SIN TÍTULO)</w:t>
      </w:r>
      <w:bookmarkEnd w:id="59"/>
      <w:bookmarkEnd w:id="60"/>
      <w:bookmarkEnd w:id="61"/>
    </w:p>
    <w:p w14:paraId="4579680F" w14:textId="71272733" w:rsidR="00184F34" w:rsidRPr="00636CC0" w:rsidRDefault="00636CC0" w:rsidP="00FD009B">
      <w:pPr>
        <w:ind w:left="851"/>
        <w:rPr>
          <w:rFonts w:asciiTheme="minorHAnsi" w:hAnsiTheme="minorHAnsi" w:cs="Arial"/>
          <w:color w:val="4F81BD" w:themeColor="accent1"/>
          <w:sz w:val="22"/>
          <w:szCs w:val="28"/>
        </w:rPr>
      </w:pPr>
      <w:bookmarkStart w:id="62" w:name="_Toc154660381"/>
      <w:bookmarkStart w:id="63" w:name="_Toc154660419"/>
      <w:r>
        <w:t>...</w:t>
      </w:r>
      <w:bookmarkEnd w:id="62"/>
      <w:bookmarkEnd w:id="63"/>
    </w:p>
    <w:p w14:paraId="5D99E974" w14:textId="0617CA44" w:rsidR="00184F34" w:rsidRPr="00636CC0" w:rsidRDefault="00636CC0" w:rsidP="001D331F">
      <w:pPr>
        <w:pStyle w:val="Ttulo3"/>
        <w:numPr>
          <w:ilvl w:val="0"/>
          <w:numId w:val="0"/>
        </w:numPr>
        <w:ind w:left="720"/>
      </w:pPr>
      <w:bookmarkStart w:id="64" w:name="_Toc154660382"/>
      <w:bookmarkStart w:id="65" w:name="_Toc154660420"/>
      <w:bookmarkStart w:id="66" w:name="_Toc154661485"/>
      <w:r>
        <w:t xml:space="preserve">2.2.2. </w:t>
      </w:r>
      <w:r w:rsidRPr="00636CC0">
        <w:t>FECHAS</w:t>
      </w:r>
      <w:bookmarkStart w:id="67" w:name="_GoBack"/>
      <w:bookmarkEnd w:id="64"/>
      <w:bookmarkEnd w:id="65"/>
      <w:bookmarkEnd w:id="66"/>
      <w:bookmarkEnd w:id="67"/>
    </w:p>
    <w:p w14:paraId="749DF775" w14:textId="1E48C736" w:rsidR="00184F34" w:rsidRPr="00636CC0" w:rsidRDefault="00636CC0" w:rsidP="00FD009B">
      <w:pPr>
        <w:ind w:left="851"/>
      </w:pPr>
      <w:bookmarkStart w:id="68" w:name="_Toc154660383"/>
      <w:bookmarkStart w:id="69" w:name="_Toc154660421"/>
      <w:r w:rsidRPr="00636CC0">
        <w:t>...</w:t>
      </w:r>
      <w:bookmarkEnd w:id="68"/>
      <w:bookmarkEnd w:id="69"/>
    </w:p>
    <w:p w14:paraId="6B2B280E" w14:textId="59B73432" w:rsidR="00184F34" w:rsidRPr="00636CC0" w:rsidRDefault="00636CC0" w:rsidP="001D331F">
      <w:pPr>
        <w:pStyle w:val="Ttulo3"/>
        <w:numPr>
          <w:ilvl w:val="0"/>
          <w:numId w:val="0"/>
        </w:numPr>
        <w:ind w:left="720"/>
      </w:pPr>
      <w:bookmarkStart w:id="70" w:name="_Toc154660384"/>
      <w:bookmarkStart w:id="71" w:name="_Toc154660422"/>
      <w:bookmarkStart w:id="72" w:name="_Toc154661486"/>
      <w:r>
        <w:t xml:space="preserve">2.2.3. </w:t>
      </w:r>
      <w:r w:rsidRPr="00636CC0">
        <w:t>IMPORTE</w:t>
      </w:r>
      <w:bookmarkEnd w:id="70"/>
      <w:bookmarkEnd w:id="71"/>
      <w:bookmarkEnd w:id="72"/>
    </w:p>
    <w:p w14:paraId="71AC984B" w14:textId="103EB6E3" w:rsidR="00184F34" w:rsidRPr="00636CC0" w:rsidRDefault="00636CC0" w:rsidP="00FD009B">
      <w:pPr>
        <w:ind w:left="851"/>
      </w:pPr>
      <w:bookmarkStart w:id="73" w:name="_Toc154660385"/>
      <w:bookmarkStart w:id="74" w:name="_Toc154660423"/>
      <w:r w:rsidRPr="00636CC0">
        <w:t>...</w:t>
      </w:r>
      <w:bookmarkEnd w:id="73"/>
      <w:bookmarkEnd w:id="74"/>
    </w:p>
    <w:p w14:paraId="055B7527" w14:textId="645A436B" w:rsidR="00184F34" w:rsidRPr="00636CC0" w:rsidRDefault="00636CC0" w:rsidP="001D331F">
      <w:pPr>
        <w:pStyle w:val="Ttulo3"/>
        <w:numPr>
          <w:ilvl w:val="0"/>
          <w:numId w:val="0"/>
        </w:numPr>
        <w:ind w:left="720"/>
      </w:pPr>
      <w:bookmarkStart w:id="75" w:name="_Toc154660386"/>
      <w:bookmarkStart w:id="76" w:name="_Toc154660424"/>
      <w:bookmarkStart w:id="77" w:name="_Toc154661487"/>
      <w:r>
        <w:t xml:space="preserve">2.2.4. </w:t>
      </w:r>
      <w:r w:rsidRPr="00636CC0">
        <w:t>INFORMACIÓN IMPORTANTE</w:t>
      </w:r>
      <w:bookmarkEnd w:id="75"/>
      <w:bookmarkEnd w:id="76"/>
      <w:bookmarkEnd w:id="77"/>
    </w:p>
    <w:p w14:paraId="20AA0F0B" w14:textId="77777777" w:rsidR="00184F34" w:rsidRPr="00A50D91" w:rsidRDefault="00184F34" w:rsidP="00FD009B">
      <w:pPr>
        <w:ind w:left="851"/>
        <w:rPr>
          <w:lang w:val="es-ES"/>
        </w:rPr>
      </w:pPr>
      <w:r w:rsidRPr="00A50D91">
        <w:rPr>
          <w:lang w:val="es-ES"/>
        </w:rPr>
        <w:t>...</w:t>
      </w:r>
    </w:p>
    <w:p w14:paraId="370FE37A" w14:textId="40329313" w:rsidR="00184F34" w:rsidRPr="00A50D91" w:rsidRDefault="00184F34" w:rsidP="001D331F">
      <w:pPr>
        <w:pStyle w:val="Ttol2"/>
        <w:rPr>
          <w:lang w:val="es-ES"/>
        </w:rPr>
      </w:pPr>
      <w:bookmarkStart w:id="78" w:name="_Toc154660387"/>
      <w:bookmarkStart w:id="79" w:name="_Toc154660425"/>
      <w:bookmarkStart w:id="80" w:name="_Toc154661488"/>
      <w:r w:rsidRPr="00A50D91">
        <w:rPr>
          <w:lang w:val="es-ES"/>
        </w:rPr>
        <w:t>TRAMITACIÓ</w:t>
      </w:r>
      <w:r w:rsidR="00C62DDE" w:rsidRPr="00A50D91">
        <w:rPr>
          <w:lang w:val="es-ES"/>
        </w:rPr>
        <w:t>N</w:t>
      </w:r>
      <w:r w:rsidRPr="00A50D91">
        <w:rPr>
          <w:lang w:val="es-ES"/>
        </w:rPr>
        <w:t xml:space="preserve"> EN LÍNIA</w:t>
      </w:r>
      <w:bookmarkEnd w:id="78"/>
      <w:bookmarkEnd w:id="79"/>
      <w:bookmarkEnd w:id="80"/>
    </w:p>
    <w:p w14:paraId="779687EC" w14:textId="18E0E0FC" w:rsidR="00184F34" w:rsidRPr="00A50D91" w:rsidRDefault="001D331F" w:rsidP="001D331F">
      <w:pPr>
        <w:pStyle w:val="Ttulo3"/>
        <w:ind w:left="1276" w:hanging="567"/>
        <w:rPr>
          <w:lang w:val="es-ES"/>
        </w:rPr>
      </w:pPr>
      <w:bookmarkStart w:id="81" w:name="_Toc154660388"/>
      <w:bookmarkStart w:id="82" w:name="_Toc154660426"/>
      <w:bookmarkStart w:id="83" w:name="_Toc154661489"/>
      <w:r w:rsidRPr="00A50D91">
        <w:rPr>
          <w:lang w:val="es-ES"/>
        </w:rPr>
        <w:t>ASEGÚRESE DE QUE PUEDE HACER EL TRÁMITE</w:t>
      </w:r>
      <w:bookmarkEnd w:id="81"/>
      <w:bookmarkEnd w:id="82"/>
      <w:bookmarkEnd w:id="83"/>
    </w:p>
    <w:p w14:paraId="64E9694F" w14:textId="2C246301" w:rsidR="00184F34" w:rsidRPr="00A50D91" w:rsidRDefault="001D331F" w:rsidP="001D331F">
      <w:pPr>
        <w:ind w:left="993"/>
        <w:rPr>
          <w:lang w:val="es-ES"/>
        </w:rPr>
      </w:pPr>
      <w:r w:rsidRPr="00A50D91">
        <w:rPr>
          <w:lang w:val="es-ES"/>
        </w:rPr>
        <w:t>...</w:t>
      </w:r>
    </w:p>
    <w:p w14:paraId="6979F036" w14:textId="6C96009B" w:rsidR="00184F34" w:rsidRPr="001D331F" w:rsidRDefault="001D331F" w:rsidP="001D331F">
      <w:pPr>
        <w:pStyle w:val="Ttol4"/>
        <w:numPr>
          <w:ilvl w:val="0"/>
          <w:numId w:val="0"/>
        </w:numPr>
        <w:ind w:left="993"/>
        <w:rPr>
          <w:i/>
        </w:rPr>
      </w:pPr>
      <w:bookmarkStart w:id="84" w:name="_Toc154660389"/>
      <w:bookmarkStart w:id="85" w:name="_Toc154660427"/>
      <w:r w:rsidRPr="001D331F">
        <w:rPr>
          <w:i/>
        </w:rPr>
        <w:t>¿QUÉ SE PUEDE HACER?</w:t>
      </w:r>
      <w:bookmarkEnd w:id="84"/>
      <w:bookmarkEnd w:id="85"/>
    </w:p>
    <w:p w14:paraId="060132C5" w14:textId="5469EAD7" w:rsidR="00184F34" w:rsidRPr="00A50D91" w:rsidRDefault="001D331F" w:rsidP="001D331F">
      <w:pPr>
        <w:ind w:left="993"/>
        <w:rPr>
          <w:lang w:val="es-ES" w:eastAsia="es-ES"/>
        </w:rPr>
      </w:pPr>
      <w:r w:rsidRPr="00A50D91">
        <w:rPr>
          <w:lang w:val="es-ES" w:eastAsia="es-ES"/>
        </w:rPr>
        <w:t>---</w:t>
      </w:r>
    </w:p>
    <w:p w14:paraId="7705594C" w14:textId="305B1820" w:rsidR="00184F34" w:rsidRPr="00A50D91" w:rsidRDefault="001D331F" w:rsidP="001D331F">
      <w:pPr>
        <w:pStyle w:val="Ttulo3"/>
        <w:ind w:left="1276" w:hanging="567"/>
        <w:rPr>
          <w:lang w:val="es-ES"/>
        </w:rPr>
      </w:pPr>
      <w:bookmarkStart w:id="86" w:name="_Toc154660390"/>
      <w:bookmarkStart w:id="87" w:name="_Toc154660428"/>
      <w:bookmarkStart w:id="88" w:name="_Toc154661490"/>
      <w:r w:rsidRPr="00A50D91">
        <w:rPr>
          <w:lang w:val="es-ES"/>
        </w:rPr>
        <w:t>PREPARE LOS DOCUMENTOS NECESARIOS</w:t>
      </w:r>
      <w:bookmarkEnd w:id="86"/>
      <w:bookmarkEnd w:id="87"/>
      <w:bookmarkEnd w:id="88"/>
    </w:p>
    <w:p w14:paraId="233FBF7B" w14:textId="2CD0CC19" w:rsidR="00184F34" w:rsidRPr="00A50D91" w:rsidRDefault="001D331F" w:rsidP="001D331F">
      <w:pPr>
        <w:ind w:left="993"/>
        <w:rPr>
          <w:lang w:val="es-ES"/>
        </w:rPr>
      </w:pPr>
      <w:r w:rsidRPr="00A50D91">
        <w:rPr>
          <w:lang w:val="es-ES"/>
        </w:rPr>
        <w:t>...</w:t>
      </w:r>
    </w:p>
    <w:p w14:paraId="5FA1A9B9" w14:textId="1D67E6A5" w:rsidR="00184F34" w:rsidRPr="001D331F" w:rsidRDefault="001D331F" w:rsidP="001D331F">
      <w:pPr>
        <w:pStyle w:val="Ttol4"/>
        <w:numPr>
          <w:ilvl w:val="0"/>
          <w:numId w:val="0"/>
        </w:numPr>
        <w:ind w:left="993"/>
        <w:rPr>
          <w:i/>
        </w:rPr>
      </w:pPr>
      <w:bookmarkStart w:id="89" w:name="_Toc154660391"/>
      <w:bookmarkStart w:id="90" w:name="_Toc154660429"/>
      <w:r w:rsidRPr="001D331F">
        <w:rPr>
          <w:i/>
        </w:rPr>
        <w:t>TENGA A MANO</w:t>
      </w:r>
      <w:bookmarkEnd w:id="89"/>
      <w:bookmarkEnd w:id="90"/>
    </w:p>
    <w:p w14:paraId="57F90874" w14:textId="77777777" w:rsidR="00184F34" w:rsidRPr="00A50D91" w:rsidRDefault="00184F34" w:rsidP="001D331F">
      <w:pPr>
        <w:ind w:left="993"/>
        <w:rPr>
          <w:lang w:val="es-ES" w:eastAsia="es-ES"/>
        </w:rPr>
      </w:pPr>
      <w:r w:rsidRPr="00A50D91">
        <w:rPr>
          <w:lang w:val="es-ES" w:eastAsia="es-ES"/>
        </w:rPr>
        <w:t>...</w:t>
      </w:r>
    </w:p>
    <w:p w14:paraId="07C639B6" w14:textId="3DD84E34" w:rsidR="00184F34" w:rsidRPr="00A50D91" w:rsidRDefault="00E05814" w:rsidP="001D331F">
      <w:pPr>
        <w:pStyle w:val="Ttulo3"/>
        <w:ind w:left="1276" w:hanging="567"/>
        <w:rPr>
          <w:lang w:val="es-ES"/>
        </w:rPr>
      </w:pPr>
      <w:bookmarkStart w:id="91" w:name="_Toc154660392"/>
      <w:bookmarkStart w:id="92" w:name="_Toc154660430"/>
      <w:bookmarkStart w:id="93" w:name="_Toc154661491"/>
      <w:r w:rsidRPr="00A50D91">
        <w:rPr>
          <w:lang w:val="es-ES"/>
        </w:rPr>
        <w:lastRenderedPageBreak/>
        <w:t>¿</w:t>
      </w:r>
      <w:r w:rsidR="00184F34" w:rsidRPr="00A50D91">
        <w:rPr>
          <w:lang w:val="es-ES"/>
        </w:rPr>
        <w:t>C</w:t>
      </w:r>
      <w:r w:rsidRPr="00A50D91">
        <w:rPr>
          <w:lang w:val="es-ES"/>
        </w:rPr>
        <w:t>Ó</w:t>
      </w:r>
      <w:r w:rsidR="00184F34" w:rsidRPr="00A50D91">
        <w:rPr>
          <w:lang w:val="es-ES"/>
        </w:rPr>
        <w:t>M</w:t>
      </w:r>
      <w:r w:rsidRPr="00A50D91">
        <w:rPr>
          <w:lang w:val="es-ES"/>
        </w:rPr>
        <w:t>O</w:t>
      </w:r>
      <w:r w:rsidR="00184F34" w:rsidRPr="00A50D91">
        <w:rPr>
          <w:lang w:val="es-ES"/>
        </w:rPr>
        <w:t xml:space="preserve"> </w:t>
      </w:r>
      <w:r w:rsidRPr="00A50D91">
        <w:rPr>
          <w:lang w:val="es-ES"/>
        </w:rPr>
        <w:t>SE HACE EL TRÁMITE</w:t>
      </w:r>
      <w:r w:rsidR="00184F34" w:rsidRPr="00A50D91">
        <w:rPr>
          <w:lang w:val="es-ES"/>
        </w:rPr>
        <w:t>?</w:t>
      </w:r>
      <w:bookmarkEnd w:id="91"/>
      <w:bookmarkEnd w:id="92"/>
      <w:bookmarkEnd w:id="93"/>
    </w:p>
    <w:p w14:paraId="5AA0C05A" w14:textId="77777777" w:rsidR="00184F34" w:rsidRPr="00A50D91" w:rsidRDefault="00184F34" w:rsidP="001D331F">
      <w:pPr>
        <w:ind w:left="993"/>
        <w:rPr>
          <w:lang w:val="es-ES"/>
        </w:rPr>
      </w:pPr>
      <w:r w:rsidRPr="00A50D91">
        <w:rPr>
          <w:lang w:val="es-ES"/>
        </w:rPr>
        <w:t>...</w:t>
      </w:r>
    </w:p>
    <w:p w14:paraId="6400103D" w14:textId="1910EE00" w:rsidR="00184F34" w:rsidRPr="00A50D91" w:rsidRDefault="00EE189C" w:rsidP="001D331F">
      <w:pPr>
        <w:pStyle w:val="Ttulo3"/>
        <w:ind w:left="1276" w:hanging="567"/>
        <w:rPr>
          <w:lang w:val="es-ES"/>
        </w:rPr>
      </w:pPr>
      <w:bookmarkStart w:id="94" w:name="_Toc154660393"/>
      <w:bookmarkStart w:id="95" w:name="_Toc154660431"/>
      <w:bookmarkStart w:id="96" w:name="_Toc154661492"/>
      <w:r w:rsidRPr="00A50D91">
        <w:rPr>
          <w:lang w:val="es-ES"/>
        </w:rPr>
        <w:t>¿</w:t>
      </w:r>
      <w:r w:rsidR="00184F34" w:rsidRPr="00A50D91">
        <w:rPr>
          <w:lang w:val="es-ES"/>
        </w:rPr>
        <w:t>QU</w:t>
      </w:r>
      <w:r w:rsidRPr="00A50D91">
        <w:rPr>
          <w:lang w:val="es-ES"/>
        </w:rPr>
        <w:t>É PASA DESPUÉS DE HACER EL TRÁMITE</w:t>
      </w:r>
      <w:r w:rsidR="00184F34" w:rsidRPr="00A50D91">
        <w:rPr>
          <w:lang w:val="es-ES"/>
        </w:rPr>
        <w:t>?</w:t>
      </w:r>
      <w:bookmarkEnd w:id="94"/>
      <w:bookmarkEnd w:id="95"/>
      <w:bookmarkEnd w:id="96"/>
    </w:p>
    <w:p w14:paraId="717BE24D" w14:textId="77F506E3" w:rsidR="00184F34" w:rsidRPr="00FD009B" w:rsidRDefault="00184F34" w:rsidP="00FD009B">
      <w:pPr>
        <w:pStyle w:val="Ttol4"/>
        <w:numPr>
          <w:ilvl w:val="0"/>
          <w:numId w:val="0"/>
        </w:numPr>
        <w:ind w:left="993"/>
        <w:rPr>
          <w:i/>
        </w:rPr>
      </w:pPr>
      <w:bookmarkStart w:id="97" w:name="_Toc154660394"/>
      <w:bookmarkStart w:id="98" w:name="_Toc154660432"/>
      <w:r w:rsidRPr="00FD009B">
        <w:rPr>
          <w:i/>
        </w:rPr>
        <w:t>UN</w:t>
      </w:r>
      <w:r w:rsidR="00EE189C" w:rsidRPr="00FD009B">
        <w:rPr>
          <w:i/>
        </w:rPr>
        <w:t>A VEZ REALITZADO EL TRÁMITE</w:t>
      </w:r>
      <w:bookmarkEnd w:id="97"/>
      <w:bookmarkEnd w:id="98"/>
    </w:p>
    <w:p w14:paraId="38A5A4A0" w14:textId="77777777" w:rsidR="00184F34" w:rsidRPr="00A50D91" w:rsidRDefault="00184F34" w:rsidP="00FD009B">
      <w:pPr>
        <w:ind w:left="993"/>
        <w:rPr>
          <w:lang w:val="es-ES" w:eastAsia="es-ES"/>
        </w:rPr>
      </w:pPr>
      <w:r w:rsidRPr="00A50D91">
        <w:rPr>
          <w:lang w:val="es-ES" w:eastAsia="es-ES"/>
        </w:rPr>
        <w:t>...</w:t>
      </w:r>
    </w:p>
    <w:p w14:paraId="45A96352" w14:textId="4BB3D398" w:rsidR="00184F34" w:rsidRPr="00A50D91" w:rsidRDefault="00184F34" w:rsidP="00FD009B">
      <w:pPr>
        <w:pStyle w:val="Ttulo3"/>
        <w:ind w:left="1276" w:hanging="567"/>
        <w:rPr>
          <w:lang w:val="es-ES"/>
        </w:rPr>
      </w:pPr>
      <w:bookmarkStart w:id="99" w:name="_Toc154660395"/>
      <w:bookmarkStart w:id="100" w:name="_Toc154660433"/>
      <w:bookmarkStart w:id="101" w:name="_Toc154661493"/>
      <w:r w:rsidRPr="00A50D91">
        <w:rPr>
          <w:lang w:val="es-ES"/>
        </w:rPr>
        <w:t>TR</w:t>
      </w:r>
      <w:r w:rsidR="00EE189C" w:rsidRPr="00A50D91">
        <w:rPr>
          <w:lang w:val="es-ES"/>
        </w:rPr>
        <w:t>Á</w:t>
      </w:r>
      <w:r w:rsidRPr="00A50D91">
        <w:rPr>
          <w:lang w:val="es-ES"/>
        </w:rPr>
        <w:t>MIT</w:t>
      </w:r>
      <w:r w:rsidR="00EE189C" w:rsidRPr="00A50D91">
        <w:rPr>
          <w:lang w:val="es-ES"/>
        </w:rPr>
        <w:t>E</w:t>
      </w:r>
      <w:r w:rsidRPr="00A50D91">
        <w:rPr>
          <w:lang w:val="es-ES"/>
        </w:rPr>
        <w:t>S RELACIONA</w:t>
      </w:r>
      <w:r w:rsidR="00EE189C" w:rsidRPr="00A50D91">
        <w:rPr>
          <w:lang w:val="es-ES"/>
        </w:rPr>
        <w:t>DO</w:t>
      </w:r>
      <w:r w:rsidRPr="00A50D91">
        <w:rPr>
          <w:lang w:val="es-ES"/>
        </w:rPr>
        <w:t>S</w:t>
      </w:r>
      <w:bookmarkEnd w:id="99"/>
      <w:bookmarkEnd w:id="100"/>
      <w:bookmarkEnd w:id="101"/>
    </w:p>
    <w:p w14:paraId="0E54086D" w14:textId="77777777" w:rsidR="00184F34" w:rsidRPr="00FD009B" w:rsidRDefault="00184F34" w:rsidP="00FD009B">
      <w:pPr>
        <w:ind w:left="993"/>
        <w:rPr>
          <w:lang w:val="es-ES"/>
        </w:rPr>
      </w:pPr>
      <w:r w:rsidRPr="00FD009B">
        <w:rPr>
          <w:lang w:val="es-ES"/>
        </w:rPr>
        <w:t>...</w:t>
      </w:r>
    </w:p>
    <w:p w14:paraId="48D3E396" w14:textId="78A54D29" w:rsidR="00184F34" w:rsidRPr="00A50D91" w:rsidRDefault="00184F34" w:rsidP="00FD009B">
      <w:pPr>
        <w:pStyle w:val="Ttulo3"/>
        <w:ind w:left="1276" w:hanging="567"/>
        <w:rPr>
          <w:lang w:val="es-ES"/>
        </w:rPr>
      </w:pPr>
      <w:bookmarkStart w:id="102" w:name="_Toc154660396"/>
      <w:bookmarkStart w:id="103" w:name="_Toc154660434"/>
      <w:bookmarkStart w:id="104" w:name="_Toc154661494"/>
      <w:r w:rsidRPr="00A50D91">
        <w:rPr>
          <w:lang w:val="es-ES"/>
        </w:rPr>
        <w:t>PREGUNT</w:t>
      </w:r>
      <w:r w:rsidR="00EE189C" w:rsidRPr="00A50D91">
        <w:rPr>
          <w:lang w:val="es-ES"/>
        </w:rPr>
        <w:t>AS</w:t>
      </w:r>
      <w:r w:rsidRPr="00A50D91">
        <w:rPr>
          <w:lang w:val="es-ES"/>
        </w:rPr>
        <w:t xml:space="preserve"> FRE</w:t>
      </w:r>
      <w:r w:rsidR="00EE189C" w:rsidRPr="00A50D91">
        <w:rPr>
          <w:lang w:val="es-ES"/>
        </w:rPr>
        <w:t>CUENTES</w:t>
      </w:r>
      <w:bookmarkEnd w:id="102"/>
      <w:bookmarkEnd w:id="103"/>
      <w:bookmarkEnd w:id="104"/>
    </w:p>
    <w:p w14:paraId="03CECEDB" w14:textId="77777777" w:rsidR="00184F34" w:rsidRPr="00A50D91" w:rsidRDefault="00184F34" w:rsidP="00FD009B">
      <w:pPr>
        <w:ind w:left="993"/>
        <w:rPr>
          <w:lang w:val="es-ES"/>
        </w:rPr>
      </w:pPr>
      <w:r w:rsidRPr="00A50D91">
        <w:rPr>
          <w:lang w:val="es-ES"/>
        </w:rPr>
        <w:t>...</w:t>
      </w:r>
    </w:p>
    <w:p w14:paraId="2FE26779" w14:textId="77777777" w:rsidR="00184F34" w:rsidRPr="00A50D91" w:rsidRDefault="00184F34" w:rsidP="00184F34">
      <w:pPr>
        <w:rPr>
          <w:lang w:val="es-ES"/>
        </w:rPr>
      </w:pPr>
    </w:p>
    <w:p w14:paraId="1BA8647A" w14:textId="77777777" w:rsidR="00184F34" w:rsidRPr="00A50D91" w:rsidRDefault="00184F34" w:rsidP="00184F34">
      <w:pPr>
        <w:rPr>
          <w:lang w:val="es-ES"/>
        </w:rPr>
      </w:pPr>
    </w:p>
    <w:p w14:paraId="262355CB" w14:textId="77777777" w:rsidR="00184F34" w:rsidRPr="00A50D91" w:rsidRDefault="00184F34" w:rsidP="00184F34">
      <w:pPr>
        <w:rPr>
          <w:lang w:val="es-ES"/>
        </w:rPr>
      </w:pPr>
    </w:p>
    <w:p w14:paraId="5BFC22DC" w14:textId="77777777" w:rsidR="00184F34" w:rsidRPr="00A50D91" w:rsidRDefault="00184F34">
      <w:pPr>
        <w:spacing w:after="0"/>
        <w:rPr>
          <w:lang w:val="es-ES"/>
        </w:rPr>
      </w:pPr>
    </w:p>
    <w:sectPr w:rsidR="00184F34" w:rsidRPr="00A50D91" w:rsidSect="001D331F">
      <w:headerReference w:type="default" r:id="rId14"/>
      <w:footerReference w:type="default" r:id="rId15"/>
      <w:type w:val="continuous"/>
      <w:pgSz w:w="11907" w:h="16840" w:code="9"/>
      <w:pgMar w:top="1950" w:right="1134" w:bottom="567" w:left="1559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95147E" w14:textId="77777777" w:rsidR="00636CC0" w:rsidRDefault="00636CC0" w:rsidP="00A80474">
      <w:r>
        <w:separator/>
      </w:r>
    </w:p>
  </w:endnote>
  <w:endnote w:type="continuationSeparator" w:id="0">
    <w:p w14:paraId="6D590B1C" w14:textId="77777777" w:rsidR="00636CC0" w:rsidRDefault="00636CC0" w:rsidP="00A80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e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518EA8" w14:textId="77777777" w:rsidR="00636CC0" w:rsidRPr="003D5E92" w:rsidRDefault="00636CC0" w:rsidP="00A80474">
    <w:pPr>
      <w:pStyle w:val="Peu"/>
    </w:pPr>
    <w:r w:rsidRPr="003D5E92">
      <w:fldChar w:fldCharType="begin"/>
    </w:r>
    <w:r w:rsidRPr="003D5E92">
      <w:instrText xml:space="preserve"> PAGE   \* MERGEFORMAT </w:instrText>
    </w:r>
    <w:r w:rsidRPr="003D5E92">
      <w:fldChar w:fldCharType="separate"/>
    </w:r>
    <w:r w:rsidR="00767BF1">
      <w:rPr>
        <w:noProof/>
      </w:rPr>
      <w:t>4</w:t>
    </w:r>
    <w:r w:rsidRPr="003D5E92">
      <w:rPr>
        <w:noProof/>
      </w:rPr>
      <w:fldChar w:fldCharType="end"/>
    </w:r>
  </w:p>
  <w:p w14:paraId="3ADA6E91" w14:textId="77777777" w:rsidR="00636CC0" w:rsidRDefault="00636CC0" w:rsidP="00A8047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24DAA" w14:textId="77777777" w:rsidR="00636CC0" w:rsidRDefault="00636CC0" w:rsidP="00A80474">
      <w:r>
        <w:separator/>
      </w:r>
    </w:p>
  </w:footnote>
  <w:footnote w:type="continuationSeparator" w:id="0">
    <w:p w14:paraId="4F2F9139" w14:textId="77777777" w:rsidR="00636CC0" w:rsidRDefault="00636CC0" w:rsidP="00A80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EDC601" w14:textId="77777777" w:rsidR="00636CC0" w:rsidRDefault="00636CC0" w:rsidP="008C71E1">
    <w:pPr>
      <w:pStyle w:val="Estil2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0AC8"/>
    <w:multiLevelType w:val="multilevel"/>
    <w:tmpl w:val="743A6F7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color w:val="000000" w:themeColor="text1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numFmt w:val="bullet"/>
      <w:lvlText w:val="-"/>
      <w:lvlJc w:val="left"/>
      <w:pPr>
        <w:ind w:left="5760" w:hanging="360"/>
      </w:pPr>
      <w:rPr>
        <w:rFonts w:ascii="Calibri" w:eastAsia="Times New Roman" w:hAnsi="Calibri" w:cs="Calibri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774C43"/>
    <w:multiLevelType w:val="multilevel"/>
    <w:tmpl w:val="C108C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040E73"/>
    <w:multiLevelType w:val="singleLevel"/>
    <w:tmpl w:val="CF662E14"/>
    <w:lvl w:ilvl="0">
      <w:start w:val="1"/>
      <w:numFmt w:val="bullet"/>
      <w:pStyle w:val="Llistaambpics2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</w:abstractNum>
  <w:abstractNum w:abstractNumId="3">
    <w:nsid w:val="12DC4264"/>
    <w:multiLevelType w:val="multilevel"/>
    <w:tmpl w:val="782CD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F50C15"/>
    <w:multiLevelType w:val="multilevel"/>
    <w:tmpl w:val="5FFA7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AF647D"/>
    <w:multiLevelType w:val="multilevel"/>
    <w:tmpl w:val="9672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122509"/>
    <w:multiLevelType w:val="hybridMultilevel"/>
    <w:tmpl w:val="2236DAC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862F4F"/>
    <w:multiLevelType w:val="multilevel"/>
    <w:tmpl w:val="460ED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7E2066"/>
    <w:multiLevelType w:val="singleLevel"/>
    <w:tmpl w:val="F0A6944A"/>
    <w:lvl w:ilvl="0">
      <w:start w:val="1"/>
      <w:numFmt w:val="bullet"/>
      <w:pStyle w:val="colorNegre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738547A"/>
    <w:multiLevelType w:val="hybridMultilevel"/>
    <w:tmpl w:val="38DA5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98126F"/>
    <w:multiLevelType w:val="hybridMultilevel"/>
    <w:tmpl w:val="92AAE6DA"/>
    <w:lvl w:ilvl="0" w:tplc="2E76E390">
      <w:start w:val="1"/>
      <w:numFmt w:val="decimal"/>
      <w:pStyle w:val="Llista1"/>
      <w:lvlText w:val="%1."/>
      <w:lvlJc w:val="left"/>
      <w:pPr>
        <w:ind w:left="1069" w:hanging="360"/>
      </w:pPr>
      <w:rPr>
        <w:rFonts w:cs="Times New Roman" w:hint="default"/>
      </w:rPr>
    </w:lvl>
    <w:lvl w:ilvl="1" w:tplc="04030019" w:tentative="1">
      <w:start w:val="1"/>
      <w:numFmt w:val="lowerLetter"/>
      <w:pStyle w:val="Llista2"/>
      <w:lvlText w:val="%2."/>
      <w:lvlJc w:val="left"/>
      <w:pPr>
        <w:ind w:left="1789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2FD9488B"/>
    <w:multiLevelType w:val="multilevel"/>
    <w:tmpl w:val="831E7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DA7C7B"/>
    <w:multiLevelType w:val="multilevel"/>
    <w:tmpl w:val="A8C2B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A24882"/>
    <w:multiLevelType w:val="multilevel"/>
    <w:tmpl w:val="EE64F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0B1943"/>
    <w:multiLevelType w:val="multilevel"/>
    <w:tmpl w:val="51663EE4"/>
    <w:lvl w:ilvl="0">
      <w:start w:val="1"/>
      <w:numFmt w:val="bullet"/>
      <w:pStyle w:val="Pargrafdellis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numFmt w:val="bullet"/>
      <w:lvlText w:val="-"/>
      <w:lvlJc w:val="left"/>
      <w:pPr>
        <w:ind w:left="5760" w:hanging="360"/>
      </w:pPr>
      <w:rPr>
        <w:rFonts w:ascii="Calibri" w:eastAsia="Times New Roman" w:hAnsi="Calibri" w:cs="Calibri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206128"/>
    <w:multiLevelType w:val="multilevel"/>
    <w:tmpl w:val="18F6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D511F0"/>
    <w:multiLevelType w:val="multilevel"/>
    <w:tmpl w:val="CACA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AC7A9E"/>
    <w:multiLevelType w:val="multilevel"/>
    <w:tmpl w:val="AC06D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243C7B"/>
    <w:multiLevelType w:val="hybridMultilevel"/>
    <w:tmpl w:val="0B54FCCE"/>
    <w:lvl w:ilvl="0" w:tplc="F45ABFE2">
      <w:start w:val="1"/>
      <w:numFmt w:val="bullet"/>
      <w:pStyle w:val="Pargraf2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43473581"/>
    <w:multiLevelType w:val="multilevel"/>
    <w:tmpl w:val="326A58FE"/>
    <w:lvl w:ilvl="0">
      <w:start w:val="1"/>
      <w:numFmt w:val="decimal"/>
      <w:pStyle w:val="Ttol1"/>
      <w:lvlText w:val="%1"/>
      <w:lvlJc w:val="left"/>
      <w:pPr>
        <w:ind w:left="863" w:hanging="432"/>
      </w:pPr>
      <w:rPr>
        <w:color w:val="000000" w:themeColor="text1"/>
      </w:rPr>
    </w:lvl>
    <w:lvl w:ilvl="1">
      <w:start w:val="1"/>
      <w:numFmt w:val="decimal"/>
      <w:pStyle w:val="Ttol2"/>
      <w:lvlText w:val="%1.%2"/>
      <w:lvlJc w:val="left"/>
      <w:pPr>
        <w:ind w:left="1007" w:hanging="576"/>
      </w:pPr>
      <w:rPr>
        <w:color w:val="000000" w:themeColor="text1"/>
      </w:rPr>
    </w:lvl>
    <w:lvl w:ilvl="2">
      <w:start w:val="1"/>
      <w:numFmt w:val="decimal"/>
      <w:pStyle w:val="Ttulo3"/>
      <w:lvlText w:val="%1.%2.%3"/>
      <w:lvlJc w:val="left"/>
      <w:pPr>
        <w:ind w:left="1430" w:hanging="720"/>
      </w:pPr>
      <w:rPr>
        <w:color w:val="000000" w:themeColor="text1"/>
        <w:sz w:val="24"/>
        <w:szCs w:val="22"/>
      </w:rPr>
    </w:lvl>
    <w:lvl w:ilvl="3">
      <w:start w:val="1"/>
      <w:numFmt w:val="decimal"/>
      <w:pStyle w:val="Ttol4"/>
      <w:lvlText w:val="%1.%2.%3.%4"/>
      <w:lvlJc w:val="left"/>
      <w:rPr>
        <w:b w:val="0"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Ttol5"/>
      <w:lvlText w:val="%1.%2.%3.%4.%5"/>
      <w:lvlJc w:val="left"/>
      <w:pPr>
        <w:ind w:left="1439" w:hanging="1008"/>
      </w:pPr>
    </w:lvl>
    <w:lvl w:ilvl="5">
      <w:start w:val="1"/>
      <w:numFmt w:val="decimal"/>
      <w:pStyle w:val="Ttol6"/>
      <w:lvlText w:val="%1.%2.%3.%4.%5.%6"/>
      <w:lvlJc w:val="left"/>
      <w:pPr>
        <w:ind w:left="1583" w:hanging="1152"/>
      </w:pPr>
    </w:lvl>
    <w:lvl w:ilvl="6">
      <w:start w:val="1"/>
      <w:numFmt w:val="decimal"/>
      <w:pStyle w:val="Ttol7"/>
      <w:lvlText w:val="%1.%2.%3.%4.%5.%6.%7"/>
      <w:lvlJc w:val="left"/>
      <w:pPr>
        <w:ind w:left="1727" w:hanging="1296"/>
      </w:pPr>
    </w:lvl>
    <w:lvl w:ilvl="7">
      <w:start w:val="1"/>
      <w:numFmt w:val="decimal"/>
      <w:pStyle w:val="Ttol8"/>
      <w:lvlText w:val="%1.%2.%3.%4.%5.%6.%7.%8"/>
      <w:lvlJc w:val="left"/>
      <w:pPr>
        <w:ind w:left="1871" w:hanging="1440"/>
      </w:pPr>
    </w:lvl>
    <w:lvl w:ilvl="8">
      <w:start w:val="1"/>
      <w:numFmt w:val="decimal"/>
      <w:pStyle w:val="Ttol9"/>
      <w:lvlText w:val="%1.%2.%3.%4.%5.%6.%7.%8.%9"/>
      <w:lvlJc w:val="left"/>
      <w:pPr>
        <w:ind w:left="2015" w:hanging="1584"/>
      </w:pPr>
    </w:lvl>
  </w:abstractNum>
  <w:abstractNum w:abstractNumId="20">
    <w:nsid w:val="44FD5E97"/>
    <w:multiLevelType w:val="multilevel"/>
    <w:tmpl w:val="EE0ABDC4"/>
    <w:styleLink w:val="EstiloEsquemanumerado10ptoIzquierda063cmSangrafran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23310F"/>
    <w:multiLevelType w:val="multilevel"/>
    <w:tmpl w:val="95A0C956"/>
    <w:styleLink w:val="Estilo1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</w:rPr>
    </w:lvl>
    <w:lvl w:ilvl="2">
      <w:start w:val="1"/>
      <w:numFmt w:val="decimal"/>
      <w:lvlText w:val="%3"/>
      <w:lvlJc w:val="left"/>
      <w:pPr>
        <w:ind w:left="1224" w:hanging="504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4E525D02"/>
    <w:multiLevelType w:val="multilevel"/>
    <w:tmpl w:val="CA8A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341E30"/>
    <w:multiLevelType w:val="multilevel"/>
    <w:tmpl w:val="788AA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0623D1"/>
    <w:multiLevelType w:val="multilevel"/>
    <w:tmpl w:val="8A4A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D23DF0"/>
    <w:multiLevelType w:val="multilevel"/>
    <w:tmpl w:val="6DF00B2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Ttol3"/>
      <w:lvlText w:val="%1.%2.%3."/>
      <w:lvlJc w:val="left"/>
      <w:rPr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4F81BD" w:themeColor="accent1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58277DF"/>
    <w:multiLevelType w:val="hybridMultilevel"/>
    <w:tmpl w:val="B4AA8F7C"/>
    <w:lvl w:ilvl="0" w:tplc="11089D8E">
      <w:start w:val="1"/>
      <w:numFmt w:val="bullet"/>
      <w:pStyle w:val="PargrafI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5E56EB"/>
    <w:multiLevelType w:val="hybridMultilevel"/>
    <w:tmpl w:val="96280420"/>
    <w:lvl w:ilvl="0" w:tplc="0403000F">
      <w:start w:val="1"/>
      <w:numFmt w:val="decimal"/>
      <w:lvlText w:val="%1."/>
      <w:lvlJc w:val="left"/>
      <w:pPr>
        <w:ind w:left="1713" w:hanging="360"/>
      </w:pPr>
    </w:lvl>
    <w:lvl w:ilvl="1" w:tplc="04030019" w:tentative="1">
      <w:start w:val="1"/>
      <w:numFmt w:val="lowerLetter"/>
      <w:lvlText w:val="%2."/>
      <w:lvlJc w:val="left"/>
      <w:pPr>
        <w:ind w:left="2433" w:hanging="360"/>
      </w:pPr>
    </w:lvl>
    <w:lvl w:ilvl="2" w:tplc="0403001B" w:tentative="1">
      <w:start w:val="1"/>
      <w:numFmt w:val="lowerRoman"/>
      <w:lvlText w:val="%3."/>
      <w:lvlJc w:val="right"/>
      <w:pPr>
        <w:ind w:left="3153" w:hanging="180"/>
      </w:pPr>
    </w:lvl>
    <w:lvl w:ilvl="3" w:tplc="0403000F" w:tentative="1">
      <w:start w:val="1"/>
      <w:numFmt w:val="decimal"/>
      <w:lvlText w:val="%4."/>
      <w:lvlJc w:val="left"/>
      <w:pPr>
        <w:ind w:left="3873" w:hanging="360"/>
      </w:pPr>
    </w:lvl>
    <w:lvl w:ilvl="4" w:tplc="04030019" w:tentative="1">
      <w:start w:val="1"/>
      <w:numFmt w:val="lowerLetter"/>
      <w:lvlText w:val="%5."/>
      <w:lvlJc w:val="left"/>
      <w:pPr>
        <w:ind w:left="4593" w:hanging="360"/>
      </w:pPr>
    </w:lvl>
    <w:lvl w:ilvl="5" w:tplc="0403001B" w:tentative="1">
      <w:start w:val="1"/>
      <w:numFmt w:val="lowerRoman"/>
      <w:lvlText w:val="%6."/>
      <w:lvlJc w:val="right"/>
      <w:pPr>
        <w:ind w:left="5313" w:hanging="180"/>
      </w:pPr>
    </w:lvl>
    <w:lvl w:ilvl="6" w:tplc="0403000F" w:tentative="1">
      <w:start w:val="1"/>
      <w:numFmt w:val="decimal"/>
      <w:lvlText w:val="%7."/>
      <w:lvlJc w:val="left"/>
      <w:pPr>
        <w:ind w:left="6033" w:hanging="360"/>
      </w:pPr>
    </w:lvl>
    <w:lvl w:ilvl="7" w:tplc="04030019" w:tentative="1">
      <w:start w:val="1"/>
      <w:numFmt w:val="lowerLetter"/>
      <w:lvlText w:val="%8."/>
      <w:lvlJc w:val="left"/>
      <w:pPr>
        <w:ind w:left="6753" w:hanging="360"/>
      </w:pPr>
    </w:lvl>
    <w:lvl w:ilvl="8" w:tplc="0403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8">
    <w:nsid w:val="72A74B34"/>
    <w:multiLevelType w:val="multilevel"/>
    <w:tmpl w:val="3746F636"/>
    <w:lvl w:ilvl="0">
      <w:start w:val="1"/>
      <w:numFmt w:val="decimal"/>
      <w:pStyle w:val="Prrafonumerado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sz w:val="20"/>
      </w:rPr>
    </w:lvl>
  </w:abstractNum>
  <w:abstractNum w:abstractNumId="29">
    <w:nsid w:val="72BD0795"/>
    <w:multiLevelType w:val="singleLevel"/>
    <w:tmpl w:val="F0684E02"/>
    <w:lvl w:ilvl="0">
      <w:start w:val="1"/>
      <w:numFmt w:val="bullet"/>
      <w:pStyle w:val="Pun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748F6FFE"/>
    <w:multiLevelType w:val="hybridMultilevel"/>
    <w:tmpl w:val="20769134"/>
    <w:lvl w:ilvl="0" w:tplc="0C0A0001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05">
      <w:start w:val="1"/>
      <w:numFmt w:val="lowerRoman"/>
      <w:pStyle w:val="Llistanumeo"/>
      <w:lvlText w:val="%3."/>
      <w:lvlJc w:val="right"/>
      <w:pPr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C0A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CC43374"/>
    <w:multiLevelType w:val="hybridMultilevel"/>
    <w:tmpl w:val="AA04CC0E"/>
    <w:lvl w:ilvl="0" w:tplc="C0FC3954">
      <w:start w:val="1"/>
      <w:numFmt w:val="decimal"/>
      <w:pStyle w:val="Pragrafnumerat"/>
      <w:lvlText w:val="%1)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9"/>
  </w:num>
  <w:num w:numId="3">
    <w:abstractNumId w:val="14"/>
  </w:num>
  <w:num w:numId="4">
    <w:abstractNumId w:val="20"/>
  </w:num>
  <w:num w:numId="5">
    <w:abstractNumId w:val="30"/>
  </w:num>
  <w:num w:numId="6">
    <w:abstractNumId w:val="2"/>
  </w:num>
  <w:num w:numId="7">
    <w:abstractNumId w:val="19"/>
  </w:num>
  <w:num w:numId="8">
    <w:abstractNumId w:val="10"/>
  </w:num>
  <w:num w:numId="9">
    <w:abstractNumId w:val="21"/>
  </w:num>
  <w:num w:numId="10">
    <w:abstractNumId w:val="28"/>
  </w:num>
  <w:num w:numId="11">
    <w:abstractNumId w:val="25"/>
  </w:num>
  <w:num w:numId="12">
    <w:abstractNumId w:val="18"/>
  </w:num>
  <w:num w:numId="13">
    <w:abstractNumId w:val="6"/>
  </w:num>
  <w:num w:numId="14">
    <w:abstractNumId w:val="9"/>
  </w:num>
  <w:num w:numId="15">
    <w:abstractNumId w:val="26"/>
  </w:num>
  <w:num w:numId="16">
    <w:abstractNumId w:val="31"/>
  </w:num>
  <w:num w:numId="17">
    <w:abstractNumId w:val="31"/>
    <w:lvlOverride w:ilvl="0">
      <w:startOverride w:val="1"/>
    </w:lvlOverride>
  </w:num>
  <w:num w:numId="18">
    <w:abstractNumId w:val="3"/>
  </w:num>
  <w:num w:numId="19">
    <w:abstractNumId w:val="13"/>
  </w:num>
  <w:num w:numId="20">
    <w:abstractNumId w:val="0"/>
  </w:num>
  <w:num w:numId="21">
    <w:abstractNumId w:val="5"/>
  </w:num>
  <w:num w:numId="22">
    <w:abstractNumId w:val="24"/>
  </w:num>
  <w:num w:numId="23">
    <w:abstractNumId w:val="11"/>
  </w:num>
  <w:num w:numId="24">
    <w:abstractNumId w:val="22"/>
  </w:num>
  <w:num w:numId="25">
    <w:abstractNumId w:val="12"/>
  </w:num>
  <w:num w:numId="26">
    <w:abstractNumId w:val="17"/>
  </w:num>
  <w:num w:numId="27">
    <w:abstractNumId w:val="7"/>
  </w:num>
  <w:num w:numId="28">
    <w:abstractNumId w:val="1"/>
  </w:num>
  <w:num w:numId="29">
    <w:abstractNumId w:val="4"/>
  </w:num>
  <w:num w:numId="30">
    <w:abstractNumId w:val="23"/>
  </w:num>
  <w:num w:numId="31">
    <w:abstractNumId w:val="16"/>
  </w:num>
  <w:num w:numId="32">
    <w:abstractNumId w:val="15"/>
  </w:num>
  <w:num w:numId="33">
    <w:abstractNumId w:val="19"/>
  </w:num>
  <w:num w:numId="34">
    <w:abstractNumId w:val="19"/>
  </w:num>
  <w:num w:numId="35">
    <w:abstractNumId w:val="19"/>
  </w:num>
  <w:num w:numId="36">
    <w:abstractNumId w:val="27"/>
  </w:num>
  <w:num w:numId="37">
    <w:abstractNumId w:val="19"/>
  </w:num>
  <w:num w:numId="38">
    <w:abstractNumId w:val="19"/>
  </w:num>
  <w:num w:numId="39">
    <w:abstractNumId w:val="19"/>
  </w:num>
  <w:num w:numId="40">
    <w:abstractNumId w:val="19"/>
  </w:num>
  <w:num w:numId="41">
    <w:abstractNumId w:val="19"/>
  </w:num>
  <w:num w:numId="42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E69"/>
    <w:rsid w:val="000012AD"/>
    <w:rsid w:val="00005284"/>
    <w:rsid w:val="00005381"/>
    <w:rsid w:val="000056FB"/>
    <w:rsid w:val="0000583E"/>
    <w:rsid w:val="00006595"/>
    <w:rsid w:val="000067D9"/>
    <w:rsid w:val="00006CD3"/>
    <w:rsid w:val="00006D57"/>
    <w:rsid w:val="0000736A"/>
    <w:rsid w:val="00007CD8"/>
    <w:rsid w:val="00010EBC"/>
    <w:rsid w:val="00011483"/>
    <w:rsid w:val="00011CD0"/>
    <w:rsid w:val="00011D40"/>
    <w:rsid w:val="00012920"/>
    <w:rsid w:val="00012DC7"/>
    <w:rsid w:val="00013B40"/>
    <w:rsid w:val="00014A1C"/>
    <w:rsid w:val="00016B5B"/>
    <w:rsid w:val="00016DF8"/>
    <w:rsid w:val="00017111"/>
    <w:rsid w:val="0002027D"/>
    <w:rsid w:val="0002065D"/>
    <w:rsid w:val="0002160C"/>
    <w:rsid w:val="000220A6"/>
    <w:rsid w:val="00022103"/>
    <w:rsid w:val="000222BF"/>
    <w:rsid w:val="0002297F"/>
    <w:rsid w:val="00023027"/>
    <w:rsid w:val="000234B4"/>
    <w:rsid w:val="00023CAB"/>
    <w:rsid w:val="00024203"/>
    <w:rsid w:val="0002479F"/>
    <w:rsid w:val="000249FA"/>
    <w:rsid w:val="0002525E"/>
    <w:rsid w:val="00025632"/>
    <w:rsid w:val="00025992"/>
    <w:rsid w:val="00025C19"/>
    <w:rsid w:val="00030526"/>
    <w:rsid w:val="00030D1E"/>
    <w:rsid w:val="00030D2C"/>
    <w:rsid w:val="00030EDD"/>
    <w:rsid w:val="00031018"/>
    <w:rsid w:val="00032390"/>
    <w:rsid w:val="00032924"/>
    <w:rsid w:val="00032F6F"/>
    <w:rsid w:val="00034592"/>
    <w:rsid w:val="00034E32"/>
    <w:rsid w:val="000353E8"/>
    <w:rsid w:val="00035D4D"/>
    <w:rsid w:val="000360B4"/>
    <w:rsid w:val="00036F9B"/>
    <w:rsid w:val="000375F3"/>
    <w:rsid w:val="0004002C"/>
    <w:rsid w:val="00040986"/>
    <w:rsid w:val="000411C5"/>
    <w:rsid w:val="00041217"/>
    <w:rsid w:val="00041495"/>
    <w:rsid w:val="00041DB1"/>
    <w:rsid w:val="00041EE6"/>
    <w:rsid w:val="00042DCA"/>
    <w:rsid w:val="00042E44"/>
    <w:rsid w:val="000437D4"/>
    <w:rsid w:val="00043FE1"/>
    <w:rsid w:val="00044245"/>
    <w:rsid w:val="000444F8"/>
    <w:rsid w:val="000446B1"/>
    <w:rsid w:val="00044730"/>
    <w:rsid w:val="00044834"/>
    <w:rsid w:val="000449BE"/>
    <w:rsid w:val="00044E25"/>
    <w:rsid w:val="000462E2"/>
    <w:rsid w:val="00047265"/>
    <w:rsid w:val="00052D7A"/>
    <w:rsid w:val="00052F0D"/>
    <w:rsid w:val="00053349"/>
    <w:rsid w:val="00053677"/>
    <w:rsid w:val="000538F9"/>
    <w:rsid w:val="0005392F"/>
    <w:rsid w:val="00053AB7"/>
    <w:rsid w:val="00054C5A"/>
    <w:rsid w:val="0005500C"/>
    <w:rsid w:val="0005539A"/>
    <w:rsid w:val="00055F84"/>
    <w:rsid w:val="00057261"/>
    <w:rsid w:val="0005729B"/>
    <w:rsid w:val="000573C1"/>
    <w:rsid w:val="00061327"/>
    <w:rsid w:val="00061349"/>
    <w:rsid w:val="00061401"/>
    <w:rsid w:val="00062869"/>
    <w:rsid w:val="000629F3"/>
    <w:rsid w:val="000637F7"/>
    <w:rsid w:val="0006422A"/>
    <w:rsid w:val="00064843"/>
    <w:rsid w:val="00065B52"/>
    <w:rsid w:val="00066AAA"/>
    <w:rsid w:val="00066F34"/>
    <w:rsid w:val="00070122"/>
    <w:rsid w:val="00070A4D"/>
    <w:rsid w:val="00070ED5"/>
    <w:rsid w:val="000713D0"/>
    <w:rsid w:val="00071748"/>
    <w:rsid w:val="00072DEB"/>
    <w:rsid w:val="00073991"/>
    <w:rsid w:val="00073B27"/>
    <w:rsid w:val="00073BF1"/>
    <w:rsid w:val="00073DBA"/>
    <w:rsid w:val="00074EFA"/>
    <w:rsid w:val="0007551F"/>
    <w:rsid w:val="0007556A"/>
    <w:rsid w:val="00076008"/>
    <w:rsid w:val="000762F0"/>
    <w:rsid w:val="000773E7"/>
    <w:rsid w:val="00077AAD"/>
    <w:rsid w:val="00077E5C"/>
    <w:rsid w:val="00077E82"/>
    <w:rsid w:val="000812C9"/>
    <w:rsid w:val="00081A2B"/>
    <w:rsid w:val="00082E4B"/>
    <w:rsid w:val="00083584"/>
    <w:rsid w:val="00083AB6"/>
    <w:rsid w:val="0008436A"/>
    <w:rsid w:val="000865CA"/>
    <w:rsid w:val="000900CC"/>
    <w:rsid w:val="0009169C"/>
    <w:rsid w:val="00091F78"/>
    <w:rsid w:val="000948CE"/>
    <w:rsid w:val="000954FA"/>
    <w:rsid w:val="00095788"/>
    <w:rsid w:val="000958DD"/>
    <w:rsid w:val="00095AD6"/>
    <w:rsid w:val="00095B76"/>
    <w:rsid w:val="00096A00"/>
    <w:rsid w:val="00097885"/>
    <w:rsid w:val="000A0288"/>
    <w:rsid w:val="000A052C"/>
    <w:rsid w:val="000A242A"/>
    <w:rsid w:val="000A2512"/>
    <w:rsid w:val="000A29FF"/>
    <w:rsid w:val="000A3044"/>
    <w:rsid w:val="000A3529"/>
    <w:rsid w:val="000A39BD"/>
    <w:rsid w:val="000A4D42"/>
    <w:rsid w:val="000A4E88"/>
    <w:rsid w:val="000A6455"/>
    <w:rsid w:val="000A6CD7"/>
    <w:rsid w:val="000A6DEA"/>
    <w:rsid w:val="000A7AD4"/>
    <w:rsid w:val="000B03D8"/>
    <w:rsid w:val="000B08CB"/>
    <w:rsid w:val="000B1F28"/>
    <w:rsid w:val="000B25D9"/>
    <w:rsid w:val="000B28FA"/>
    <w:rsid w:val="000B2F84"/>
    <w:rsid w:val="000B3109"/>
    <w:rsid w:val="000B51FE"/>
    <w:rsid w:val="000B5AE1"/>
    <w:rsid w:val="000B5CA3"/>
    <w:rsid w:val="000B647E"/>
    <w:rsid w:val="000B6735"/>
    <w:rsid w:val="000B67C6"/>
    <w:rsid w:val="000B74F4"/>
    <w:rsid w:val="000B7D8F"/>
    <w:rsid w:val="000C25A5"/>
    <w:rsid w:val="000C2EBF"/>
    <w:rsid w:val="000C3540"/>
    <w:rsid w:val="000C4706"/>
    <w:rsid w:val="000C4C3B"/>
    <w:rsid w:val="000C5218"/>
    <w:rsid w:val="000C562A"/>
    <w:rsid w:val="000C5771"/>
    <w:rsid w:val="000C58ED"/>
    <w:rsid w:val="000C5E97"/>
    <w:rsid w:val="000C72F5"/>
    <w:rsid w:val="000C75F4"/>
    <w:rsid w:val="000D00BA"/>
    <w:rsid w:val="000D07D9"/>
    <w:rsid w:val="000D0DBE"/>
    <w:rsid w:val="000D2732"/>
    <w:rsid w:val="000D49BF"/>
    <w:rsid w:val="000D4AF3"/>
    <w:rsid w:val="000D4C73"/>
    <w:rsid w:val="000D5607"/>
    <w:rsid w:val="000D5E6E"/>
    <w:rsid w:val="000D611C"/>
    <w:rsid w:val="000D7245"/>
    <w:rsid w:val="000D75C2"/>
    <w:rsid w:val="000E01AE"/>
    <w:rsid w:val="000E0B77"/>
    <w:rsid w:val="000E0C94"/>
    <w:rsid w:val="000E169A"/>
    <w:rsid w:val="000E1C27"/>
    <w:rsid w:val="000E256B"/>
    <w:rsid w:val="000E26C6"/>
    <w:rsid w:val="000E2741"/>
    <w:rsid w:val="000E32B2"/>
    <w:rsid w:val="000E3D41"/>
    <w:rsid w:val="000E44E2"/>
    <w:rsid w:val="000E46DA"/>
    <w:rsid w:val="000E5E73"/>
    <w:rsid w:val="000E6037"/>
    <w:rsid w:val="000E730F"/>
    <w:rsid w:val="000E7C94"/>
    <w:rsid w:val="000F12FD"/>
    <w:rsid w:val="000F16CA"/>
    <w:rsid w:val="000F2494"/>
    <w:rsid w:val="000F2617"/>
    <w:rsid w:val="000F3B82"/>
    <w:rsid w:val="000F3ED5"/>
    <w:rsid w:val="000F4AA8"/>
    <w:rsid w:val="000F4AB3"/>
    <w:rsid w:val="000F5A11"/>
    <w:rsid w:val="000F6BEA"/>
    <w:rsid w:val="000F6D97"/>
    <w:rsid w:val="000F78DD"/>
    <w:rsid w:val="000F7EDB"/>
    <w:rsid w:val="001009E2"/>
    <w:rsid w:val="00100CF4"/>
    <w:rsid w:val="00100F05"/>
    <w:rsid w:val="0010150C"/>
    <w:rsid w:val="001025AD"/>
    <w:rsid w:val="001035A3"/>
    <w:rsid w:val="0010371E"/>
    <w:rsid w:val="001039D8"/>
    <w:rsid w:val="00103F5C"/>
    <w:rsid w:val="00105447"/>
    <w:rsid w:val="001056E1"/>
    <w:rsid w:val="001057ED"/>
    <w:rsid w:val="00106ED2"/>
    <w:rsid w:val="00106F44"/>
    <w:rsid w:val="00107357"/>
    <w:rsid w:val="001103C5"/>
    <w:rsid w:val="001111B2"/>
    <w:rsid w:val="00111E69"/>
    <w:rsid w:val="00111ECA"/>
    <w:rsid w:val="00112610"/>
    <w:rsid w:val="001135EF"/>
    <w:rsid w:val="001141D1"/>
    <w:rsid w:val="00115D86"/>
    <w:rsid w:val="001164DD"/>
    <w:rsid w:val="001168E9"/>
    <w:rsid w:val="00117380"/>
    <w:rsid w:val="00117B0B"/>
    <w:rsid w:val="001202DE"/>
    <w:rsid w:val="001203FB"/>
    <w:rsid w:val="001204A9"/>
    <w:rsid w:val="00120A0B"/>
    <w:rsid w:val="0012237E"/>
    <w:rsid w:val="00122672"/>
    <w:rsid w:val="00122ED9"/>
    <w:rsid w:val="00123376"/>
    <w:rsid w:val="001233C3"/>
    <w:rsid w:val="00123429"/>
    <w:rsid w:val="00123E1B"/>
    <w:rsid w:val="00125E47"/>
    <w:rsid w:val="00126540"/>
    <w:rsid w:val="0012691F"/>
    <w:rsid w:val="00126F10"/>
    <w:rsid w:val="001275FE"/>
    <w:rsid w:val="00130308"/>
    <w:rsid w:val="001319BA"/>
    <w:rsid w:val="00131F7A"/>
    <w:rsid w:val="001329D1"/>
    <w:rsid w:val="00132A71"/>
    <w:rsid w:val="00132AF2"/>
    <w:rsid w:val="00132C10"/>
    <w:rsid w:val="00133678"/>
    <w:rsid w:val="0013439A"/>
    <w:rsid w:val="00134C7C"/>
    <w:rsid w:val="00135B37"/>
    <w:rsid w:val="00135D11"/>
    <w:rsid w:val="00136994"/>
    <w:rsid w:val="001370D1"/>
    <w:rsid w:val="00137502"/>
    <w:rsid w:val="001375FE"/>
    <w:rsid w:val="00140544"/>
    <w:rsid w:val="00140B77"/>
    <w:rsid w:val="00141FF6"/>
    <w:rsid w:val="001420EB"/>
    <w:rsid w:val="00142727"/>
    <w:rsid w:val="00143577"/>
    <w:rsid w:val="00144A51"/>
    <w:rsid w:val="00145EE4"/>
    <w:rsid w:val="0014676E"/>
    <w:rsid w:val="00146F68"/>
    <w:rsid w:val="00150824"/>
    <w:rsid w:val="00151108"/>
    <w:rsid w:val="0015229C"/>
    <w:rsid w:val="00152D59"/>
    <w:rsid w:val="00154361"/>
    <w:rsid w:val="001559BC"/>
    <w:rsid w:val="001560F8"/>
    <w:rsid w:val="00156237"/>
    <w:rsid w:val="00156238"/>
    <w:rsid w:val="00156EFA"/>
    <w:rsid w:val="00161BD8"/>
    <w:rsid w:val="00162FFC"/>
    <w:rsid w:val="001633F5"/>
    <w:rsid w:val="00163B66"/>
    <w:rsid w:val="00164A2A"/>
    <w:rsid w:val="00164A51"/>
    <w:rsid w:val="0016506C"/>
    <w:rsid w:val="00165A79"/>
    <w:rsid w:val="00165D87"/>
    <w:rsid w:val="00166638"/>
    <w:rsid w:val="001679DE"/>
    <w:rsid w:val="00167C2F"/>
    <w:rsid w:val="00167FC1"/>
    <w:rsid w:val="001703C5"/>
    <w:rsid w:val="0017081A"/>
    <w:rsid w:val="00171037"/>
    <w:rsid w:val="00174564"/>
    <w:rsid w:val="00174ABD"/>
    <w:rsid w:val="001756DD"/>
    <w:rsid w:val="00175D44"/>
    <w:rsid w:val="00175E7E"/>
    <w:rsid w:val="00177E18"/>
    <w:rsid w:val="001811C3"/>
    <w:rsid w:val="00183ECC"/>
    <w:rsid w:val="00183ED6"/>
    <w:rsid w:val="0018444D"/>
    <w:rsid w:val="00184F34"/>
    <w:rsid w:val="00186566"/>
    <w:rsid w:val="00186B58"/>
    <w:rsid w:val="00186B9B"/>
    <w:rsid w:val="001870EF"/>
    <w:rsid w:val="00187586"/>
    <w:rsid w:val="00187B30"/>
    <w:rsid w:val="001927D6"/>
    <w:rsid w:val="00193E75"/>
    <w:rsid w:val="00194A40"/>
    <w:rsid w:val="00195224"/>
    <w:rsid w:val="00195326"/>
    <w:rsid w:val="0019599F"/>
    <w:rsid w:val="001961FF"/>
    <w:rsid w:val="0019755E"/>
    <w:rsid w:val="001979C1"/>
    <w:rsid w:val="001A0317"/>
    <w:rsid w:val="001A0D6D"/>
    <w:rsid w:val="001A0FA5"/>
    <w:rsid w:val="001A11F4"/>
    <w:rsid w:val="001A139C"/>
    <w:rsid w:val="001A19A0"/>
    <w:rsid w:val="001A19BC"/>
    <w:rsid w:val="001A2AB8"/>
    <w:rsid w:val="001A3480"/>
    <w:rsid w:val="001A3AA3"/>
    <w:rsid w:val="001A44DE"/>
    <w:rsid w:val="001A456B"/>
    <w:rsid w:val="001A4877"/>
    <w:rsid w:val="001A4DAA"/>
    <w:rsid w:val="001A4E37"/>
    <w:rsid w:val="001A4E68"/>
    <w:rsid w:val="001A525F"/>
    <w:rsid w:val="001A56BB"/>
    <w:rsid w:val="001A6181"/>
    <w:rsid w:val="001A6972"/>
    <w:rsid w:val="001B05E2"/>
    <w:rsid w:val="001B15B3"/>
    <w:rsid w:val="001B1806"/>
    <w:rsid w:val="001B184A"/>
    <w:rsid w:val="001B18D3"/>
    <w:rsid w:val="001B1C80"/>
    <w:rsid w:val="001B1F81"/>
    <w:rsid w:val="001B231F"/>
    <w:rsid w:val="001B2723"/>
    <w:rsid w:val="001B2F9E"/>
    <w:rsid w:val="001B46C9"/>
    <w:rsid w:val="001B5042"/>
    <w:rsid w:val="001B53C0"/>
    <w:rsid w:val="001B5817"/>
    <w:rsid w:val="001B591A"/>
    <w:rsid w:val="001B5F7A"/>
    <w:rsid w:val="001B65C7"/>
    <w:rsid w:val="001C05E0"/>
    <w:rsid w:val="001C08B7"/>
    <w:rsid w:val="001C1179"/>
    <w:rsid w:val="001C1354"/>
    <w:rsid w:val="001C1674"/>
    <w:rsid w:val="001C295D"/>
    <w:rsid w:val="001C3855"/>
    <w:rsid w:val="001C397E"/>
    <w:rsid w:val="001C3C09"/>
    <w:rsid w:val="001C54E8"/>
    <w:rsid w:val="001C5F59"/>
    <w:rsid w:val="001C6064"/>
    <w:rsid w:val="001C61D0"/>
    <w:rsid w:val="001C6AAC"/>
    <w:rsid w:val="001C7814"/>
    <w:rsid w:val="001C7F9A"/>
    <w:rsid w:val="001D0145"/>
    <w:rsid w:val="001D0328"/>
    <w:rsid w:val="001D1365"/>
    <w:rsid w:val="001D15F8"/>
    <w:rsid w:val="001D1DAD"/>
    <w:rsid w:val="001D2DAC"/>
    <w:rsid w:val="001D331F"/>
    <w:rsid w:val="001D49EF"/>
    <w:rsid w:val="001D4BAA"/>
    <w:rsid w:val="001D510B"/>
    <w:rsid w:val="001D5339"/>
    <w:rsid w:val="001D65AC"/>
    <w:rsid w:val="001D77E2"/>
    <w:rsid w:val="001D7D79"/>
    <w:rsid w:val="001E0FD4"/>
    <w:rsid w:val="001E0FE9"/>
    <w:rsid w:val="001E148B"/>
    <w:rsid w:val="001E4104"/>
    <w:rsid w:val="001E42B2"/>
    <w:rsid w:val="001E4D3E"/>
    <w:rsid w:val="001E4FB9"/>
    <w:rsid w:val="001E63F0"/>
    <w:rsid w:val="001F01E9"/>
    <w:rsid w:val="001F02D9"/>
    <w:rsid w:val="001F1069"/>
    <w:rsid w:val="001F14E7"/>
    <w:rsid w:val="001F1501"/>
    <w:rsid w:val="001F17A1"/>
    <w:rsid w:val="001F18B3"/>
    <w:rsid w:val="001F226A"/>
    <w:rsid w:val="001F2962"/>
    <w:rsid w:val="001F29BF"/>
    <w:rsid w:val="001F370E"/>
    <w:rsid w:val="001F3E67"/>
    <w:rsid w:val="001F4535"/>
    <w:rsid w:val="001F4D89"/>
    <w:rsid w:val="001F51A1"/>
    <w:rsid w:val="001F5587"/>
    <w:rsid w:val="001F5DB4"/>
    <w:rsid w:val="001F634D"/>
    <w:rsid w:val="001F6BA0"/>
    <w:rsid w:val="0020043C"/>
    <w:rsid w:val="002017D2"/>
    <w:rsid w:val="00201BA3"/>
    <w:rsid w:val="002037FE"/>
    <w:rsid w:val="00203832"/>
    <w:rsid w:val="00203B42"/>
    <w:rsid w:val="0020481B"/>
    <w:rsid w:val="002049B1"/>
    <w:rsid w:val="0020572E"/>
    <w:rsid w:val="002067C5"/>
    <w:rsid w:val="002072A4"/>
    <w:rsid w:val="00207BBD"/>
    <w:rsid w:val="00207ECF"/>
    <w:rsid w:val="002100CA"/>
    <w:rsid w:val="002100E8"/>
    <w:rsid w:val="002114FD"/>
    <w:rsid w:val="00212054"/>
    <w:rsid w:val="00213584"/>
    <w:rsid w:val="00213C2A"/>
    <w:rsid w:val="002152D9"/>
    <w:rsid w:val="002154A1"/>
    <w:rsid w:val="00215D22"/>
    <w:rsid w:val="00216638"/>
    <w:rsid w:val="00216E78"/>
    <w:rsid w:val="00217222"/>
    <w:rsid w:val="0022014E"/>
    <w:rsid w:val="00220B8D"/>
    <w:rsid w:val="0022127B"/>
    <w:rsid w:val="00221984"/>
    <w:rsid w:val="002223C1"/>
    <w:rsid w:val="0022367E"/>
    <w:rsid w:val="00223744"/>
    <w:rsid w:val="00223A3E"/>
    <w:rsid w:val="00223EC7"/>
    <w:rsid w:val="00224246"/>
    <w:rsid w:val="00224583"/>
    <w:rsid w:val="00224ACD"/>
    <w:rsid w:val="00224E11"/>
    <w:rsid w:val="00225023"/>
    <w:rsid w:val="00225D40"/>
    <w:rsid w:val="00225D9D"/>
    <w:rsid w:val="00225F01"/>
    <w:rsid w:val="0023037F"/>
    <w:rsid w:val="0023040D"/>
    <w:rsid w:val="00231545"/>
    <w:rsid w:val="002334D8"/>
    <w:rsid w:val="0023361C"/>
    <w:rsid w:val="00233AA3"/>
    <w:rsid w:val="00233F78"/>
    <w:rsid w:val="0023463B"/>
    <w:rsid w:val="00234B87"/>
    <w:rsid w:val="00234C05"/>
    <w:rsid w:val="0023682A"/>
    <w:rsid w:val="002369B4"/>
    <w:rsid w:val="00236B93"/>
    <w:rsid w:val="00236CB0"/>
    <w:rsid w:val="00237328"/>
    <w:rsid w:val="00237648"/>
    <w:rsid w:val="002402F0"/>
    <w:rsid w:val="00240438"/>
    <w:rsid w:val="00240EEC"/>
    <w:rsid w:val="00241230"/>
    <w:rsid w:val="002426A3"/>
    <w:rsid w:val="00242D89"/>
    <w:rsid w:val="00242E59"/>
    <w:rsid w:val="00243978"/>
    <w:rsid w:val="00243C5F"/>
    <w:rsid w:val="00244121"/>
    <w:rsid w:val="002449EC"/>
    <w:rsid w:val="00244ABA"/>
    <w:rsid w:val="00245509"/>
    <w:rsid w:val="002470E4"/>
    <w:rsid w:val="00247D48"/>
    <w:rsid w:val="002520BF"/>
    <w:rsid w:val="00252648"/>
    <w:rsid w:val="00252701"/>
    <w:rsid w:val="00252A22"/>
    <w:rsid w:val="002530B9"/>
    <w:rsid w:val="002532AF"/>
    <w:rsid w:val="002532C9"/>
    <w:rsid w:val="002537E6"/>
    <w:rsid w:val="00254124"/>
    <w:rsid w:val="002541EF"/>
    <w:rsid w:val="002545DC"/>
    <w:rsid w:val="00255001"/>
    <w:rsid w:val="0025587F"/>
    <w:rsid w:val="00257D64"/>
    <w:rsid w:val="0026137F"/>
    <w:rsid w:val="00261F21"/>
    <w:rsid w:val="00262967"/>
    <w:rsid w:val="00263167"/>
    <w:rsid w:val="00263F09"/>
    <w:rsid w:val="0026516E"/>
    <w:rsid w:val="00266068"/>
    <w:rsid w:val="00266FE6"/>
    <w:rsid w:val="0026733B"/>
    <w:rsid w:val="00267915"/>
    <w:rsid w:val="002710BA"/>
    <w:rsid w:val="002711C8"/>
    <w:rsid w:val="00271702"/>
    <w:rsid w:val="0027185E"/>
    <w:rsid w:val="00271EAB"/>
    <w:rsid w:val="00272046"/>
    <w:rsid w:val="00272EE7"/>
    <w:rsid w:val="0027419B"/>
    <w:rsid w:val="00274317"/>
    <w:rsid w:val="00274F95"/>
    <w:rsid w:val="002761D9"/>
    <w:rsid w:val="00277D92"/>
    <w:rsid w:val="002801B5"/>
    <w:rsid w:val="00280203"/>
    <w:rsid w:val="00280894"/>
    <w:rsid w:val="00280C98"/>
    <w:rsid w:val="0028148D"/>
    <w:rsid w:val="00281538"/>
    <w:rsid w:val="002815FD"/>
    <w:rsid w:val="0028207A"/>
    <w:rsid w:val="002823EF"/>
    <w:rsid w:val="002826B8"/>
    <w:rsid w:val="00282F5E"/>
    <w:rsid w:val="00285190"/>
    <w:rsid w:val="00286BAA"/>
    <w:rsid w:val="002901A9"/>
    <w:rsid w:val="00290E0E"/>
    <w:rsid w:val="00291E3B"/>
    <w:rsid w:val="00291EE7"/>
    <w:rsid w:val="002925D2"/>
    <w:rsid w:val="00292E21"/>
    <w:rsid w:val="00294675"/>
    <w:rsid w:val="0029469A"/>
    <w:rsid w:val="002946DC"/>
    <w:rsid w:val="00294E2F"/>
    <w:rsid w:val="0029513E"/>
    <w:rsid w:val="002957AB"/>
    <w:rsid w:val="00295D5D"/>
    <w:rsid w:val="00296B5E"/>
    <w:rsid w:val="00296E52"/>
    <w:rsid w:val="00297407"/>
    <w:rsid w:val="002A01D0"/>
    <w:rsid w:val="002A081F"/>
    <w:rsid w:val="002A09D2"/>
    <w:rsid w:val="002A0D7A"/>
    <w:rsid w:val="002A1DCB"/>
    <w:rsid w:val="002A217A"/>
    <w:rsid w:val="002A2204"/>
    <w:rsid w:val="002A2F98"/>
    <w:rsid w:val="002A3534"/>
    <w:rsid w:val="002A3F9D"/>
    <w:rsid w:val="002A5847"/>
    <w:rsid w:val="002A5CE7"/>
    <w:rsid w:val="002A6092"/>
    <w:rsid w:val="002A6465"/>
    <w:rsid w:val="002A6952"/>
    <w:rsid w:val="002A753C"/>
    <w:rsid w:val="002B0AAA"/>
    <w:rsid w:val="002B1E4D"/>
    <w:rsid w:val="002B1F93"/>
    <w:rsid w:val="002B201F"/>
    <w:rsid w:val="002B20B2"/>
    <w:rsid w:val="002B29E6"/>
    <w:rsid w:val="002B36EB"/>
    <w:rsid w:val="002B3B51"/>
    <w:rsid w:val="002B462B"/>
    <w:rsid w:val="002B4C52"/>
    <w:rsid w:val="002B5750"/>
    <w:rsid w:val="002B6044"/>
    <w:rsid w:val="002B6A77"/>
    <w:rsid w:val="002B729E"/>
    <w:rsid w:val="002B7802"/>
    <w:rsid w:val="002B7D87"/>
    <w:rsid w:val="002C14F8"/>
    <w:rsid w:val="002C2461"/>
    <w:rsid w:val="002C304E"/>
    <w:rsid w:val="002C4068"/>
    <w:rsid w:val="002C6145"/>
    <w:rsid w:val="002C639D"/>
    <w:rsid w:val="002C63B3"/>
    <w:rsid w:val="002C6BCB"/>
    <w:rsid w:val="002C6D99"/>
    <w:rsid w:val="002C7EC6"/>
    <w:rsid w:val="002D0D36"/>
    <w:rsid w:val="002D0DE4"/>
    <w:rsid w:val="002D0E1A"/>
    <w:rsid w:val="002D0EF3"/>
    <w:rsid w:val="002D4298"/>
    <w:rsid w:val="002D435B"/>
    <w:rsid w:val="002D4A92"/>
    <w:rsid w:val="002D502F"/>
    <w:rsid w:val="002D56C3"/>
    <w:rsid w:val="002D5BB4"/>
    <w:rsid w:val="002D5C11"/>
    <w:rsid w:val="002D5C3C"/>
    <w:rsid w:val="002D60B0"/>
    <w:rsid w:val="002D7340"/>
    <w:rsid w:val="002D7B13"/>
    <w:rsid w:val="002E036F"/>
    <w:rsid w:val="002E05A1"/>
    <w:rsid w:val="002E06DC"/>
    <w:rsid w:val="002E0953"/>
    <w:rsid w:val="002E0D3C"/>
    <w:rsid w:val="002E22E7"/>
    <w:rsid w:val="002E238C"/>
    <w:rsid w:val="002E4131"/>
    <w:rsid w:val="002E4973"/>
    <w:rsid w:val="002E545E"/>
    <w:rsid w:val="002E6E24"/>
    <w:rsid w:val="002E6E6D"/>
    <w:rsid w:val="002E7A19"/>
    <w:rsid w:val="002E7C22"/>
    <w:rsid w:val="002F13F1"/>
    <w:rsid w:val="002F18CC"/>
    <w:rsid w:val="002F24EB"/>
    <w:rsid w:val="002F26EC"/>
    <w:rsid w:val="002F3FDF"/>
    <w:rsid w:val="002F4AF8"/>
    <w:rsid w:val="002F4C68"/>
    <w:rsid w:val="002F4E51"/>
    <w:rsid w:val="002F4FC5"/>
    <w:rsid w:val="002F500F"/>
    <w:rsid w:val="002F53B0"/>
    <w:rsid w:val="002F5903"/>
    <w:rsid w:val="002F73A0"/>
    <w:rsid w:val="002F772B"/>
    <w:rsid w:val="002F7CF4"/>
    <w:rsid w:val="0030055B"/>
    <w:rsid w:val="00301BA8"/>
    <w:rsid w:val="00303745"/>
    <w:rsid w:val="003042E7"/>
    <w:rsid w:val="00304681"/>
    <w:rsid w:val="0030697A"/>
    <w:rsid w:val="003075CC"/>
    <w:rsid w:val="0031090C"/>
    <w:rsid w:val="00310BDD"/>
    <w:rsid w:val="00311140"/>
    <w:rsid w:val="00311A66"/>
    <w:rsid w:val="00311F4F"/>
    <w:rsid w:val="00312148"/>
    <w:rsid w:val="0031221A"/>
    <w:rsid w:val="00312A1E"/>
    <w:rsid w:val="00312DA8"/>
    <w:rsid w:val="00313F91"/>
    <w:rsid w:val="00314807"/>
    <w:rsid w:val="0031554F"/>
    <w:rsid w:val="003155BB"/>
    <w:rsid w:val="00315D5C"/>
    <w:rsid w:val="00315DF9"/>
    <w:rsid w:val="00316D17"/>
    <w:rsid w:val="00317DC2"/>
    <w:rsid w:val="00321125"/>
    <w:rsid w:val="00321388"/>
    <w:rsid w:val="00321491"/>
    <w:rsid w:val="0032225E"/>
    <w:rsid w:val="0032253E"/>
    <w:rsid w:val="003227BE"/>
    <w:rsid w:val="0032346B"/>
    <w:rsid w:val="003237DE"/>
    <w:rsid w:val="00323BA2"/>
    <w:rsid w:val="00324605"/>
    <w:rsid w:val="00325137"/>
    <w:rsid w:val="003252DA"/>
    <w:rsid w:val="00325610"/>
    <w:rsid w:val="003259F6"/>
    <w:rsid w:val="00325EE2"/>
    <w:rsid w:val="0032636A"/>
    <w:rsid w:val="003271EC"/>
    <w:rsid w:val="00327A8C"/>
    <w:rsid w:val="00327AF1"/>
    <w:rsid w:val="00327EF1"/>
    <w:rsid w:val="0033062B"/>
    <w:rsid w:val="00331436"/>
    <w:rsid w:val="00332A13"/>
    <w:rsid w:val="00334CFB"/>
    <w:rsid w:val="00335EF0"/>
    <w:rsid w:val="00336FC3"/>
    <w:rsid w:val="00340001"/>
    <w:rsid w:val="00340693"/>
    <w:rsid w:val="00340BCD"/>
    <w:rsid w:val="00342AF2"/>
    <w:rsid w:val="00342D57"/>
    <w:rsid w:val="00342DA5"/>
    <w:rsid w:val="0034376D"/>
    <w:rsid w:val="003440C1"/>
    <w:rsid w:val="00345C72"/>
    <w:rsid w:val="00345CD7"/>
    <w:rsid w:val="00346BDB"/>
    <w:rsid w:val="0034782D"/>
    <w:rsid w:val="00351233"/>
    <w:rsid w:val="00351BC1"/>
    <w:rsid w:val="0035376F"/>
    <w:rsid w:val="0035459F"/>
    <w:rsid w:val="00354619"/>
    <w:rsid w:val="00354862"/>
    <w:rsid w:val="00355891"/>
    <w:rsid w:val="00356736"/>
    <w:rsid w:val="00356984"/>
    <w:rsid w:val="00357A09"/>
    <w:rsid w:val="00357B50"/>
    <w:rsid w:val="003627B7"/>
    <w:rsid w:val="0036392E"/>
    <w:rsid w:val="00363CA3"/>
    <w:rsid w:val="00363E47"/>
    <w:rsid w:val="00364234"/>
    <w:rsid w:val="00364738"/>
    <w:rsid w:val="00364DA6"/>
    <w:rsid w:val="00364FA2"/>
    <w:rsid w:val="0036585F"/>
    <w:rsid w:val="00365896"/>
    <w:rsid w:val="00365D61"/>
    <w:rsid w:val="00365FA7"/>
    <w:rsid w:val="003705C2"/>
    <w:rsid w:val="00370F19"/>
    <w:rsid w:val="00371AB8"/>
    <w:rsid w:val="00372716"/>
    <w:rsid w:val="003734E7"/>
    <w:rsid w:val="00373638"/>
    <w:rsid w:val="003738B6"/>
    <w:rsid w:val="0037410C"/>
    <w:rsid w:val="00374405"/>
    <w:rsid w:val="00374F14"/>
    <w:rsid w:val="003755BF"/>
    <w:rsid w:val="003756C5"/>
    <w:rsid w:val="00375E5F"/>
    <w:rsid w:val="003769CB"/>
    <w:rsid w:val="003769F2"/>
    <w:rsid w:val="003771C5"/>
    <w:rsid w:val="00377D27"/>
    <w:rsid w:val="00377E95"/>
    <w:rsid w:val="0038100D"/>
    <w:rsid w:val="003812FA"/>
    <w:rsid w:val="00381667"/>
    <w:rsid w:val="00381767"/>
    <w:rsid w:val="00381932"/>
    <w:rsid w:val="00381F25"/>
    <w:rsid w:val="003826D3"/>
    <w:rsid w:val="00382AB0"/>
    <w:rsid w:val="00383830"/>
    <w:rsid w:val="00384E95"/>
    <w:rsid w:val="00385573"/>
    <w:rsid w:val="00385944"/>
    <w:rsid w:val="00385A8A"/>
    <w:rsid w:val="00385CFF"/>
    <w:rsid w:val="0038684E"/>
    <w:rsid w:val="00386FB9"/>
    <w:rsid w:val="00390051"/>
    <w:rsid w:val="003906E0"/>
    <w:rsid w:val="00390977"/>
    <w:rsid w:val="003910DC"/>
    <w:rsid w:val="00391199"/>
    <w:rsid w:val="00391985"/>
    <w:rsid w:val="00391A57"/>
    <w:rsid w:val="00392346"/>
    <w:rsid w:val="003925F0"/>
    <w:rsid w:val="00393323"/>
    <w:rsid w:val="00393349"/>
    <w:rsid w:val="0039349A"/>
    <w:rsid w:val="00393AE1"/>
    <w:rsid w:val="00394244"/>
    <w:rsid w:val="00396B4D"/>
    <w:rsid w:val="00397832"/>
    <w:rsid w:val="00397916"/>
    <w:rsid w:val="00397E1C"/>
    <w:rsid w:val="003A0602"/>
    <w:rsid w:val="003A1422"/>
    <w:rsid w:val="003A2F27"/>
    <w:rsid w:val="003A3D9E"/>
    <w:rsid w:val="003A4570"/>
    <w:rsid w:val="003A4C0C"/>
    <w:rsid w:val="003A4E3B"/>
    <w:rsid w:val="003A6B5A"/>
    <w:rsid w:val="003A6D46"/>
    <w:rsid w:val="003A7587"/>
    <w:rsid w:val="003B08F2"/>
    <w:rsid w:val="003B21AC"/>
    <w:rsid w:val="003B53B2"/>
    <w:rsid w:val="003B637D"/>
    <w:rsid w:val="003B6D6F"/>
    <w:rsid w:val="003B6F2D"/>
    <w:rsid w:val="003B7B07"/>
    <w:rsid w:val="003B7FE4"/>
    <w:rsid w:val="003C0803"/>
    <w:rsid w:val="003C0C79"/>
    <w:rsid w:val="003C1A26"/>
    <w:rsid w:val="003C2563"/>
    <w:rsid w:val="003C2AE9"/>
    <w:rsid w:val="003C3423"/>
    <w:rsid w:val="003C4BB5"/>
    <w:rsid w:val="003C5BBC"/>
    <w:rsid w:val="003C5F9B"/>
    <w:rsid w:val="003C61AC"/>
    <w:rsid w:val="003C65D4"/>
    <w:rsid w:val="003C71B1"/>
    <w:rsid w:val="003C77EB"/>
    <w:rsid w:val="003C79F2"/>
    <w:rsid w:val="003D039B"/>
    <w:rsid w:val="003D05AC"/>
    <w:rsid w:val="003D0BEA"/>
    <w:rsid w:val="003D0CBC"/>
    <w:rsid w:val="003D15CB"/>
    <w:rsid w:val="003D1E2D"/>
    <w:rsid w:val="003D25A1"/>
    <w:rsid w:val="003D2AC0"/>
    <w:rsid w:val="003D48A2"/>
    <w:rsid w:val="003D4B5B"/>
    <w:rsid w:val="003D554C"/>
    <w:rsid w:val="003D573B"/>
    <w:rsid w:val="003D5E92"/>
    <w:rsid w:val="003D69FD"/>
    <w:rsid w:val="003D7C02"/>
    <w:rsid w:val="003E0031"/>
    <w:rsid w:val="003E0645"/>
    <w:rsid w:val="003E0785"/>
    <w:rsid w:val="003E0B5C"/>
    <w:rsid w:val="003E1689"/>
    <w:rsid w:val="003E1C4E"/>
    <w:rsid w:val="003E2554"/>
    <w:rsid w:val="003E2D8B"/>
    <w:rsid w:val="003E2DA4"/>
    <w:rsid w:val="003E4DF1"/>
    <w:rsid w:val="003E547C"/>
    <w:rsid w:val="003E5731"/>
    <w:rsid w:val="003E5A35"/>
    <w:rsid w:val="003E5C30"/>
    <w:rsid w:val="003E5CF1"/>
    <w:rsid w:val="003E606E"/>
    <w:rsid w:val="003E67D5"/>
    <w:rsid w:val="003E6EDF"/>
    <w:rsid w:val="003E7AB0"/>
    <w:rsid w:val="003F0165"/>
    <w:rsid w:val="003F0425"/>
    <w:rsid w:val="003F04FB"/>
    <w:rsid w:val="003F12C3"/>
    <w:rsid w:val="003F18E7"/>
    <w:rsid w:val="003F29DE"/>
    <w:rsid w:val="003F3009"/>
    <w:rsid w:val="003F319B"/>
    <w:rsid w:val="003F4276"/>
    <w:rsid w:val="003F5738"/>
    <w:rsid w:val="003F59EE"/>
    <w:rsid w:val="003F5ECE"/>
    <w:rsid w:val="003F6B80"/>
    <w:rsid w:val="00400012"/>
    <w:rsid w:val="00400614"/>
    <w:rsid w:val="004006BE"/>
    <w:rsid w:val="0040194D"/>
    <w:rsid w:val="004022E4"/>
    <w:rsid w:val="004026DD"/>
    <w:rsid w:val="00402AEA"/>
    <w:rsid w:val="004037E6"/>
    <w:rsid w:val="00403827"/>
    <w:rsid w:val="004048D9"/>
    <w:rsid w:val="00405D33"/>
    <w:rsid w:val="00405DEB"/>
    <w:rsid w:val="00406F58"/>
    <w:rsid w:val="004071BC"/>
    <w:rsid w:val="00410834"/>
    <w:rsid w:val="004122A9"/>
    <w:rsid w:val="00412A7F"/>
    <w:rsid w:val="00412C11"/>
    <w:rsid w:val="00413BC0"/>
    <w:rsid w:val="004141CA"/>
    <w:rsid w:val="00414F07"/>
    <w:rsid w:val="00415E9E"/>
    <w:rsid w:val="00416A09"/>
    <w:rsid w:val="0041705F"/>
    <w:rsid w:val="00420B29"/>
    <w:rsid w:val="00420D83"/>
    <w:rsid w:val="0042169D"/>
    <w:rsid w:val="004233BB"/>
    <w:rsid w:val="00423D42"/>
    <w:rsid w:val="0042443F"/>
    <w:rsid w:val="00425A13"/>
    <w:rsid w:val="00425AF2"/>
    <w:rsid w:val="00426D11"/>
    <w:rsid w:val="004272C5"/>
    <w:rsid w:val="00427F44"/>
    <w:rsid w:val="004300DC"/>
    <w:rsid w:val="004304BA"/>
    <w:rsid w:val="00431B13"/>
    <w:rsid w:val="00431C89"/>
    <w:rsid w:val="00431CB1"/>
    <w:rsid w:val="00432F2D"/>
    <w:rsid w:val="00435979"/>
    <w:rsid w:val="00436C39"/>
    <w:rsid w:val="00436F66"/>
    <w:rsid w:val="00436FA9"/>
    <w:rsid w:val="004373F0"/>
    <w:rsid w:val="0043789E"/>
    <w:rsid w:val="00437E99"/>
    <w:rsid w:val="0044055C"/>
    <w:rsid w:val="00440EC7"/>
    <w:rsid w:val="00441104"/>
    <w:rsid w:val="00441738"/>
    <w:rsid w:val="00441AEE"/>
    <w:rsid w:val="004422DD"/>
    <w:rsid w:val="0044242C"/>
    <w:rsid w:val="0044278B"/>
    <w:rsid w:val="00442941"/>
    <w:rsid w:val="00442BEF"/>
    <w:rsid w:val="00442DDE"/>
    <w:rsid w:val="004432E0"/>
    <w:rsid w:val="004448A2"/>
    <w:rsid w:val="004455C6"/>
    <w:rsid w:val="004467D5"/>
    <w:rsid w:val="00446962"/>
    <w:rsid w:val="00446EDE"/>
    <w:rsid w:val="004472ED"/>
    <w:rsid w:val="004507AC"/>
    <w:rsid w:val="00450EEF"/>
    <w:rsid w:val="004513D1"/>
    <w:rsid w:val="0045187B"/>
    <w:rsid w:val="004518DD"/>
    <w:rsid w:val="00451DD5"/>
    <w:rsid w:val="00453031"/>
    <w:rsid w:val="004541B6"/>
    <w:rsid w:val="004542C6"/>
    <w:rsid w:val="0045442D"/>
    <w:rsid w:val="004548DA"/>
    <w:rsid w:val="0045650B"/>
    <w:rsid w:val="00457679"/>
    <w:rsid w:val="00457861"/>
    <w:rsid w:val="00457FC3"/>
    <w:rsid w:val="0046018D"/>
    <w:rsid w:val="00460BFA"/>
    <w:rsid w:val="00461040"/>
    <w:rsid w:val="00461100"/>
    <w:rsid w:val="0046199C"/>
    <w:rsid w:val="00461E87"/>
    <w:rsid w:val="00462D89"/>
    <w:rsid w:val="00462E4F"/>
    <w:rsid w:val="004630FC"/>
    <w:rsid w:val="004635FD"/>
    <w:rsid w:val="00464208"/>
    <w:rsid w:val="004654EE"/>
    <w:rsid w:val="00466135"/>
    <w:rsid w:val="00466C34"/>
    <w:rsid w:val="004678FF"/>
    <w:rsid w:val="00470753"/>
    <w:rsid w:val="0047298C"/>
    <w:rsid w:val="00472994"/>
    <w:rsid w:val="00472AEB"/>
    <w:rsid w:val="00472D6E"/>
    <w:rsid w:val="00474DD6"/>
    <w:rsid w:val="0047586B"/>
    <w:rsid w:val="00480B22"/>
    <w:rsid w:val="0048191E"/>
    <w:rsid w:val="0048206D"/>
    <w:rsid w:val="0048210D"/>
    <w:rsid w:val="00482887"/>
    <w:rsid w:val="00483000"/>
    <w:rsid w:val="00483848"/>
    <w:rsid w:val="00484E4E"/>
    <w:rsid w:val="004906FE"/>
    <w:rsid w:val="00490ECE"/>
    <w:rsid w:val="00491854"/>
    <w:rsid w:val="004918FA"/>
    <w:rsid w:val="00492399"/>
    <w:rsid w:val="004927F1"/>
    <w:rsid w:val="00492ACA"/>
    <w:rsid w:val="00492B09"/>
    <w:rsid w:val="00492CF5"/>
    <w:rsid w:val="0049312B"/>
    <w:rsid w:val="004934BC"/>
    <w:rsid w:val="00494459"/>
    <w:rsid w:val="004957A3"/>
    <w:rsid w:val="0049650D"/>
    <w:rsid w:val="004965EA"/>
    <w:rsid w:val="004A0128"/>
    <w:rsid w:val="004A0B35"/>
    <w:rsid w:val="004A1CFF"/>
    <w:rsid w:val="004A2532"/>
    <w:rsid w:val="004A3050"/>
    <w:rsid w:val="004A4497"/>
    <w:rsid w:val="004A49FD"/>
    <w:rsid w:val="004A4C75"/>
    <w:rsid w:val="004A5B8D"/>
    <w:rsid w:val="004A66C7"/>
    <w:rsid w:val="004A6721"/>
    <w:rsid w:val="004A71A9"/>
    <w:rsid w:val="004A7447"/>
    <w:rsid w:val="004A7928"/>
    <w:rsid w:val="004A7A7E"/>
    <w:rsid w:val="004B01DE"/>
    <w:rsid w:val="004B066D"/>
    <w:rsid w:val="004B07B3"/>
    <w:rsid w:val="004B2434"/>
    <w:rsid w:val="004B2D62"/>
    <w:rsid w:val="004B3239"/>
    <w:rsid w:val="004B39A4"/>
    <w:rsid w:val="004B4337"/>
    <w:rsid w:val="004B4E98"/>
    <w:rsid w:val="004B6073"/>
    <w:rsid w:val="004B69DC"/>
    <w:rsid w:val="004B6ACD"/>
    <w:rsid w:val="004B7DB7"/>
    <w:rsid w:val="004B7F08"/>
    <w:rsid w:val="004C0C16"/>
    <w:rsid w:val="004C0E91"/>
    <w:rsid w:val="004C10A7"/>
    <w:rsid w:val="004C263B"/>
    <w:rsid w:val="004C2728"/>
    <w:rsid w:val="004C2B16"/>
    <w:rsid w:val="004C3F74"/>
    <w:rsid w:val="004C648C"/>
    <w:rsid w:val="004C783D"/>
    <w:rsid w:val="004C7E9E"/>
    <w:rsid w:val="004D0554"/>
    <w:rsid w:val="004D103F"/>
    <w:rsid w:val="004D1144"/>
    <w:rsid w:val="004D2CF7"/>
    <w:rsid w:val="004D2E72"/>
    <w:rsid w:val="004D3577"/>
    <w:rsid w:val="004D4245"/>
    <w:rsid w:val="004D4676"/>
    <w:rsid w:val="004D4BB7"/>
    <w:rsid w:val="004D5E40"/>
    <w:rsid w:val="004D69B7"/>
    <w:rsid w:val="004D69E9"/>
    <w:rsid w:val="004D6E47"/>
    <w:rsid w:val="004D73E0"/>
    <w:rsid w:val="004D7E53"/>
    <w:rsid w:val="004E050E"/>
    <w:rsid w:val="004E0ACD"/>
    <w:rsid w:val="004E0BD7"/>
    <w:rsid w:val="004E20A1"/>
    <w:rsid w:val="004E2ADD"/>
    <w:rsid w:val="004E2EBA"/>
    <w:rsid w:val="004E3569"/>
    <w:rsid w:val="004E35C0"/>
    <w:rsid w:val="004E377D"/>
    <w:rsid w:val="004E3910"/>
    <w:rsid w:val="004E4CE3"/>
    <w:rsid w:val="004E4DBF"/>
    <w:rsid w:val="004E5714"/>
    <w:rsid w:val="004E729A"/>
    <w:rsid w:val="004E7B38"/>
    <w:rsid w:val="004F0126"/>
    <w:rsid w:val="004F0473"/>
    <w:rsid w:val="004F0C2B"/>
    <w:rsid w:val="004F0C99"/>
    <w:rsid w:val="004F101A"/>
    <w:rsid w:val="004F1DF9"/>
    <w:rsid w:val="004F1F21"/>
    <w:rsid w:val="004F1F90"/>
    <w:rsid w:val="004F23EC"/>
    <w:rsid w:val="004F3099"/>
    <w:rsid w:val="004F3226"/>
    <w:rsid w:val="004F3C97"/>
    <w:rsid w:val="004F63C1"/>
    <w:rsid w:val="004F718F"/>
    <w:rsid w:val="00500303"/>
    <w:rsid w:val="0050075D"/>
    <w:rsid w:val="00500C62"/>
    <w:rsid w:val="005012CA"/>
    <w:rsid w:val="005027C2"/>
    <w:rsid w:val="00502A26"/>
    <w:rsid w:val="00502D2E"/>
    <w:rsid w:val="00503D77"/>
    <w:rsid w:val="00503FAF"/>
    <w:rsid w:val="005047DB"/>
    <w:rsid w:val="00504BEE"/>
    <w:rsid w:val="00504C64"/>
    <w:rsid w:val="00504E78"/>
    <w:rsid w:val="00505254"/>
    <w:rsid w:val="005057BD"/>
    <w:rsid w:val="00505C3C"/>
    <w:rsid w:val="00506157"/>
    <w:rsid w:val="005061F6"/>
    <w:rsid w:val="00506211"/>
    <w:rsid w:val="005072FA"/>
    <w:rsid w:val="00507865"/>
    <w:rsid w:val="00511940"/>
    <w:rsid w:val="00511C78"/>
    <w:rsid w:val="00511CE4"/>
    <w:rsid w:val="00511F12"/>
    <w:rsid w:val="00511FD0"/>
    <w:rsid w:val="0051378D"/>
    <w:rsid w:val="005147EE"/>
    <w:rsid w:val="00514FBF"/>
    <w:rsid w:val="00515A28"/>
    <w:rsid w:val="00515F98"/>
    <w:rsid w:val="0051624E"/>
    <w:rsid w:val="00520108"/>
    <w:rsid w:val="00520257"/>
    <w:rsid w:val="00520881"/>
    <w:rsid w:val="0052120A"/>
    <w:rsid w:val="00521E5E"/>
    <w:rsid w:val="0052279F"/>
    <w:rsid w:val="00523511"/>
    <w:rsid w:val="005243A2"/>
    <w:rsid w:val="0052504C"/>
    <w:rsid w:val="005251A2"/>
    <w:rsid w:val="005263AC"/>
    <w:rsid w:val="00526E71"/>
    <w:rsid w:val="005274DF"/>
    <w:rsid w:val="0053007C"/>
    <w:rsid w:val="00530B5B"/>
    <w:rsid w:val="00531514"/>
    <w:rsid w:val="005325D3"/>
    <w:rsid w:val="00534216"/>
    <w:rsid w:val="00536628"/>
    <w:rsid w:val="00536A1C"/>
    <w:rsid w:val="00536E2C"/>
    <w:rsid w:val="00541E51"/>
    <w:rsid w:val="00542BA3"/>
    <w:rsid w:val="005434C1"/>
    <w:rsid w:val="0054379A"/>
    <w:rsid w:val="00544BBF"/>
    <w:rsid w:val="0054786B"/>
    <w:rsid w:val="00547EA1"/>
    <w:rsid w:val="005500D3"/>
    <w:rsid w:val="00550CCF"/>
    <w:rsid w:val="00550D60"/>
    <w:rsid w:val="00550F1D"/>
    <w:rsid w:val="0055124D"/>
    <w:rsid w:val="005512CE"/>
    <w:rsid w:val="00551535"/>
    <w:rsid w:val="00551BAF"/>
    <w:rsid w:val="00551DEC"/>
    <w:rsid w:val="00552EB4"/>
    <w:rsid w:val="00554262"/>
    <w:rsid w:val="005546D6"/>
    <w:rsid w:val="0055718A"/>
    <w:rsid w:val="005603EB"/>
    <w:rsid w:val="005604CC"/>
    <w:rsid w:val="00560600"/>
    <w:rsid w:val="005612CA"/>
    <w:rsid w:val="00561530"/>
    <w:rsid w:val="00561961"/>
    <w:rsid w:val="00562181"/>
    <w:rsid w:val="0056259C"/>
    <w:rsid w:val="00563736"/>
    <w:rsid w:val="0056383E"/>
    <w:rsid w:val="00565008"/>
    <w:rsid w:val="00565CD0"/>
    <w:rsid w:val="00565F3D"/>
    <w:rsid w:val="00565F8E"/>
    <w:rsid w:val="0056783F"/>
    <w:rsid w:val="0057012C"/>
    <w:rsid w:val="00571110"/>
    <w:rsid w:val="00571FDE"/>
    <w:rsid w:val="005720EE"/>
    <w:rsid w:val="005721EF"/>
    <w:rsid w:val="0057351D"/>
    <w:rsid w:val="00573F6F"/>
    <w:rsid w:val="0057442D"/>
    <w:rsid w:val="005746F0"/>
    <w:rsid w:val="00574D8E"/>
    <w:rsid w:val="00575769"/>
    <w:rsid w:val="00577104"/>
    <w:rsid w:val="00580153"/>
    <w:rsid w:val="00580270"/>
    <w:rsid w:val="00580405"/>
    <w:rsid w:val="0058052D"/>
    <w:rsid w:val="0058068D"/>
    <w:rsid w:val="005813BE"/>
    <w:rsid w:val="00583EF9"/>
    <w:rsid w:val="00584219"/>
    <w:rsid w:val="0058423E"/>
    <w:rsid w:val="00584886"/>
    <w:rsid w:val="0058554B"/>
    <w:rsid w:val="0058683C"/>
    <w:rsid w:val="00586A54"/>
    <w:rsid w:val="00586F3D"/>
    <w:rsid w:val="005872FA"/>
    <w:rsid w:val="00590F1E"/>
    <w:rsid w:val="005912D8"/>
    <w:rsid w:val="00591895"/>
    <w:rsid w:val="00592DCC"/>
    <w:rsid w:val="00593320"/>
    <w:rsid w:val="005935C5"/>
    <w:rsid w:val="005935DD"/>
    <w:rsid w:val="005954EE"/>
    <w:rsid w:val="005963A5"/>
    <w:rsid w:val="00596D98"/>
    <w:rsid w:val="00596FC7"/>
    <w:rsid w:val="00597E1C"/>
    <w:rsid w:val="005A03FD"/>
    <w:rsid w:val="005A0F18"/>
    <w:rsid w:val="005A0F30"/>
    <w:rsid w:val="005A2232"/>
    <w:rsid w:val="005A2838"/>
    <w:rsid w:val="005A2866"/>
    <w:rsid w:val="005A29ED"/>
    <w:rsid w:val="005A33BB"/>
    <w:rsid w:val="005A3AD4"/>
    <w:rsid w:val="005A3CA5"/>
    <w:rsid w:val="005A49C3"/>
    <w:rsid w:val="005A5005"/>
    <w:rsid w:val="005A55E5"/>
    <w:rsid w:val="005A6C7D"/>
    <w:rsid w:val="005A6F46"/>
    <w:rsid w:val="005A78EB"/>
    <w:rsid w:val="005B0393"/>
    <w:rsid w:val="005B0AE6"/>
    <w:rsid w:val="005B1480"/>
    <w:rsid w:val="005B16A9"/>
    <w:rsid w:val="005B1719"/>
    <w:rsid w:val="005B22C0"/>
    <w:rsid w:val="005B2AB8"/>
    <w:rsid w:val="005B3082"/>
    <w:rsid w:val="005B4D94"/>
    <w:rsid w:val="005B512A"/>
    <w:rsid w:val="005B519B"/>
    <w:rsid w:val="005B64CD"/>
    <w:rsid w:val="005C03FD"/>
    <w:rsid w:val="005C0B5C"/>
    <w:rsid w:val="005C1058"/>
    <w:rsid w:val="005C1398"/>
    <w:rsid w:val="005C1D0C"/>
    <w:rsid w:val="005C3240"/>
    <w:rsid w:val="005C37A5"/>
    <w:rsid w:val="005C43D3"/>
    <w:rsid w:val="005C4DD5"/>
    <w:rsid w:val="005C578A"/>
    <w:rsid w:val="005C6EFE"/>
    <w:rsid w:val="005D0281"/>
    <w:rsid w:val="005D0750"/>
    <w:rsid w:val="005D121B"/>
    <w:rsid w:val="005D14EC"/>
    <w:rsid w:val="005D37B2"/>
    <w:rsid w:val="005D42CC"/>
    <w:rsid w:val="005D4C0C"/>
    <w:rsid w:val="005D504B"/>
    <w:rsid w:val="005D5775"/>
    <w:rsid w:val="005D587B"/>
    <w:rsid w:val="005D59E0"/>
    <w:rsid w:val="005D647D"/>
    <w:rsid w:val="005D72F9"/>
    <w:rsid w:val="005D76D8"/>
    <w:rsid w:val="005D7D68"/>
    <w:rsid w:val="005D7FBD"/>
    <w:rsid w:val="005E28BF"/>
    <w:rsid w:val="005E36B5"/>
    <w:rsid w:val="005E3CB5"/>
    <w:rsid w:val="005E3EB8"/>
    <w:rsid w:val="005E4309"/>
    <w:rsid w:val="005E4E94"/>
    <w:rsid w:val="005E5245"/>
    <w:rsid w:val="005E5C9A"/>
    <w:rsid w:val="005E5EB3"/>
    <w:rsid w:val="005E6FF4"/>
    <w:rsid w:val="005E728A"/>
    <w:rsid w:val="005E72FE"/>
    <w:rsid w:val="005E73A9"/>
    <w:rsid w:val="005E79DB"/>
    <w:rsid w:val="005F0223"/>
    <w:rsid w:val="005F036B"/>
    <w:rsid w:val="005F2C23"/>
    <w:rsid w:val="005F3BB7"/>
    <w:rsid w:val="005F498D"/>
    <w:rsid w:val="005F66D1"/>
    <w:rsid w:val="005F673F"/>
    <w:rsid w:val="005F6E71"/>
    <w:rsid w:val="005F7CDF"/>
    <w:rsid w:val="00600192"/>
    <w:rsid w:val="0060183D"/>
    <w:rsid w:val="00601FF6"/>
    <w:rsid w:val="00602080"/>
    <w:rsid w:val="0060213C"/>
    <w:rsid w:val="006023C1"/>
    <w:rsid w:val="00603B60"/>
    <w:rsid w:val="00603C43"/>
    <w:rsid w:val="00604C7F"/>
    <w:rsid w:val="00605D47"/>
    <w:rsid w:val="00606D76"/>
    <w:rsid w:val="0060779B"/>
    <w:rsid w:val="00611A72"/>
    <w:rsid w:val="00611F3B"/>
    <w:rsid w:val="00612D43"/>
    <w:rsid w:val="00612DE9"/>
    <w:rsid w:val="006151C8"/>
    <w:rsid w:val="00615927"/>
    <w:rsid w:val="00615A0C"/>
    <w:rsid w:val="00616A62"/>
    <w:rsid w:val="00617088"/>
    <w:rsid w:val="00617E90"/>
    <w:rsid w:val="006206FC"/>
    <w:rsid w:val="00620E48"/>
    <w:rsid w:val="00622AF1"/>
    <w:rsid w:val="00622ED8"/>
    <w:rsid w:val="00624312"/>
    <w:rsid w:val="00624AAD"/>
    <w:rsid w:val="00624CA4"/>
    <w:rsid w:val="00625109"/>
    <w:rsid w:val="00625558"/>
    <w:rsid w:val="00625F08"/>
    <w:rsid w:val="006261D4"/>
    <w:rsid w:val="0062653D"/>
    <w:rsid w:val="006269D9"/>
    <w:rsid w:val="00626B1B"/>
    <w:rsid w:val="00630193"/>
    <w:rsid w:val="00631C4E"/>
    <w:rsid w:val="00631F69"/>
    <w:rsid w:val="00633454"/>
    <w:rsid w:val="00633CB5"/>
    <w:rsid w:val="006341CD"/>
    <w:rsid w:val="00634E04"/>
    <w:rsid w:val="00636CC0"/>
    <w:rsid w:val="00636D52"/>
    <w:rsid w:val="00637131"/>
    <w:rsid w:val="00640106"/>
    <w:rsid w:val="0064049E"/>
    <w:rsid w:val="0064154B"/>
    <w:rsid w:val="00641932"/>
    <w:rsid w:val="00641F4B"/>
    <w:rsid w:val="0064274F"/>
    <w:rsid w:val="00642CB3"/>
    <w:rsid w:val="00643394"/>
    <w:rsid w:val="0064385A"/>
    <w:rsid w:val="00643B78"/>
    <w:rsid w:val="00643BD7"/>
    <w:rsid w:val="0064421D"/>
    <w:rsid w:val="006447A7"/>
    <w:rsid w:val="00646CC4"/>
    <w:rsid w:val="0064706A"/>
    <w:rsid w:val="0064731E"/>
    <w:rsid w:val="00650BD3"/>
    <w:rsid w:val="00650DFE"/>
    <w:rsid w:val="00651534"/>
    <w:rsid w:val="00651B1E"/>
    <w:rsid w:val="00652685"/>
    <w:rsid w:val="0065289C"/>
    <w:rsid w:val="0065332C"/>
    <w:rsid w:val="00654B21"/>
    <w:rsid w:val="00654D98"/>
    <w:rsid w:val="0065567A"/>
    <w:rsid w:val="00655712"/>
    <w:rsid w:val="006564DC"/>
    <w:rsid w:val="00657834"/>
    <w:rsid w:val="00660966"/>
    <w:rsid w:val="00661F8D"/>
    <w:rsid w:val="006634C0"/>
    <w:rsid w:val="006647DC"/>
    <w:rsid w:val="00664C79"/>
    <w:rsid w:val="00665267"/>
    <w:rsid w:val="00665D1C"/>
    <w:rsid w:val="00666121"/>
    <w:rsid w:val="00666716"/>
    <w:rsid w:val="006668BC"/>
    <w:rsid w:val="006701C2"/>
    <w:rsid w:val="00670EE4"/>
    <w:rsid w:val="006718D0"/>
    <w:rsid w:val="00671C10"/>
    <w:rsid w:val="00671CCA"/>
    <w:rsid w:val="006731FD"/>
    <w:rsid w:val="00673339"/>
    <w:rsid w:val="00673DDA"/>
    <w:rsid w:val="0067422C"/>
    <w:rsid w:val="006743AC"/>
    <w:rsid w:val="00674A8B"/>
    <w:rsid w:val="00676896"/>
    <w:rsid w:val="00676D7B"/>
    <w:rsid w:val="0068044F"/>
    <w:rsid w:val="00680504"/>
    <w:rsid w:val="00681703"/>
    <w:rsid w:val="00681B30"/>
    <w:rsid w:val="00681D63"/>
    <w:rsid w:val="0068207A"/>
    <w:rsid w:val="00682520"/>
    <w:rsid w:val="00682B60"/>
    <w:rsid w:val="00682F8D"/>
    <w:rsid w:val="00682FCD"/>
    <w:rsid w:val="00683788"/>
    <w:rsid w:val="00683D76"/>
    <w:rsid w:val="00685B5A"/>
    <w:rsid w:val="006865FF"/>
    <w:rsid w:val="006868B4"/>
    <w:rsid w:val="00686995"/>
    <w:rsid w:val="00687AF2"/>
    <w:rsid w:val="00690DF7"/>
    <w:rsid w:val="00691845"/>
    <w:rsid w:val="00692370"/>
    <w:rsid w:val="00693464"/>
    <w:rsid w:val="006939E4"/>
    <w:rsid w:val="00693FE0"/>
    <w:rsid w:val="0069486F"/>
    <w:rsid w:val="00694ED7"/>
    <w:rsid w:val="00694F3B"/>
    <w:rsid w:val="00694FEE"/>
    <w:rsid w:val="006958D0"/>
    <w:rsid w:val="00696115"/>
    <w:rsid w:val="00696439"/>
    <w:rsid w:val="00697D94"/>
    <w:rsid w:val="006A0993"/>
    <w:rsid w:val="006A14DF"/>
    <w:rsid w:val="006A17E3"/>
    <w:rsid w:val="006A2E14"/>
    <w:rsid w:val="006A3332"/>
    <w:rsid w:val="006A37C4"/>
    <w:rsid w:val="006A453C"/>
    <w:rsid w:val="006A4A2A"/>
    <w:rsid w:val="006A508B"/>
    <w:rsid w:val="006A5882"/>
    <w:rsid w:val="006A636B"/>
    <w:rsid w:val="006A6544"/>
    <w:rsid w:val="006A6BF2"/>
    <w:rsid w:val="006A6E4C"/>
    <w:rsid w:val="006A742D"/>
    <w:rsid w:val="006B0A5B"/>
    <w:rsid w:val="006B17FE"/>
    <w:rsid w:val="006B1C87"/>
    <w:rsid w:val="006B1F1D"/>
    <w:rsid w:val="006B2805"/>
    <w:rsid w:val="006B36B7"/>
    <w:rsid w:val="006B4AB0"/>
    <w:rsid w:val="006B4E81"/>
    <w:rsid w:val="006B5533"/>
    <w:rsid w:val="006B5741"/>
    <w:rsid w:val="006B5A5C"/>
    <w:rsid w:val="006B5D23"/>
    <w:rsid w:val="006B5E19"/>
    <w:rsid w:val="006B6D4A"/>
    <w:rsid w:val="006B7129"/>
    <w:rsid w:val="006B73A1"/>
    <w:rsid w:val="006C07A6"/>
    <w:rsid w:val="006C0818"/>
    <w:rsid w:val="006C0C70"/>
    <w:rsid w:val="006C0FFF"/>
    <w:rsid w:val="006C13E6"/>
    <w:rsid w:val="006C1E64"/>
    <w:rsid w:val="006C2871"/>
    <w:rsid w:val="006C29CD"/>
    <w:rsid w:val="006C2C96"/>
    <w:rsid w:val="006C3103"/>
    <w:rsid w:val="006C38DA"/>
    <w:rsid w:val="006C3B5D"/>
    <w:rsid w:val="006C3CF3"/>
    <w:rsid w:val="006C466F"/>
    <w:rsid w:val="006C58EA"/>
    <w:rsid w:val="006C65C4"/>
    <w:rsid w:val="006C79B0"/>
    <w:rsid w:val="006C7FCC"/>
    <w:rsid w:val="006D01C7"/>
    <w:rsid w:val="006D0DB4"/>
    <w:rsid w:val="006D143C"/>
    <w:rsid w:val="006D1746"/>
    <w:rsid w:val="006D1B98"/>
    <w:rsid w:val="006D1E74"/>
    <w:rsid w:val="006D1F12"/>
    <w:rsid w:val="006D2799"/>
    <w:rsid w:val="006D2C9D"/>
    <w:rsid w:val="006D4B0A"/>
    <w:rsid w:val="006D5FFD"/>
    <w:rsid w:val="006D647D"/>
    <w:rsid w:val="006D687F"/>
    <w:rsid w:val="006D6D7E"/>
    <w:rsid w:val="006D6F5C"/>
    <w:rsid w:val="006D799E"/>
    <w:rsid w:val="006D7F29"/>
    <w:rsid w:val="006E0231"/>
    <w:rsid w:val="006E0C1D"/>
    <w:rsid w:val="006E1AEB"/>
    <w:rsid w:val="006E2A26"/>
    <w:rsid w:val="006E3892"/>
    <w:rsid w:val="006E3BC5"/>
    <w:rsid w:val="006E42E4"/>
    <w:rsid w:val="006E5078"/>
    <w:rsid w:val="006E55B7"/>
    <w:rsid w:val="006E5BFC"/>
    <w:rsid w:val="006E5D0C"/>
    <w:rsid w:val="006E5E31"/>
    <w:rsid w:val="006E6015"/>
    <w:rsid w:val="006E636D"/>
    <w:rsid w:val="006E647F"/>
    <w:rsid w:val="006E65C4"/>
    <w:rsid w:val="006E6713"/>
    <w:rsid w:val="006E6F21"/>
    <w:rsid w:val="006F07A4"/>
    <w:rsid w:val="006F07FD"/>
    <w:rsid w:val="006F1D68"/>
    <w:rsid w:val="006F1F52"/>
    <w:rsid w:val="006F24AA"/>
    <w:rsid w:val="006F28A4"/>
    <w:rsid w:val="006F2B20"/>
    <w:rsid w:val="006F2E37"/>
    <w:rsid w:val="006F37AF"/>
    <w:rsid w:val="006F380A"/>
    <w:rsid w:val="006F38AD"/>
    <w:rsid w:val="006F4592"/>
    <w:rsid w:val="006F4AC0"/>
    <w:rsid w:val="006F631F"/>
    <w:rsid w:val="006F6AE4"/>
    <w:rsid w:val="006F7E0E"/>
    <w:rsid w:val="007003EB"/>
    <w:rsid w:val="00701413"/>
    <w:rsid w:val="00701676"/>
    <w:rsid w:val="00702AE3"/>
    <w:rsid w:val="00703A45"/>
    <w:rsid w:val="00703B59"/>
    <w:rsid w:val="007047C6"/>
    <w:rsid w:val="00704D36"/>
    <w:rsid w:val="00705069"/>
    <w:rsid w:val="00706A1F"/>
    <w:rsid w:val="007071C2"/>
    <w:rsid w:val="007104CE"/>
    <w:rsid w:val="00710736"/>
    <w:rsid w:val="00710DEC"/>
    <w:rsid w:val="0071189C"/>
    <w:rsid w:val="00711F0C"/>
    <w:rsid w:val="00713591"/>
    <w:rsid w:val="007136E4"/>
    <w:rsid w:val="0071371B"/>
    <w:rsid w:val="00713E28"/>
    <w:rsid w:val="007146C1"/>
    <w:rsid w:val="007156C4"/>
    <w:rsid w:val="00715DFD"/>
    <w:rsid w:val="0071697B"/>
    <w:rsid w:val="00716CF2"/>
    <w:rsid w:val="007172FD"/>
    <w:rsid w:val="00717F6A"/>
    <w:rsid w:val="00720371"/>
    <w:rsid w:val="007215A4"/>
    <w:rsid w:val="00721E06"/>
    <w:rsid w:val="00722110"/>
    <w:rsid w:val="0072243F"/>
    <w:rsid w:val="007242C7"/>
    <w:rsid w:val="0072460A"/>
    <w:rsid w:val="00725B22"/>
    <w:rsid w:val="0072664D"/>
    <w:rsid w:val="007268A9"/>
    <w:rsid w:val="007268CE"/>
    <w:rsid w:val="00727455"/>
    <w:rsid w:val="00727BE6"/>
    <w:rsid w:val="00727D7E"/>
    <w:rsid w:val="007306DA"/>
    <w:rsid w:val="0073100C"/>
    <w:rsid w:val="007316A7"/>
    <w:rsid w:val="00731874"/>
    <w:rsid w:val="00732AF2"/>
    <w:rsid w:val="00732FDE"/>
    <w:rsid w:val="00733504"/>
    <w:rsid w:val="0073394D"/>
    <w:rsid w:val="00735088"/>
    <w:rsid w:val="007352C2"/>
    <w:rsid w:val="007352FE"/>
    <w:rsid w:val="0073597F"/>
    <w:rsid w:val="00736A0F"/>
    <w:rsid w:val="00736C59"/>
    <w:rsid w:val="00737495"/>
    <w:rsid w:val="007374E3"/>
    <w:rsid w:val="007407C5"/>
    <w:rsid w:val="00740E3E"/>
    <w:rsid w:val="00742114"/>
    <w:rsid w:val="00744C1C"/>
    <w:rsid w:val="00745578"/>
    <w:rsid w:val="00745593"/>
    <w:rsid w:val="00745A57"/>
    <w:rsid w:val="0074675A"/>
    <w:rsid w:val="007474C4"/>
    <w:rsid w:val="00750689"/>
    <w:rsid w:val="0075197D"/>
    <w:rsid w:val="007522D8"/>
    <w:rsid w:val="0075244E"/>
    <w:rsid w:val="0075290D"/>
    <w:rsid w:val="00753479"/>
    <w:rsid w:val="00753F57"/>
    <w:rsid w:val="0075460A"/>
    <w:rsid w:val="00755D10"/>
    <w:rsid w:val="00757C6E"/>
    <w:rsid w:val="0076193B"/>
    <w:rsid w:val="00763254"/>
    <w:rsid w:val="00763D20"/>
    <w:rsid w:val="00765362"/>
    <w:rsid w:val="007664FB"/>
    <w:rsid w:val="007671B1"/>
    <w:rsid w:val="0076736B"/>
    <w:rsid w:val="00767BF1"/>
    <w:rsid w:val="007704D3"/>
    <w:rsid w:val="007709E0"/>
    <w:rsid w:val="00770C91"/>
    <w:rsid w:val="00770CA0"/>
    <w:rsid w:val="00771102"/>
    <w:rsid w:val="00771535"/>
    <w:rsid w:val="007716D6"/>
    <w:rsid w:val="00771C29"/>
    <w:rsid w:val="0077271A"/>
    <w:rsid w:val="00773688"/>
    <w:rsid w:val="00774872"/>
    <w:rsid w:val="007756E6"/>
    <w:rsid w:val="007760AD"/>
    <w:rsid w:val="007765AF"/>
    <w:rsid w:val="00777A8C"/>
    <w:rsid w:val="007806C1"/>
    <w:rsid w:val="00782802"/>
    <w:rsid w:val="00782C8E"/>
    <w:rsid w:val="00783B7B"/>
    <w:rsid w:val="00784BA8"/>
    <w:rsid w:val="00784D9D"/>
    <w:rsid w:val="00785176"/>
    <w:rsid w:val="007856B0"/>
    <w:rsid w:val="007877E5"/>
    <w:rsid w:val="00787CB0"/>
    <w:rsid w:val="00791068"/>
    <w:rsid w:val="007919F9"/>
    <w:rsid w:val="00792F2D"/>
    <w:rsid w:val="007939C6"/>
    <w:rsid w:val="00793D1D"/>
    <w:rsid w:val="007945FE"/>
    <w:rsid w:val="0079581A"/>
    <w:rsid w:val="00795DD6"/>
    <w:rsid w:val="0079670D"/>
    <w:rsid w:val="007967EB"/>
    <w:rsid w:val="00796E27"/>
    <w:rsid w:val="007A0345"/>
    <w:rsid w:val="007A0B2D"/>
    <w:rsid w:val="007A212B"/>
    <w:rsid w:val="007A2D14"/>
    <w:rsid w:val="007A2D53"/>
    <w:rsid w:val="007A3CE9"/>
    <w:rsid w:val="007A3FF2"/>
    <w:rsid w:val="007A450B"/>
    <w:rsid w:val="007A489E"/>
    <w:rsid w:val="007A4B05"/>
    <w:rsid w:val="007A59F5"/>
    <w:rsid w:val="007A609F"/>
    <w:rsid w:val="007A617F"/>
    <w:rsid w:val="007A6DFA"/>
    <w:rsid w:val="007A6FCE"/>
    <w:rsid w:val="007A7B1F"/>
    <w:rsid w:val="007B02C7"/>
    <w:rsid w:val="007B16D8"/>
    <w:rsid w:val="007B2890"/>
    <w:rsid w:val="007B2E25"/>
    <w:rsid w:val="007B38ED"/>
    <w:rsid w:val="007B4F73"/>
    <w:rsid w:val="007B4FCB"/>
    <w:rsid w:val="007B5EA1"/>
    <w:rsid w:val="007B68BF"/>
    <w:rsid w:val="007C0104"/>
    <w:rsid w:val="007C2280"/>
    <w:rsid w:val="007C2C61"/>
    <w:rsid w:val="007C3EB9"/>
    <w:rsid w:val="007C4B46"/>
    <w:rsid w:val="007C4F49"/>
    <w:rsid w:val="007C5286"/>
    <w:rsid w:val="007C5522"/>
    <w:rsid w:val="007C57D0"/>
    <w:rsid w:val="007C5F3B"/>
    <w:rsid w:val="007C6036"/>
    <w:rsid w:val="007C79AD"/>
    <w:rsid w:val="007C7B5C"/>
    <w:rsid w:val="007D0239"/>
    <w:rsid w:val="007D0334"/>
    <w:rsid w:val="007D1C35"/>
    <w:rsid w:val="007D1EDB"/>
    <w:rsid w:val="007D28C5"/>
    <w:rsid w:val="007D29E2"/>
    <w:rsid w:val="007D316B"/>
    <w:rsid w:val="007D31F9"/>
    <w:rsid w:val="007D37B2"/>
    <w:rsid w:val="007D47E6"/>
    <w:rsid w:val="007D4900"/>
    <w:rsid w:val="007D4E0C"/>
    <w:rsid w:val="007D50A6"/>
    <w:rsid w:val="007D5A05"/>
    <w:rsid w:val="007D5C5B"/>
    <w:rsid w:val="007D5C6D"/>
    <w:rsid w:val="007D5FA2"/>
    <w:rsid w:val="007D6D74"/>
    <w:rsid w:val="007D7190"/>
    <w:rsid w:val="007D7EE0"/>
    <w:rsid w:val="007E008F"/>
    <w:rsid w:val="007E026C"/>
    <w:rsid w:val="007E092E"/>
    <w:rsid w:val="007E3662"/>
    <w:rsid w:val="007E4220"/>
    <w:rsid w:val="007E4FC5"/>
    <w:rsid w:val="007E58E6"/>
    <w:rsid w:val="007E5C9A"/>
    <w:rsid w:val="007E6B33"/>
    <w:rsid w:val="007E6B91"/>
    <w:rsid w:val="007E7E85"/>
    <w:rsid w:val="007E7EB4"/>
    <w:rsid w:val="007E7FB7"/>
    <w:rsid w:val="007F03D1"/>
    <w:rsid w:val="007F07BA"/>
    <w:rsid w:val="007F102B"/>
    <w:rsid w:val="007F160B"/>
    <w:rsid w:val="007F199D"/>
    <w:rsid w:val="007F1E0C"/>
    <w:rsid w:val="007F1E25"/>
    <w:rsid w:val="007F23E5"/>
    <w:rsid w:val="007F38B2"/>
    <w:rsid w:val="007F465A"/>
    <w:rsid w:val="007F49C2"/>
    <w:rsid w:val="007F5A58"/>
    <w:rsid w:val="007F62D3"/>
    <w:rsid w:val="007F66A9"/>
    <w:rsid w:val="007F6F05"/>
    <w:rsid w:val="007F7A74"/>
    <w:rsid w:val="008003BC"/>
    <w:rsid w:val="0080073F"/>
    <w:rsid w:val="00802B4A"/>
    <w:rsid w:val="00803324"/>
    <w:rsid w:val="00803E20"/>
    <w:rsid w:val="0080448A"/>
    <w:rsid w:val="00805639"/>
    <w:rsid w:val="00805CA7"/>
    <w:rsid w:val="00805FD3"/>
    <w:rsid w:val="00807113"/>
    <w:rsid w:val="0080792B"/>
    <w:rsid w:val="00807A35"/>
    <w:rsid w:val="00807FE9"/>
    <w:rsid w:val="008105F4"/>
    <w:rsid w:val="00810D6F"/>
    <w:rsid w:val="008122E9"/>
    <w:rsid w:val="008128DE"/>
    <w:rsid w:val="00813550"/>
    <w:rsid w:val="00813965"/>
    <w:rsid w:val="00814036"/>
    <w:rsid w:val="008146B5"/>
    <w:rsid w:val="00814B18"/>
    <w:rsid w:val="00815D82"/>
    <w:rsid w:val="00815E42"/>
    <w:rsid w:val="0081654B"/>
    <w:rsid w:val="00817308"/>
    <w:rsid w:val="00817D2F"/>
    <w:rsid w:val="00820012"/>
    <w:rsid w:val="0082033D"/>
    <w:rsid w:val="0082169B"/>
    <w:rsid w:val="008217AE"/>
    <w:rsid w:val="00822DCE"/>
    <w:rsid w:val="00823B4E"/>
    <w:rsid w:val="0082492A"/>
    <w:rsid w:val="008257F0"/>
    <w:rsid w:val="00826C7D"/>
    <w:rsid w:val="00827655"/>
    <w:rsid w:val="008300AF"/>
    <w:rsid w:val="0083071C"/>
    <w:rsid w:val="00830CFA"/>
    <w:rsid w:val="00832517"/>
    <w:rsid w:val="00832BEB"/>
    <w:rsid w:val="008334BD"/>
    <w:rsid w:val="008366B9"/>
    <w:rsid w:val="00837065"/>
    <w:rsid w:val="00837708"/>
    <w:rsid w:val="008406D0"/>
    <w:rsid w:val="008407E1"/>
    <w:rsid w:val="00841324"/>
    <w:rsid w:val="0084169B"/>
    <w:rsid w:val="00841CE8"/>
    <w:rsid w:val="008432A1"/>
    <w:rsid w:val="00843669"/>
    <w:rsid w:val="008438BF"/>
    <w:rsid w:val="008447EA"/>
    <w:rsid w:val="00846A6C"/>
    <w:rsid w:val="008471DF"/>
    <w:rsid w:val="0084723D"/>
    <w:rsid w:val="00847452"/>
    <w:rsid w:val="00850643"/>
    <w:rsid w:val="00850D1B"/>
    <w:rsid w:val="008514B9"/>
    <w:rsid w:val="00851611"/>
    <w:rsid w:val="008534B0"/>
    <w:rsid w:val="00853EF2"/>
    <w:rsid w:val="00854F1B"/>
    <w:rsid w:val="0085571B"/>
    <w:rsid w:val="008557CC"/>
    <w:rsid w:val="00857183"/>
    <w:rsid w:val="00857219"/>
    <w:rsid w:val="0085775E"/>
    <w:rsid w:val="00857917"/>
    <w:rsid w:val="0086059F"/>
    <w:rsid w:val="008609A1"/>
    <w:rsid w:val="008609D0"/>
    <w:rsid w:val="00860D76"/>
    <w:rsid w:val="008626A5"/>
    <w:rsid w:val="00862708"/>
    <w:rsid w:val="0086345C"/>
    <w:rsid w:val="0086405A"/>
    <w:rsid w:val="00864809"/>
    <w:rsid w:val="00864DA2"/>
    <w:rsid w:val="00865D06"/>
    <w:rsid w:val="00865EBB"/>
    <w:rsid w:val="0086616D"/>
    <w:rsid w:val="00866976"/>
    <w:rsid w:val="00867477"/>
    <w:rsid w:val="008674E5"/>
    <w:rsid w:val="008678AE"/>
    <w:rsid w:val="00867A0D"/>
    <w:rsid w:val="008701E0"/>
    <w:rsid w:val="008711A1"/>
    <w:rsid w:val="00871308"/>
    <w:rsid w:val="00872D39"/>
    <w:rsid w:val="0087369C"/>
    <w:rsid w:val="0087565C"/>
    <w:rsid w:val="008763C7"/>
    <w:rsid w:val="0087783B"/>
    <w:rsid w:val="0088137F"/>
    <w:rsid w:val="00881B0B"/>
    <w:rsid w:val="00881B8D"/>
    <w:rsid w:val="00881EE6"/>
    <w:rsid w:val="00881F4D"/>
    <w:rsid w:val="0088325D"/>
    <w:rsid w:val="00883474"/>
    <w:rsid w:val="00883AED"/>
    <w:rsid w:val="00884E15"/>
    <w:rsid w:val="0088743D"/>
    <w:rsid w:val="00887C72"/>
    <w:rsid w:val="0089077E"/>
    <w:rsid w:val="00890DDC"/>
    <w:rsid w:val="008917FB"/>
    <w:rsid w:val="00891928"/>
    <w:rsid w:val="00891FFC"/>
    <w:rsid w:val="0089221A"/>
    <w:rsid w:val="00892A54"/>
    <w:rsid w:val="00892F74"/>
    <w:rsid w:val="008938A5"/>
    <w:rsid w:val="00894522"/>
    <w:rsid w:val="00894EF9"/>
    <w:rsid w:val="008958E9"/>
    <w:rsid w:val="008A0D96"/>
    <w:rsid w:val="008A1375"/>
    <w:rsid w:val="008A2003"/>
    <w:rsid w:val="008A2807"/>
    <w:rsid w:val="008A2EC8"/>
    <w:rsid w:val="008A3DE1"/>
    <w:rsid w:val="008A4563"/>
    <w:rsid w:val="008A64CB"/>
    <w:rsid w:val="008A7693"/>
    <w:rsid w:val="008B05CB"/>
    <w:rsid w:val="008B0BAF"/>
    <w:rsid w:val="008B106E"/>
    <w:rsid w:val="008B1395"/>
    <w:rsid w:val="008B1EB6"/>
    <w:rsid w:val="008B2DD2"/>
    <w:rsid w:val="008B2E2B"/>
    <w:rsid w:val="008B37C1"/>
    <w:rsid w:val="008B3D6E"/>
    <w:rsid w:val="008B427F"/>
    <w:rsid w:val="008B52B9"/>
    <w:rsid w:val="008B5CE5"/>
    <w:rsid w:val="008B60FF"/>
    <w:rsid w:val="008B66FE"/>
    <w:rsid w:val="008B7094"/>
    <w:rsid w:val="008B7197"/>
    <w:rsid w:val="008B7517"/>
    <w:rsid w:val="008B7656"/>
    <w:rsid w:val="008C14E8"/>
    <w:rsid w:val="008C193D"/>
    <w:rsid w:val="008C1C1E"/>
    <w:rsid w:val="008C2A00"/>
    <w:rsid w:val="008C2FC0"/>
    <w:rsid w:val="008C34FA"/>
    <w:rsid w:val="008C3BAE"/>
    <w:rsid w:val="008C47F5"/>
    <w:rsid w:val="008C4862"/>
    <w:rsid w:val="008C4BE1"/>
    <w:rsid w:val="008C5D8D"/>
    <w:rsid w:val="008C67F2"/>
    <w:rsid w:val="008C6B95"/>
    <w:rsid w:val="008C6D18"/>
    <w:rsid w:val="008C6E37"/>
    <w:rsid w:val="008C71E1"/>
    <w:rsid w:val="008C7354"/>
    <w:rsid w:val="008C7588"/>
    <w:rsid w:val="008C78BE"/>
    <w:rsid w:val="008C79A9"/>
    <w:rsid w:val="008C7DD8"/>
    <w:rsid w:val="008D0C57"/>
    <w:rsid w:val="008D0C90"/>
    <w:rsid w:val="008D27B5"/>
    <w:rsid w:val="008D3235"/>
    <w:rsid w:val="008D39B9"/>
    <w:rsid w:val="008D3E02"/>
    <w:rsid w:val="008D4D38"/>
    <w:rsid w:val="008D5982"/>
    <w:rsid w:val="008D5CE7"/>
    <w:rsid w:val="008D5E31"/>
    <w:rsid w:val="008D7983"/>
    <w:rsid w:val="008D7FE1"/>
    <w:rsid w:val="008E0324"/>
    <w:rsid w:val="008E05AE"/>
    <w:rsid w:val="008E088F"/>
    <w:rsid w:val="008E1635"/>
    <w:rsid w:val="008E1EE0"/>
    <w:rsid w:val="008E2128"/>
    <w:rsid w:val="008E2348"/>
    <w:rsid w:val="008E3221"/>
    <w:rsid w:val="008E602A"/>
    <w:rsid w:val="008E6BAA"/>
    <w:rsid w:val="008E6DD8"/>
    <w:rsid w:val="008E71E7"/>
    <w:rsid w:val="008E7A48"/>
    <w:rsid w:val="008E7E78"/>
    <w:rsid w:val="008E7ECA"/>
    <w:rsid w:val="008F0135"/>
    <w:rsid w:val="008F04B4"/>
    <w:rsid w:val="008F0760"/>
    <w:rsid w:val="008F0923"/>
    <w:rsid w:val="008F094E"/>
    <w:rsid w:val="008F0A6A"/>
    <w:rsid w:val="008F13D6"/>
    <w:rsid w:val="008F1617"/>
    <w:rsid w:val="008F1769"/>
    <w:rsid w:val="008F1A07"/>
    <w:rsid w:val="008F25A1"/>
    <w:rsid w:val="008F260F"/>
    <w:rsid w:val="008F261F"/>
    <w:rsid w:val="008F3818"/>
    <w:rsid w:val="008F38E4"/>
    <w:rsid w:val="008F3949"/>
    <w:rsid w:val="008F43E0"/>
    <w:rsid w:val="008F47B5"/>
    <w:rsid w:val="008F56E4"/>
    <w:rsid w:val="008F605D"/>
    <w:rsid w:val="008F6340"/>
    <w:rsid w:val="008F6C2F"/>
    <w:rsid w:val="008F71DA"/>
    <w:rsid w:val="008F75AE"/>
    <w:rsid w:val="00900079"/>
    <w:rsid w:val="009000A4"/>
    <w:rsid w:val="0090016F"/>
    <w:rsid w:val="00900E24"/>
    <w:rsid w:val="00900FEC"/>
    <w:rsid w:val="00902AB9"/>
    <w:rsid w:val="00902B1D"/>
    <w:rsid w:val="00902CEC"/>
    <w:rsid w:val="00903D7C"/>
    <w:rsid w:val="00903DAB"/>
    <w:rsid w:val="009043D1"/>
    <w:rsid w:val="009049AD"/>
    <w:rsid w:val="00905CDF"/>
    <w:rsid w:val="00905E32"/>
    <w:rsid w:val="00906117"/>
    <w:rsid w:val="009064F2"/>
    <w:rsid w:val="00906C03"/>
    <w:rsid w:val="00910A1C"/>
    <w:rsid w:val="009145BB"/>
    <w:rsid w:val="00916C4A"/>
    <w:rsid w:val="009175A3"/>
    <w:rsid w:val="00920C42"/>
    <w:rsid w:val="00923171"/>
    <w:rsid w:val="00923AA2"/>
    <w:rsid w:val="00923DBC"/>
    <w:rsid w:val="009255A2"/>
    <w:rsid w:val="009255E7"/>
    <w:rsid w:val="00925623"/>
    <w:rsid w:val="009261B3"/>
    <w:rsid w:val="00926918"/>
    <w:rsid w:val="009278CE"/>
    <w:rsid w:val="0093105B"/>
    <w:rsid w:val="00931B56"/>
    <w:rsid w:val="00933F70"/>
    <w:rsid w:val="00934059"/>
    <w:rsid w:val="0093548B"/>
    <w:rsid w:val="009359BF"/>
    <w:rsid w:val="00936BD9"/>
    <w:rsid w:val="00937DCF"/>
    <w:rsid w:val="00940462"/>
    <w:rsid w:val="00941151"/>
    <w:rsid w:val="0094123D"/>
    <w:rsid w:val="00941869"/>
    <w:rsid w:val="00941CFE"/>
    <w:rsid w:val="00941F4D"/>
    <w:rsid w:val="009426E3"/>
    <w:rsid w:val="00943261"/>
    <w:rsid w:val="009435E8"/>
    <w:rsid w:val="00943927"/>
    <w:rsid w:val="00943AB2"/>
    <w:rsid w:val="00944837"/>
    <w:rsid w:val="00944ABD"/>
    <w:rsid w:val="00944EE4"/>
    <w:rsid w:val="00945723"/>
    <w:rsid w:val="009457B2"/>
    <w:rsid w:val="009468F0"/>
    <w:rsid w:val="00946C72"/>
    <w:rsid w:val="00951478"/>
    <w:rsid w:val="009529AD"/>
    <w:rsid w:val="00952F32"/>
    <w:rsid w:val="00953406"/>
    <w:rsid w:val="00953601"/>
    <w:rsid w:val="0095499B"/>
    <w:rsid w:val="009557F1"/>
    <w:rsid w:val="00956FF4"/>
    <w:rsid w:val="00960F92"/>
    <w:rsid w:val="00962001"/>
    <w:rsid w:val="0096288A"/>
    <w:rsid w:val="00962A3D"/>
    <w:rsid w:val="009631B5"/>
    <w:rsid w:val="00963833"/>
    <w:rsid w:val="00963C6D"/>
    <w:rsid w:val="00963E22"/>
    <w:rsid w:val="00965315"/>
    <w:rsid w:val="009654A2"/>
    <w:rsid w:val="00966249"/>
    <w:rsid w:val="009662F1"/>
    <w:rsid w:val="0096649E"/>
    <w:rsid w:val="009664FF"/>
    <w:rsid w:val="0096766F"/>
    <w:rsid w:val="0096768B"/>
    <w:rsid w:val="00967B86"/>
    <w:rsid w:val="00970365"/>
    <w:rsid w:val="00970613"/>
    <w:rsid w:val="00971163"/>
    <w:rsid w:val="009711EC"/>
    <w:rsid w:val="0097221B"/>
    <w:rsid w:val="009726DE"/>
    <w:rsid w:val="0097270E"/>
    <w:rsid w:val="009730DD"/>
    <w:rsid w:val="00973365"/>
    <w:rsid w:val="00973BC7"/>
    <w:rsid w:val="00974EBC"/>
    <w:rsid w:val="00974EC1"/>
    <w:rsid w:val="009752E4"/>
    <w:rsid w:val="0097536C"/>
    <w:rsid w:val="00976B69"/>
    <w:rsid w:val="00980425"/>
    <w:rsid w:val="00980A21"/>
    <w:rsid w:val="00981164"/>
    <w:rsid w:val="009818F5"/>
    <w:rsid w:val="0098318E"/>
    <w:rsid w:val="00983B96"/>
    <w:rsid w:val="009853C1"/>
    <w:rsid w:val="00985934"/>
    <w:rsid w:val="0098669C"/>
    <w:rsid w:val="00987AEA"/>
    <w:rsid w:val="00991A68"/>
    <w:rsid w:val="00992300"/>
    <w:rsid w:val="0099237E"/>
    <w:rsid w:val="00992DF1"/>
    <w:rsid w:val="00993036"/>
    <w:rsid w:val="00993851"/>
    <w:rsid w:val="0099389C"/>
    <w:rsid w:val="0099414C"/>
    <w:rsid w:val="009941A0"/>
    <w:rsid w:val="00994A0E"/>
    <w:rsid w:val="0099577F"/>
    <w:rsid w:val="00995ADC"/>
    <w:rsid w:val="009969A7"/>
    <w:rsid w:val="00996C5A"/>
    <w:rsid w:val="00996F55"/>
    <w:rsid w:val="009974D1"/>
    <w:rsid w:val="009A0A09"/>
    <w:rsid w:val="009A133A"/>
    <w:rsid w:val="009A14A4"/>
    <w:rsid w:val="009A1DBC"/>
    <w:rsid w:val="009A1E1D"/>
    <w:rsid w:val="009A2769"/>
    <w:rsid w:val="009A3E46"/>
    <w:rsid w:val="009A3E74"/>
    <w:rsid w:val="009A41BD"/>
    <w:rsid w:val="009A443C"/>
    <w:rsid w:val="009A4BE5"/>
    <w:rsid w:val="009A56EE"/>
    <w:rsid w:val="009A5A95"/>
    <w:rsid w:val="009A6360"/>
    <w:rsid w:val="009A6E19"/>
    <w:rsid w:val="009A7C83"/>
    <w:rsid w:val="009A7D74"/>
    <w:rsid w:val="009B0047"/>
    <w:rsid w:val="009B0054"/>
    <w:rsid w:val="009B0185"/>
    <w:rsid w:val="009B032C"/>
    <w:rsid w:val="009B03D7"/>
    <w:rsid w:val="009B1889"/>
    <w:rsid w:val="009B284C"/>
    <w:rsid w:val="009B38BF"/>
    <w:rsid w:val="009B3FA1"/>
    <w:rsid w:val="009B47F8"/>
    <w:rsid w:val="009B518F"/>
    <w:rsid w:val="009B51FF"/>
    <w:rsid w:val="009B64B0"/>
    <w:rsid w:val="009B6C22"/>
    <w:rsid w:val="009C0BD7"/>
    <w:rsid w:val="009C1707"/>
    <w:rsid w:val="009C33AB"/>
    <w:rsid w:val="009C3858"/>
    <w:rsid w:val="009C3A68"/>
    <w:rsid w:val="009C44CE"/>
    <w:rsid w:val="009C4E7C"/>
    <w:rsid w:val="009C53E9"/>
    <w:rsid w:val="009C6018"/>
    <w:rsid w:val="009C6039"/>
    <w:rsid w:val="009C680B"/>
    <w:rsid w:val="009C680F"/>
    <w:rsid w:val="009C69F0"/>
    <w:rsid w:val="009C6CB6"/>
    <w:rsid w:val="009C7758"/>
    <w:rsid w:val="009D1216"/>
    <w:rsid w:val="009D3282"/>
    <w:rsid w:val="009D3F4B"/>
    <w:rsid w:val="009D4531"/>
    <w:rsid w:val="009D4704"/>
    <w:rsid w:val="009D486F"/>
    <w:rsid w:val="009D5279"/>
    <w:rsid w:val="009D55AA"/>
    <w:rsid w:val="009D6EE9"/>
    <w:rsid w:val="009D7F93"/>
    <w:rsid w:val="009E04A2"/>
    <w:rsid w:val="009E0535"/>
    <w:rsid w:val="009E0CD6"/>
    <w:rsid w:val="009E118D"/>
    <w:rsid w:val="009E2837"/>
    <w:rsid w:val="009E2B08"/>
    <w:rsid w:val="009E2B14"/>
    <w:rsid w:val="009E370F"/>
    <w:rsid w:val="009E3FD9"/>
    <w:rsid w:val="009E4BE3"/>
    <w:rsid w:val="009E5D7F"/>
    <w:rsid w:val="009E6083"/>
    <w:rsid w:val="009E698B"/>
    <w:rsid w:val="009E7120"/>
    <w:rsid w:val="009E7E56"/>
    <w:rsid w:val="009F0903"/>
    <w:rsid w:val="009F095C"/>
    <w:rsid w:val="009F0D17"/>
    <w:rsid w:val="009F2919"/>
    <w:rsid w:val="009F2E4F"/>
    <w:rsid w:val="009F3162"/>
    <w:rsid w:val="009F3A0B"/>
    <w:rsid w:val="009F53D0"/>
    <w:rsid w:val="009F647E"/>
    <w:rsid w:val="009F6619"/>
    <w:rsid w:val="009F66A0"/>
    <w:rsid w:val="009F69E0"/>
    <w:rsid w:val="009F6C1E"/>
    <w:rsid w:val="009F76C2"/>
    <w:rsid w:val="00A01523"/>
    <w:rsid w:val="00A01A01"/>
    <w:rsid w:val="00A02040"/>
    <w:rsid w:val="00A06105"/>
    <w:rsid w:val="00A0639D"/>
    <w:rsid w:val="00A06C8C"/>
    <w:rsid w:val="00A06D3C"/>
    <w:rsid w:val="00A07555"/>
    <w:rsid w:val="00A0763D"/>
    <w:rsid w:val="00A07B41"/>
    <w:rsid w:val="00A105E1"/>
    <w:rsid w:val="00A10EC3"/>
    <w:rsid w:val="00A12E66"/>
    <w:rsid w:val="00A13453"/>
    <w:rsid w:val="00A13831"/>
    <w:rsid w:val="00A13D03"/>
    <w:rsid w:val="00A153C7"/>
    <w:rsid w:val="00A15435"/>
    <w:rsid w:val="00A1609A"/>
    <w:rsid w:val="00A16254"/>
    <w:rsid w:val="00A1668F"/>
    <w:rsid w:val="00A16A95"/>
    <w:rsid w:val="00A170E3"/>
    <w:rsid w:val="00A17C42"/>
    <w:rsid w:val="00A17EA7"/>
    <w:rsid w:val="00A204A9"/>
    <w:rsid w:val="00A210E9"/>
    <w:rsid w:val="00A21CB8"/>
    <w:rsid w:val="00A21CC2"/>
    <w:rsid w:val="00A24855"/>
    <w:rsid w:val="00A24A64"/>
    <w:rsid w:val="00A24CD3"/>
    <w:rsid w:val="00A255A3"/>
    <w:rsid w:val="00A2589E"/>
    <w:rsid w:val="00A264D1"/>
    <w:rsid w:val="00A27CDF"/>
    <w:rsid w:val="00A3059D"/>
    <w:rsid w:val="00A30827"/>
    <w:rsid w:val="00A313BD"/>
    <w:rsid w:val="00A32A71"/>
    <w:rsid w:val="00A32CB9"/>
    <w:rsid w:val="00A32CE8"/>
    <w:rsid w:val="00A34934"/>
    <w:rsid w:val="00A34B2E"/>
    <w:rsid w:val="00A35AC6"/>
    <w:rsid w:val="00A365ED"/>
    <w:rsid w:val="00A368AC"/>
    <w:rsid w:val="00A370E0"/>
    <w:rsid w:val="00A373AC"/>
    <w:rsid w:val="00A37863"/>
    <w:rsid w:val="00A40057"/>
    <w:rsid w:val="00A401E4"/>
    <w:rsid w:val="00A40EE0"/>
    <w:rsid w:val="00A40FE4"/>
    <w:rsid w:val="00A417A3"/>
    <w:rsid w:val="00A42928"/>
    <w:rsid w:val="00A439CF"/>
    <w:rsid w:val="00A43F18"/>
    <w:rsid w:val="00A440D9"/>
    <w:rsid w:val="00A47067"/>
    <w:rsid w:val="00A47968"/>
    <w:rsid w:val="00A47CC5"/>
    <w:rsid w:val="00A50B19"/>
    <w:rsid w:val="00A50D91"/>
    <w:rsid w:val="00A51D60"/>
    <w:rsid w:val="00A52818"/>
    <w:rsid w:val="00A5314F"/>
    <w:rsid w:val="00A53E67"/>
    <w:rsid w:val="00A55A2D"/>
    <w:rsid w:val="00A55CF4"/>
    <w:rsid w:val="00A607F3"/>
    <w:rsid w:val="00A617A7"/>
    <w:rsid w:val="00A61C1A"/>
    <w:rsid w:val="00A61D02"/>
    <w:rsid w:val="00A63766"/>
    <w:rsid w:val="00A63F19"/>
    <w:rsid w:val="00A66E8A"/>
    <w:rsid w:val="00A70B4E"/>
    <w:rsid w:val="00A70C25"/>
    <w:rsid w:val="00A71043"/>
    <w:rsid w:val="00A7177C"/>
    <w:rsid w:val="00A72368"/>
    <w:rsid w:val="00A729FA"/>
    <w:rsid w:val="00A72B68"/>
    <w:rsid w:val="00A72E70"/>
    <w:rsid w:val="00A72F49"/>
    <w:rsid w:val="00A735AC"/>
    <w:rsid w:val="00A73F6B"/>
    <w:rsid w:val="00A74153"/>
    <w:rsid w:val="00A7454F"/>
    <w:rsid w:val="00A748F1"/>
    <w:rsid w:val="00A74A2E"/>
    <w:rsid w:val="00A74DD8"/>
    <w:rsid w:val="00A7567C"/>
    <w:rsid w:val="00A76AD2"/>
    <w:rsid w:val="00A76AF6"/>
    <w:rsid w:val="00A76CC9"/>
    <w:rsid w:val="00A76E15"/>
    <w:rsid w:val="00A775A3"/>
    <w:rsid w:val="00A77C56"/>
    <w:rsid w:val="00A77E08"/>
    <w:rsid w:val="00A80474"/>
    <w:rsid w:val="00A81187"/>
    <w:rsid w:val="00A83654"/>
    <w:rsid w:val="00A837A9"/>
    <w:rsid w:val="00A84A05"/>
    <w:rsid w:val="00A879C9"/>
    <w:rsid w:val="00A879EA"/>
    <w:rsid w:val="00A87CAA"/>
    <w:rsid w:val="00A87D0E"/>
    <w:rsid w:val="00A90139"/>
    <w:rsid w:val="00A9014F"/>
    <w:rsid w:val="00A90A62"/>
    <w:rsid w:val="00A90EE7"/>
    <w:rsid w:val="00A91545"/>
    <w:rsid w:val="00A91A51"/>
    <w:rsid w:val="00A91A86"/>
    <w:rsid w:val="00A92321"/>
    <w:rsid w:val="00A937B0"/>
    <w:rsid w:val="00A93ADA"/>
    <w:rsid w:val="00A9487A"/>
    <w:rsid w:val="00A95265"/>
    <w:rsid w:val="00A95D47"/>
    <w:rsid w:val="00A965DF"/>
    <w:rsid w:val="00AA0F9A"/>
    <w:rsid w:val="00AA120D"/>
    <w:rsid w:val="00AA12FE"/>
    <w:rsid w:val="00AA1965"/>
    <w:rsid w:val="00AA2336"/>
    <w:rsid w:val="00AA3370"/>
    <w:rsid w:val="00AA348D"/>
    <w:rsid w:val="00AA4318"/>
    <w:rsid w:val="00AA4417"/>
    <w:rsid w:val="00AA44EB"/>
    <w:rsid w:val="00AA4AEB"/>
    <w:rsid w:val="00AA60EB"/>
    <w:rsid w:val="00AA698E"/>
    <w:rsid w:val="00AA69F5"/>
    <w:rsid w:val="00AA6AF8"/>
    <w:rsid w:val="00AA7E57"/>
    <w:rsid w:val="00AB0CEA"/>
    <w:rsid w:val="00AB0D57"/>
    <w:rsid w:val="00AB1587"/>
    <w:rsid w:val="00AB2413"/>
    <w:rsid w:val="00AB2920"/>
    <w:rsid w:val="00AB2AE4"/>
    <w:rsid w:val="00AB2E4F"/>
    <w:rsid w:val="00AB30F7"/>
    <w:rsid w:val="00AB522D"/>
    <w:rsid w:val="00AB5B61"/>
    <w:rsid w:val="00AB5D6A"/>
    <w:rsid w:val="00AB5E68"/>
    <w:rsid w:val="00AB68FE"/>
    <w:rsid w:val="00AB6AE8"/>
    <w:rsid w:val="00AB6CD8"/>
    <w:rsid w:val="00AB6E7B"/>
    <w:rsid w:val="00AB70BC"/>
    <w:rsid w:val="00AB76CD"/>
    <w:rsid w:val="00AB7884"/>
    <w:rsid w:val="00AB7A0C"/>
    <w:rsid w:val="00AC0140"/>
    <w:rsid w:val="00AC0F54"/>
    <w:rsid w:val="00AC1387"/>
    <w:rsid w:val="00AC2421"/>
    <w:rsid w:val="00AC2BEC"/>
    <w:rsid w:val="00AC4539"/>
    <w:rsid w:val="00AC4C15"/>
    <w:rsid w:val="00AC4CBE"/>
    <w:rsid w:val="00AC65D7"/>
    <w:rsid w:val="00AC7C2A"/>
    <w:rsid w:val="00AD106A"/>
    <w:rsid w:val="00AD15E1"/>
    <w:rsid w:val="00AD1930"/>
    <w:rsid w:val="00AD20AF"/>
    <w:rsid w:val="00AD2992"/>
    <w:rsid w:val="00AD3092"/>
    <w:rsid w:val="00AD33BB"/>
    <w:rsid w:val="00AD580B"/>
    <w:rsid w:val="00AD5B1A"/>
    <w:rsid w:val="00AD5C92"/>
    <w:rsid w:val="00AD678F"/>
    <w:rsid w:val="00AD6A8B"/>
    <w:rsid w:val="00AD6B2E"/>
    <w:rsid w:val="00AD6EC7"/>
    <w:rsid w:val="00AD6F76"/>
    <w:rsid w:val="00AE0AA4"/>
    <w:rsid w:val="00AE213C"/>
    <w:rsid w:val="00AE2B2F"/>
    <w:rsid w:val="00AE35DD"/>
    <w:rsid w:val="00AE4BE5"/>
    <w:rsid w:val="00AE4DE8"/>
    <w:rsid w:val="00AE4E37"/>
    <w:rsid w:val="00AE575C"/>
    <w:rsid w:val="00AE71B8"/>
    <w:rsid w:val="00AE7C9A"/>
    <w:rsid w:val="00AF0B6F"/>
    <w:rsid w:val="00AF0D6C"/>
    <w:rsid w:val="00AF2004"/>
    <w:rsid w:val="00AF2220"/>
    <w:rsid w:val="00AF25D7"/>
    <w:rsid w:val="00AF3A03"/>
    <w:rsid w:val="00AF3C20"/>
    <w:rsid w:val="00AF5846"/>
    <w:rsid w:val="00AF6022"/>
    <w:rsid w:val="00AF606A"/>
    <w:rsid w:val="00AF616B"/>
    <w:rsid w:val="00AF788B"/>
    <w:rsid w:val="00AF79B1"/>
    <w:rsid w:val="00AF7C6B"/>
    <w:rsid w:val="00B0002C"/>
    <w:rsid w:val="00B004B2"/>
    <w:rsid w:val="00B00673"/>
    <w:rsid w:val="00B00AA1"/>
    <w:rsid w:val="00B00E0C"/>
    <w:rsid w:val="00B02647"/>
    <w:rsid w:val="00B02E6B"/>
    <w:rsid w:val="00B05A6C"/>
    <w:rsid w:val="00B05F1C"/>
    <w:rsid w:val="00B07179"/>
    <w:rsid w:val="00B10660"/>
    <w:rsid w:val="00B11392"/>
    <w:rsid w:val="00B11557"/>
    <w:rsid w:val="00B12BE5"/>
    <w:rsid w:val="00B12C87"/>
    <w:rsid w:val="00B130C6"/>
    <w:rsid w:val="00B132B1"/>
    <w:rsid w:val="00B13929"/>
    <w:rsid w:val="00B13DE7"/>
    <w:rsid w:val="00B14161"/>
    <w:rsid w:val="00B14454"/>
    <w:rsid w:val="00B14558"/>
    <w:rsid w:val="00B148CD"/>
    <w:rsid w:val="00B1499A"/>
    <w:rsid w:val="00B155B3"/>
    <w:rsid w:val="00B16E10"/>
    <w:rsid w:val="00B2096D"/>
    <w:rsid w:val="00B20D80"/>
    <w:rsid w:val="00B20F93"/>
    <w:rsid w:val="00B20FC9"/>
    <w:rsid w:val="00B21760"/>
    <w:rsid w:val="00B21B08"/>
    <w:rsid w:val="00B223A2"/>
    <w:rsid w:val="00B229A4"/>
    <w:rsid w:val="00B23E5A"/>
    <w:rsid w:val="00B2405D"/>
    <w:rsid w:val="00B24B81"/>
    <w:rsid w:val="00B24F8A"/>
    <w:rsid w:val="00B263DF"/>
    <w:rsid w:val="00B27852"/>
    <w:rsid w:val="00B30022"/>
    <w:rsid w:val="00B31603"/>
    <w:rsid w:val="00B3187B"/>
    <w:rsid w:val="00B318EC"/>
    <w:rsid w:val="00B32EFB"/>
    <w:rsid w:val="00B33179"/>
    <w:rsid w:val="00B33408"/>
    <w:rsid w:val="00B3432C"/>
    <w:rsid w:val="00B34F08"/>
    <w:rsid w:val="00B352ED"/>
    <w:rsid w:val="00B354A6"/>
    <w:rsid w:val="00B36123"/>
    <w:rsid w:val="00B36492"/>
    <w:rsid w:val="00B374AE"/>
    <w:rsid w:val="00B37F15"/>
    <w:rsid w:val="00B40098"/>
    <w:rsid w:val="00B410DC"/>
    <w:rsid w:val="00B415E2"/>
    <w:rsid w:val="00B41DE4"/>
    <w:rsid w:val="00B42163"/>
    <w:rsid w:val="00B43C76"/>
    <w:rsid w:val="00B43D5B"/>
    <w:rsid w:val="00B4413E"/>
    <w:rsid w:val="00B44269"/>
    <w:rsid w:val="00B459FB"/>
    <w:rsid w:val="00B461CD"/>
    <w:rsid w:val="00B465CD"/>
    <w:rsid w:val="00B466A2"/>
    <w:rsid w:val="00B46D94"/>
    <w:rsid w:val="00B4765B"/>
    <w:rsid w:val="00B47E89"/>
    <w:rsid w:val="00B50448"/>
    <w:rsid w:val="00B5079B"/>
    <w:rsid w:val="00B51F12"/>
    <w:rsid w:val="00B52492"/>
    <w:rsid w:val="00B5288E"/>
    <w:rsid w:val="00B5304E"/>
    <w:rsid w:val="00B53BB2"/>
    <w:rsid w:val="00B56241"/>
    <w:rsid w:val="00B57014"/>
    <w:rsid w:val="00B5777F"/>
    <w:rsid w:val="00B605D8"/>
    <w:rsid w:val="00B61675"/>
    <w:rsid w:val="00B61AE2"/>
    <w:rsid w:val="00B61C1C"/>
    <w:rsid w:val="00B621E9"/>
    <w:rsid w:val="00B62D65"/>
    <w:rsid w:val="00B63A20"/>
    <w:rsid w:val="00B63AB2"/>
    <w:rsid w:val="00B6597F"/>
    <w:rsid w:val="00B65CE0"/>
    <w:rsid w:val="00B664AE"/>
    <w:rsid w:val="00B6723A"/>
    <w:rsid w:val="00B67618"/>
    <w:rsid w:val="00B67B5C"/>
    <w:rsid w:val="00B67BB2"/>
    <w:rsid w:val="00B700CA"/>
    <w:rsid w:val="00B708CB"/>
    <w:rsid w:val="00B70B55"/>
    <w:rsid w:val="00B71D00"/>
    <w:rsid w:val="00B71F88"/>
    <w:rsid w:val="00B73416"/>
    <w:rsid w:val="00B73E14"/>
    <w:rsid w:val="00B74ABF"/>
    <w:rsid w:val="00B75E04"/>
    <w:rsid w:val="00B75E4F"/>
    <w:rsid w:val="00B7604D"/>
    <w:rsid w:val="00B80992"/>
    <w:rsid w:val="00B8194B"/>
    <w:rsid w:val="00B81CBD"/>
    <w:rsid w:val="00B8260F"/>
    <w:rsid w:val="00B82A9A"/>
    <w:rsid w:val="00B82C2A"/>
    <w:rsid w:val="00B83224"/>
    <w:rsid w:val="00B83D0B"/>
    <w:rsid w:val="00B83D16"/>
    <w:rsid w:val="00B844F5"/>
    <w:rsid w:val="00B8488E"/>
    <w:rsid w:val="00B84FCE"/>
    <w:rsid w:val="00B8522B"/>
    <w:rsid w:val="00B85514"/>
    <w:rsid w:val="00B8592E"/>
    <w:rsid w:val="00B85D87"/>
    <w:rsid w:val="00B865A4"/>
    <w:rsid w:val="00B87812"/>
    <w:rsid w:val="00B87B50"/>
    <w:rsid w:val="00B90369"/>
    <w:rsid w:val="00B90EA6"/>
    <w:rsid w:val="00B91414"/>
    <w:rsid w:val="00B91732"/>
    <w:rsid w:val="00B91BB0"/>
    <w:rsid w:val="00B92CBB"/>
    <w:rsid w:val="00B95355"/>
    <w:rsid w:val="00B95ABC"/>
    <w:rsid w:val="00B96386"/>
    <w:rsid w:val="00B9652E"/>
    <w:rsid w:val="00BA0787"/>
    <w:rsid w:val="00BA13D5"/>
    <w:rsid w:val="00BA1873"/>
    <w:rsid w:val="00BA26E6"/>
    <w:rsid w:val="00BA3957"/>
    <w:rsid w:val="00BA47D5"/>
    <w:rsid w:val="00BA4A84"/>
    <w:rsid w:val="00BA59BD"/>
    <w:rsid w:val="00BA6147"/>
    <w:rsid w:val="00BA6E24"/>
    <w:rsid w:val="00BA7F4F"/>
    <w:rsid w:val="00BB031C"/>
    <w:rsid w:val="00BB11D9"/>
    <w:rsid w:val="00BB1618"/>
    <w:rsid w:val="00BB1835"/>
    <w:rsid w:val="00BB25C7"/>
    <w:rsid w:val="00BB29FB"/>
    <w:rsid w:val="00BB2A3C"/>
    <w:rsid w:val="00BB2D02"/>
    <w:rsid w:val="00BB4258"/>
    <w:rsid w:val="00BB481E"/>
    <w:rsid w:val="00BB68B3"/>
    <w:rsid w:val="00BB68EF"/>
    <w:rsid w:val="00BB6A5C"/>
    <w:rsid w:val="00BB6A8D"/>
    <w:rsid w:val="00BB7400"/>
    <w:rsid w:val="00BB7450"/>
    <w:rsid w:val="00BB760F"/>
    <w:rsid w:val="00BB7BC1"/>
    <w:rsid w:val="00BC00E3"/>
    <w:rsid w:val="00BC0582"/>
    <w:rsid w:val="00BC219D"/>
    <w:rsid w:val="00BC3009"/>
    <w:rsid w:val="00BC32B2"/>
    <w:rsid w:val="00BC3FB4"/>
    <w:rsid w:val="00BC5160"/>
    <w:rsid w:val="00BC5E13"/>
    <w:rsid w:val="00BC5EF7"/>
    <w:rsid w:val="00BC6A14"/>
    <w:rsid w:val="00BC6F14"/>
    <w:rsid w:val="00BC7C64"/>
    <w:rsid w:val="00BD01B7"/>
    <w:rsid w:val="00BD088F"/>
    <w:rsid w:val="00BD194C"/>
    <w:rsid w:val="00BD2271"/>
    <w:rsid w:val="00BD352E"/>
    <w:rsid w:val="00BD3CA0"/>
    <w:rsid w:val="00BD4913"/>
    <w:rsid w:val="00BD4C23"/>
    <w:rsid w:val="00BD4CB5"/>
    <w:rsid w:val="00BD53E9"/>
    <w:rsid w:val="00BD6761"/>
    <w:rsid w:val="00BD6C01"/>
    <w:rsid w:val="00BD7A57"/>
    <w:rsid w:val="00BD7F76"/>
    <w:rsid w:val="00BE0A8C"/>
    <w:rsid w:val="00BE0B53"/>
    <w:rsid w:val="00BE0F35"/>
    <w:rsid w:val="00BE13AC"/>
    <w:rsid w:val="00BE163B"/>
    <w:rsid w:val="00BE2C06"/>
    <w:rsid w:val="00BE3381"/>
    <w:rsid w:val="00BE35DD"/>
    <w:rsid w:val="00BE471B"/>
    <w:rsid w:val="00BE4720"/>
    <w:rsid w:val="00BE4DAF"/>
    <w:rsid w:val="00BE5126"/>
    <w:rsid w:val="00BE5AD9"/>
    <w:rsid w:val="00BE5C99"/>
    <w:rsid w:val="00BE72AB"/>
    <w:rsid w:val="00BE7417"/>
    <w:rsid w:val="00BE7A4D"/>
    <w:rsid w:val="00BF073D"/>
    <w:rsid w:val="00BF0BD2"/>
    <w:rsid w:val="00BF36A9"/>
    <w:rsid w:val="00BF47A2"/>
    <w:rsid w:val="00BF4B31"/>
    <w:rsid w:val="00BF54BC"/>
    <w:rsid w:val="00BF5BD0"/>
    <w:rsid w:val="00BF6663"/>
    <w:rsid w:val="00BF77D9"/>
    <w:rsid w:val="00BF7CEC"/>
    <w:rsid w:val="00C001D3"/>
    <w:rsid w:val="00C009E6"/>
    <w:rsid w:val="00C00E67"/>
    <w:rsid w:val="00C02837"/>
    <w:rsid w:val="00C02A82"/>
    <w:rsid w:val="00C0394C"/>
    <w:rsid w:val="00C03D4B"/>
    <w:rsid w:val="00C03DE1"/>
    <w:rsid w:val="00C03F95"/>
    <w:rsid w:val="00C0618E"/>
    <w:rsid w:val="00C071D2"/>
    <w:rsid w:val="00C07327"/>
    <w:rsid w:val="00C07476"/>
    <w:rsid w:val="00C07ADC"/>
    <w:rsid w:val="00C10AE6"/>
    <w:rsid w:val="00C10B4C"/>
    <w:rsid w:val="00C12083"/>
    <w:rsid w:val="00C1232D"/>
    <w:rsid w:val="00C127E6"/>
    <w:rsid w:val="00C1286F"/>
    <w:rsid w:val="00C12DAF"/>
    <w:rsid w:val="00C14208"/>
    <w:rsid w:val="00C165AB"/>
    <w:rsid w:val="00C16A43"/>
    <w:rsid w:val="00C179CC"/>
    <w:rsid w:val="00C20513"/>
    <w:rsid w:val="00C20994"/>
    <w:rsid w:val="00C20D83"/>
    <w:rsid w:val="00C2112C"/>
    <w:rsid w:val="00C2140F"/>
    <w:rsid w:val="00C21415"/>
    <w:rsid w:val="00C21C34"/>
    <w:rsid w:val="00C21E23"/>
    <w:rsid w:val="00C22FB9"/>
    <w:rsid w:val="00C2343F"/>
    <w:rsid w:val="00C23CBE"/>
    <w:rsid w:val="00C23E41"/>
    <w:rsid w:val="00C24EF6"/>
    <w:rsid w:val="00C252C8"/>
    <w:rsid w:val="00C2590C"/>
    <w:rsid w:val="00C25914"/>
    <w:rsid w:val="00C25968"/>
    <w:rsid w:val="00C25CC6"/>
    <w:rsid w:val="00C26596"/>
    <w:rsid w:val="00C26681"/>
    <w:rsid w:val="00C271F8"/>
    <w:rsid w:val="00C27726"/>
    <w:rsid w:val="00C27765"/>
    <w:rsid w:val="00C278A5"/>
    <w:rsid w:val="00C303B2"/>
    <w:rsid w:val="00C3251E"/>
    <w:rsid w:val="00C338E0"/>
    <w:rsid w:val="00C33911"/>
    <w:rsid w:val="00C33B3D"/>
    <w:rsid w:val="00C342A8"/>
    <w:rsid w:val="00C3467C"/>
    <w:rsid w:val="00C35767"/>
    <w:rsid w:val="00C359CF"/>
    <w:rsid w:val="00C361A3"/>
    <w:rsid w:val="00C36273"/>
    <w:rsid w:val="00C36606"/>
    <w:rsid w:val="00C36EAA"/>
    <w:rsid w:val="00C37420"/>
    <w:rsid w:val="00C40A5D"/>
    <w:rsid w:val="00C41296"/>
    <w:rsid w:val="00C4277F"/>
    <w:rsid w:val="00C42961"/>
    <w:rsid w:val="00C43375"/>
    <w:rsid w:val="00C4367C"/>
    <w:rsid w:val="00C43CC7"/>
    <w:rsid w:val="00C443DA"/>
    <w:rsid w:val="00C449CA"/>
    <w:rsid w:val="00C44A8C"/>
    <w:rsid w:val="00C45194"/>
    <w:rsid w:val="00C45B9C"/>
    <w:rsid w:val="00C46498"/>
    <w:rsid w:val="00C464D8"/>
    <w:rsid w:val="00C477DD"/>
    <w:rsid w:val="00C478AA"/>
    <w:rsid w:val="00C52005"/>
    <w:rsid w:val="00C53257"/>
    <w:rsid w:val="00C538C3"/>
    <w:rsid w:val="00C558D1"/>
    <w:rsid w:val="00C561F6"/>
    <w:rsid w:val="00C57259"/>
    <w:rsid w:val="00C605FF"/>
    <w:rsid w:val="00C61414"/>
    <w:rsid w:val="00C616B4"/>
    <w:rsid w:val="00C62ABA"/>
    <w:rsid w:val="00C62DDE"/>
    <w:rsid w:val="00C62FD0"/>
    <w:rsid w:val="00C63547"/>
    <w:rsid w:val="00C639E9"/>
    <w:rsid w:val="00C63B17"/>
    <w:rsid w:val="00C64B08"/>
    <w:rsid w:val="00C64F8E"/>
    <w:rsid w:val="00C65686"/>
    <w:rsid w:val="00C66106"/>
    <w:rsid w:val="00C66193"/>
    <w:rsid w:val="00C66504"/>
    <w:rsid w:val="00C670F1"/>
    <w:rsid w:val="00C67421"/>
    <w:rsid w:val="00C674CB"/>
    <w:rsid w:val="00C67C92"/>
    <w:rsid w:val="00C67FE6"/>
    <w:rsid w:val="00C704F4"/>
    <w:rsid w:val="00C70858"/>
    <w:rsid w:val="00C71CE7"/>
    <w:rsid w:val="00C72C62"/>
    <w:rsid w:val="00C73B30"/>
    <w:rsid w:val="00C745AC"/>
    <w:rsid w:val="00C748D3"/>
    <w:rsid w:val="00C74980"/>
    <w:rsid w:val="00C74BF6"/>
    <w:rsid w:val="00C74F81"/>
    <w:rsid w:val="00C7683D"/>
    <w:rsid w:val="00C773EB"/>
    <w:rsid w:val="00C776C2"/>
    <w:rsid w:val="00C77C75"/>
    <w:rsid w:val="00C818E6"/>
    <w:rsid w:val="00C81ADA"/>
    <w:rsid w:val="00C81AF9"/>
    <w:rsid w:val="00C81EC7"/>
    <w:rsid w:val="00C824A1"/>
    <w:rsid w:val="00C828E8"/>
    <w:rsid w:val="00C82B4D"/>
    <w:rsid w:val="00C83EC6"/>
    <w:rsid w:val="00C84AC7"/>
    <w:rsid w:val="00C854DA"/>
    <w:rsid w:val="00C858DA"/>
    <w:rsid w:val="00C859CA"/>
    <w:rsid w:val="00C874D3"/>
    <w:rsid w:val="00C937D3"/>
    <w:rsid w:val="00C93F3D"/>
    <w:rsid w:val="00C956B1"/>
    <w:rsid w:val="00C95A38"/>
    <w:rsid w:val="00C96DC6"/>
    <w:rsid w:val="00CA0B35"/>
    <w:rsid w:val="00CA0FE3"/>
    <w:rsid w:val="00CA159A"/>
    <w:rsid w:val="00CA15A2"/>
    <w:rsid w:val="00CA2F5D"/>
    <w:rsid w:val="00CA385B"/>
    <w:rsid w:val="00CA3AD3"/>
    <w:rsid w:val="00CA3F7D"/>
    <w:rsid w:val="00CA48B6"/>
    <w:rsid w:val="00CA5161"/>
    <w:rsid w:val="00CA56C2"/>
    <w:rsid w:val="00CA5F2C"/>
    <w:rsid w:val="00CA62DB"/>
    <w:rsid w:val="00CA66BD"/>
    <w:rsid w:val="00CA67C1"/>
    <w:rsid w:val="00CA69C8"/>
    <w:rsid w:val="00CA6C1D"/>
    <w:rsid w:val="00CA7555"/>
    <w:rsid w:val="00CB0053"/>
    <w:rsid w:val="00CB09B0"/>
    <w:rsid w:val="00CB10AA"/>
    <w:rsid w:val="00CB24F1"/>
    <w:rsid w:val="00CB2678"/>
    <w:rsid w:val="00CB31D7"/>
    <w:rsid w:val="00CB3578"/>
    <w:rsid w:val="00CB3ED1"/>
    <w:rsid w:val="00CB44FF"/>
    <w:rsid w:val="00CB4B6F"/>
    <w:rsid w:val="00CB5619"/>
    <w:rsid w:val="00CB5DE9"/>
    <w:rsid w:val="00CB5E35"/>
    <w:rsid w:val="00CB6233"/>
    <w:rsid w:val="00CB65C3"/>
    <w:rsid w:val="00CB687E"/>
    <w:rsid w:val="00CB69BD"/>
    <w:rsid w:val="00CB7251"/>
    <w:rsid w:val="00CB7274"/>
    <w:rsid w:val="00CB7343"/>
    <w:rsid w:val="00CB7640"/>
    <w:rsid w:val="00CB7644"/>
    <w:rsid w:val="00CC0708"/>
    <w:rsid w:val="00CC3941"/>
    <w:rsid w:val="00CC4061"/>
    <w:rsid w:val="00CC4B84"/>
    <w:rsid w:val="00CC53EF"/>
    <w:rsid w:val="00CC59C5"/>
    <w:rsid w:val="00CC6C5D"/>
    <w:rsid w:val="00CD0662"/>
    <w:rsid w:val="00CD2B3F"/>
    <w:rsid w:val="00CD2BD4"/>
    <w:rsid w:val="00CD2DD9"/>
    <w:rsid w:val="00CD553B"/>
    <w:rsid w:val="00CD55DD"/>
    <w:rsid w:val="00CD6271"/>
    <w:rsid w:val="00CD77A0"/>
    <w:rsid w:val="00CE005F"/>
    <w:rsid w:val="00CE00FD"/>
    <w:rsid w:val="00CE064C"/>
    <w:rsid w:val="00CE0F7A"/>
    <w:rsid w:val="00CE1CCE"/>
    <w:rsid w:val="00CE2B7D"/>
    <w:rsid w:val="00CE3212"/>
    <w:rsid w:val="00CE33DC"/>
    <w:rsid w:val="00CE3709"/>
    <w:rsid w:val="00CE388A"/>
    <w:rsid w:val="00CE38EC"/>
    <w:rsid w:val="00CE39AB"/>
    <w:rsid w:val="00CE4112"/>
    <w:rsid w:val="00CE45B8"/>
    <w:rsid w:val="00CE4A56"/>
    <w:rsid w:val="00CE579B"/>
    <w:rsid w:val="00CE6199"/>
    <w:rsid w:val="00CE68AE"/>
    <w:rsid w:val="00CE7452"/>
    <w:rsid w:val="00CF01F2"/>
    <w:rsid w:val="00CF0BEE"/>
    <w:rsid w:val="00CF3E53"/>
    <w:rsid w:val="00CF3EE1"/>
    <w:rsid w:val="00CF421C"/>
    <w:rsid w:val="00CF47FE"/>
    <w:rsid w:val="00CF4E27"/>
    <w:rsid w:val="00CF544F"/>
    <w:rsid w:val="00CF5693"/>
    <w:rsid w:val="00CF5775"/>
    <w:rsid w:val="00CF587E"/>
    <w:rsid w:val="00CF58A8"/>
    <w:rsid w:val="00CF5B1C"/>
    <w:rsid w:val="00CF72CC"/>
    <w:rsid w:val="00D00248"/>
    <w:rsid w:val="00D015A7"/>
    <w:rsid w:val="00D0198F"/>
    <w:rsid w:val="00D01B8F"/>
    <w:rsid w:val="00D01F5D"/>
    <w:rsid w:val="00D0219F"/>
    <w:rsid w:val="00D03214"/>
    <w:rsid w:val="00D036A9"/>
    <w:rsid w:val="00D03927"/>
    <w:rsid w:val="00D03BEC"/>
    <w:rsid w:val="00D07091"/>
    <w:rsid w:val="00D07C61"/>
    <w:rsid w:val="00D07D99"/>
    <w:rsid w:val="00D10DAB"/>
    <w:rsid w:val="00D10EDE"/>
    <w:rsid w:val="00D1135E"/>
    <w:rsid w:val="00D11DC5"/>
    <w:rsid w:val="00D1247F"/>
    <w:rsid w:val="00D149AF"/>
    <w:rsid w:val="00D15926"/>
    <w:rsid w:val="00D15986"/>
    <w:rsid w:val="00D15AF8"/>
    <w:rsid w:val="00D16719"/>
    <w:rsid w:val="00D17051"/>
    <w:rsid w:val="00D171BC"/>
    <w:rsid w:val="00D176BD"/>
    <w:rsid w:val="00D17D6D"/>
    <w:rsid w:val="00D2025E"/>
    <w:rsid w:val="00D22181"/>
    <w:rsid w:val="00D23107"/>
    <w:rsid w:val="00D2316B"/>
    <w:rsid w:val="00D236C4"/>
    <w:rsid w:val="00D246F6"/>
    <w:rsid w:val="00D24A9F"/>
    <w:rsid w:val="00D25ACD"/>
    <w:rsid w:val="00D270D7"/>
    <w:rsid w:val="00D272A0"/>
    <w:rsid w:val="00D27830"/>
    <w:rsid w:val="00D27C7D"/>
    <w:rsid w:val="00D27E06"/>
    <w:rsid w:val="00D30688"/>
    <w:rsid w:val="00D310A5"/>
    <w:rsid w:val="00D31CBF"/>
    <w:rsid w:val="00D31F4E"/>
    <w:rsid w:val="00D322A7"/>
    <w:rsid w:val="00D32370"/>
    <w:rsid w:val="00D34B79"/>
    <w:rsid w:val="00D3518E"/>
    <w:rsid w:val="00D352BD"/>
    <w:rsid w:val="00D35E33"/>
    <w:rsid w:val="00D36E20"/>
    <w:rsid w:val="00D4029A"/>
    <w:rsid w:val="00D410C0"/>
    <w:rsid w:val="00D413AB"/>
    <w:rsid w:val="00D4162B"/>
    <w:rsid w:val="00D417BF"/>
    <w:rsid w:val="00D4209B"/>
    <w:rsid w:val="00D423CE"/>
    <w:rsid w:val="00D42527"/>
    <w:rsid w:val="00D4404B"/>
    <w:rsid w:val="00D442CB"/>
    <w:rsid w:val="00D47CD9"/>
    <w:rsid w:val="00D50135"/>
    <w:rsid w:val="00D503DA"/>
    <w:rsid w:val="00D504E3"/>
    <w:rsid w:val="00D509FF"/>
    <w:rsid w:val="00D51411"/>
    <w:rsid w:val="00D5168D"/>
    <w:rsid w:val="00D5246F"/>
    <w:rsid w:val="00D53CEB"/>
    <w:rsid w:val="00D53F5D"/>
    <w:rsid w:val="00D54445"/>
    <w:rsid w:val="00D54DF6"/>
    <w:rsid w:val="00D553DE"/>
    <w:rsid w:val="00D556F8"/>
    <w:rsid w:val="00D57F58"/>
    <w:rsid w:val="00D600A2"/>
    <w:rsid w:val="00D60B03"/>
    <w:rsid w:val="00D60EF4"/>
    <w:rsid w:val="00D622C7"/>
    <w:rsid w:val="00D633C1"/>
    <w:rsid w:val="00D64D56"/>
    <w:rsid w:val="00D64F3A"/>
    <w:rsid w:val="00D65E3A"/>
    <w:rsid w:val="00D65F30"/>
    <w:rsid w:val="00D668E6"/>
    <w:rsid w:val="00D6754E"/>
    <w:rsid w:val="00D67813"/>
    <w:rsid w:val="00D707AB"/>
    <w:rsid w:val="00D71225"/>
    <w:rsid w:val="00D714A2"/>
    <w:rsid w:val="00D71C85"/>
    <w:rsid w:val="00D72E78"/>
    <w:rsid w:val="00D734A4"/>
    <w:rsid w:val="00D7385F"/>
    <w:rsid w:val="00D73BF4"/>
    <w:rsid w:val="00D73EDC"/>
    <w:rsid w:val="00D742C6"/>
    <w:rsid w:val="00D757B3"/>
    <w:rsid w:val="00D77263"/>
    <w:rsid w:val="00D77E71"/>
    <w:rsid w:val="00D8133E"/>
    <w:rsid w:val="00D8333D"/>
    <w:rsid w:val="00D8349A"/>
    <w:rsid w:val="00D84163"/>
    <w:rsid w:val="00D84B3A"/>
    <w:rsid w:val="00D851B4"/>
    <w:rsid w:val="00D85508"/>
    <w:rsid w:val="00D85D65"/>
    <w:rsid w:val="00D86454"/>
    <w:rsid w:val="00D87569"/>
    <w:rsid w:val="00D90647"/>
    <w:rsid w:val="00D90827"/>
    <w:rsid w:val="00D90ED3"/>
    <w:rsid w:val="00D913B9"/>
    <w:rsid w:val="00D915C8"/>
    <w:rsid w:val="00D91EAB"/>
    <w:rsid w:val="00D93A4D"/>
    <w:rsid w:val="00D93D34"/>
    <w:rsid w:val="00D94080"/>
    <w:rsid w:val="00D94D04"/>
    <w:rsid w:val="00D95214"/>
    <w:rsid w:val="00D95344"/>
    <w:rsid w:val="00D95AC2"/>
    <w:rsid w:val="00D967B1"/>
    <w:rsid w:val="00D96F94"/>
    <w:rsid w:val="00DA07DF"/>
    <w:rsid w:val="00DA1936"/>
    <w:rsid w:val="00DA1AD8"/>
    <w:rsid w:val="00DA1AF7"/>
    <w:rsid w:val="00DA1D8D"/>
    <w:rsid w:val="00DA29C2"/>
    <w:rsid w:val="00DA3847"/>
    <w:rsid w:val="00DA3C47"/>
    <w:rsid w:val="00DA3F07"/>
    <w:rsid w:val="00DA4097"/>
    <w:rsid w:val="00DA5582"/>
    <w:rsid w:val="00DA5DC6"/>
    <w:rsid w:val="00DA5F67"/>
    <w:rsid w:val="00DA6529"/>
    <w:rsid w:val="00DA7F7B"/>
    <w:rsid w:val="00DB1972"/>
    <w:rsid w:val="00DB2C2F"/>
    <w:rsid w:val="00DB2F85"/>
    <w:rsid w:val="00DB355D"/>
    <w:rsid w:val="00DB3CE2"/>
    <w:rsid w:val="00DB3EFC"/>
    <w:rsid w:val="00DB3FAA"/>
    <w:rsid w:val="00DB47AB"/>
    <w:rsid w:val="00DB56B2"/>
    <w:rsid w:val="00DB56C4"/>
    <w:rsid w:val="00DB5ED2"/>
    <w:rsid w:val="00DB6005"/>
    <w:rsid w:val="00DB6252"/>
    <w:rsid w:val="00DB6846"/>
    <w:rsid w:val="00DC0BFA"/>
    <w:rsid w:val="00DC0C9C"/>
    <w:rsid w:val="00DC1121"/>
    <w:rsid w:val="00DC116F"/>
    <w:rsid w:val="00DC1240"/>
    <w:rsid w:val="00DC3FEE"/>
    <w:rsid w:val="00DC404E"/>
    <w:rsid w:val="00DC569D"/>
    <w:rsid w:val="00DC58C1"/>
    <w:rsid w:val="00DC61AA"/>
    <w:rsid w:val="00DC64CB"/>
    <w:rsid w:val="00DC6871"/>
    <w:rsid w:val="00DC688C"/>
    <w:rsid w:val="00DC7960"/>
    <w:rsid w:val="00DD0B0C"/>
    <w:rsid w:val="00DD12C4"/>
    <w:rsid w:val="00DD19A9"/>
    <w:rsid w:val="00DD2F43"/>
    <w:rsid w:val="00DD3973"/>
    <w:rsid w:val="00DD460A"/>
    <w:rsid w:val="00DD5C65"/>
    <w:rsid w:val="00DD72AA"/>
    <w:rsid w:val="00DD7CA7"/>
    <w:rsid w:val="00DE0448"/>
    <w:rsid w:val="00DE133B"/>
    <w:rsid w:val="00DE157E"/>
    <w:rsid w:val="00DE1CDF"/>
    <w:rsid w:val="00DE255D"/>
    <w:rsid w:val="00DE2848"/>
    <w:rsid w:val="00DE3A91"/>
    <w:rsid w:val="00DE4DDA"/>
    <w:rsid w:val="00DE5F77"/>
    <w:rsid w:val="00DE62CD"/>
    <w:rsid w:val="00DE673F"/>
    <w:rsid w:val="00DE69D9"/>
    <w:rsid w:val="00DE7966"/>
    <w:rsid w:val="00DE7A4F"/>
    <w:rsid w:val="00DF0439"/>
    <w:rsid w:val="00DF1621"/>
    <w:rsid w:val="00DF1A9A"/>
    <w:rsid w:val="00DF270E"/>
    <w:rsid w:val="00DF31FF"/>
    <w:rsid w:val="00DF38F5"/>
    <w:rsid w:val="00DF446C"/>
    <w:rsid w:val="00DF4889"/>
    <w:rsid w:val="00DF5BAE"/>
    <w:rsid w:val="00DF5E31"/>
    <w:rsid w:val="00DF5F31"/>
    <w:rsid w:val="00DF62C6"/>
    <w:rsid w:val="00DF62E1"/>
    <w:rsid w:val="00E00251"/>
    <w:rsid w:val="00E0054F"/>
    <w:rsid w:val="00E00B8C"/>
    <w:rsid w:val="00E00C7E"/>
    <w:rsid w:val="00E02173"/>
    <w:rsid w:val="00E02CA3"/>
    <w:rsid w:val="00E02CF5"/>
    <w:rsid w:val="00E03049"/>
    <w:rsid w:val="00E03332"/>
    <w:rsid w:val="00E04068"/>
    <w:rsid w:val="00E04ADC"/>
    <w:rsid w:val="00E05814"/>
    <w:rsid w:val="00E05C9B"/>
    <w:rsid w:val="00E05FEB"/>
    <w:rsid w:val="00E06017"/>
    <w:rsid w:val="00E076AD"/>
    <w:rsid w:val="00E07AA1"/>
    <w:rsid w:val="00E103F3"/>
    <w:rsid w:val="00E10C2F"/>
    <w:rsid w:val="00E10F51"/>
    <w:rsid w:val="00E11C99"/>
    <w:rsid w:val="00E11D01"/>
    <w:rsid w:val="00E126D2"/>
    <w:rsid w:val="00E12BB3"/>
    <w:rsid w:val="00E12DA1"/>
    <w:rsid w:val="00E14053"/>
    <w:rsid w:val="00E14559"/>
    <w:rsid w:val="00E14B2E"/>
    <w:rsid w:val="00E14BA3"/>
    <w:rsid w:val="00E1524A"/>
    <w:rsid w:val="00E172D5"/>
    <w:rsid w:val="00E1747B"/>
    <w:rsid w:val="00E17746"/>
    <w:rsid w:val="00E21517"/>
    <w:rsid w:val="00E22329"/>
    <w:rsid w:val="00E2246E"/>
    <w:rsid w:val="00E234D3"/>
    <w:rsid w:val="00E235B3"/>
    <w:rsid w:val="00E23BF4"/>
    <w:rsid w:val="00E23C36"/>
    <w:rsid w:val="00E24630"/>
    <w:rsid w:val="00E253E5"/>
    <w:rsid w:val="00E258BB"/>
    <w:rsid w:val="00E25B5F"/>
    <w:rsid w:val="00E25CA7"/>
    <w:rsid w:val="00E26CE9"/>
    <w:rsid w:val="00E2788C"/>
    <w:rsid w:val="00E309C6"/>
    <w:rsid w:val="00E317BB"/>
    <w:rsid w:val="00E322B0"/>
    <w:rsid w:val="00E322FC"/>
    <w:rsid w:val="00E33740"/>
    <w:rsid w:val="00E3376D"/>
    <w:rsid w:val="00E346A6"/>
    <w:rsid w:val="00E3550A"/>
    <w:rsid w:val="00E35E7F"/>
    <w:rsid w:val="00E35FC5"/>
    <w:rsid w:val="00E3605B"/>
    <w:rsid w:val="00E368D1"/>
    <w:rsid w:val="00E369AC"/>
    <w:rsid w:val="00E36BCF"/>
    <w:rsid w:val="00E37890"/>
    <w:rsid w:val="00E37F72"/>
    <w:rsid w:val="00E4082A"/>
    <w:rsid w:val="00E42855"/>
    <w:rsid w:val="00E4295F"/>
    <w:rsid w:val="00E42F8A"/>
    <w:rsid w:val="00E45D6B"/>
    <w:rsid w:val="00E4669F"/>
    <w:rsid w:val="00E478F6"/>
    <w:rsid w:val="00E47C4E"/>
    <w:rsid w:val="00E5156F"/>
    <w:rsid w:val="00E516F4"/>
    <w:rsid w:val="00E51944"/>
    <w:rsid w:val="00E52288"/>
    <w:rsid w:val="00E52835"/>
    <w:rsid w:val="00E52957"/>
    <w:rsid w:val="00E53682"/>
    <w:rsid w:val="00E53802"/>
    <w:rsid w:val="00E53878"/>
    <w:rsid w:val="00E539CF"/>
    <w:rsid w:val="00E53DC6"/>
    <w:rsid w:val="00E54225"/>
    <w:rsid w:val="00E544CE"/>
    <w:rsid w:val="00E55638"/>
    <w:rsid w:val="00E56507"/>
    <w:rsid w:val="00E5757D"/>
    <w:rsid w:val="00E57772"/>
    <w:rsid w:val="00E5781D"/>
    <w:rsid w:val="00E6020F"/>
    <w:rsid w:val="00E60D58"/>
    <w:rsid w:val="00E6110B"/>
    <w:rsid w:val="00E6136E"/>
    <w:rsid w:val="00E61523"/>
    <w:rsid w:val="00E61A4C"/>
    <w:rsid w:val="00E61F5E"/>
    <w:rsid w:val="00E63A10"/>
    <w:rsid w:val="00E63E98"/>
    <w:rsid w:val="00E64726"/>
    <w:rsid w:val="00E64CA1"/>
    <w:rsid w:val="00E65850"/>
    <w:rsid w:val="00E66C33"/>
    <w:rsid w:val="00E67AB5"/>
    <w:rsid w:val="00E72B61"/>
    <w:rsid w:val="00E7327C"/>
    <w:rsid w:val="00E74C19"/>
    <w:rsid w:val="00E7519E"/>
    <w:rsid w:val="00E75457"/>
    <w:rsid w:val="00E754CD"/>
    <w:rsid w:val="00E755C3"/>
    <w:rsid w:val="00E763E6"/>
    <w:rsid w:val="00E76FCE"/>
    <w:rsid w:val="00E77539"/>
    <w:rsid w:val="00E779B6"/>
    <w:rsid w:val="00E81312"/>
    <w:rsid w:val="00E82588"/>
    <w:rsid w:val="00E83370"/>
    <w:rsid w:val="00E837BE"/>
    <w:rsid w:val="00E839EF"/>
    <w:rsid w:val="00E83F76"/>
    <w:rsid w:val="00E84152"/>
    <w:rsid w:val="00E84321"/>
    <w:rsid w:val="00E846AF"/>
    <w:rsid w:val="00E84E5F"/>
    <w:rsid w:val="00E8553E"/>
    <w:rsid w:val="00E9010E"/>
    <w:rsid w:val="00E9046A"/>
    <w:rsid w:val="00E91027"/>
    <w:rsid w:val="00E91444"/>
    <w:rsid w:val="00E9154F"/>
    <w:rsid w:val="00E91BE7"/>
    <w:rsid w:val="00E91C05"/>
    <w:rsid w:val="00E92896"/>
    <w:rsid w:val="00E92DED"/>
    <w:rsid w:val="00E93CFC"/>
    <w:rsid w:val="00E94571"/>
    <w:rsid w:val="00E945FD"/>
    <w:rsid w:val="00E94922"/>
    <w:rsid w:val="00E95E66"/>
    <w:rsid w:val="00E97C5E"/>
    <w:rsid w:val="00EA0508"/>
    <w:rsid w:val="00EA0BC4"/>
    <w:rsid w:val="00EA10A8"/>
    <w:rsid w:val="00EA2480"/>
    <w:rsid w:val="00EA2871"/>
    <w:rsid w:val="00EA35A5"/>
    <w:rsid w:val="00EA494A"/>
    <w:rsid w:val="00EA6894"/>
    <w:rsid w:val="00EA6FCB"/>
    <w:rsid w:val="00EA7FC5"/>
    <w:rsid w:val="00EB03B3"/>
    <w:rsid w:val="00EB07A6"/>
    <w:rsid w:val="00EB0ECA"/>
    <w:rsid w:val="00EB18E8"/>
    <w:rsid w:val="00EB27FC"/>
    <w:rsid w:val="00EB2914"/>
    <w:rsid w:val="00EB2DD4"/>
    <w:rsid w:val="00EB56DB"/>
    <w:rsid w:val="00EB6772"/>
    <w:rsid w:val="00EB744B"/>
    <w:rsid w:val="00EC0635"/>
    <w:rsid w:val="00EC0790"/>
    <w:rsid w:val="00EC115A"/>
    <w:rsid w:val="00EC2DEE"/>
    <w:rsid w:val="00EC3212"/>
    <w:rsid w:val="00EC3A55"/>
    <w:rsid w:val="00EC403E"/>
    <w:rsid w:val="00EC415A"/>
    <w:rsid w:val="00EC4583"/>
    <w:rsid w:val="00EC45FE"/>
    <w:rsid w:val="00EC46CF"/>
    <w:rsid w:val="00EC4E3F"/>
    <w:rsid w:val="00EC5DA8"/>
    <w:rsid w:val="00EC79CE"/>
    <w:rsid w:val="00ED0274"/>
    <w:rsid w:val="00ED0907"/>
    <w:rsid w:val="00ED187A"/>
    <w:rsid w:val="00ED1A26"/>
    <w:rsid w:val="00ED1F02"/>
    <w:rsid w:val="00ED2E07"/>
    <w:rsid w:val="00ED2E8E"/>
    <w:rsid w:val="00ED3DB0"/>
    <w:rsid w:val="00ED49F9"/>
    <w:rsid w:val="00ED56EE"/>
    <w:rsid w:val="00ED5D86"/>
    <w:rsid w:val="00ED6B4B"/>
    <w:rsid w:val="00ED6D04"/>
    <w:rsid w:val="00ED7196"/>
    <w:rsid w:val="00ED7704"/>
    <w:rsid w:val="00EE04C6"/>
    <w:rsid w:val="00EE189C"/>
    <w:rsid w:val="00EE19C4"/>
    <w:rsid w:val="00EE31F8"/>
    <w:rsid w:val="00EE35DF"/>
    <w:rsid w:val="00EE3A83"/>
    <w:rsid w:val="00EE4AEC"/>
    <w:rsid w:val="00EE4E3C"/>
    <w:rsid w:val="00EE4F02"/>
    <w:rsid w:val="00EE596C"/>
    <w:rsid w:val="00EE6196"/>
    <w:rsid w:val="00EE6208"/>
    <w:rsid w:val="00EE76E7"/>
    <w:rsid w:val="00EE7A2E"/>
    <w:rsid w:val="00EE7E67"/>
    <w:rsid w:val="00EE7E6D"/>
    <w:rsid w:val="00EF0173"/>
    <w:rsid w:val="00EF0E3B"/>
    <w:rsid w:val="00EF331B"/>
    <w:rsid w:val="00EF36A4"/>
    <w:rsid w:val="00EF4285"/>
    <w:rsid w:val="00EF6B5A"/>
    <w:rsid w:val="00EF7835"/>
    <w:rsid w:val="00EF7F34"/>
    <w:rsid w:val="00F00BC5"/>
    <w:rsid w:val="00F01A0C"/>
    <w:rsid w:val="00F02157"/>
    <w:rsid w:val="00F02259"/>
    <w:rsid w:val="00F023D1"/>
    <w:rsid w:val="00F02A71"/>
    <w:rsid w:val="00F02F20"/>
    <w:rsid w:val="00F04265"/>
    <w:rsid w:val="00F06197"/>
    <w:rsid w:val="00F067A0"/>
    <w:rsid w:val="00F07107"/>
    <w:rsid w:val="00F075EF"/>
    <w:rsid w:val="00F078F3"/>
    <w:rsid w:val="00F10950"/>
    <w:rsid w:val="00F113FB"/>
    <w:rsid w:val="00F11BAF"/>
    <w:rsid w:val="00F11EFD"/>
    <w:rsid w:val="00F11F5A"/>
    <w:rsid w:val="00F1207F"/>
    <w:rsid w:val="00F12313"/>
    <w:rsid w:val="00F13506"/>
    <w:rsid w:val="00F1358E"/>
    <w:rsid w:val="00F13887"/>
    <w:rsid w:val="00F13B49"/>
    <w:rsid w:val="00F14811"/>
    <w:rsid w:val="00F150C7"/>
    <w:rsid w:val="00F15E84"/>
    <w:rsid w:val="00F1624C"/>
    <w:rsid w:val="00F172E7"/>
    <w:rsid w:val="00F1781C"/>
    <w:rsid w:val="00F21AFC"/>
    <w:rsid w:val="00F22012"/>
    <w:rsid w:val="00F228D4"/>
    <w:rsid w:val="00F23051"/>
    <w:rsid w:val="00F233E7"/>
    <w:rsid w:val="00F2497A"/>
    <w:rsid w:val="00F24D4A"/>
    <w:rsid w:val="00F266A0"/>
    <w:rsid w:val="00F3007D"/>
    <w:rsid w:val="00F3099C"/>
    <w:rsid w:val="00F30B11"/>
    <w:rsid w:val="00F3105C"/>
    <w:rsid w:val="00F313C9"/>
    <w:rsid w:val="00F314E3"/>
    <w:rsid w:val="00F3152A"/>
    <w:rsid w:val="00F32DD7"/>
    <w:rsid w:val="00F33517"/>
    <w:rsid w:val="00F34069"/>
    <w:rsid w:val="00F342A7"/>
    <w:rsid w:val="00F34D42"/>
    <w:rsid w:val="00F354ED"/>
    <w:rsid w:val="00F35F73"/>
    <w:rsid w:val="00F35FCC"/>
    <w:rsid w:val="00F3617B"/>
    <w:rsid w:val="00F414B6"/>
    <w:rsid w:val="00F41AE6"/>
    <w:rsid w:val="00F41F0E"/>
    <w:rsid w:val="00F432D4"/>
    <w:rsid w:val="00F4360D"/>
    <w:rsid w:val="00F4383E"/>
    <w:rsid w:val="00F43949"/>
    <w:rsid w:val="00F4394A"/>
    <w:rsid w:val="00F4492E"/>
    <w:rsid w:val="00F454FC"/>
    <w:rsid w:val="00F455BB"/>
    <w:rsid w:val="00F45FD4"/>
    <w:rsid w:val="00F46285"/>
    <w:rsid w:val="00F47F99"/>
    <w:rsid w:val="00F5026C"/>
    <w:rsid w:val="00F505C6"/>
    <w:rsid w:val="00F511D9"/>
    <w:rsid w:val="00F515D2"/>
    <w:rsid w:val="00F529CB"/>
    <w:rsid w:val="00F52B80"/>
    <w:rsid w:val="00F52CBA"/>
    <w:rsid w:val="00F53443"/>
    <w:rsid w:val="00F5409A"/>
    <w:rsid w:val="00F5411B"/>
    <w:rsid w:val="00F54288"/>
    <w:rsid w:val="00F553E6"/>
    <w:rsid w:val="00F5547E"/>
    <w:rsid w:val="00F56275"/>
    <w:rsid w:val="00F60018"/>
    <w:rsid w:val="00F6120C"/>
    <w:rsid w:val="00F6162F"/>
    <w:rsid w:val="00F6270E"/>
    <w:rsid w:val="00F63075"/>
    <w:rsid w:val="00F63ABD"/>
    <w:rsid w:val="00F645B0"/>
    <w:rsid w:val="00F64A5D"/>
    <w:rsid w:val="00F64CDD"/>
    <w:rsid w:val="00F65DE7"/>
    <w:rsid w:val="00F66319"/>
    <w:rsid w:val="00F668EE"/>
    <w:rsid w:val="00F66933"/>
    <w:rsid w:val="00F66B22"/>
    <w:rsid w:val="00F67E6F"/>
    <w:rsid w:val="00F70832"/>
    <w:rsid w:val="00F70A39"/>
    <w:rsid w:val="00F70ED5"/>
    <w:rsid w:val="00F71088"/>
    <w:rsid w:val="00F71413"/>
    <w:rsid w:val="00F717C9"/>
    <w:rsid w:val="00F7258F"/>
    <w:rsid w:val="00F729D8"/>
    <w:rsid w:val="00F72AFF"/>
    <w:rsid w:val="00F738EA"/>
    <w:rsid w:val="00F74180"/>
    <w:rsid w:val="00F74CB1"/>
    <w:rsid w:val="00F74FB5"/>
    <w:rsid w:val="00F76F91"/>
    <w:rsid w:val="00F7780C"/>
    <w:rsid w:val="00F803C0"/>
    <w:rsid w:val="00F81C33"/>
    <w:rsid w:val="00F81FAC"/>
    <w:rsid w:val="00F82D93"/>
    <w:rsid w:val="00F82FD7"/>
    <w:rsid w:val="00F83118"/>
    <w:rsid w:val="00F8333E"/>
    <w:rsid w:val="00F83984"/>
    <w:rsid w:val="00F85C19"/>
    <w:rsid w:val="00F86351"/>
    <w:rsid w:val="00F86B5B"/>
    <w:rsid w:val="00F87FC3"/>
    <w:rsid w:val="00F9041A"/>
    <w:rsid w:val="00F90CFF"/>
    <w:rsid w:val="00F90D5D"/>
    <w:rsid w:val="00F90F79"/>
    <w:rsid w:val="00F9128C"/>
    <w:rsid w:val="00F91325"/>
    <w:rsid w:val="00F916D8"/>
    <w:rsid w:val="00F919D7"/>
    <w:rsid w:val="00F91D5E"/>
    <w:rsid w:val="00F93C35"/>
    <w:rsid w:val="00F9454F"/>
    <w:rsid w:val="00F94A06"/>
    <w:rsid w:val="00F94F4D"/>
    <w:rsid w:val="00F96348"/>
    <w:rsid w:val="00FA054A"/>
    <w:rsid w:val="00FA1C55"/>
    <w:rsid w:val="00FA23AB"/>
    <w:rsid w:val="00FA25F2"/>
    <w:rsid w:val="00FA2C09"/>
    <w:rsid w:val="00FA2FB7"/>
    <w:rsid w:val="00FA387B"/>
    <w:rsid w:val="00FA45E6"/>
    <w:rsid w:val="00FA509A"/>
    <w:rsid w:val="00FA522C"/>
    <w:rsid w:val="00FA52F0"/>
    <w:rsid w:val="00FA5781"/>
    <w:rsid w:val="00FA59CB"/>
    <w:rsid w:val="00FA5CBC"/>
    <w:rsid w:val="00FB096E"/>
    <w:rsid w:val="00FB25E9"/>
    <w:rsid w:val="00FB2A48"/>
    <w:rsid w:val="00FB4D8D"/>
    <w:rsid w:val="00FB574A"/>
    <w:rsid w:val="00FB58E6"/>
    <w:rsid w:val="00FB6974"/>
    <w:rsid w:val="00FB74ED"/>
    <w:rsid w:val="00FC1265"/>
    <w:rsid w:val="00FC2F73"/>
    <w:rsid w:val="00FC35F5"/>
    <w:rsid w:val="00FC3E33"/>
    <w:rsid w:val="00FC444F"/>
    <w:rsid w:val="00FC45F4"/>
    <w:rsid w:val="00FC58B6"/>
    <w:rsid w:val="00FC60AD"/>
    <w:rsid w:val="00FC6699"/>
    <w:rsid w:val="00FC74A0"/>
    <w:rsid w:val="00FC7929"/>
    <w:rsid w:val="00FD009B"/>
    <w:rsid w:val="00FD168A"/>
    <w:rsid w:val="00FD16DF"/>
    <w:rsid w:val="00FD1832"/>
    <w:rsid w:val="00FD22E4"/>
    <w:rsid w:val="00FD2CFF"/>
    <w:rsid w:val="00FD323C"/>
    <w:rsid w:val="00FD3BAC"/>
    <w:rsid w:val="00FD3D29"/>
    <w:rsid w:val="00FD4B29"/>
    <w:rsid w:val="00FD4C2C"/>
    <w:rsid w:val="00FD5385"/>
    <w:rsid w:val="00FD5A0E"/>
    <w:rsid w:val="00FD5EC4"/>
    <w:rsid w:val="00FD6460"/>
    <w:rsid w:val="00FD7010"/>
    <w:rsid w:val="00FD7165"/>
    <w:rsid w:val="00FE04CF"/>
    <w:rsid w:val="00FE082C"/>
    <w:rsid w:val="00FE08BE"/>
    <w:rsid w:val="00FE163C"/>
    <w:rsid w:val="00FE1F22"/>
    <w:rsid w:val="00FE2134"/>
    <w:rsid w:val="00FE29EB"/>
    <w:rsid w:val="00FE3256"/>
    <w:rsid w:val="00FE3AAA"/>
    <w:rsid w:val="00FE46D6"/>
    <w:rsid w:val="00FE6211"/>
    <w:rsid w:val="00FE6E9E"/>
    <w:rsid w:val="00FE7B06"/>
    <w:rsid w:val="00FE7C54"/>
    <w:rsid w:val="00FE7CAE"/>
    <w:rsid w:val="00FF04B6"/>
    <w:rsid w:val="00FF099E"/>
    <w:rsid w:val="00FF0D64"/>
    <w:rsid w:val="00FF0D7F"/>
    <w:rsid w:val="00FF16E1"/>
    <w:rsid w:val="00FF1AC5"/>
    <w:rsid w:val="00FF2642"/>
    <w:rsid w:val="00FF2BBF"/>
    <w:rsid w:val="00FF2D98"/>
    <w:rsid w:val="00FF2FC2"/>
    <w:rsid w:val="00FF3024"/>
    <w:rsid w:val="00FF354C"/>
    <w:rsid w:val="00FF39D0"/>
    <w:rsid w:val="00FF3B68"/>
    <w:rsid w:val="00FF4874"/>
    <w:rsid w:val="00FF5957"/>
    <w:rsid w:val="00FF5B72"/>
    <w:rsid w:val="00FF5D57"/>
    <w:rsid w:val="00FF65C8"/>
    <w:rsid w:val="00FF6775"/>
    <w:rsid w:val="00FF6888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174E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0" w:unhideWhenUsed="0" w:qFormat="1"/>
    <w:lsdException w:name="heading 3" w:locked="1" w:semiHidden="0" w:uiPriority="0" w:unhideWhenUsed="0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locked="1" w:semiHidden="0" w:uiPriority="39" w:unhideWhenUsed="0" w:qFormat="1"/>
    <w:lsdException w:name="toc 2" w:locked="1" w:semiHidden="0" w:uiPriority="39" w:unhideWhenUsed="0" w:qFormat="1"/>
    <w:lsdException w:name="toc 3" w:locked="1" w:semiHidden="0" w:uiPriority="39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locked="1" w:semiHidden="0" w:uiPriority="0" w:unhideWhenUsed="0" w:qFormat="1"/>
    <w:lsdException w:name="footer" w:locked="1" w:semiHidden="0" w:unhideWhenUsed="0"/>
    <w:lsdException w:name="caption" w:locked="1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alutation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locked="1" w:semiHidden="0" w:unhideWhenUsed="0"/>
    <w:lsdException w:name="Strong" w:semiHidden="0" w:uiPriority="22" w:unhideWhenUsed="0" w:qFormat="1"/>
    <w:lsdException w:name="Emphasis" w:locked="1" w:semiHidden="0" w:uiPriority="20" w:unhideWhenUsed="0" w:qFormat="1"/>
    <w:lsdException w:name="Document Map" w:uiPriority="0"/>
    <w:lsdException w:name="Normal (Web)" w:locked="1" w:semiHidden="0" w:unhideWhenUsed="0"/>
    <w:lsdException w:name="annotation subject" w:uiPriority="0"/>
    <w:lsdException w:name="Balloon Text" w:uiPriority="0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D46"/>
    <w:pPr>
      <w:spacing w:after="120"/>
    </w:pPr>
    <w:rPr>
      <w:rFonts w:ascii="Calibri" w:hAnsi="Calibri"/>
      <w:sz w:val="24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1B2723"/>
    <w:pPr>
      <w:keepNext/>
      <w:keepLines/>
      <w:numPr>
        <w:numId w:val="7"/>
      </w:numPr>
      <w:spacing w:before="360" w:after="360"/>
      <w:ind w:left="431" w:hanging="431"/>
      <w:jc w:val="both"/>
      <w:outlineLvl w:val="0"/>
    </w:pPr>
    <w:rPr>
      <w:b/>
      <w:caps/>
      <w:color w:val="000000" w:themeColor="text1"/>
      <w:sz w:val="28"/>
    </w:rPr>
  </w:style>
  <w:style w:type="paragraph" w:styleId="Ttol2">
    <w:name w:val="heading 2"/>
    <w:basedOn w:val="Ttol1"/>
    <w:next w:val="Normal"/>
    <w:link w:val="Ttol2Car"/>
    <w:qFormat/>
    <w:rsid w:val="00057261"/>
    <w:pPr>
      <w:numPr>
        <w:ilvl w:val="1"/>
      </w:numPr>
      <w:spacing w:after="240"/>
      <w:outlineLvl w:val="1"/>
    </w:pPr>
    <w:rPr>
      <w:rFonts w:asciiTheme="minorHAnsi" w:hAnsiTheme="minorHAnsi" w:cstheme="minorHAnsi"/>
      <w:sz w:val="24"/>
      <w:szCs w:val="22"/>
    </w:rPr>
  </w:style>
  <w:style w:type="paragraph" w:styleId="Ttol3">
    <w:name w:val="heading 3"/>
    <w:aliases w:val="Título 3 modificado"/>
    <w:basedOn w:val="Ttol1"/>
    <w:next w:val="Normal"/>
    <w:link w:val="Ttol3Car"/>
    <w:rsid w:val="00CE45B8"/>
    <w:pPr>
      <w:numPr>
        <w:ilvl w:val="2"/>
        <w:numId w:val="11"/>
      </w:numPr>
      <w:ind w:left="720"/>
      <w:outlineLvl w:val="2"/>
    </w:pPr>
    <w:rPr>
      <w:rFonts w:ascii="Arial" w:hAnsi="Arial" w:cs="Arial"/>
      <w:sz w:val="22"/>
      <w:szCs w:val="22"/>
    </w:rPr>
  </w:style>
  <w:style w:type="paragraph" w:styleId="Ttol4">
    <w:name w:val="heading 4"/>
    <w:basedOn w:val="Ttulo3"/>
    <w:next w:val="Normal"/>
    <w:link w:val="Ttol4Car"/>
    <w:qFormat/>
    <w:rsid w:val="006F2B20"/>
    <w:pPr>
      <w:numPr>
        <w:ilvl w:val="3"/>
      </w:numPr>
      <w:spacing w:before="240"/>
      <w:ind w:left="0" w:firstLine="0"/>
      <w:outlineLvl w:val="3"/>
    </w:pPr>
  </w:style>
  <w:style w:type="paragraph" w:styleId="Ttol5">
    <w:name w:val="heading 5"/>
    <w:basedOn w:val="Ttol4"/>
    <w:next w:val="Normal"/>
    <w:link w:val="Ttol5Car"/>
    <w:qFormat/>
    <w:rsid w:val="008B37C1"/>
    <w:pPr>
      <w:numPr>
        <w:ilvl w:val="4"/>
      </w:numPr>
      <w:ind w:left="2268" w:hanging="794"/>
      <w:outlineLvl w:val="4"/>
    </w:p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Ttol5"/>
    <w:next w:val="Normal"/>
    <w:link w:val="Ttol6Car"/>
    <w:qFormat/>
    <w:rsid w:val="005D72F9"/>
    <w:pPr>
      <w:numPr>
        <w:ilvl w:val="5"/>
      </w:numPr>
      <w:ind w:left="2736" w:hanging="936"/>
      <w:outlineLvl w:val="5"/>
    </w:pPr>
  </w:style>
  <w:style w:type="paragraph" w:styleId="Ttol7">
    <w:name w:val="heading 7"/>
    <w:aliases w:val="Titolo7,L7,h7,st,SDL title,letter list,lettered list,Appendix Level 1,Appendix Level 11,Appendix Level 12,Legal Level 1.1.,Titolo71,L71,h71,st1,SDL title1,letter list1,lettered list1,Appendix Level 13,Appendix Level 111,Appendix Level 121,L72"/>
    <w:basedOn w:val="Normal"/>
    <w:next w:val="Normal"/>
    <w:link w:val="Ttol7Car"/>
    <w:qFormat/>
    <w:rsid w:val="00D07091"/>
    <w:pPr>
      <w:keepNext/>
      <w:numPr>
        <w:ilvl w:val="6"/>
        <w:numId w:val="7"/>
      </w:numPr>
      <w:spacing w:line="300" w:lineRule="atLeast"/>
      <w:outlineLvl w:val="6"/>
    </w:pPr>
    <w:rPr>
      <w:rFonts w:ascii="Helvetica" w:hAnsi="Helvetica"/>
      <w:b/>
      <w:i/>
      <w:sz w:val="16"/>
      <w:u w:val="single"/>
    </w:rPr>
  </w:style>
  <w:style w:type="paragraph" w:styleId="Ttol8">
    <w:name w:val="heading 8"/>
    <w:aliases w:val="Vedlegg,Center Bold,ft,figure title,Taula comanes,(Appendici),Legal Level 1.1.1.,Titolo8,Vedlegg1,Center Bold1,ft1,figure title1,Taula comanes1,(Appendici)1,Vedlegg2,Center Bold2,ft2,figure title2,Taula comanes2,(Appendici)2,Vedlegg3,ft3"/>
    <w:basedOn w:val="Normal"/>
    <w:next w:val="Normal"/>
    <w:link w:val="Ttol8Car"/>
    <w:qFormat/>
    <w:rsid w:val="00D07091"/>
    <w:pPr>
      <w:keepNext/>
      <w:numPr>
        <w:ilvl w:val="7"/>
        <w:numId w:val="7"/>
      </w:numPr>
      <w:spacing w:before="20" w:after="20" w:line="300" w:lineRule="atLeast"/>
      <w:jc w:val="center"/>
      <w:outlineLvl w:val="7"/>
    </w:pPr>
    <w:rPr>
      <w:rFonts w:ascii="Arial" w:hAnsi="Arial"/>
      <w:b/>
      <w:sz w:val="16"/>
      <w:lang w:val="es-ES_tradnl"/>
    </w:rPr>
  </w:style>
  <w:style w:type="paragraph" w:styleId="Ttol9">
    <w:name w:val="heading 9"/>
    <w:aliases w:val="Uvedl,tt,table title,App Heading,Taula paràmetres,(Bibliografia),Legal Level 1.1.1.1.,Level (a),Legal Level 1.1.1.1.1.1.1.1.1,Titolo9,Uvedl1,tt1,table title1,App Heading1,Taula paràmetres1,(Bibliografia)1,Uvedl2,tt2,table title2,App Heading2"/>
    <w:basedOn w:val="Normal"/>
    <w:next w:val="Normal"/>
    <w:link w:val="Ttol9Car"/>
    <w:qFormat/>
    <w:rsid w:val="00D07091"/>
    <w:pPr>
      <w:keepNext/>
      <w:numPr>
        <w:ilvl w:val="8"/>
        <w:numId w:val="7"/>
      </w:numPr>
      <w:spacing w:line="300" w:lineRule="atLeast"/>
      <w:outlineLvl w:val="8"/>
    </w:pPr>
    <w:rPr>
      <w:rFonts w:ascii="Arial" w:hAnsi="Arial"/>
      <w:sz w:val="18"/>
      <w:u w:val="single"/>
      <w:lang w:val="es-ES_tradnl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locked/>
    <w:rsid w:val="001B2723"/>
    <w:rPr>
      <w:rFonts w:ascii="Calibri" w:hAnsi="Calibri"/>
      <w:b/>
      <w:caps/>
      <w:color w:val="000000" w:themeColor="text1"/>
      <w:sz w:val="28"/>
      <w:szCs w:val="20"/>
      <w:lang w:val="ca-ES" w:eastAsia="ca-ES"/>
    </w:rPr>
  </w:style>
  <w:style w:type="character" w:customStyle="1" w:styleId="Ttol2Car">
    <w:name w:val="Títol 2 Car"/>
    <w:basedOn w:val="Ttol1Car"/>
    <w:link w:val="Ttol2"/>
    <w:locked/>
    <w:rsid w:val="00057261"/>
    <w:rPr>
      <w:rFonts w:asciiTheme="minorHAnsi" w:hAnsiTheme="minorHAnsi" w:cstheme="minorHAnsi"/>
      <w:b/>
      <w:caps/>
      <w:color w:val="000000" w:themeColor="text1"/>
      <w:sz w:val="24"/>
      <w:szCs w:val="20"/>
      <w:lang w:val="ca-ES" w:eastAsia="ca-ES"/>
    </w:rPr>
  </w:style>
  <w:style w:type="character" w:customStyle="1" w:styleId="Ttol3Car">
    <w:name w:val="Títol 3 Car"/>
    <w:aliases w:val="Título 3 modificado Car"/>
    <w:basedOn w:val="Tipusdelletraperdefectedelpargraf"/>
    <w:link w:val="Ttol3"/>
    <w:locked/>
    <w:rsid w:val="00CE45B8"/>
    <w:rPr>
      <w:rFonts w:ascii="Arial" w:hAnsi="Arial" w:cs="Arial"/>
      <w:b/>
      <w:caps/>
      <w:color w:val="000000" w:themeColor="text1"/>
      <w:lang w:val="ca-ES" w:eastAsia="ca-ES"/>
    </w:rPr>
  </w:style>
  <w:style w:type="character" w:customStyle="1" w:styleId="Ttol4Car">
    <w:name w:val="Títol 4 Car"/>
    <w:basedOn w:val="Tipusdelletraperdefectedelpargraf"/>
    <w:link w:val="Ttol4"/>
    <w:rsid w:val="006F2B20"/>
    <w:rPr>
      <w:rFonts w:asciiTheme="minorHAnsi" w:hAnsiTheme="minorHAnsi" w:cstheme="minorHAnsi"/>
      <w:b/>
      <w:color w:val="000000" w:themeColor="text1"/>
      <w:sz w:val="24"/>
      <w:lang w:val="ca-ES" w:eastAsia="ca-ES"/>
    </w:rPr>
  </w:style>
  <w:style w:type="character" w:customStyle="1" w:styleId="Ttol5Car">
    <w:name w:val="Títol 5 Car"/>
    <w:basedOn w:val="Tipusdelletraperdefectedelpargraf"/>
    <w:link w:val="Ttol5"/>
    <w:rsid w:val="00C71280"/>
    <w:rPr>
      <w:rFonts w:asciiTheme="minorHAnsi" w:hAnsiTheme="minorHAnsi" w:cstheme="minorHAnsi"/>
      <w:b/>
      <w:color w:val="000000" w:themeColor="text1"/>
      <w:sz w:val="24"/>
      <w:lang w:val="ca-ES" w:eastAsia="ca-ES"/>
    </w:rPr>
  </w:style>
  <w:style w:type="character" w:customStyle="1" w:styleId="Ttol6Car">
    <w:name w:val="Títol 6 Car"/>
    <w:aliases w:val="sub-dash Car,sd Car,5 Car,Appendix Car,T1 Car,h6 Car,Bullet list Car,E6 Car,H6 Car,Legal Level 1. Car,Legal Level 1.1 Car,sub-dash1 Car,sd1 Car,51 Car,Appendix1 Car,T11 Car,h61 Car,Bullet list1 Car,E61 Car,H61 Car,sub-dash2 Car,sd2 Car"/>
    <w:basedOn w:val="Tipusdelletraperdefectedelpargraf"/>
    <w:link w:val="Ttol6"/>
    <w:rsid w:val="00C71280"/>
    <w:rPr>
      <w:rFonts w:asciiTheme="minorHAnsi" w:hAnsiTheme="minorHAnsi" w:cstheme="minorHAnsi"/>
      <w:b/>
      <w:color w:val="000000" w:themeColor="text1"/>
      <w:sz w:val="24"/>
      <w:lang w:val="ca-ES" w:eastAsia="ca-ES"/>
    </w:rPr>
  </w:style>
  <w:style w:type="character" w:customStyle="1" w:styleId="Ttol7Car">
    <w:name w:val="Títol 7 Car"/>
    <w:aliases w:val="Titolo7 Car,L7 Car,h7 Car,st Car,SDL title Car,letter list Car,lettered list Car,Appendix Level 1 Car,Appendix Level 11 Car,Appendix Level 12 Car,Legal Level 1.1. Car,Titolo71 Car,L71 Car,h71 Car,st1 Car,SDL title1 Car,letter list1 Car"/>
    <w:basedOn w:val="Tipusdelletraperdefectedelpargraf"/>
    <w:link w:val="Ttol7"/>
    <w:rsid w:val="00C71280"/>
    <w:rPr>
      <w:rFonts w:ascii="Helvetica" w:hAnsi="Helvetica"/>
      <w:b/>
      <w:i/>
      <w:sz w:val="16"/>
      <w:szCs w:val="20"/>
      <w:u w:val="single"/>
      <w:lang w:val="ca-ES" w:eastAsia="ca-ES"/>
    </w:rPr>
  </w:style>
  <w:style w:type="character" w:customStyle="1" w:styleId="Ttol8Car">
    <w:name w:val="Títol 8 Car"/>
    <w:aliases w:val="Vedlegg Car,Center Bold Car,ft Car,figure title Car,Taula comanes Car,(Appendici) Car,Legal Level 1.1.1. Car,Titolo8 Car,Vedlegg1 Car,Center Bold1 Car,ft1 Car,figure title1 Car,Taula comanes1 Car,(Appendici)1 Car,Vedlegg2 Car,ft2 Car,ft3 Car"/>
    <w:basedOn w:val="Tipusdelletraperdefectedelpargraf"/>
    <w:link w:val="Ttol8"/>
    <w:rsid w:val="00C71280"/>
    <w:rPr>
      <w:rFonts w:ascii="Arial" w:hAnsi="Arial"/>
      <w:b/>
      <w:sz w:val="16"/>
      <w:szCs w:val="20"/>
      <w:lang w:val="es-ES_tradnl" w:eastAsia="ca-ES"/>
    </w:rPr>
  </w:style>
  <w:style w:type="character" w:customStyle="1" w:styleId="Ttol9Car">
    <w:name w:val="Títol 9 Car"/>
    <w:aliases w:val="Uvedl Car,tt Car,table title Car,App Heading Car,Taula paràmetres Car,(Bibliografia) Car,Legal Level 1.1.1.1. Car,Level (a) Car,Legal Level 1.1.1.1.1.1.1.1.1 Car,Titolo9 Car,Uvedl1 Car,tt1 Car,table title1 Car,App Heading1 Car,Uvedl2 Car"/>
    <w:basedOn w:val="Tipusdelletraperdefectedelpargraf"/>
    <w:link w:val="Ttol9"/>
    <w:rsid w:val="00C71280"/>
    <w:rPr>
      <w:rFonts w:ascii="Arial" w:hAnsi="Arial"/>
      <w:sz w:val="18"/>
      <w:szCs w:val="20"/>
      <w:u w:val="single"/>
      <w:lang w:val="es-ES_tradnl" w:eastAsia="ca-ES"/>
    </w:rPr>
  </w:style>
  <w:style w:type="paragraph" w:styleId="Peu">
    <w:name w:val="footer"/>
    <w:basedOn w:val="Normal"/>
    <w:link w:val="PeuCar"/>
    <w:uiPriority w:val="99"/>
    <w:rsid w:val="00D0709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locked/>
    <w:rsid w:val="006E5078"/>
    <w:rPr>
      <w:rFonts w:cs="Times New Roman"/>
      <w:sz w:val="24"/>
    </w:rPr>
  </w:style>
  <w:style w:type="paragraph" w:styleId="Capalera">
    <w:name w:val="header"/>
    <w:basedOn w:val="Normal"/>
    <w:link w:val="CapaleraCar"/>
    <w:qFormat/>
    <w:rsid w:val="00D0709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locked/>
    <w:rsid w:val="00DB3CE2"/>
    <w:rPr>
      <w:rFonts w:cs="Times New Roman"/>
      <w:sz w:val="24"/>
    </w:rPr>
  </w:style>
  <w:style w:type="paragraph" w:customStyle="1" w:styleId="Titol-apartat">
    <w:name w:val="Titol-apartat"/>
    <w:basedOn w:val="Normal"/>
    <w:rsid w:val="00D07091"/>
    <w:pPr>
      <w:keepLines/>
      <w:ind w:left="113" w:right="170"/>
      <w:jc w:val="center"/>
    </w:pPr>
    <w:rPr>
      <w:b/>
      <w:caps/>
      <w:sz w:val="32"/>
    </w:rPr>
  </w:style>
  <w:style w:type="paragraph" w:customStyle="1" w:styleId="Mapadeldocument1">
    <w:name w:val="Mapa del document1"/>
    <w:basedOn w:val="Normal"/>
    <w:rsid w:val="00D07091"/>
    <w:pPr>
      <w:shd w:val="clear" w:color="auto" w:fill="000080"/>
    </w:pPr>
    <w:rPr>
      <w:rFonts w:ascii="Tahoma" w:hAnsi="Tahoma"/>
    </w:rPr>
  </w:style>
  <w:style w:type="paragraph" w:styleId="Mapadeldocument">
    <w:name w:val="Document Map"/>
    <w:basedOn w:val="Normal"/>
    <w:link w:val="MapadeldocumentCar"/>
    <w:semiHidden/>
    <w:rsid w:val="00D07091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rsid w:val="00C71280"/>
    <w:rPr>
      <w:sz w:val="0"/>
      <w:szCs w:val="0"/>
      <w:lang w:val="ca-ES" w:eastAsia="ca-ES"/>
    </w:rPr>
  </w:style>
  <w:style w:type="character" w:styleId="Nmerodepgina">
    <w:name w:val="page number"/>
    <w:basedOn w:val="Tipusdelletraperdefectedelpargraf"/>
    <w:rsid w:val="00D07091"/>
    <w:rPr>
      <w:rFonts w:cs="Times New Roman"/>
    </w:rPr>
  </w:style>
  <w:style w:type="paragraph" w:customStyle="1" w:styleId="Enum0">
    <w:name w:val="Enum 0"/>
    <w:basedOn w:val="Normal"/>
    <w:rsid w:val="00D07091"/>
    <w:pPr>
      <w:tabs>
        <w:tab w:val="num" w:pos="284"/>
      </w:tabs>
      <w:spacing w:before="120"/>
      <w:ind w:left="284" w:hanging="284"/>
    </w:pPr>
    <w:rPr>
      <w:rFonts w:ascii="Arial" w:hAnsi="Arial"/>
      <w:sz w:val="22"/>
    </w:rPr>
  </w:style>
  <w:style w:type="paragraph" w:styleId="Textindependent">
    <w:name w:val="Body Text"/>
    <w:basedOn w:val="Normal"/>
    <w:link w:val="TextindependentCar"/>
    <w:rsid w:val="00D07091"/>
    <w:pPr>
      <w:spacing w:before="240"/>
    </w:pPr>
    <w:rPr>
      <w:rFonts w:ascii="Arial" w:hAnsi="Arial"/>
      <w:sz w:val="22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71280"/>
    <w:rPr>
      <w:rFonts w:ascii="Calibri" w:hAnsi="Calibri"/>
      <w:sz w:val="24"/>
      <w:szCs w:val="20"/>
      <w:lang w:val="ca-ES" w:eastAsia="ca-ES"/>
    </w:rPr>
  </w:style>
  <w:style w:type="paragraph" w:customStyle="1" w:styleId="colorNegre">
    <w:name w:val="colorNegre"/>
    <w:basedOn w:val="Normal"/>
    <w:rsid w:val="00D07091"/>
    <w:pPr>
      <w:numPr>
        <w:numId w:val="1"/>
      </w:numPr>
      <w:spacing w:before="240"/>
    </w:pPr>
    <w:rPr>
      <w:rFonts w:ascii="Arial" w:hAnsi="Arial"/>
      <w:sz w:val="22"/>
    </w:rPr>
  </w:style>
  <w:style w:type="paragraph" w:styleId="IDC1">
    <w:name w:val="toc 1"/>
    <w:basedOn w:val="Normal"/>
    <w:next w:val="Normal"/>
    <w:autoRedefine/>
    <w:uiPriority w:val="39"/>
    <w:qFormat/>
    <w:rsid w:val="00703B59"/>
    <w:pPr>
      <w:tabs>
        <w:tab w:val="left" w:pos="448"/>
        <w:tab w:val="right" w:leader="dot" w:pos="9629"/>
      </w:tabs>
      <w:spacing w:before="120"/>
    </w:pPr>
    <w:rPr>
      <w:b/>
      <w:i/>
      <w:caps/>
      <w:noProof/>
    </w:rPr>
  </w:style>
  <w:style w:type="paragraph" w:styleId="IDC2">
    <w:name w:val="toc 2"/>
    <w:basedOn w:val="Normal"/>
    <w:next w:val="Normal"/>
    <w:autoRedefine/>
    <w:uiPriority w:val="39"/>
    <w:qFormat/>
    <w:rsid w:val="00B51F12"/>
    <w:pPr>
      <w:tabs>
        <w:tab w:val="left" w:pos="993"/>
        <w:tab w:val="right" w:leader="underscore" w:pos="9629"/>
      </w:tabs>
      <w:spacing w:before="120"/>
      <w:ind w:left="240"/>
    </w:pPr>
    <w:rPr>
      <w:caps/>
      <w:noProof/>
      <w:sz w:val="22"/>
      <w:szCs w:val="22"/>
      <w:lang w:val="es-ES" w:eastAsia="es-ES"/>
    </w:rPr>
  </w:style>
  <w:style w:type="paragraph" w:styleId="IDC3">
    <w:name w:val="toc 3"/>
    <w:basedOn w:val="Normal"/>
    <w:next w:val="Normal"/>
    <w:autoRedefine/>
    <w:uiPriority w:val="39"/>
    <w:qFormat/>
    <w:rsid w:val="00381F25"/>
    <w:pPr>
      <w:tabs>
        <w:tab w:val="left" w:pos="1200"/>
        <w:tab w:val="right" w:leader="dot" w:pos="9203"/>
      </w:tabs>
      <w:ind w:left="480"/>
    </w:pPr>
    <w:rPr>
      <w:noProof/>
      <w:sz w:val="22"/>
      <w:szCs w:val="22"/>
    </w:rPr>
  </w:style>
  <w:style w:type="paragraph" w:styleId="IDC4">
    <w:name w:val="toc 4"/>
    <w:basedOn w:val="Normal"/>
    <w:next w:val="Normal"/>
    <w:autoRedefine/>
    <w:uiPriority w:val="39"/>
    <w:rsid w:val="00D07091"/>
    <w:pPr>
      <w:ind w:left="720"/>
    </w:pPr>
    <w:rPr>
      <w:sz w:val="20"/>
    </w:rPr>
  </w:style>
  <w:style w:type="paragraph" w:styleId="IDC5">
    <w:name w:val="toc 5"/>
    <w:basedOn w:val="Normal"/>
    <w:next w:val="Normal"/>
    <w:autoRedefine/>
    <w:uiPriority w:val="39"/>
    <w:rsid w:val="00D07091"/>
    <w:pPr>
      <w:ind w:left="960"/>
    </w:pPr>
    <w:rPr>
      <w:sz w:val="20"/>
    </w:rPr>
  </w:style>
  <w:style w:type="paragraph" w:styleId="IDC6">
    <w:name w:val="toc 6"/>
    <w:basedOn w:val="Normal"/>
    <w:next w:val="Normal"/>
    <w:autoRedefine/>
    <w:uiPriority w:val="39"/>
    <w:rsid w:val="00D07091"/>
    <w:pPr>
      <w:ind w:left="1200"/>
    </w:pPr>
    <w:rPr>
      <w:sz w:val="20"/>
    </w:rPr>
  </w:style>
  <w:style w:type="paragraph" w:styleId="IDC7">
    <w:name w:val="toc 7"/>
    <w:basedOn w:val="Normal"/>
    <w:next w:val="Normal"/>
    <w:autoRedefine/>
    <w:uiPriority w:val="39"/>
    <w:rsid w:val="00D07091"/>
    <w:pPr>
      <w:ind w:left="1440"/>
    </w:pPr>
    <w:rPr>
      <w:sz w:val="20"/>
    </w:rPr>
  </w:style>
  <w:style w:type="paragraph" w:styleId="IDC8">
    <w:name w:val="toc 8"/>
    <w:basedOn w:val="Normal"/>
    <w:next w:val="Normal"/>
    <w:autoRedefine/>
    <w:uiPriority w:val="39"/>
    <w:rsid w:val="00D07091"/>
    <w:pPr>
      <w:ind w:left="1680"/>
    </w:pPr>
    <w:rPr>
      <w:sz w:val="20"/>
    </w:rPr>
  </w:style>
  <w:style w:type="paragraph" w:styleId="IDC9">
    <w:name w:val="toc 9"/>
    <w:basedOn w:val="Normal"/>
    <w:next w:val="Normal"/>
    <w:autoRedefine/>
    <w:uiPriority w:val="39"/>
    <w:rsid w:val="00D07091"/>
    <w:pPr>
      <w:ind w:left="1920"/>
    </w:pPr>
    <w:rPr>
      <w:sz w:val="20"/>
    </w:rPr>
  </w:style>
  <w:style w:type="paragraph" w:styleId="Sagniadetextindependent2">
    <w:name w:val="Body Text Indent 2"/>
    <w:basedOn w:val="Normal"/>
    <w:link w:val="Sagniadetextindependent2Car"/>
    <w:rsid w:val="00D07091"/>
    <w:pPr>
      <w:spacing w:before="240"/>
      <w:ind w:left="709"/>
    </w:pPr>
    <w:rPr>
      <w:rFonts w:ascii="Arial" w:hAnsi="Arial"/>
      <w:sz w:val="2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C71280"/>
    <w:rPr>
      <w:rFonts w:ascii="Calibri" w:hAnsi="Calibri"/>
      <w:sz w:val="24"/>
      <w:szCs w:val="20"/>
      <w:lang w:val="ca-ES" w:eastAsia="ca-ES"/>
    </w:rPr>
  </w:style>
  <w:style w:type="paragraph" w:styleId="Textdecomentari">
    <w:name w:val="annotation text"/>
    <w:basedOn w:val="Normal"/>
    <w:link w:val="TextdecomentariCar"/>
    <w:uiPriority w:val="99"/>
    <w:rsid w:val="00D07091"/>
    <w:rPr>
      <w:rFonts w:ascii="Dutch" w:hAnsi="Dutch"/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locked/>
    <w:rsid w:val="007F38B2"/>
    <w:rPr>
      <w:rFonts w:ascii="Dutch" w:hAnsi="Dutch" w:cs="Times New Roman"/>
    </w:rPr>
  </w:style>
  <w:style w:type="paragraph" w:customStyle="1" w:styleId="Frmula">
    <w:name w:val="Fórmula"/>
    <w:basedOn w:val="Textdecomentari"/>
    <w:rsid w:val="00D07091"/>
    <w:pPr>
      <w:ind w:left="1560" w:hanging="567"/>
    </w:pPr>
    <w:rPr>
      <w:rFonts w:ascii="Arial" w:hAnsi="Arial"/>
      <w:color w:val="000000"/>
    </w:rPr>
  </w:style>
  <w:style w:type="paragraph" w:styleId="Textdebloc">
    <w:name w:val="Block Text"/>
    <w:basedOn w:val="Normal"/>
    <w:rsid w:val="00D07091"/>
    <w:pPr>
      <w:tabs>
        <w:tab w:val="left" w:pos="4253"/>
      </w:tabs>
      <w:ind w:left="426" w:right="565"/>
    </w:pPr>
    <w:rPr>
      <w:rFonts w:ascii="Arial Narrow" w:hAnsi="Arial Narrow"/>
      <w:sz w:val="20"/>
    </w:rPr>
  </w:style>
  <w:style w:type="paragraph" w:customStyle="1" w:styleId="Punt">
    <w:name w:val="Punt"/>
    <w:basedOn w:val="Normal"/>
    <w:next w:val="Normal"/>
    <w:rsid w:val="00D07091"/>
    <w:pPr>
      <w:numPr>
        <w:numId w:val="2"/>
      </w:numPr>
      <w:tabs>
        <w:tab w:val="clear" w:pos="360"/>
        <w:tab w:val="num" w:pos="426"/>
      </w:tabs>
      <w:ind w:left="426" w:hanging="142"/>
    </w:pPr>
    <w:rPr>
      <w:rFonts w:ascii="Arial" w:hAnsi="Arial"/>
      <w:sz w:val="20"/>
    </w:rPr>
  </w:style>
  <w:style w:type="paragraph" w:customStyle="1" w:styleId="Tabla">
    <w:name w:val="Tabla"/>
    <w:basedOn w:val="Normal"/>
    <w:rsid w:val="00D07091"/>
    <w:pPr>
      <w:spacing w:before="60"/>
    </w:pPr>
    <w:rPr>
      <w:rFonts w:ascii="Arial" w:hAnsi="Arial"/>
      <w:sz w:val="20"/>
    </w:rPr>
  </w:style>
  <w:style w:type="paragraph" w:customStyle="1" w:styleId="Prrafonumerado">
    <w:name w:val="Párrafo numerado"/>
    <w:basedOn w:val="Pargrafdellista"/>
    <w:rsid w:val="007A450B"/>
    <w:pPr>
      <w:numPr>
        <w:numId w:val="10"/>
      </w:numPr>
    </w:pPr>
  </w:style>
  <w:style w:type="paragraph" w:customStyle="1" w:styleId="IBMBody">
    <w:name w:val="IBM Body"/>
    <w:basedOn w:val="Normal"/>
    <w:rsid w:val="00D07091"/>
    <w:pPr>
      <w:spacing w:line="300" w:lineRule="atLeast"/>
    </w:pPr>
    <w:rPr>
      <w:rFonts w:ascii="Arial" w:hAnsi="Arial"/>
      <w:sz w:val="18"/>
    </w:rPr>
  </w:style>
  <w:style w:type="paragraph" w:styleId="Textindependent2">
    <w:name w:val="Body Text 2"/>
    <w:basedOn w:val="Normal"/>
    <w:link w:val="Textindependent2Car"/>
    <w:rsid w:val="00D07091"/>
    <w:pPr>
      <w:shd w:val="pct12" w:color="auto" w:fill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C71280"/>
    <w:rPr>
      <w:rFonts w:ascii="Calibri" w:hAnsi="Calibri"/>
      <w:sz w:val="24"/>
      <w:szCs w:val="20"/>
      <w:lang w:val="ca-ES" w:eastAsia="ca-ES"/>
    </w:rPr>
  </w:style>
  <w:style w:type="paragraph" w:styleId="Sagniadetextindependent">
    <w:name w:val="Body Text Indent"/>
    <w:basedOn w:val="Normal"/>
    <w:link w:val="SagniadetextindependentCar"/>
    <w:rsid w:val="00D07091"/>
    <w:pPr>
      <w:ind w:left="360"/>
    </w:pPr>
    <w:rPr>
      <w:color w:val="0000FF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locked/>
    <w:rsid w:val="00FF39D0"/>
    <w:rPr>
      <w:rFonts w:ascii="Calibri" w:hAnsi="Calibri" w:cs="Times New Roman"/>
      <w:color w:val="0000FF"/>
      <w:sz w:val="24"/>
    </w:rPr>
  </w:style>
  <w:style w:type="paragraph" w:styleId="Textindependent3">
    <w:name w:val="Body Text 3"/>
    <w:basedOn w:val="Normal"/>
    <w:link w:val="Textindependent3Car"/>
    <w:rsid w:val="00D07091"/>
    <w:rPr>
      <w:color w:val="0000FF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C71280"/>
    <w:rPr>
      <w:rFonts w:ascii="Calibri" w:hAnsi="Calibri"/>
      <w:sz w:val="16"/>
      <w:szCs w:val="16"/>
      <w:lang w:val="ca-ES" w:eastAsia="ca-ES"/>
    </w:rPr>
  </w:style>
  <w:style w:type="paragraph" w:styleId="Sagniadetextindependent3">
    <w:name w:val="Body Text Indent 3"/>
    <w:basedOn w:val="Normal"/>
    <w:link w:val="Sagniadetextindependent3Car"/>
    <w:rsid w:val="00D07091"/>
    <w:pPr>
      <w:tabs>
        <w:tab w:val="left" w:pos="426"/>
      </w:tabs>
      <w:spacing w:line="240" w:lineRule="atLeast"/>
      <w:ind w:left="709"/>
    </w:pPr>
    <w:rPr>
      <w:color w:val="000000"/>
      <w:sz w:val="22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C71280"/>
    <w:rPr>
      <w:rFonts w:ascii="Calibri" w:hAnsi="Calibri"/>
      <w:sz w:val="16"/>
      <w:szCs w:val="16"/>
      <w:lang w:val="ca-ES" w:eastAsia="ca-ES"/>
    </w:rPr>
  </w:style>
  <w:style w:type="paragraph" w:styleId="Textdenotaapeudepgina">
    <w:name w:val="footnote text"/>
    <w:basedOn w:val="Normal"/>
    <w:link w:val="TextdenotaapeudepginaCar"/>
    <w:semiHidden/>
    <w:rsid w:val="00D07091"/>
    <w:rPr>
      <w:sz w:val="20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locked/>
    <w:rsid w:val="00F10950"/>
    <w:rPr>
      <w:rFonts w:cs="Times New Roman"/>
      <w:lang w:val="es-ES"/>
    </w:rPr>
  </w:style>
  <w:style w:type="character" w:styleId="Refernciadenotaapeudepgina">
    <w:name w:val="footnote reference"/>
    <w:basedOn w:val="Tipusdelletraperdefectedelpargraf"/>
    <w:semiHidden/>
    <w:rsid w:val="00D07091"/>
    <w:rPr>
      <w:rFonts w:cs="Times New Roman"/>
      <w:vertAlign w:val="superscript"/>
    </w:rPr>
  </w:style>
  <w:style w:type="character" w:customStyle="1" w:styleId="codigoenlinea">
    <w:name w:val="codigoenlinea"/>
    <w:basedOn w:val="Tipusdelletraperdefectedelpargraf"/>
    <w:rsid w:val="0014676E"/>
    <w:rPr>
      <w:rFonts w:cs="Times New Roman"/>
    </w:rPr>
  </w:style>
  <w:style w:type="paragraph" w:customStyle="1" w:styleId="TextodespusTitulo3">
    <w:name w:val="Texto después Titulo3"/>
    <w:basedOn w:val="Normal"/>
    <w:rsid w:val="005D59E0"/>
    <w:pPr>
      <w:spacing w:before="120"/>
      <w:ind w:left="1440"/>
    </w:pPr>
    <w:rPr>
      <w:rFonts w:ascii="Tahome" w:hAnsi="Tahome"/>
      <w:i/>
      <w:iCs/>
      <w:lang w:eastAsia="es-ES"/>
    </w:rPr>
  </w:style>
  <w:style w:type="paragraph" w:customStyle="1" w:styleId="EstiloTextodespusTitulo2SinCursiva">
    <w:name w:val="Estilo Texto después Titulo2 + Sin Cursiva"/>
    <w:basedOn w:val="Normal"/>
    <w:rsid w:val="00DC1121"/>
    <w:pPr>
      <w:spacing w:before="60" w:after="60"/>
      <w:ind w:left="851"/>
    </w:pPr>
    <w:rPr>
      <w:rFonts w:ascii="Tahome" w:hAnsi="Tahome"/>
      <w:lang w:val="es-ES" w:eastAsia="es-ES"/>
    </w:rPr>
  </w:style>
  <w:style w:type="paragraph" w:customStyle="1" w:styleId="Estndar">
    <w:name w:val="Estándar"/>
    <w:basedOn w:val="Normal"/>
    <w:qFormat/>
    <w:rsid w:val="00120A0B"/>
    <w:rPr>
      <w:rFonts w:ascii="CG Times (W1)" w:hAnsi="CG Times (W1)"/>
      <w:noProof/>
      <w:sz w:val="20"/>
      <w:lang w:eastAsia="es-ES"/>
    </w:r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FE04CF"/>
    <w:pPr>
      <w:numPr>
        <w:numId w:val="3"/>
      </w:numPr>
    </w:pPr>
  </w:style>
  <w:style w:type="character" w:styleId="Enlla">
    <w:name w:val="Hyperlink"/>
    <w:basedOn w:val="Tipusdelletraperdefectedelpargraf"/>
    <w:uiPriority w:val="99"/>
    <w:rsid w:val="00073DBA"/>
    <w:rPr>
      <w:rFonts w:cs="Times New Roman"/>
      <w:color w:val="0000FF"/>
      <w:u w:val="single"/>
    </w:rPr>
  </w:style>
  <w:style w:type="paragraph" w:styleId="Ttol">
    <w:name w:val="Title"/>
    <w:basedOn w:val="Normal"/>
    <w:next w:val="Normal"/>
    <w:link w:val="TtolCar"/>
    <w:qFormat/>
    <w:rsid w:val="0002302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olCar">
    <w:name w:val="Títol Car"/>
    <w:basedOn w:val="Tipusdelletraperdefectedelpargraf"/>
    <w:link w:val="Ttol"/>
    <w:locked/>
    <w:rsid w:val="00023027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Ttulo3">
    <w:name w:val="Título3"/>
    <w:basedOn w:val="Ttol2"/>
    <w:next w:val="Normal"/>
    <w:link w:val="Ttulo3Car"/>
    <w:qFormat/>
    <w:rsid w:val="004B4337"/>
    <w:pPr>
      <w:numPr>
        <w:ilvl w:val="2"/>
      </w:numPr>
      <w:ind w:left="3703"/>
    </w:pPr>
    <w:rPr>
      <w:caps w:val="0"/>
    </w:rPr>
  </w:style>
  <w:style w:type="character" w:customStyle="1" w:styleId="Ttulo3Car">
    <w:name w:val="Título3 Car"/>
    <w:basedOn w:val="Ttol2Car"/>
    <w:link w:val="Ttulo3"/>
    <w:locked/>
    <w:rsid w:val="004B4337"/>
    <w:rPr>
      <w:rFonts w:asciiTheme="minorHAnsi" w:hAnsiTheme="minorHAnsi" w:cstheme="minorHAnsi"/>
      <w:b/>
      <w:caps w:val="0"/>
      <w:color w:val="000000" w:themeColor="text1"/>
      <w:sz w:val="24"/>
      <w:szCs w:val="20"/>
      <w:lang w:val="ca-ES" w:eastAsia="ca-ES"/>
    </w:rPr>
  </w:style>
  <w:style w:type="paragraph" w:styleId="Textdeglobus">
    <w:name w:val="Balloon Text"/>
    <w:basedOn w:val="Normal"/>
    <w:link w:val="TextdeglobusCar"/>
    <w:rsid w:val="00B51F1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locked/>
    <w:rsid w:val="00B51F12"/>
    <w:rPr>
      <w:rFonts w:ascii="Tahoma" w:hAnsi="Tahoma" w:cs="Tahoma"/>
      <w:sz w:val="16"/>
      <w:szCs w:val="16"/>
    </w:rPr>
  </w:style>
  <w:style w:type="character" w:styleId="mfasi">
    <w:name w:val="Emphasis"/>
    <w:basedOn w:val="Tipusdelletraperdefectedelpargraf"/>
    <w:uiPriority w:val="20"/>
    <w:qFormat/>
    <w:rsid w:val="005B512A"/>
    <w:rPr>
      <w:rFonts w:cs="Times New Roman"/>
      <w:i/>
      <w:iCs/>
    </w:rPr>
  </w:style>
  <w:style w:type="character" w:styleId="Refernciadecomentari">
    <w:name w:val="annotation reference"/>
    <w:basedOn w:val="Tipusdelletraperdefectedelpargraf"/>
    <w:uiPriority w:val="99"/>
    <w:rsid w:val="007F38B2"/>
    <w:rPr>
      <w:rFonts w:cs="Times New Roman"/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rsid w:val="007F38B2"/>
    <w:rPr>
      <w:rFonts w:ascii="Calibri" w:hAnsi="Calibri"/>
      <w:b/>
      <w:bCs/>
    </w:rPr>
  </w:style>
  <w:style w:type="character" w:customStyle="1" w:styleId="TemadelcomentariCar">
    <w:name w:val="Tema del comentari Car"/>
    <w:basedOn w:val="TextdecomentariCar"/>
    <w:link w:val="Temadelcomentari"/>
    <w:locked/>
    <w:rsid w:val="007F38B2"/>
    <w:rPr>
      <w:rFonts w:ascii="Dutch" w:hAnsi="Dutch" w:cs="Times New Roman"/>
    </w:rPr>
  </w:style>
  <w:style w:type="character" w:styleId="Textdelcontenidor">
    <w:name w:val="Placeholder Text"/>
    <w:basedOn w:val="Tipusdelletraperdefectedelpargraf"/>
    <w:uiPriority w:val="99"/>
    <w:semiHidden/>
    <w:rsid w:val="00E0054F"/>
    <w:rPr>
      <w:rFonts w:cs="Times New Roman"/>
      <w:color w:val="808080"/>
    </w:rPr>
  </w:style>
  <w:style w:type="paragraph" w:customStyle="1" w:styleId="Gui">
    <w:name w:val="Guió"/>
    <w:basedOn w:val="Normal"/>
    <w:rsid w:val="00D54445"/>
    <w:pPr>
      <w:tabs>
        <w:tab w:val="num" w:pos="737"/>
      </w:tabs>
      <w:spacing w:before="160" w:after="100"/>
      <w:ind w:left="737" w:hanging="397"/>
    </w:pPr>
    <w:rPr>
      <w:rFonts w:ascii="Tahoma" w:hAnsi="Tahoma"/>
      <w:sz w:val="20"/>
      <w:szCs w:val="24"/>
      <w:lang w:eastAsia="es-ES"/>
    </w:rPr>
  </w:style>
  <w:style w:type="paragraph" w:customStyle="1" w:styleId="Titulo3n">
    <w:name w:val="Titulo 3n"/>
    <w:basedOn w:val="Ttol4"/>
    <w:next w:val="Normal"/>
    <w:link w:val="Titulo3nCar"/>
    <w:rsid w:val="00C616B4"/>
    <w:pPr>
      <w:keepNext w:val="0"/>
      <w:keepLines w:val="0"/>
      <w:numPr>
        <w:ilvl w:val="0"/>
      </w:numPr>
      <w:tabs>
        <w:tab w:val="num" w:pos="851"/>
      </w:tabs>
      <w:ind w:left="720" w:hanging="720"/>
    </w:pPr>
    <w:rPr>
      <w:rFonts w:ascii="Tahoma" w:hAnsi="Tahoma"/>
      <w:bCs/>
      <w:iCs/>
      <w:sz w:val="28"/>
      <w:szCs w:val="26"/>
      <w:lang w:eastAsia="es-ES"/>
    </w:rPr>
  </w:style>
  <w:style w:type="character" w:customStyle="1" w:styleId="Titulo3nCar">
    <w:name w:val="Titulo 3n Car"/>
    <w:basedOn w:val="Tipusdelletraperdefectedelpargraf"/>
    <w:link w:val="Titulo3n"/>
    <w:locked/>
    <w:rsid w:val="00C616B4"/>
    <w:rPr>
      <w:rFonts w:ascii="Tahoma" w:hAnsi="Tahoma" w:cstheme="minorHAnsi"/>
      <w:b/>
      <w:bCs/>
      <w:iCs/>
      <w:color w:val="000000" w:themeColor="text1"/>
      <w:sz w:val="28"/>
      <w:szCs w:val="26"/>
      <w:lang w:val="ca-ES"/>
    </w:rPr>
  </w:style>
  <w:style w:type="paragraph" w:customStyle="1" w:styleId="Default">
    <w:name w:val="Default"/>
    <w:rsid w:val="005C43D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ca-ES"/>
    </w:rPr>
  </w:style>
  <w:style w:type="paragraph" w:styleId="NormalWeb">
    <w:name w:val="Normal (Web)"/>
    <w:basedOn w:val="Normal"/>
    <w:uiPriority w:val="99"/>
    <w:rsid w:val="00105447"/>
    <w:pPr>
      <w:spacing w:before="100" w:beforeAutospacing="1" w:after="100" w:afterAutospacing="1"/>
    </w:pPr>
    <w:rPr>
      <w:szCs w:val="24"/>
      <w:lang w:val="es-ES" w:eastAsia="es-ES"/>
    </w:rPr>
  </w:style>
  <w:style w:type="character" w:customStyle="1" w:styleId="editsection">
    <w:name w:val="editsection"/>
    <w:basedOn w:val="Tipusdelletraperdefectedelpargraf"/>
    <w:rsid w:val="00105447"/>
    <w:rPr>
      <w:rFonts w:cs="Times New Roman"/>
    </w:rPr>
  </w:style>
  <w:style w:type="character" w:customStyle="1" w:styleId="mw-headline">
    <w:name w:val="mw-headline"/>
    <w:basedOn w:val="Tipusdelletraperdefectedelpargraf"/>
    <w:rsid w:val="00105447"/>
    <w:rPr>
      <w:rFonts w:cs="Times New Roman"/>
    </w:rPr>
  </w:style>
  <w:style w:type="table" w:styleId="Taulaambquadrcula">
    <w:name w:val="Table Grid"/>
    <w:basedOn w:val="Taulanormal"/>
    <w:uiPriority w:val="59"/>
    <w:rsid w:val="00AB70BC"/>
    <w:rPr>
      <w:rFonts w:ascii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listavinyeta">
    <w:name w:val="Llista vinyeta"/>
    <w:basedOn w:val="Pargrafdellista"/>
    <w:link w:val="LlistavinyetaCar"/>
    <w:uiPriority w:val="99"/>
    <w:rsid w:val="00BF073D"/>
    <w:pPr>
      <w:numPr>
        <w:numId w:val="0"/>
      </w:numPr>
      <w:spacing w:after="0"/>
      <w:ind w:left="720" w:hanging="360"/>
    </w:p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locked/>
    <w:rsid w:val="00BF073D"/>
    <w:rPr>
      <w:rFonts w:ascii="Calibri" w:hAnsi="Calibri"/>
      <w:sz w:val="24"/>
      <w:szCs w:val="20"/>
      <w:lang w:val="ca-ES" w:eastAsia="ca-ES"/>
    </w:rPr>
  </w:style>
  <w:style w:type="character" w:customStyle="1" w:styleId="LlistavinyetaCar">
    <w:name w:val="Llista vinyeta Car"/>
    <w:basedOn w:val="PargrafdellistaCar"/>
    <w:link w:val="Llistavinyeta"/>
    <w:uiPriority w:val="99"/>
    <w:locked/>
    <w:rsid w:val="00BF073D"/>
    <w:rPr>
      <w:rFonts w:ascii="Calibri" w:hAnsi="Calibri"/>
      <w:sz w:val="24"/>
      <w:szCs w:val="20"/>
      <w:lang w:val="ca-ES" w:eastAsia="ca-ES"/>
    </w:rPr>
  </w:style>
  <w:style w:type="paragraph" w:customStyle="1" w:styleId="Llistanumeo">
    <w:name w:val="Llista numeo"/>
    <w:basedOn w:val="Llistavinyeta"/>
    <w:uiPriority w:val="99"/>
    <w:rsid w:val="00C21C34"/>
    <w:pPr>
      <w:numPr>
        <w:ilvl w:val="2"/>
        <w:numId w:val="5"/>
      </w:numPr>
      <w:tabs>
        <w:tab w:val="num" w:pos="2160"/>
      </w:tabs>
      <w:spacing w:before="120" w:after="120"/>
    </w:pPr>
    <w:rPr>
      <w:rFonts w:ascii="Tahoma" w:hAnsi="Tahoma" w:cs="Tahoma"/>
      <w:sz w:val="20"/>
    </w:rPr>
  </w:style>
  <w:style w:type="paragraph" w:customStyle="1" w:styleId="Paragraf">
    <w:name w:val="Paragraf"/>
    <w:basedOn w:val="Normal"/>
    <w:uiPriority w:val="99"/>
    <w:rsid w:val="00A439CF"/>
    <w:pPr>
      <w:spacing w:before="120" w:after="0"/>
    </w:pPr>
    <w:rPr>
      <w:rFonts w:ascii="Tahoma" w:hAnsi="Tahoma"/>
      <w:sz w:val="20"/>
      <w:lang w:eastAsia="es-ES"/>
    </w:rPr>
  </w:style>
  <w:style w:type="paragraph" w:customStyle="1" w:styleId="TableText">
    <w:name w:val="Table Text"/>
    <w:basedOn w:val="Normal"/>
    <w:rsid w:val="0073394D"/>
    <w:pPr>
      <w:spacing w:before="60" w:after="20"/>
    </w:pPr>
    <w:rPr>
      <w:rFonts w:ascii="Arial" w:hAnsi="Arial"/>
      <w:sz w:val="22"/>
      <w:lang w:val="es-ES" w:eastAsia="es-ES"/>
    </w:rPr>
  </w:style>
  <w:style w:type="paragraph" w:customStyle="1" w:styleId="TableHeading">
    <w:name w:val="Table Heading"/>
    <w:basedOn w:val="TableText"/>
    <w:rsid w:val="0073394D"/>
    <w:rPr>
      <w:b/>
      <w:caps/>
    </w:rPr>
  </w:style>
  <w:style w:type="paragraph" w:styleId="Llistaambpics2">
    <w:name w:val="List Bullet 2"/>
    <w:basedOn w:val="Llistaambpics"/>
    <w:autoRedefine/>
    <w:rsid w:val="0073394D"/>
    <w:pPr>
      <w:keepLines/>
      <w:numPr>
        <w:numId w:val="6"/>
      </w:numPr>
      <w:spacing w:before="20" w:after="0"/>
      <w:ind w:left="1775" w:hanging="357"/>
      <w:contextualSpacing w:val="0"/>
    </w:pPr>
    <w:rPr>
      <w:color w:val="000000"/>
      <w:sz w:val="22"/>
      <w:lang w:val="es-ES" w:eastAsia="es-ES"/>
    </w:rPr>
  </w:style>
  <w:style w:type="paragraph" w:styleId="Llistaambpics">
    <w:name w:val="List Bullet"/>
    <w:basedOn w:val="Normal"/>
    <w:rsid w:val="0073394D"/>
    <w:pPr>
      <w:tabs>
        <w:tab w:val="num" w:pos="454"/>
      </w:tabs>
      <w:ind w:left="454" w:hanging="454"/>
      <w:contextualSpacing/>
    </w:pPr>
  </w:style>
  <w:style w:type="paragraph" w:customStyle="1" w:styleId="Normalpral">
    <w:name w:val="Normal pral"/>
    <w:basedOn w:val="Normal"/>
    <w:rsid w:val="00DB3CE2"/>
    <w:pPr>
      <w:widowControl w:val="0"/>
      <w:spacing w:before="120"/>
    </w:pPr>
    <w:rPr>
      <w:lang w:eastAsia="es-ES"/>
    </w:rPr>
  </w:style>
  <w:style w:type="paragraph" w:customStyle="1" w:styleId="Revisar">
    <w:name w:val="Revisar"/>
    <w:basedOn w:val="Normal"/>
    <w:rsid w:val="008E05AE"/>
    <w:pPr>
      <w:spacing w:before="240" w:after="0"/>
    </w:pPr>
    <w:rPr>
      <w:rFonts w:ascii="Arial" w:hAnsi="Arial"/>
      <w:color w:val="FF0000"/>
      <w:sz w:val="20"/>
      <w:lang w:eastAsia="es-ES"/>
    </w:rPr>
  </w:style>
  <w:style w:type="paragraph" w:styleId="Continuacidellista">
    <w:name w:val="List Continue"/>
    <w:basedOn w:val="Normal"/>
    <w:rsid w:val="00544BBF"/>
    <w:pPr>
      <w:ind w:left="283"/>
      <w:contextualSpacing/>
    </w:pPr>
  </w:style>
  <w:style w:type="paragraph" w:customStyle="1" w:styleId="NegritaSubrayado">
    <w:name w:val="NegritaSubrayado"/>
    <w:basedOn w:val="Normal"/>
    <w:link w:val="NegritaSubrayadoCar"/>
    <w:uiPriority w:val="99"/>
    <w:rsid w:val="0031090C"/>
    <w:pPr>
      <w:spacing w:before="120"/>
    </w:pPr>
    <w:rPr>
      <w:b/>
      <w:u w:val="single"/>
    </w:rPr>
  </w:style>
  <w:style w:type="character" w:customStyle="1" w:styleId="NegritaSubrayadoCar">
    <w:name w:val="NegritaSubrayado Car"/>
    <w:basedOn w:val="Tipusdelletraperdefectedelpargraf"/>
    <w:link w:val="NegritaSubrayado"/>
    <w:uiPriority w:val="99"/>
    <w:locked/>
    <w:rsid w:val="0031090C"/>
    <w:rPr>
      <w:rFonts w:ascii="Calibri" w:hAnsi="Calibri" w:cs="Times New Roman"/>
      <w:b/>
      <w:sz w:val="24"/>
      <w:u w:val="single"/>
    </w:rPr>
  </w:style>
  <w:style w:type="paragraph" w:styleId="Primerasagniadetextindependent2">
    <w:name w:val="Body Text First Indent 2"/>
    <w:basedOn w:val="Sagniadetextindependent"/>
    <w:link w:val="Primerasagniadetextindependent2Car"/>
    <w:uiPriority w:val="99"/>
    <w:rsid w:val="00FF39D0"/>
    <w:pPr>
      <w:ind w:firstLine="360"/>
    </w:pPr>
    <w:rPr>
      <w:color w:val="auto"/>
    </w:rPr>
  </w:style>
  <w:style w:type="character" w:customStyle="1" w:styleId="Primerasagniadetextindependent2Car">
    <w:name w:val="Primera sagnia de text independent 2 Car"/>
    <w:basedOn w:val="SagniadetextindependentCar"/>
    <w:link w:val="Primerasagniadetextindependent2"/>
    <w:uiPriority w:val="99"/>
    <w:locked/>
    <w:rsid w:val="00FF39D0"/>
    <w:rPr>
      <w:rFonts w:ascii="Calibri" w:hAnsi="Calibri" w:cs="Times New Roman"/>
      <w:color w:val="0000FF"/>
      <w:sz w:val="24"/>
    </w:rPr>
  </w:style>
  <w:style w:type="paragraph" w:customStyle="1" w:styleId="Pargrafdellista2">
    <w:name w:val="Paràgraf de llista2"/>
    <w:basedOn w:val="Normal"/>
    <w:rsid w:val="007E4FC5"/>
    <w:pPr>
      <w:suppressAutoHyphens/>
      <w:spacing w:before="60" w:after="60"/>
    </w:pPr>
    <w:rPr>
      <w:rFonts w:ascii="Verdana" w:hAnsi="Verdana"/>
      <w:color w:val="000000"/>
      <w:position w:val="2"/>
      <w:sz w:val="20"/>
      <w:lang w:eastAsia="ar-SA"/>
    </w:rPr>
  </w:style>
  <w:style w:type="paragraph" w:customStyle="1" w:styleId="Exemple">
    <w:name w:val="Exemple"/>
    <w:basedOn w:val="Normal"/>
    <w:rsid w:val="007E4FC5"/>
    <w:pPr>
      <w:suppressAutoHyphens/>
      <w:spacing w:after="0"/>
    </w:pPr>
    <w:rPr>
      <w:rFonts w:ascii="Arial" w:hAnsi="Arial"/>
      <w:color w:val="808080"/>
      <w:spacing w:val="-2"/>
      <w:sz w:val="20"/>
      <w:lang w:eastAsia="ar-SA"/>
    </w:rPr>
  </w:style>
  <w:style w:type="paragraph" w:styleId="Llista20">
    <w:name w:val="List 2"/>
    <w:basedOn w:val="Normal"/>
    <w:rsid w:val="00B96386"/>
    <w:pPr>
      <w:ind w:left="566" w:hanging="283"/>
      <w:contextualSpacing/>
    </w:pPr>
  </w:style>
  <w:style w:type="table" w:styleId="Ombrejatsuaumfasi2">
    <w:name w:val="Light Shading Accent 2"/>
    <w:basedOn w:val="Taulanormal"/>
    <w:uiPriority w:val="60"/>
    <w:rsid w:val="006F631F"/>
    <w:rPr>
      <w:rFonts w:ascii="Calibri" w:hAnsi="Calibri"/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lista">
    <w:name w:val="List"/>
    <w:basedOn w:val="Normal"/>
    <w:rsid w:val="00AA1965"/>
    <w:pPr>
      <w:ind w:left="283" w:hanging="283"/>
      <w:contextualSpacing/>
    </w:pPr>
  </w:style>
  <w:style w:type="paragraph" w:customStyle="1" w:styleId="normalpral0">
    <w:name w:val="normalpral"/>
    <w:basedOn w:val="Normal"/>
    <w:uiPriority w:val="99"/>
    <w:rsid w:val="009261B3"/>
    <w:pPr>
      <w:spacing w:after="0"/>
    </w:pPr>
    <w:rPr>
      <w:szCs w:val="24"/>
    </w:rPr>
  </w:style>
  <w:style w:type="paragraph" w:styleId="Revisi">
    <w:name w:val="Revision"/>
    <w:hidden/>
    <w:uiPriority w:val="99"/>
    <w:semiHidden/>
    <w:rsid w:val="00693464"/>
    <w:rPr>
      <w:rFonts w:ascii="Calibri" w:hAnsi="Calibri"/>
      <w:sz w:val="24"/>
      <w:szCs w:val="20"/>
      <w:lang w:val="ca-ES" w:eastAsia="ca-ES"/>
    </w:rPr>
  </w:style>
  <w:style w:type="numbering" w:customStyle="1" w:styleId="EstiloEsquemanumerado10ptoIzquierda063cmSangrafrance">
    <w:name w:val="Estilo Esquema numerado 10 pto Izquierda:  063 cm Sangría france..."/>
    <w:rsid w:val="00C71280"/>
    <w:pPr>
      <w:numPr>
        <w:numId w:val="4"/>
      </w:numPr>
    </w:pPr>
  </w:style>
  <w:style w:type="paragraph" w:customStyle="1" w:styleId="Ttulo4h44l4CHeadMOVE-it4aLevel2-aH4h41h42h43h411h44h412h45h413h46h414h47h48h415h49h410h416h417h418h419h420h4110h421ComentarioE4MapTitleHeadingFourE41l4toc4Normal4I4NumberedListReqT4H41rh">
    <w:name w:val="Título 4.h4.4.l4.C Head.MOVE-it 4.a..Level 2 - a.H4.h41.h42.h43.h411.h44.h412.h45.h413.h46.h414.h47.h48.h415.h49.h410.h416.h417.h418.h419.h420.h4110.h421.Comentario.E4.Map Title.Heading Four.E41.l4+toc4.Normal4.I4.Numbered List.Req.T4.H41.rh"/>
    <w:basedOn w:val="Normal"/>
    <w:next w:val="Normal"/>
    <w:rsid w:val="006269D9"/>
    <w:pPr>
      <w:keepNext/>
      <w:keepLines/>
      <w:tabs>
        <w:tab w:val="num" w:pos="864"/>
      </w:tabs>
      <w:spacing w:before="120" w:after="60"/>
      <w:ind w:left="864" w:hanging="864"/>
      <w:outlineLvl w:val="3"/>
    </w:pPr>
    <w:rPr>
      <w:rFonts w:ascii="Times New Roman" w:hAnsi="Times New Roman"/>
      <w:b/>
      <w:lang w:eastAsia="es-ES"/>
    </w:rPr>
  </w:style>
  <w:style w:type="paragraph" w:styleId="Salutaci">
    <w:name w:val="Salutation"/>
    <w:basedOn w:val="Normal"/>
    <w:next w:val="Normal"/>
    <w:link w:val="SalutaciCar"/>
    <w:rsid w:val="006269D9"/>
    <w:rPr>
      <w:rFonts w:ascii="Times New Roman" w:hAnsi="Times New Roman"/>
    </w:rPr>
  </w:style>
  <w:style w:type="character" w:customStyle="1" w:styleId="SalutaciCar">
    <w:name w:val="Salutació Car"/>
    <w:basedOn w:val="Tipusdelletraperdefectedelpargraf"/>
    <w:link w:val="Salutaci"/>
    <w:rsid w:val="006269D9"/>
    <w:rPr>
      <w:sz w:val="24"/>
      <w:szCs w:val="20"/>
      <w:lang w:val="ca-ES" w:eastAsia="ca-ES"/>
    </w:rPr>
  </w:style>
  <w:style w:type="paragraph" w:customStyle="1" w:styleId="Estil1">
    <w:name w:val="Estil1"/>
    <w:basedOn w:val="Normal"/>
    <w:link w:val="Estil1Car"/>
    <w:qFormat/>
    <w:locked/>
    <w:rsid w:val="006269D9"/>
    <w:pPr>
      <w:spacing w:after="0"/>
    </w:pPr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6269D9"/>
    <w:rPr>
      <w:rFonts w:ascii="Arial" w:eastAsiaTheme="minorEastAsia" w:hAnsi="Arial" w:cs="Arial"/>
      <w:i/>
      <w:color w:val="000000" w:themeColor="text1"/>
      <w:sz w:val="16"/>
      <w:szCs w:val="16"/>
      <w:lang w:val="ca-ES" w:eastAsia="ca-ES"/>
    </w:rPr>
  </w:style>
  <w:style w:type="paragraph" w:customStyle="1" w:styleId="Estil2">
    <w:name w:val="Estil2"/>
    <w:basedOn w:val="Normal"/>
    <w:link w:val="Estil2Car"/>
    <w:uiPriority w:val="99"/>
    <w:qFormat/>
    <w:locked/>
    <w:rsid w:val="006269D9"/>
    <w:pPr>
      <w:spacing w:after="0"/>
    </w:pPr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uiPriority w:val="99"/>
    <w:rsid w:val="006269D9"/>
    <w:rPr>
      <w:rFonts w:ascii="Arial" w:eastAsiaTheme="minorEastAsia" w:hAnsi="Arial" w:cs="Arial"/>
      <w:b/>
      <w:color w:val="000000" w:themeColor="text1"/>
      <w:sz w:val="16"/>
      <w:szCs w:val="16"/>
      <w:lang w:val="ca-ES" w:eastAsia="ca-ES"/>
    </w:rPr>
  </w:style>
  <w:style w:type="paragraph" w:customStyle="1" w:styleId="Llista1">
    <w:name w:val="Llista1"/>
    <w:basedOn w:val="Normal"/>
    <w:uiPriority w:val="99"/>
    <w:rsid w:val="00365FA7"/>
    <w:pPr>
      <w:numPr>
        <w:numId w:val="8"/>
      </w:numPr>
      <w:spacing w:line="276" w:lineRule="auto"/>
      <w:ind w:left="720"/>
      <w:contextualSpacing/>
    </w:pPr>
    <w:rPr>
      <w:sz w:val="22"/>
      <w:szCs w:val="22"/>
      <w:lang w:eastAsia="en-US"/>
    </w:rPr>
  </w:style>
  <w:style w:type="paragraph" w:customStyle="1" w:styleId="Llista2">
    <w:name w:val="Llista2"/>
    <w:basedOn w:val="Normal"/>
    <w:uiPriority w:val="99"/>
    <w:rsid w:val="00365FA7"/>
    <w:pPr>
      <w:numPr>
        <w:ilvl w:val="1"/>
        <w:numId w:val="8"/>
      </w:numPr>
      <w:ind w:left="1440"/>
      <w:contextualSpacing/>
    </w:pPr>
    <w:rPr>
      <w:sz w:val="22"/>
      <w:szCs w:val="22"/>
      <w:lang w:eastAsia="en-U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2B7D87"/>
    <w:rPr>
      <w:color w:val="800080" w:themeColor="followedHyperlink"/>
      <w:u w:val="single"/>
    </w:rPr>
  </w:style>
  <w:style w:type="numbering" w:customStyle="1" w:styleId="Estilo1">
    <w:name w:val="Estilo1"/>
    <w:uiPriority w:val="99"/>
    <w:rsid w:val="008E6BAA"/>
    <w:pPr>
      <w:numPr>
        <w:numId w:val="9"/>
      </w:numPr>
    </w:pPr>
  </w:style>
  <w:style w:type="character" w:styleId="Textennegreta">
    <w:name w:val="Strong"/>
    <w:uiPriority w:val="22"/>
    <w:qFormat/>
    <w:rsid w:val="00625F08"/>
    <w:rPr>
      <w:b/>
      <w:bCs/>
    </w:rPr>
  </w:style>
  <w:style w:type="paragraph" w:customStyle="1" w:styleId="Statusbox">
    <w:name w:val="Statusbox"/>
    <w:basedOn w:val="Normal"/>
    <w:link w:val="StatusboxChar"/>
    <w:rsid w:val="00625F08"/>
    <w:pPr>
      <w:spacing w:before="60" w:after="80" w:line="276" w:lineRule="auto"/>
      <w:ind w:left="284"/>
    </w:pPr>
    <w:rPr>
      <w:rFonts w:ascii="Arial" w:hAnsi="Arial" w:cs="Arial"/>
      <w:color w:val="000000"/>
      <w:sz w:val="20"/>
      <w:lang w:val="en-GB" w:eastAsia="en-US"/>
    </w:rPr>
  </w:style>
  <w:style w:type="character" w:customStyle="1" w:styleId="StatusboxChar">
    <w:name w:val="Statusbox Char"/>
    <w:basedOn w:val="Tipusdelletraperdefectedelpargraf"/>
    <w:link w:val="Statusbox"/>
    <w:rsid w:val="00625F08"/>
    <w:rPr>
      <w:rFonts w:ascii="Arial" w:hAnsi="Arial" w:cs="Arial"/>
      <w:color w:val="000000"/>
      <w:sz w:val="20"/>
      <w:szCs w:val="20"/>
      <w:lang w:val="en-GB" w:eastAsia="en-US"/>
    </w:rPr>
  </w:style>
  <w:style w:type="paragraph" w:styleId="TtoldelIDC">
    <w:name w:val="TOC Heading"/>
    <w:basedOn w:val="Ttol1"/>
    <w:next w:val="Normal"/>
    <w:uiPriority w:val="39"/>
    <w:unhideWhenUsed/>
    <w:qFormat/>
    <w:rsid w:val="00854F1B"/>
    <w:pPr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365F91" w:themeColor="accent1" w:themeShade="BF"/>
      <w:sz w:val="32"/>
      <w:szCs w:val="32"/>
    </w:rPr>
  </w:style>
  <w:style w:type="paragraph" w:customStyle="1" w:styleId="PargrafI">
    <w:name w:val="Paràgraf I"/>
    <w:basedOn w:val="Pargrafdellista"/>
    <w:link w:val="PargrafICar"/>
    <w:qFormat/>
    <w:rsid w:val="00F668EE"/>
    <w:pPr>
      <w:numPr>
        <w:numId w:val="15"/>
      </w:numPr>
    </w:pPr>
    <w:rPr>
      <w:rFonts w:asciiTheme="minorHAnsi" w:hAnsiTheme="minorHAnsi" w:cstheme="minorHAnsi"/>
    </w:rPr>
  </w:style>
  <w:style w:type="paragraph" w:customStyle="1" w:styleId="TabulatI">
    <w:name w:val="Tabulat I"/>
    <w:basedOn w:val="Normal"/>
    <w:link w:val="TabulatICar"/>
    <w:qFormat/>
    <w:rsid w:val="00E7519E"/>
    <w:pPr>
      <w:ind w:left="425"/>
      <w:jc w:val="both"/>
    </w:pPr>
  </w:style>
  <w:style w:type="character" w:customStyle="1" w:styleId="PargrafICar">
    <w:name w:val="Paràgraf I Car"/>
    <w:basedOn w:val="Ttulo3Car"/>
    <w:link w:val="PargrafI"/>
    <w:rsid w:val="00F668EE"/>
    <w:rPr>
      <w:rFonts w:asciiTheme="minorHAnsi" w:hAnsiTheme="minorHAnsi" w:cstheme="minorHAnsi"/>
      <w:b w:val="0"/>
      <w:caps w:val="0"/>
      <w:color w:val="000000" w:themeColor="text1"/>
      <w:sz w:val="24"/>
      <w:szCs w:val="20"/>
      <w:lang w:val="ca-ES" w:eastAsia="ca-ES"/>
    </w:rPr>
  </w:style>
  <w:style w:type="paragraph" w:customStyle="1" w:styleId="Pargraf2">
    <w:name w:val="Paràgraf 2"/>
    <w:basedOn w:val="PargrafI"/>
    <w:link w:val="Pargraf2Car"/>
    <w:qFormat/>
    <w:rsid w:val="00F668EE"/>
    <w:pPr>
      <w:numPr>
        <w:numId w:val="12"/>
      </w:numPr>
      <w:ind w:left="993" w:hanging="284"/>
    </w:pPr>
  </w:style>
  <w:style w:type="character" w:customStyle="1" w:styleId="TabulatICar">
    <w:name w:val="Tabulat I Car"/>
    <w:basedOn w:val="Tipusdelletraperdefectedelpargraf"/>
    <w:link w:val="TabulatI"/>
    <w:rsid w:val="00E7519E"/>
    <w:rPr>
      <w:rFonts w:ascii="Calibri" w:hAnsi="Calibri"/>
      <w:sz w:val="24"/>
      <w:szCs w:val="20"/>
      <w:lang w:val="ca-ES" w:eastAsia="ca-ES"/>
    </w:rPr>
  </w:style>
  <w:style w:type="paragraph" w:customStyle="1" w:styleId="Titol2">
    <w:name w:val="Titol2"/>
    <w:basedOn w:val="Ttol1"/>
    <w:next w:val="Normal"/>
    <w:qFormat/>
    <w:rsid w:val="00502A26"/>
    <w:pPr>
      <w:keepLines w:val="0"/>
      <w:numPr>
        <w:numId w:val="0"/>
      </w:numPr>
      <w:spacing w:after="200" w:line="276" w:lineRule="auto"/>
      <w:ind w:left="408" w:hanging="408"/>
      <w:jc w:val="left"/>
    </w:pPr>
    <w:rPr>
      <w:rFonts w:asciiTheme="minorHAnsi" w:hAnsiTheme="minorHAnsi" w:cs="Arial"/>
      <w:bCs/>
      <w:caps w:val="0"/>
      <w:color w:val="4F81BD" w:themeColor="accent1"/>
      <w:sz w:val="24"/>
      <w:szCs w:val="28"/>
      <w:lang w:eastAsia="es-ES"/>
    </w:rPr>
  </w:style>
  <w:style w:type="character" w:customStyle="1" w:styleId="Pargraf2Car">
    <w:name w:val="Paràgraf 2 Car"/>
    <w:basedOn w:val="PargrafICar"/>
    <w:link w:val="Pargraf2"/>
    <w:rsid w:val="00F668EE"/>
    <w:rPr>
      <w:rFonts w:asciiTheme="minorHAnsi" w:hAnsiTheme="minorHAnsi" w:cstheme="minorHAnsi"/>
      <w:b w:val="0"/>
      <w:caps w:val="0"/>
      <w:color w:val="000000" w:themeColor="text1"/>
      <w:sz w:val="24"/>
      <w:szCs w:val="20"/>
      <w:lang w:val="ca-ES" w:eastAsia="ca-ES"/>
    </w:rPr>
  </w:style>
  <w:style w:type="paragraph" w:customStyle="1" w:styleId="Titol3">
    <w:name w:val="Titol 3"/>
    <w:basedOn w:val="Titol2"/>
    <w:next w:val="Normal"/>
    <w:link w:val="Titol3Car"/>
    <w:qFormat/>
    <w:rsid w:val="00502A26"/>
    <w:pPr>
      <w:ind w:left="709" w:hanging="709"/>
    </w:pPr>
    <w:rPr>
      <w:sz w:val="22"/>
    </w:rPr>
  </w:style>
  <w:style w:type="paragraph" w:customStyle="1" w:styleId="Titol4">
    <w:name w:val="Titol4"/>
    <w:basedOn w:val="Titol3"/>
    <w:next w:val="Normal"/>
    <w:link w:val="Titol4Car"/>
    <w:qFormat/>
    <w:rsid w:val="00502A26"/>
    <w:pPr>
      <w:ind w:left="851" w:hanging="851"/>
    </w:pPr>
    <w:rPr>
      <w:rFonts w:eastAsiaTheme="minorEastAsia"/>
      <w:b w:val="0"/>
    </w:rPr>
  </w:style>
  <w:style w:type="character" w:customStyle="1" w:styleId="Titol3Car">
    <w:name w:val="Titol 3 Car"/>
    <w:basedOn w:val="Tipusdelletraperdefectedelpargraf"/>
    <w:link w:val="Titol3"/>
    <w:rsid w:val="00502A26"/>
    <w:rPr>
      <w:rFonts w:asciiTheme="minorHAnsi" w:hAnsiTheme="minorHAnsi" w:cs="Arial"/>
      <w:b/>
      <w:bCs/>
      <w:color w:val="4F81BD" w:themeColor="accent1"/>
      <w:szCs w:val="28"/>
      <w:lang w:val="ca-ES"/>
    </w:rPr>
  </w:style>
  <w:style w:type="character" w:customStyle="1" w:styleId="Titol4Car">
    <w:name w:val="Titol4 Car"/>
    <w:basedOn w:val="Titol3Car"/>
    <w:link w:val="Titol4"/>
    <w:rsid w:val="00502A26"/>
    <w:rPr>
      <w:rFonts w:asciiTheme="minorHAnsi" w:eastAsiaTheme="minorEastAsia" w:hAnsiTheme="minorHAnsi" w:cs="Arial"/>
      <w:b w:val="0"/>
      <w:bCs/>
      <w:color w:val="4F81BD" w:themeColor="accent1"/>
      <w:szCs w:val="28"/>
      <w:lang w:val="ca-ES"/>
    </w:rPr>
  </w:style>
  <w:style w:type="character" w:customStyle="1" w:styleId="highlight">
    <w:name w:val="highlight"/>
    <w:basedOn w:val="Tipusdelletraperdefectedelpargraf"/>
    <w:rsid w:val="009B51FF"/>
  </w:style>
  <w:style w:type="table" w:customStyle="1" w:styleId="Tablanormal31">
    <w:name w:val="Tabla normal 31"/>
    <w:basedOn w:val="Taulanormal"/>
    <w:uiPriority w:val="43"/>
    <w:rsid w:val="00DA3C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aconcuadrcula1clara1">
    <w:name w:val="Tabla con cuadrícula 1 clara1"/>
    <w:basedOn w:val="Taulanormal"/>
    <w:uiPriority w:val="46"/>
    <w:rsid w:val="00DA3C47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ulanormal"/>
    <w:uiPriority w:val="45"/>
    <w:rsid w:val="00DA3C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legenda">
    <w:name w:val="caption"/>
    <w:basedOn w:val="Normal"/>
    <w:next w:val="Normal"/>
    <w:unhideWhenUsed/>
    <w:qFormat/>
    <w:locked/>
    <w:rsid w:val="00C95A38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C20513"/>
    <w:rPr>
      <w:color w:val="605E5C"/>
      <w:shd w:val="clear" w:color="auto" w:fill="E1DFDD"/>
    </w:rPr>
  </w:style>
  <w:style w:type="paragraph" w:customStyle="1" w:styleId="Pragrafnumerat">
    <w:name w:val="Pàragraf numerat"/>
    <w:basedOn w:val="PargrafI"/>
    <w:link w:val="PragrafnumeratCar"/>
    <w:qFormat/>
    <w:rsid w:val="00D65F30"/>
    <w:pPr>
      <w:numPr>
        <w:numId w:val="16"/>
      </w:numPr>
    </w:pPr>
  </w:style>
  <w:style w:type="character" w:customStyle="1" w:styleId="PragrafnumeratCar">
    <w:name w:val="Pàragraf numerat Car"/>
    <w:basedOn w:val="PargrafICar"/>
    <w:link w:val="Pragrafnumerat"/>
    <w:rsid w:val="00D65F30"/>
    <w:rPr>
      <w:rFonts w:asciiTheme="minorHAnsi" w:hAnsiTheme="minorHAnsi" w:cstheme="minorHAnsi"/>
      <w:b w:val="0"/>
      <w:caps w:val="0"/>
      <w:color w:val="000000" w:themeColor="text1"/>
      <w:sz w:val="24"/>
      <w:szCs w:val="20"/>
      <w:lang w:val="ca-ES" w:eastAsia="ca-ES"/>
    </w:rPr>
  </w:style>
  <w:style w:type="paragraph" w:customStyle="1" w:styleId="Tabulat2">
    <w:name w:val="Tabulat 2"/>
    <w:basedOn w:val="TabulatI"/>
    <w:link w:val="Tabulat2Car"/>
    <w:qFormat/>
    <w:rsid w:val="004A4497"/>
    <w:pPr>
      <w:ind w:left="709"/>
    </w:pPr>
  </w:style>
  <w:style w:type="paragraph" w:customStyle="1" w:styleId="Tabulat3">
    <w:name w:val="Tabulat 3"/>
    <w:basedOn w:val="Tabulat2"/>
    <w:link w:val="Tabulat3Car"/>
    <w:qFormat/>
    <w:rsid w:val="004D73E0"/>
    <w:pPr>
      <w:ind w:left="993"/>
    </w:pPr>
  </w:style>
  <w:style w:type="character" w:customStyle="1" w:styleId="Tabulat2Car">
    <w:name w:val="Tabulat 2 Car"/>
    <w:basedOn w:val="TabulatICar"/>
    <w:link w:val="Tabulat2"/>
    <w:rsid w:val="004A4497"/>
    <w:rPr>
      <w:rFonts w:ascii="Calibri" w:hAnsi="Calibri"/>
      <w:sz w:val="24"/>
      <w:szCs w:val="20"/>
      <w:lang w:val="ca-ES" w:eastAsia="ca-ES"/>
    </w:rPr>
  </w:style>
  <w:style w:type="character" w:customStyle="1" w:styleId="Tabulat3Car">
    <w:name w:val="Tabulat 3 Car"/>
    <w:basedOn w:val="Tabulat2Car"/>
    <w:link w:val="Tabulat3"/>
    <w:rsid w:val="004D73E0"/>
    <w:rPr>
      <w:rFonts w:ascii="Calibri" w:hAnsi="Calibri"/>
      <w:sz w:val="24"/>
      <w:szCs w:val="20"/>
      <w:lang w:val="ca-ES" w:eastAsia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1C5F5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olCar">
    <w:name w:val="Subtítol Car"/>
    <w:basedOn w:val="Tipusdelletraperdefectedelpargraf"/>
    <w:link w:val="Subttol"/>
    <w:uiPriority w:val="11"/>
    <w:rsid w:val="001C5F5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a-ES" w:eastAsia="ca-ES"/>
    </w:r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sid w:val="002F3FDF"/>
    <w:rPr>
      <w:color w:val="605E5C"/>
      <w:shd w:val="clear" w:color="auto" w:fill="E1DFDD"/>
    </w:rPr>
  </w:style>
  <w:style w:type="table" w:customStyle="1" w:styleId="Tablanormal52">
    <w:name w:val="Tabla normal 52"/>
    <w:basedOn w:val="Taulanormal"/>
    <w:uiPriority w:val="45"/>
    <w:rsid w:val="009049A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adecuadrcula21">
    <w:name w:val="Tabla de cuadrícula 21"/>
    <w:basedOn w:val="Taulanormal"/>
    <w:uiPriority w:val="47"/>
    <w:rsid w:val="00702AE3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0" w:unhideWhenUsed="0" w:qFormat="1"/>
    <w:lsdException w:name="heading 3" w:locked="1" w:semiHidden="0" w:uiPriority="0" w:unhideWhenUsed="0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locked="1" w:semiHidden="0" w:uiPriority="39" w:unhideWhenUsed="0" w:qFormat="1"/>
    <w:lsdException w:name="toc 2" w:locked="1" w:semiHidden="0" w:uiPriority="39" w:unhideWhenUsed="0" w:qFormat="1"/>
    <w:lsdException w:name="toc 3" w:locked="1" w:semiHidden="0" w:uiPriority="39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locked="1" w:semiHidden="0" w:uiPriority="0" w:unhideWhenUsed="0" w:qFormat="1"/>
    <w:lsdException w:name="footer" w:locked="1" w:semiHidden="0" w:unhideWhenUsed="0"/>
    <w:lsdException w:name="caption" w:locked="1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alutation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locked="1" w:semiHidden="0" w:unhideWhenUsed="0"/>
    <w:lsdException w:name="Strong" w:semiHidden="0" w:uiPriority="22" w:unhideWhenUsed="0" w:qFormat="1"/>
    <w:lsdException w:name="Emphasis" w:locked="1" w:semiHidden="0" w:uiPriority="20" w:unhideWhenUsed="0" w:qFormat="1"/>
    <w:lsdException w:name="Document Map" w:uiPriority="0"/>
    <w:lsdException w:name="Normal (Web)" w:locked="1" w:semiHidden="0" w:unhideWhenUsed="0"/>
    <w:lsdException w:name="annotation subject" w:uiPriority="0"/>
    <w:lsdException w:name="Balloon Text" w:uiPriority="0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D46"/>
    <w:pPr>
      <w:spacing w:after="120"/>
    </w:pPr>
    <w:rPr>
      <w:rFonts w:ascii="Calibri" w:hAnsi="Calibri"/>
      <w:sz w:val="24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1B2723"/>
    <w:pPr>
      <w:keepNext/>
      <w:keepLines/>
      <w:numPr>
        <w:numId w:val="7"/>
      </w:numPr>
      <w:spacing w:before="360" w:after="360"/>
      <w:ind w:left="431" w:hanging="431"/>
      <w:jc w:val="both"/>
      <w:outlineLvl w:val="0"/>
    </w:pPr>
    <w:rPr>
      <w:b/>
      <w:caps/>
      <w:color w:val="000000" w:themeColor="text1"/>
      <w:sz w:val="28"/>
    </w:rPr>
  </w:style>
  <w:style w:type="paragraph" w:styleId="Ttol2">
    <w:name w:val="heading 2"/>
    <w:basedOn w:val="Ttol1"/>
    <w:next w:val="Normal"/>
    <w:link w:val="Ttol2Car"/>
    <w:qFormat/>
    <w:rsid w:val="00057261"/>
    <w:pPr>
      <w:numPr>
        <w:ilvl w:val="1"/>
      </w:numPr>
      <w:spacing w:after="240"/>
      <w:outlineLvl w:val="1"/>
    </w:pPr>
    <w:rPr>
      <w:rFonts w:asciiTheme="minorHAnsi" w:hAnsiTheme="minorHAnsi" w:cstheme="minorHAnsi"/>
      <w:sz w:val="24"/>
      <w:szCs w:val="22"/>
    </w:rPr>
  </w:style>
  <w:style w:type="paragraph" w:styleId="Ttol3">
    <w:name w:val="heading 3"/>
    <w:aliases w:val="Título 3 modificado"/>
    <w:basedOn w:val="Ttol1"/>
    <w:next w:val="Normal"/>
    <w:link w:val="Ttol3Car"/>
    <w:rsid w:val="00CE45B8"/>
    <w:pPr>
      <w:numPr>
        <w:ilvl w:val="2"/>
        <w:numId w:val="11"/>
      </w:numPr>
      <w:ind w:left="720"/>
      <w:outlineLvl w:val="2"/>
    </w:pPr>
    <w:rPr>
      <w:rFonts w:ascii="Arial" w:hAnsi="Arial" w:cs="Arial"/>
      <w:sz w:val="22"/>
      <w:szCs w:val="22"/>
    </w:rPr>
  </w:style>
  <w:style w:type="paragraph" w:styleId="Ttol4">
    <w:name w:val="heading 4"/>
    <w:basedOn w:val="Ttulo3"/>
    <w:next w:val="Normal"/>
    <w:link w:val="Ttol4Car"/>
    <w:qFormat/>
    <w:rsid w:val="006F2B20"/>
    <w:pPr>
      <w:numPr>
        <w:ilvl w:val="3"/>
      </w:numPr>
      <w:spacing w:before="240"/>
      <w:ind w:left="0" w:firstLine="0"/>
      <w:outlineLvl w:val="3"/>
    </w:pPr>
  </w:style>
  <w:style w:type="paragraph" w:styleId="Ttol5">
    <w:name w:val="heading 5"/>
    <w:basedOn w:val="Ttol4"/>
    <w:next w:val="Normal"/>
    <w:link w:val="Ttol5Car"/>
    <w:qFormat/>
    <w:rsid w:val="008B37C1"/>
    <w:pPr>
      <w:numPr>
        <w:ilvl w:val="4"/>
      </w:numPr>
      <w:ind w:left="2268" w:hanging="794"/>
      <w:outlineLvl w:val="4"/>
    </w:p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Ttol5"/>
    <w:next w:val="Normal"/>
    <w:link w:val="Ttol6Car"/>
    <w:qFormat/>
    <w:rsid w:val="005D72F9"/>
    <w:pPr>
      <w:numPr>
        <w:ilvl w:val="5"/>
      </w:numPr>
      <w:ind w:left="2736" w:hanging="936"/>
      <w:outlineLvl w:val="5"/>
    </w:pPr>
  </w:style>
  <w:style w:type="paragraph" w:styleId="Ttol7">
    <w:name w:val="heading 7"/>
    <w:aliases w:val="Titolo7,L7,h7,st,SDL title,letter list,lettered list,Appendix Level 1,Appendix Level 11,Appendix Level 12,Legal Level 1.1.,Titolo71,L71,h71,st1,SDL title1,letter list1,lettered list1,Appendix Level 13,Appendix Level 111,Appendix Level 121,L72"/>
    <w:basedOn w:val="Normal"/>
    <w:next w:val="Normal"/>
    <w:link w:val="Ttol7Car"/>
    <w:qFormat/>
    <w:rsid w:val="00D07091"/>
    <w:pPr>
      <w:keepNext/>
      <w:numPr>
        <w:ilvl w:val="6"/>
        <w:numId w:val="7"/>
      </w:numPr>
      <w:spacing w:line="300" w:lineRule="atLeast"/>
      <w:outlineLvl w:val="6"/>
    </w:pPr>
    <w:rPr>
      <w:rFonts w:ascii="Helvetica" w:hAnsi="Helvetica"/>
      <w:b/>
      <w:i/>
      <w:sz w:val="16"/>
      <w:u w:val="single"/>
    </w:rPr>
  </w:style>
  <w:style w:type="paragraph" w:styleId="Ttol8">
    <w:name w:val="heading 8"/>
    <w:aliases w:val="Vedlegg,Center Bold,ft,figure title,Taula comanes,(Appendici),Legal Level 1.1.1.,Titolo8,Vedlegg1,Center Bold1,ft1,figure title1,Taula comanes1,(Appendici)1,Vedlegg2,Center Bold2,ft2,figure title2,Taula comanes2,(Appendici)2,Vedlegg3,ft3"/>
    <w:basedOn w:val="Normal"/>
    <w:next w:val="Normal"/>
    <w:link w:val="Ttol8Car"/>
    <w:qFormat/>
    <w:rsid w:val="00D07091"/>
    <w:pPr>
      <w:keepNext/>
      <w:numPr>
        <w:ilvl w:val="7"/>
        <w:numId w:val="7"/>
      </w:numPr>
      <w:spacing w:before="20" w:after="20" w:line="300" w:lineRule="atLeast"/>
      <w:jc w:val="center"/>
      <w:outlineLvl w:val="7"/>
    </w:pPr>
    <w:rPr>
      <w:rFonts w:ascii="Arial" w:hAnsi="Arial"/>
      <w:b/>
      <w:sz w:val="16"/>
      <w:lang w:val="es-ES_tradnl"/>
    </w:rPr>
  </w:style>
  <w:style w:type="paragraph" w:styleId="Ttol9">
    <w:name w:val="heading 9"/>
    <w:aliases w:val="Uvedl,tt,table title,App Heading,Taula paràmetres,(Bibliografia),Legal Level 1.1.1.1.,Level (a),Legal Level 1.1.1.1.1.1.1.1.1,Titolo9,Uvedl1,tt1,table title1,App Heading1,Taula paràmetres1,(Bibliografia)1,Uvedl2,tt2,table title2,App Heading2"/>
    <w:basedOn w:val="Normal"/>
    <w:next w:val="Normal"/>
    <w:link w:val="Ttol9Car"/>
    <w:qFormat/>
    <w:rsid w:val="00D07091"/>
    <w:pPr>
      <w:keepNext/>
      <w:numPr>
        <w:ilvl w:val="8"/>
        <w:numId w:val="7"/>
      </w:numPr>
      <w:spacing w:line="300" w:lineRule="atLeast"/>
      <w:outlineLvl w:val="8"/>
    </w:pPr>
    <w:rPr>
      <w:rFonts w:ascii="Arial" w:hAnsi="Arial"/>
      <w:sz w:val="18"/>
      <w:u w:val="single"/>
      <w:lang w:val="es-ES_tradnl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locked/>
    <w:rsid w:val="001B2723"/>
    <w:rPr>
      <w:rFonts w:ascii="Calibri" w:hAnsi="Calibri"/>
      <w:b/>
      <w:caps/>
      <w:color w:val="000000" w:themeColor="text1"/>
      <w:sz w:val="28"/>
      <w:szCs w:val="20"/>
      <w:lang w:val="ca-ES" w:eastAsia="ca-ES"/>
    </w:rPr>
  </w:style>
  <w:style w:type="character" w:customStyle="1" w:styleId="Ttol2Car">
    <w:name w:val="Títol 2 Car"/>
    <w:basedOn w:val="Ttol1Car"/>
    <w:link w:val="Ttol2"/>
    <w:locked/>
    <w:rsid w:val="00057261"/>
    <w:rPr>
      <w:rFonts w:asciiTheme="minorHAnsi" w:hAnsiTheme="minorHAnsi" w:cstheme="minorHAnsi"/>
      <w:b/>
      <w:caps/>
      <w:color w:val="000000" w:themeColor="text1"/>
      <w:sz w:val="24"/>
      <w:szCs w:val="20"/>
      <w:lang w:val="ca-ES" w:eastAsia="ca-ES"/>
    </w:rPr>
  </w:style>
  <w:style w:type="character" w:customStyle="1" w:styleId="Ttol3Car">
    <w:name w:val="Títol 3 Car"/>
    <w:aliases w:val="Título 3 modificado Car"/>
    <w:basedOn w:val="Tipusdelletraperdefectedelpargraf"/>
    <w:link w:val="Ttol3"/>
    <w:locked/>
    <w:rsid w:val="00CE45B8"/>
    <w:rPr>
      <w:rFonts w:ascii="Arial" w:hAnsi="Arial" w:cs="Arial"/>
      <w:b/>
      <w:caps/>
      <w:color w:val="000000" w:themeColor="text1"/>
      <w:lang w:val="ca-ES" w:eastAsia="ca-ES"/>
    </w:rPr>
  </w:style>
  <w:style w:type="character" w:customStyle="1" w:styleId="Ttol4Car">
    <w:name w:val="Títol 4 Car"/>
    <w:basedOn w:val="Tipusdelletraperdefectedelpargraf"/>
    <w:link w:val="Ttol4"/>
    <w:rsid w:val="006F2B20"/>
    <w:rPr>
      <w:rFonts w:asciiTheme="minorHAnsi" w:hAnsiTheme="minorHAnsi" w:cstheme="minorHAnsi"/>
      <w:b/>
      <w:color w:val="000000" w:themeColor="text1"/>
      <w:sz w:val="24"/>
      <w:lang w:val="ca-ES" w:eastAsia="ca-ES"/>
    </w:rPr>
  </w:style>
  <w:style w:type="character" w:customStyle="1" w:styleId="Ttol5Car">
    <w:name w:val="Títol 5 Car"/>
    <w:basedOn w:val="Tipusdelletraperdefectedelpargraf"/>
    <w:link w:val="Ttol5"/>
    <w:rsid w:val="00C71280"/>
    <w:rPr>
      <w:rFonts w:asciiTheme="minorHAnsi" w:hAnsiTheme="minorHAnsi" w:cstheme="minorHAnsi"/>
      <w:b/>
      <w:color w:val="000000" w:themeColor="text1"/>
      <w:sz w:val="24"/>
      <w:lang w:val="ca-ES" w:eastAsia="ca-ES"/>
    </w:rPr>
  </w:style>
  <w:style w:type="character" w:customStyle="1" w:styleId="Ttol6Car">
    <w:name w:val="Títol 6 Car"/>
    <w:aliases w:val="sub-dash Car,sd Car,5 Car,Appendix Car,T1 Car,h6 Car,Bullet list Car,E6 Car,H6 Car,Legal Level 1. Car,Legal Level 1.1 Car,sub-dash1 Car,sd1 Car,51 Car,Appendix1 Car,T11 Car,h61 Car,Bullet list1 Car,E61 Car,H61 Car,sub-dash2 Car,sd2 Car"/>
    <w:basedOn w:val="Tipusdelletraperdefectedelpargraf"/>
    <w:link w:val="Ttol6"/>
    <w:rsid w:val="00C71280"/>
    <w:rPr>
      <w:rFonts w:asciiTheme="minorHAnsi" w:hAnsiTheme="minorHAnsi" w:cstheme="minorHAnsi"/>
      <w:b/>
      <w:color w:val="000000" w:themeColor="text1"/>
      <w:sz w:val="24"/>
      <w:lang w:val="ca-ES" w:eastAsia="ca-ES"/>
    </w:rPr>
  </w:style>
  <w:style w:type="character" w:customStyle="1" w:styleId="Ttol7Car">
    <w:name w:val="Títol 7 Car"/>
    <w:aliases w:val="Titolo7 Car,L7 Car,h7 Car,st Car,SDL title Car,letter list Car,lettered list Car,Appendix Level 1 Car,Appendix Level 11 Car,Appendix Level 12 Car,Legal Level 1.1. Car,Titolo71 Car,L71 Car,h71 Car,st1 Car,SDL title1 Car,letter list1 Car"/>
    <w:basedOn w:val="Tipusdelletraperdefectedelpargraf"/>
    <w:link w:val="Ttol7"/>
    <w:rsid w:val="00C71280"/>
    <w:rPr>
      <w:rFonts w:ascii="Helvetica" w:hAnsi="Helvetica"/>
      <w:b/>
      <w:i/>
      <w:sz w:val="16"/>
      <w:szCs w:val="20"/>
      <w:u w:val="single"/>
      <w:lang w:val="ca-ES" w:eastAsia="ca-ES"/>
    </w:rPr>
  </w:style>
  <w:style w:type="character" w:customStyle="1" w:styleId="Ttol8Car">
    <w:name w:val="Títol 8 Car"/>
    <w:aliases w:val="Vedlegg Car,Center Bold Car,ft Car,figure title Car,Taula comanes Car,(Appendici) Car,Legal Level 1.1.1. Car,Titolo8 Car,Vedlegg1 Car,Center Bold1 Car,ft1 Car,figure title1 Car,Taula comanes1 Car,(Appendici)1 Car,Vedlegg2 Car,ft2 Car,ft3 Car"/>
    <w:basedOn w:val="Tipusdelletraperdefectedelpargraf"/>
    <w:link w:val="Ttol8"/>
    <w:rsid w:val="00C71280"/>
    <w:rPr>
      <w:rFonts w:ascii="Arial" w:hAnsi="Arial"/>
      <w:b/>
      <w:sz w:val="16"/>
      <w:szCs w:val="20"/>
      <w:lang w:val="es-ES_tradnl" w:eastAsia="ca-ES"/>
    </w:rPr>
  </w:style>
  <w:style w:type="character" w:customStyle="1" w:styleId="Ttol9Car">
    <w:name w:val="Títol 9 Car"/>
    <w:aliases w:val="Uvedl Car,tt Car,table title Car,App Heading Car,Taula paràmetres Car,(Bibliografia) Car,Legal Level 1.1.1.1. Car,Level (a) Car,Legal Level 1.1.1.1.1.1.1.1.1 Car,Titolo9 Car,Uvedl1 Car,tt1 Car,table title1 Car,App Heading1 Car,Uvedl2 Car"/>
    <w:basedOn w:val="Tipusdelletraperdefectedelpargraf"/>
    <w:link w:val="Ttol9"/>
    <w:rsid w:val="00C71280"/>
    <w:rPr>
      <w:rFonts w:ascii="Arial" w:hAnsi="Arial"/>
      <w:sz w:val="18"/>
      <w:szCs w:val="20"/>
      <w:u w:val="single"/>
      <w:lang w:val="es-ES_tradnl" w:eastAsia="ca-ES"/>
    </w:rPr>
  </w:style>
  <w:style w:type="paragraph" w:styleId="Peu">
    <w:name w:val="footer"/>
    <w:basedOn w:val="Normal"/>
    <w:link w:val="PeuCar"/>
    <w:uiPriority w:val="99"/>
    <w:rsid w:val="00D0709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locked/>
    <w:rsid w:val="006E5078"/>
    <w:rPr>
      <w:rFonts w:cs="Times New Roman"/>
      <w:sz w:val="24"/>
    </w:rPr>
  </w:style>
  <w:style w:type="paragraph" w:styleId="Capalera">
    <w:name w:val="header"/>
    <w:basedOn w:val="Normal"/>
    <w:link w:val="CapaleraCar"/>
    <w:qFormat/>
    <w:rsid w:val="00D0709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locked/>
    <w:rsid w:val="00DB3CE2"/>
    <w:rPr>
      <w:rFonts w:cs="Times New Roman"/>
      <w:sz w:val="24"/>
    </w:rPr>
  </w:style>
  <w:style w:type="paragraph" w:customStyle="1" w:styleId="Titol-apartat">
    <w:name w:val="Titol-apartat"/>
    <w:basedOn w:val="Normal"/>
    <w:rsid w:val="00D07091"/>
    <w:pPr>
      <w:keepLines/>
      <w:ind w:left="113" w:right="170"/>
      <w:jc w:val="center"/>
    </w:pPr>
    <w:rPr>
      <w:b/>
      <w:caps/>
      <w:sz w:val="32"/>
    </w:rPr>
  </w:style>
  <w:style w:type="paragraph" w:customStyle="1" w:styleId="Mapadeldocument1">
    <w:name w:val="Mapa del document1"/>
    <w:basedOn w:val="Normal"/>
    <w:rsid w:val="00D07091"/>
    <w:pPr>
      <w:shd w:val="clear" w:color="auto" w:fill="000080"/>
    </w:pPr>
    <w:rPr>
      <w:rFonts w:ascii="Tahoma" w:hAnsi="Tahoma"/>
    </w:rPr>
  </w:style>
  <w:style w:type="paragraph" w:styleId="Mapadeldocument">
    <w:name w:val="Document Map"/>
    <w:basedOn w:val="Normal"/>
    <w:link w:val="MapadeldocumentCar"/>
    <w:semiHidden/>
    <w:rsid w:val="00D07091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rsid w:val="00C71280"/>
    <w:rPr>
      <w:sz w:val="0"/>
      <w:szCs w:val="0"/>
      <w:lang w:val="ca-ES" w:eastAsia="ca-ES"/>
    </w:rPr>
  </w:style>
  <w:style w:type="character" w:styleId="Nmerodepgina">
    <w:name w:val="page number"/>
    <w:basedOn w:val="Tipusdelletraperdefectedelpargraf"/>
    <w:rsid w:val="00D07091"/>
    <w:rPr>
      <w:rFonts w:cs="Times New Roman"/>
    </w:rPr>
  </w:style>
  <w:style w:type="paragraph" w:customStyle="1" w:styleId="Enum0">
    <w:name w:val="Enum 0"/>
    <w:basedOn w:val="Normal"/>
    <w:rsid w:val="00D07091"/>
    <w:pPr>
      <w:tabs>
        <w:tab w:val="num" w:pos="284"/>
      </w:tabs>
      <w:spacing w:before="120"/>
      <w:ind w:left="284" w:hanging="284"/>
    </w:pPr>
    <w:rPr>
      <w:rFonts w:ascii="Arial" w:hAnsi="Arial"/>
      <w:sz w:val="22"/>
    </w:rPr>
  </w:style>
  <w:style w:type="paragraph" w:styleId="Textindependent">
    <w:name w:val="Body Text"/>
    <w:basedOn w:val="Normal"/>
    <w:link w:val="TextindependentCar"/>
    <w:rsid w:val="00D07091"/>
    <w:pPr>
      <w:spacing w:before="240"/>
    </w:pPr>
    <w:rPr>
      <w:rFonts w:ascii="Arial" w:hAnsi="Arial"/>
      <w:sz w:val="22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71280"/>
    <w:rPr>
      <w:rFonts w:ascii="Calibri" w:hAnsi="Calibri"/>
      <w:sz w:val="24"/>
      <w:szCs w:val="20"/>
      <w:lang w:val="ca-ES" w:eastAsia="ca-ES"/>
    </w:rPr>
  </w:style>
  <w:style w:type="paragraph" w:customStyle="1" w:styleId="colorNegre">
    <w:name w:val="colorNegre"/>
    <w:basedOn w:val="Normal"/>
    <w:rsid w:val="00D07091"/>
    <w:pPr>
      <w:numPr>
        <w:numId w:val="1"/>
      </w:numPr>
      <w:spacing w:before="240"/>
    </w:pPr>
    <w:rPr>
      <w:rFonts w:ascii="Arial" w:hAnsi="Arial"/>
      <w:sz w:val="22"/>
    </w:rPr>
  </w:style>
  <w:style w:type="paragraph" w:styleId="IDC1">
    <w:name w:val="toc 1"/>
    <w:basedOn w:val="Normal"/>
    <w:next w:val="Normal"/>
    <w:autoRedefine/>
    <w:uiPriority w:val="39"/>
    <w:qFormat/>
    <w:rsid w:val="00703B59"/>
    <w:pPr>
      <w:tabs>
        <w:tab w:val="left" w:pos="448"/>
        <w:tab w:val="right" w:leader="dot" w:pos="9629"/>
      </w:tabs>
      <w:spacing w:before="120"/>
    </w:pPr>
    <w:rPr>
      <w:b/>
      <w:i/>
      <w:caps/>
      <w:noProof/>
    </w:rPr>
  </w:style>
  <w:style w:type="paragraph" w:styleId="IDC2">
    <w:name w:val="toc 2"/>
    <w:basedOn w:val="Normal"/>
    <w:next w:val="Normal"/>
    <w:autoRedefine/>
    <w:uiPriority w:val="39"/>
    <w:qFormat/>
    <w:rsid w:val="00B51F12"/>
    <w:pPr>
      <w:tabs>
        <w:tab w:val="left" w:pos="993"/>
        <w:tab w:val="right" w:leader="underscore" w:pos="9629"/>
      </w:tabs>
      <w:spacing w:before="120"/>
      <w:ind w:left="240"/>
    </w:pPr>
    <w:rPr>
      <w:caps/>
      <w:noProof/>
      <w:sz w:val="22"/>
      <w:szCs w:val="22"/>
      <w:lang w:val="es-ES" w:eastAsia="es-ES"/>
    </w:rPr>
  </w:style>
  <w:style w:type="paragraph" w:styleId="IDC3">
    <w:name w:val="toc 3"/>
    <w:basedOn w:val="Normal"/>
    <w:next w:val="Normal"/>
    <w:autoRedefine/>
    <w:uiPriority w:val="39"/>
    <w:qFormat/>
    <w:rsid w:val="00381F25"/>
    <w:pPr>
      <w:tabs>
        <w:tab w:val="left" w:pos="1200"/>
        <w:tab w:val="right" w:leader="dot" w:pos="9203"/>
      </w:tabs>
      <w:ind w:left="480"/>
    </w:pPr>
    <w:rPr>
      <w:noProof/>
      <w:sz w:val="22"/>
      <w:szCs w:val="22"/>
    </w:rPr>
  </w:style>
  <w:style w:type="paragraph" w:styleId="IDC4">
    <w:name w:val="toc 4"/>
    <w:basedOn w:val="Normal"/>
    <w:next w:val="Normal"/>
    <w:autoRedefine/>
    <w:uiPriority w:val="39"/>
    <w:rsid w:val="00D07091"/>
    <w:pPr>
      <w:ind w:left="720"/>
    </w:pPr>
    <w:rPr>
      <w:sz w:val="20"/>
    </w:rPr>
  </w:style>
  <w:style w:type="paragraph" w:styleId="IDC5">
    <w:name w:val="toc 5"/>
    <w:basedOn w:val="Normal"/>
    <w:next w:val="Normal"/>
    <w:autoRedefine/>
    <w:uiPriority w:val="39"/>
    <w:rsid w:val="00D07091"/>
    <w:pPr>
      <w:ind w:left="960"/>
    </w:pPr>
    <w:rPr>
      <w:sz w:val="20"/>
    </w:rPr>
  </w:style>
  <w:style w:type="paragraph" w:styleId="IDC6">
    <w:name w:val="toc 6"/>
    <w:basedOn w:val="Normal"/>
    <w:next w:val="Normal"/>
    <w:autoRedefine/>
    <w:uiPriority w:val="39"/>
    <w:rsid w:val="00D07091"/>
    <w:pPr>
      <w:ind w:left="1200"/>
    </w:pPr>
    <w:rPr>
      <w:sz w:val="20"/>
    </w:rPr>
  </w:style>
  <w:style w:type="paragraph" w:styleId="IDC7">
    <w:name w:val="toc 7"/>
    <w:basedOn w:val="Normal"/>
    <w:next w:val="Normal"/>
    <w:autoRedefine/>
    <w:uiPriority w:val="39"/>
    <w:rsid w:val="00D07091"/>
    <w:pPr>
      <w:ind w:left="1440"/>
    </w:pPr>
    <w:rPr>
      <w:sz w:val="20"/>
    </w:rPr>
  </w:style>
  <w:style w:type="paragraph" w:styleId="IDC8">
    <w:name w:val="toc 8"/>
    <w:basedOn w:val="Normal"/>
    <w:next w:val="Normal"/>
    <w:autoRedefine/>
    <w:uiPriority w:val="39"/>
    <w:rsid w:val="00D07091"/>
    <w:pPr>
      <w:ind w:left="1680"/>
    </w:pPr>
    <w:rPr>
      <w:sz w:val="20"/>
    </w:rPr>
  </w:style>
  <w:style w:type="paragraph" w:styleId="IDC9">
    <w:name w:val="toc 9"/>
    <w:basedOn w:val="Normal"/>
    <w:next w:val="Normal"/>
    <w:autoRedefine/>
    <w:uiPriority w:val="39"/>
    <w:rsid w:val="00D07091"/>
    <w:pPr>
      <w:ind w:left="1920"/>
    </w:pPr>
    <w:rPr>
      <w:sz w:val="20"/>
    </w:rPr>
  </w:style>
  <w:style w:type="paragraph" w:styleId="Sagniadetextindependent2">
    <w:name w:val="Body Text Indent 2"/>
    <w:basedOn w:val="Normal"/>
    <w:link w:val="Sagniadetextindependent2Car"/>
    <w:rsid w:val="00D07091"/>
    <w:pPr>
      <w:spacing w:before="240"/>
      <w:ind w:left="709"/>
    </w:pPr>
    <w:rPr>
      <w:rFonts w:ascii="Arial" w:hAnsi="Arial"/>
      <w:sz w:val="2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C71280"/>
    <w:rPr>
      <w:rFonts w:ascii="Calibri" w:hAnsi="Calibri"/>
      <w:sz w:val="24"/>
      <w:szCs w:val="20"/>
      <w:lang w:val="ca-ES" w:eastAsia="ca-ES"/>
    </w:rPr>
  </w:style>
  <w:style w:type="paragraph" w:styleId="Textdecomentari">
    <w:name w:val="annotation text"/>
    <w:basedOn w:val="Normal"/>
    <w:link w:val="TextdecomentariCar"/>
    <w:uiPriority w:val="99"/>
    <w:rsid w:val="00D07091"/>
    <w:rPr>
      <w:rFonts w:ascii="Dutch" w:hAnsi="Dutch"/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locked/>
    <w:rsid w:val="007F38B2"/>
    <w:rPr>
      <w:rFonts w:ascii="Dutch" w:hAnsi="Dutch" w:cs="Times New Roman"/>
    </w:rPr>
  </w:style>
  <w:style w:type="paragraph" w:customStyle="1" w:styleId="Frmula">
    <w:name w:val="Fórmula"/>
    <w:basedOn w:val="Textdecomentari"/>
    <w:rsid w:val="00D07091"/>
    <w:pPr>
      <w:ind w:left="1560" w:hanging="567"/>
    </w:pPr>
    <w:rPr>
      <w:rFonts w:ascii="Arial" w:hAnsi="Arial"/>
      <w:color w:val="000000"/>
    </w:rPr>
  </w:style>
  <w:style w:type="paragraph" w:styleId="Textdebloc">
    <w:name w:val="Block Text"/>
    <w:basedOn w:val="Normal"/>
    <w:rsid w:val="00D07091"/>
    <w:pPr>
      <w:tabs>
        <w:tab w:val="left" w:pos="4253"/>
      </w:tabs>
      <w:ind w:left="426" w:right="565"/>
    </w:pPr>
    <w:rPr>
      <w:rFonts w:ascii="Arial Narrow" w:hAnsi="Arial Narrow"/>
      <w:sz w:val="20"/>
    </w:rPr>
  </w:style>
  <w:style w:type="paragraph" w:customStyle="1" w:styleId="Punt">
    <w:name w:val="Punt"/>
    <w:basedOn w:val="Normal"/>
    <w:next w:val="Normal"/>
    <w:rsid w:val="00D07091"/>
    <w:pPr>
      <w:numPr>
        <w:numId w:val="2"/>
      </w:numPr>
      <w:tabs>
        <w:tab w:val="clear" w:pos="360"/>
        <w:tab w:val="num" w:pos="426"/>
      </w:tabs>
      <w:ind w:left="426" w:hanging="142"/>
    </w:pPr>
    <w:rPr>
      <w:rFonts w:ascii="Arial" w:hAnsi="Arial"/>
      <w:sz w:val="20"/>
    </w:rPr>
  </w:style>
  <w:style w:type="paragraph" w:customStyle="1" w:styleId="Tabla">
    <w:name w:val="Tabla"/>
    <w:basedOn w:val="Normal"/>
    <w:rsid w:val="00D07091"/>
    <w:pPr>
      <w:spacing w:before="60"/>
    </w:pPr>
    <w:rPr>
      <w:rFonts w:ascii="Arial" w:hAnsi="Arial"/>
      <w:sz w:val="20"/>
    </w:rPr>
  </w:style>
  <w:style w:type="paragraph" w:customStyle="1" w:styleId="Prrafonumerado">
    <w:name w:val="Párrafo numerado"/>
    <w:basedOn w:val="Pargrafdellista"/>
    <w:rsid w:val="007A450B"/>
    <w:pPr>
      <w:numPr>
        <w:numId w:val="10"/>
      </w:numPr>
    </w:pPr>
  </w:style>
  <w:style w:type="paragraph" w:customStyle="1" w:styleId="IBMBody">
    <w:name w:val="IBM Body"/>
    <w:basedOn w:val="Normal"/>
    <w:rsid w:val="00D07091"/>
    <w:pPr>
      <w:spacing w:line="300" w:lineRule="atLeast"/>
    </w:pPr>
    <w:rPr>
      <w:rFonts w:ascii="Arial" w:hAnsi="Arial"/>
      <w:sz w:val="18"/>
    </w:rPr>
  </w:style>
  <w:style w:type="paragraph" w:styleId="Textindependent2">
    <w:name w:val="Body Text 2"/>
    <w:basedOn w:val="Normal"/>
    <w:link w:val="Textindependent2Car"/>
    <w:rsid w:val="00D07091"/>
    <w:pPr>
      <w:shd w:val="pct12" w:color="auto" w:fill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C71280"/>
    <w:rPr>
      <w:rFonts w:ascii="Calibri" w:hAnsi="Calibri"/>
      <w:sz w:val="24"/>
      <w:szCs w:val="20"/>
      <w:lang w:val="ca-ES" w:eastAsia="ca-ES"/>
    </w:rPr>
  </w:style>
  <w:style w:type="paragraph" w:styleId="Sagniadetextindependent">
    <w:name w:val="Body Text Indent"/>
    <w:basedOn w:val="Normal"/>
    <w:link w:val="SagniadetextindependentCar"/>
    <w:rsid w:val="00D07091"/>
    <w:pPr>
      <w:ind w:left="360"/>
    </w:pPr>
    <w:rPr>
      <w:color w:val="0000FF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locked/>
    <w:rsid w:val="00FF39D0"/>
    <w:rPr>
      <w:rFonts w:ascii="Calibri" w:hAnsi="Calibri" w:cs="Times New Roman"/>
      <w:color w:val="0000FF"/>
      <w:sz w:val="24"/>
    </w:rPr>
  </w:style>
  <w:style w:type="paragraph" w:styleId="Textindependent3">
    <w:name w:val="Body Text 3"/>
    <w:basedOn w:val="Normal"/>
    <w:link w:val="Textindependent3Car"/>
    <w:rsid w:val="00D07091"/>
    <w:rPr>
      <w:color w:val="0000FF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C71280"/>
    <w:rPr>
      <w:rFonts w:ascii="Calibri" w:hAnsi="Calibri"/>
      <w:sz w:val="16"/>
      <w:szCs w:val="16"/>
      <w:lang w:val="ca-ES" w:eastAsia="ca-ES"/>
    </w:rPr>
  </w:style>
  <w:style w:type="paragraph" w:styleId="Sagniadetextindependent3">
    <w:name w:val="Body Text Indent 3"/>
    <w:basedOn w:val="Normal"/>
    <w:link w:val="Sagniadetextindependent3Car"/>
    <w:rsid w:val="00D07091"/>
    <w:pPr>
      <w:tabs>
        <w:tab w:val="left" w:pos="426"/>
      </w:tabs>
      <w:spacing w:line="240" w:lineRule="atLeast"/>
      <w:ind w:left="709"/>
    </w:pPr>
    <w:rPr>
      <w:color w:val="000000"/>
      <w:sz w:val="22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rsid w:val="00C71280"/>
    <w:rPr>
      <w:rFonts w:ascii="Calibri" w:hAnsi="Calibri"/>
      <w:sz w:val="16"/>
      <w:szCs w:val="16"/>
      <w:lang w:val="ca-ES" w:eastAsia="ca-ES"/>
    </w:rPr>
  </w:style>
  <w:style w:type="paragraph" w:styleId="Textdenotaapeudepgina">
    <w:name w:val="footnote text"/>
    <w:basedOn w:val="Normal"/>
    <w:link w:val="TextdenotaapeudepginaCar"/>
    <w:semiHidden/>
    <w:rsid w:val="00D07091"/>
    <w:rPr>
      <w:sz w:val="20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locked/>
    <w:rsid w:val="00F10950"/>
    <w:rPr>
      <w:rFonts w:cs="Times New Roman"/>
      <w:lang w:val="es-ES"/>
    </w:rPr>
  </w:style>
  <w:style w:type="character" w:styleId="Refernciadenotaapeudepgina">
    <w:name w:val="footnote reference"/>
    <w:basedOn w:val="Tipusdelletraperdefectedelpargraf"/>
    <w:semiHidden/>
    <w:rsid w:val="00D07091"/>
    <w:rPr>
      <w:rFonts w:cs="Times New Roman"/>
      <w:vertAlign w:val="superscript"/>
    </w:rPr>
  </w:style>
  <w:style w:type="character" w:customStyle="1" w:styleId="codigoenlinea">
    <w:name w:val="codigoenlinea"/>
    <w:basedOn w:val="Tipusdelletraperdefectedelpargraf"/>
    <w:rsid w:val="0014676E"/>
    <w:rPr>
      <w:rFonts w:cs="Times New Roman"/>
    </w:rPr>
  </w:style>
  <w:style w:type="paragraph" w:customStyle="1" w:styleId="TextodespusTitulo3">
    <w:name w:val="Texto después Titulo3"/>
    <w:basedOn w:val="Normal"/>
    <w:rsid w:val="005D59E0"/>
    <w:pPr>
      <w:spacing w:before="120"/>
      <w:ind w:left="1440"/>
    </w:pPr>
    <w:rPr>
      <w:rFonts w:ascii="Tahome" w:hAnsi="Tahome"/>
      <w:i/>
      <w:iCs/>
      <w:lang w:eastAsia="es-ES"/>
    </w:rPr>
  </w:style>
  <w:style w:type="paragraph" w:customStyle="1" w:styleId="EstiloTextodespusTitulo2SinCursiva">
    <w:name w:val="Estilo Texto después Titulo2 + Sin Cursiva"/>
    <w:basedOn w:val="Normal"/>
    <w:rsid w:val="00DC1121"/>
    <w:pPr>
      <w:spacing w:before="60" w:after="60"/>
      <w:ind w:left="851"/>
    </w:pPr>
    <w:rPr>
      <w:rFonts w:ascii="Tahome" w:hAnsi="Tahome"/>
      <w:lang w:val="es-ES" w:eastAsia="es-ES"/>
    </w:rPr>
  </w:style>
  <w:style w:type="paragraph" w:customStyle="1" w:styleId="Estndar">
    <w:name w:val="Estándar"/>
    <w:basedOn w:val="Normal"/>
    <w:qFormat/>
    <w:rsid w:val="00120A0B"/>
    <w:rPr>
      <w:rFonts w:ascii="CG Times (W1)" w:hAnsi="CG Times (W1)"/>
      <w:noProof/>
      <w:sz w:val="20"/>
      <w:lang w:eastAsia="es-ES"/>
    </w:r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FE04CF"/>
    <w:pPr>
      <w:numPr>
        <w:numId w:val="3"/>
      </w:numPr>
    </w:pPr>
  </w:style>
  <w:style w:type="character" w:styleId="Enlla">
    <w:name w:val="Hyperlink"/>
    <w:basedOn w:val="Tipusdelletraperdefectedelpargraf"/>
    <w:uiPriority w:val="99"/>
    <w:rsid w:val="00073DBA"/>
    <w:rPr>
      <w:rFonts w:cs="Times New Roman"/>
      <w:color w:val="0000FF"/>
      <w:u w:val="single"/>
    </w:rPr>
  </w:style>
  <w:style w:type="paragraph" w:styleId="Ttol">
    <w:name w:val="Title"/>
    <w:basedOn w:val="Normal"/>
    <w:next w:val="Normal"/>
    <w:link w:val="TtolCar"/>
    <w:qFormat/>
    <w:rsid w:val="0002302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olCar">
    <w:name w:val="Títol Car"/>
    <w:basedOn w:val="Tipusdelletraperdefectedelpargraf"/>
    <w:link w:val="Ttol"/>
    <w:locked/>
    <w:rsid w:val="00023027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Ttulo3">
    <w:name w:val="Título3"/>
    <w:basedOn w:val="Ttol2"/>
    <w:next w:val="Normal"/>
    <w:link w:val="Ttulo3Car"/>
    <w:qFormat/>
    <w:rsid w:val="004B4337"/>
    <w:pPr>
      <w:numPr>
        <w:ilvl w:val="2"/>
      </w:numPr>
      <w:ind w:left="3703"/>
    </w:pPr>
    <w:rPr>
      <w:caps w:val="0"/>
    </w:rPr>
  </w:style>
  <w:style w:type="character" w:customStyle="1" w:styleId="Ttulo3Car">
    <w:name w:val="Título3 Car"/>
    <w:basedOn w:val="Ttol2Car"/>
    <w:link w:val="Ttulo3"/>
    <w:locked/>
    <w:rsid w:val="004B4337"/>
    <w:rPr>
      <w:rFonts w:asciiTheme="minorHAnsi" w:hAnsiTheme="minorHAnsi" w:cstheme="minorHAnsi"/>
      <w:b/>
      <w:caps w:val="0"/>
      <w:color w:val="000000" w:themeColor="text1"/>
      <w:sz w:val="24"/>
      <w:szCs w:val="20"/>
      <w:lang w:val="ca-ES" w:eastAsia="ca-ES"/>
    </w:rPr>
  </w:style>
  <w:style w:type="paragraph" w:styleId="Textdeglobus">
    <w:name w:val="Balloon Text"/>
    <w:basedOn w:val="Normal"/>
    <w:link w:val="TextdeglobusCar"/>
    <w:rsid w:val="00B51F1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locked/>
    <w:rsid w:val="00B51F12"/>
    <w:rPr>
      <w:rFonts w:ascii="Tahoma" w:hAnsi="Tahoma" w:cs="Tahoma"/>
      <w:sz w:val="16"/>
      <w:szCs w:val="16"/>
    </w:rPr>
  </w:style>
  <w:style w:type="character" w:styleId="mfasi">
    <w:name w:val="Emphasis"/>
    <w:basedOn w:val="Tipusdelletraperdefectedelpargraf"/>
    <w:uiPriority w:val="20"/>
    <w:qFormat/>
    <w:rsid w:val="005B512A"/>
    <w:rPr>
      <w:rFonts w:cs="Times New Roman"/>
      <w:i/>
      <w:iCs/>
    </w:rPr>
  </w:style>
  <w:style w:type="character" w:styleId="Refernciadecomentari">
    <w:name w:val="annotation reference"/>
    <w:basedOn w:val="Tipusdelletraperdefectedelpargraf"/>
    <w:uiPriority w:val="99"/>
    <w:rsid w:val="007F38B2"/>
    <w:rPr>
      <w:rFonts w:cs="Times New Roman"/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rsid w:val="007F38B2"/>
    <w:rPr>
      <w:rFonts w:ascii="Calibri" w:hAnsi="Calibri"/>
      <w:b/>
      <w:bCs/>
    </w:rPr>
  </w:style>
  <w:style w:type="character" w:customStyle="1" w:styleId="TemadelcomentariCar">
    <w:name w:val="Tema del comentari Car"/>
    <w:basedOn w:val="TextdecomentariCar"/>
    <w:link w:val="Temadelcomentari"/>
    <w:locked/>
    <w:rsid w:val="007F38B2"/>
    <w:rPr>
      <w:rFonts w:ascii="Dutch" w:hAnsi="Dutch" w:cs="Times New Roman"/>
    </w:rPr>
  </w:style>
  <w:style w:type="character" w:styleId="Textdelcontenidor">
    <w:name w:val="Placeholder Text"/>
    <w:basedOn w:val="Tipusdelletraperdefectedelpargraf"/>
    <w:uiPriority w:val="99"/>
    <w:semiHidden/>
    <w:rsid w:val="00E0054F"/>
    <w:rPr>
      <w:rFonts w:cs="Times New Roman"/>
      <w:color w:val="808080"/>
    </w:rPr>
  </w:style>
  <w:style w:type="paragraph" w:customStyle="1" w:styleId="Gui">
    <w:name w:val="Guió"/>
    <w:basedOn w:val="Normal"/>
    <w:rsid w:val="00D54445"/>
    <w:pPr>
      <w:tabs>
        <w:tab w:val="num" w:pos="737"/>
      </w:tabs>
      <w:spacing w:before="160" w:after="100"/>
      <w:ind w:left="737" w:hanging="397"/>
    </w:pPr>
    <w:rPr>
      <w:rFonts w:ascii="Tahoma" w:hAnsi="Tahoma"/>
      <w:sz w:val="20"/>
      <w:szCs w:val="24"/>
      <w:lang w:eastAsia="es-ES"/>
    </w:rPr>
  </w:style>
  <w:style w:type="paragraph" w:customStyle="1" w:styleId="Titulo3n">
    <w:name w:val="Titulo 3n"/>
    <w:basedOn w:val="Ttol4"/>
    <w:next w:val="Normal"/>
    <w:link w:val="Titulo3nCar"/>
    <w:rsid w:val="00C616B4"/>
    <w:pPr>
      <w:keepNext w:val="0"/>
      <w:keepLines w:val="0"/>
      <w:numPr>
        <w:ilvl w:val="0"/>
      </w:numPr>
      <w:tabs>
        <w:tab w:val="num" w:pos="851"/>
      </w:tabs>
      <w:ind w:left="720" w:hanging="720"/>
    </w:pPr>
    <w:rPr>
      <w:rFonts w:ascii="Tahoma" w:hAnsi="Tahoma"/>
      <w:bCs/>
      <w:iCs/>
      <w:sz w:val="28"/>
      <w:szCs w:val="26"/>
      <w:lang w:eastAsia="es-ES"/>
    </w:rPr>
  </w:style>
  <w:style w:type="character" w:customStyle="1" w:styleId="Titulo3nCar">
    <w:name w:val="Titulo 3n Car"/>
    <w:basedOn w:val="Tipusdelletraperdefectedelpargraf"/>
    <w:link w:val="Titulo3n"/>
    <w:locked/>
    <w:rsid w:val="00C616B4"/>
    <w:rPr>
      <w:rFonts w:ascii="Tahoma" w:hAnsi="Tahoma" w:cstheme="minorHAnsi"/>
      <w:b/>
      <w:bCs/>
      <w:iCs/>
      <w:color w:val="000000" w:themeColor="text1"/>
      <w:sz w:val="28"/>
      <w:szCs w:val="26"/>
      <w:lang w:val="ca-ES"/>
    </w:rPr>
  </w:style>
  <w:style w:type="paragraph" w:customStyle="1" w:styleId="Default">
    <w:name w:val="Default"/>
    <w:rsid w:val="005C43D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ca-ES"/>
    </w:rPr>
  </w:style>
  <w:style w:type="paragraph" w:styleId="NormalWeb">
    <w:name w:val="Normal (Web)"/>
    <w:basedOn w:val="Normal"/>
    <w:uiPriority w:val="99"/>
    <w:rsid w:val="00105447"/>
    <w:pPr>
      <w:spacing w:before="100" w:beforeAutospacing="1" w:after="100" w:afterAutospacing="1"/>
    </w:pPr>
    <w:rPr>
      <w:szCs w:val="24"/>
      <w:lang w:val="es-ES" w:eastAsia="es-ES"/>
    </w:rPr>
  </w:style>
  <w:style w:type="character" w:customStyle="1" w:styleId="editsection">
    <w:name w:val="editsection"/>
    <w:basedOn w:val="Tipusdelletraperdefectedelpargraf"/>
    <w:rsid w:val="00105447"/>
    <w:rPr>
      <w:rFonts w:cs="Times New Roman"/>
    </w:rPr>
  </w:style>
  <w:style w:type="character" w:customStyle="1" w:styleId="mw-headline">
    <w:name w:val="mw-headline"/>
    <w:basedOn w:val="Tipusdelletraperdefectedelpargraf"/>
    <w:rsid w:val="00105447"/>
    <w:rPr>
      <w:rFonts w:cs="Times New Roman"/>
    </w:rPr>
  </w:style>
  <w:style w:type="table" w:styleId="Taulaambquadrcula">
    <w:name w:val="Table Grid"/>
    <w:basedOn w:val="Taulanormal"/>
    <w:uiPriority w:val="59"/>
    <w:rsid w:val="00AB70BC"/>
    <w:rPr>
      <w:rFonts w:ascii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listavinyeta">
    <w:name w:val="Llista vinyeta"/>
    <w:basedOn w:val="Pargrafdellista"/>
    <w:link w:val="LlistavinyetaCar"/>
    <w:uiPriority w:val="99"/>
    <w:rsid w:val="00BF073D"/>
    <w:pPr>
      <w:numPr>
        <w:numId w:val="0"/>
      </w:numPr>
      <w:spacing w:after="0"/>
      <w:ind w:left="720" w:hanging="360"/>
    </w:p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locked/>
    <w:rsid w:val="00BF073D"/>
    <w:rPr>
      <w:rFonts w:ascii="Calibri" w:hAnsi="Calibri"/>
      <w:sz w:val="24"/>
      <w:szCs w:val="20"/>
      <w:lang w:val="ca-ES" w:eastAsia="ca-ES"/>
    </w:rPr>
  </w:style>
  <w:style w:type="character" w:customStyle="1" w:styleId="LlistavinyetaCar">
    <w:name w:val="Llista vinyeta Car"/>
    <w:basedOn w:val="PargrafdellistaCar"/>
    <w:link w:val="Llistavinyeta"/>
    <w:uiPriority w:val="99"/>
    <w:locked/>
    <w:rsid w:val="00BF073D"/>
    <w:rPr>
      <w:rFonts w:ascii="Calibri" w:hAnsi="Calibri"/>
      <w:sz w:val="24"/>
      <w:szCs w:val="20"/>
      <w:lang w:val="ca-ES" w:eastAsia="ca-ES"/>
    </w:rPr>
  </w:style>
  <w:style w:type="paragraph" w:customStyle="1" w:styleId="Llistanumeo">
    <w:name w:val="Llista numeo"/>
    <w:basedOn w:val="Llistavinyeta"/>
    <w:uiPriority w:val="99"/>
    <w:rsid w:val="00C21C34"/>
    <w:pPr>
      <w:numPr>
        <w:ilvl w:val="2"/>
        <w:numId w:val="5"/>
      </w:numPr>
      <w:tabs>
        <w:tab w:val="num" w:pos="2160"/>
      </w:tabs>
      <w:spacing w:before="120" w:after="120"/>
    </w:pPr>
    <w:rPr>
      <w:rFonts w:ascii="Tahoma" w:hAnsi="Tahoma" w:cs="Tahoma"/>
      <w:sz w:val="20"/>
    </w:rPr>
  </w:style>
  <w:style w:type="paragraph" w:customStyle="1" w:styleId="Paragraf">
    <w:name w:val="Paragraf"/>
    <w:basedOn w:val="Normal"/>
    <w:uiPriority w:val="99"/>
    <w:rsid w:val="00A439CF"/>
    <w:pPr>
      <w:spacing w:before="120" w:after="0"/>
    </w:pPr>
    <w:rPr>
      <w:rFonts w:ascii="Tahoma" w:hAnsi="Tahoma"/>
      <w:sz w:val="20"/>
      <w:lang w:eastAsia="es-ES"/>
    </w:rPr>
  </w:style>
  <w:style w:type="paragraph" w:customStyle="1" w:styleId="TableText">
    <w:name w:val="Table Text"/>
    <w:basedOn w:val="Normal"/>
    <w:rsid w:val="0073394D"/>
    <w:pPr>
      <w:spacing w:before="60" w:after="20"/>
    </w:pPr>
    <w:rPr>
      <w:rFonts w:ascii="Arial" w:hAnsi="Arial"/>
      <w:sz w:val="22"/>
      <w:lang w:val="es-ES" w:eastAsia="es-ES"/>
    </w:rPr>
  </w:style>
  <w:style w:type="paragraph" w:customStyle="1" w:styleId="TableHeading">
    <w:name w:val="Table Heading"/>
    <w:basedOn w:val="TableText"/>
    <w:rsid w:val="0073394D"/>
    <w:rPr>
      <w:b/>
      <w:caps/>
    </w:rPr>
  </w:style>
  <w:style w:type="paragraph" w:styleId="Llistaambpics2">
    <w:name w:val="List Bullet 2"/>
    <w:basedOn w:val="Llistaambpics"/>
    <w:autoRedefine/>
    <w:rsid w:val="0073394D"/>
    <w:pPr>
      <w:keepLines/>
      <w:numPr>
        <w:numId w:val="6"/>
      </w:numPr>
      <w:spacing w:before="20" w:after="0"/>
      <w:ind w:left="1775" w:hanging="357"/>
      <w:contextualSpacing w:val="0"/>
    </w:pPr>
    <w:rPr>
      <w:color w:val="000000"/>
      <w:sz w:val="22"/>
      <w:lang w:val="es-ES" w:eastAsia="es-ES"/>
    </w:rPr>
  </w:style>
  <w:style w:type="paragraph" w:styleId="Llistaambpics">
    <w:name w:val="List Bullet"/>
    <w:basedOn w:val="Normal"/>
    <w:rsid w:val="0073394D"/>
    <w:pPr>
      <w:tabs>
        <w:tab w:val="num" w:pos="454"/>
      </w:tabs>
      <w:ind w:left="454" w:hanging="454"/>
      <w:contextualSpacing/>
    </w:pPr>
  </w:style>
  <w:style w:type="paragraph" w:customStyle="1" w:styleId="Normalpral">
    <w:name w:val="Normal pral"/>
    <w:basedOn w:val="Normal"/>
    <w:rsid w:val="00DB3CE2"/>
    <w:pPr>
      <w:widowControl w:val="0"/>
      <w:spacing w:before="120"/>
    </w:pPr>
    <w:rPr>
      <w:lang w:eastAsia="es-ES"/>
    </w:rPr>
  </w:style>
  <w:style w:type="paragraph" w:customStyle="1" w:styleId="Revisar">
    <w:name w:val="Revisar"/>
    <w:basedOn w:val="Normal"/>
    <w:rsid w:val="008E05AE"/>
    <w:pPr>
      <w:spacing w:before="240" w:after="0"/>
    </w:pPr>
    <w:rPr>
      <w:rFonts w:ascii="Arial" w:hAnsi="Arial"/>
      <w:color w:val="FF0000"/>
      <w:sz w:val="20"/>
      <w:lang w:eastAsia="es-ES"/>
    </w:rPr>
  </w:style>
  <w:style w:type="paragraph" w:styleId="Continuacidellista">
    <w:name w:val="List Continue"/>
    <w:basedOn w:val="Normal"/>
    <w:rsid w:val="00544BBF"/>
    <w:pPr>
      <w:ind w:left="283"/>
      <w:contextualSpacing/>
    </w:pPr>
  </w:style>
  <w:style w:type="paragraph" w:customStyle="1" w:styleId="NegritaSubrayado">
    <w:name w:val="NegritaSubrayado"/>
    <w:basedOn w:val="Normal"/>
    <w:link w:val="NegritaSubrayadoCar"/>
    <w:uiPriority w:val="99"/>
    <w:rsid w:val="0031090C"/>
    <w:pPr>
      <w:spacing w:before="120"/>
    </w:pPr>
    <w:rPr>
      <w:b/>
      <w:u w:val="single"/>
    </w:rPr>
  </w:style>
  <w:style w:type="character" w:customStyle="1" w:styleId="NegritaSubrayadoCar">
    <w:name w:val="NegritaSubrayado Car"/>
    <w:basedOn w:val="Tipusdelletraperdefectedelpargraf"/>
    <w:link w:val="NegritaSubrayado"/>
    <w:uiPriority w:val="99"/>
    <w:locked/>
    <w:rsid w:val="0031090C"/>
    <w:rPr>
      <w:rFonts w:ascii="Calibri" w:hAnsi="Calibri" w:cs="Times New Roman"/>
      <w:b/>
      <w:sz w:val="24"/>
      <w:u w:val="single"/>
    </w:rPr>
  </w:style>
  <w:style w:type="paragraph" w:styleId="Primerasagniadetextindependent2">
    <w:name w:val="Body Text First Indent 2"/>
    <w:basedOn w:val="Sagniadetextindependent"/>
    <w:link w:val="Primerasagniadetextindependent2Car"/>
    <w:uiPriority w:val="99"/>
    <w:rsid w:val="00FF39D0"/>
    <w:pPr>
      <w:ind w:firstLine="360"/>
    </w:pPr>
    <w:rPr>
      <w:color w:val="auto"/>
    </w:rPr>
  </w:style>
  <w:style w:type="character" w:customStyle="1" w:styleId="Primerasagniadetextindependent2Car">
    <w:name w:val="Primera sagnia de text independent 2 Car"/>
    <w:basedOn w:val="SagniadetextindependentCar"/>
    <w:link w:val="Primerasagniadetextindependent2"/>
    <w:uiPriority w:val="99"/>
    <w:locked/>
    <w:rsid w:val="00FF39D0"/>
    <w:rPr>
      <w:rFonts w:ascii="Calibri" w:hAnsi="Calibri" w:cs="Times New Roman"/>
      <w:color w:val="0000FF"/>
      <w:sz w:val="24"/>
    </w:rPr>
  </w:style>
  <w:style w:type="paragraph" w:customStyle="1" w:styleId="Pargrafdellista2">
    <w:name w:val="Paràgraf de llista2"/>
    <w:basedOn w:val="Normal"/>
    <w:rsid w:val="007E4FC5"/>
    <w:pPr>
      <w:suppressAutoHyphens/>
      <w:spacing w:before="60" w:after="60"/>
    </w:pPr>
    <w:rPr>
      <w:rFonts w:ascii="Verdana" w:hAnsi="Verdana"/>
      <w:color w:val="000000"/>
      <w:position w:val="2"/>
      <w:sz w:val="20"/>
      <w:lang w:eastAsia="ar-SA"/>
    </w:rPr>
  </w:style>
  <w:style w:type="paragraph" w:customStyle="1" w:styleId="Exemple">
    <w:name w:val="Exemple"/>
    <w:basedOn w:val="Normal"/>
    <w:rsid w:val="007E4FC5"/>
    <w:pPr>
      <w:suppressAutoHyphens/>
      <w:spacing w:after="0"/>
    </w:pPr>
    <w:rPr>
      <w:rFonts w:ascii="Arial" w:hAnsi="Arial"/>
      <w:color w:val="808080"/>
      <w:spacing w:val="-2"/>
      <w:sz w:val="20"/>
      <w:lang w:eastAsia="ar-SA"/>
    </w:rPr>
  </w:style>
  <w:style w:type="paragraph" w:styleId="Llista20">
    <w:name w:val="List 2"/>
    <w:basedOn w:val="Normal"/>
    <w:rsid w:val="00B96386"/>
    <w:pPr>
      <w:ind w:left="566" w:hanging="283"/>
      <w:contextualSpacing/>
    </w:pPr>
  </w:style>
  <w:style w:type="table" w:styleId="Ombrejatsuaumfasi2">
    <w:name w:val="Light Shading Accent 2"/>
    <w:basedOn w:val="Taulanormal"/>
    <w:uiPriority w:val="60"/>
    <w:rsid w:val="006F631F"/>
    <w:rPr>
      <w:rFonts w:ascii="Calibri" w:hAnsi="Calibri"/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lista">
    <w:name w:val="List"/>
    <w:basedOn w:val="Normal"/>
    <w:rsid w:val="00AA1965"/>
    <w:pPr>
      <w:ind w:left="283" w:hanging="283"/>
      <w:contextualSpacing/>
    </w:pPr>
  </w:style>
  <w:style w:type="paragraph" w:customStyle="1" w:styleId="normalpral0">
    <w:name w:val="normalpral"/>
    <w:basedOn w:val="Normal"/>
    <w:uiPriority w:val="99"/>
    <w:rsid w:val="009261B3"/>
    <w:pPr>
      <w:spacing w:after="0"/>
    </w:pPr>
    <w:rPr>
      <w:szCs w:val="24"/>
    </w:rPr>
  </w:style>
  <w:style w:type="paragraph" w:styleId="Revisi">
    <w:name w:val="Revision"/>
    <w:hidden/>
    <w:uiPriority w:val="99"/>
    <w:semiHidden/>
    <w:rsid w:val="00693464"/>
    <w:rPr>
      <w:rFonts w:ascii="Calibri" w:hAnsi="Calibri"/>
      <w:sz w:val="24"/>
      <w:szCs w:val="20"/>
      <w:lang w:val="ca-ES" w:eastAsia="ca-ES"/>
    </w:rPr>
  </w:style>
  <w:style w:type="numbering" w:customStyle="1" w:styleId="EstiloEsquemanumerado10ptoIzquierda063cmSangrafrance">
    <w:name w:val="Estilo Esquema numerado 10 pto Izquierda:  063 cm Sangría france..."/>
    <w:rsid w:val="00C71280"/>
    <w:pPr>
      <w:numPr>
        <w:numId w:val="4"/>
      </w:numPr>
    </w:pPr>
  </w:style>
  <w:style w:type="paragraph" w:customStyle="1" w:styleId="Ttulo4h44l4CHeadMOVE-it4aLevel2-aH4h41h42h43h411h44h412h45h413h46h414h47h48h415h49h410h416h417h418h419h420h4110h421ComentarioE4MapTitleHeadingFourE41l4toc4Normal4I4NumberedListReqT4H41rh">
    <w:name w:val="Título 4.h4.4.l4.C Head.MOVE-it 4.a..Level 2 - a.H4.h41.h42.h43.h411.h44.h412.h45.h413.h46.h414.h47.h48.h415.h49.h410.h416.h417.h418.h419.h420.h4110.h421.Comentario.E4.Map Title.Heading Four.E41.l4+toc4.Normal4.I4.Numbered List.Req.T4.H41.rh"/>
    <w:basedOn w:val="Normal"/>
    <w:next w:val="Normal"/>
    <w:rsid w:val="006269D9"/>
    <w:pPr>
      <w:keepNext/>
      <w:keepLines/>
      <w:tabs>
        <w:tab w:val="num" w:pos="864"/>
      </w:tabs>
      <w:spacing w:before="120" w:after="60"/>
      <w:ind w:left="864" w:hanging="864"/>
      <w:outlineLvl w:val="3"/>
    </w:pPr>
    <w:rPr>
      <w:rFonts w:ascii="Times New Roman" w:hAnsi="Times New Roman"/>
      <w:b/>
      <w:lang w:eastAsia="es-ES"/>
    </w:rPr>
  </w:style>
  <w:style w:type="paragraph" w:styleId="Salutaci">
    <w:name w:val="Salutation"/>
    <w:basedOn w:val="Normal"/>
    <w:next w:val="Normal"/>
    <w:link w:val="SalutaciCar"/>
    <w:rsid w:val="006269D9"/>
    <w:rPr>
      <w:rFonts w:ascii="Times New Roman" w:hAnsi="Times New Roman"/>
    </w:rPr>
  </w:style>
  <w:style w:type="character" w:customStyle="1" w:styleId="SalutaciCar">
    <w:name w:val="Salutació Car"/>
    <w:basedOn w:val="Tipusdelletraperdefectedelpargraf"/>
    <w:link w:val="Salutaci"/>
    <w:rsid w:val="006269D9"/>
    <w:rPr>
      <w:sz w:val="24"/>
      <w:szCs w:val="20"/>
      <w:lang w:val="ca-ES" w:eastAsia="ca-ES"/>
    </w:rPr>
  </w:style>
  <w:style w:type="paragraph" w:customStyle="1" w:styleId="Estil1">
    <w:name w:val="Estil1"/>
    <w:basedOn w:val="Normal"/>
    <w:link w:val="Estil1Car"/>
    <w:qFormat/>
    <w:locked/>
    <w:rsid w:val="006269D9"/>
    <w:pPr>
      <w:spacing w:after="0"/>
    </w:pPr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6269D9"/>
    <w:rPr>
      <w:rFonts w:ascii="Arial" w:eastAsiaTheme="minorEastAsia" w:hAnsi="Arial" w:cs="Arial"/>
      <w:i/>
      <w:color w:val="000000" w:themeColor="text1"/>
      <w:sz w:val="16"/>
      <w:szCs w:val="16"/>
      <w:lang w:val="ca-ES" w:eastAsia="ca-ES"/>
    </w:rPr>
  </w:style>
  <w:style w:type="paragraph" w:customStyle="1" w:styleId="Estil2">
    <w:name w:val="Estil2"/>
    <w:basedOn w:val="Normal"/>
    <w:link w:val="Estil2Car"/>
    <w:uiPriority w:val="99"/>
    <w:qFormat/>
    <w:locked/>
    <w:rsid w:val="006269D9"/>
    <w:pPr>
      <w:spacing w:after="0"/>
    </w:pPr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uiPriority w:val="99"/>
    <w:rsid w:val="006269D9"/>
    <w:rPr>
      <w:rFonts w:ascii="Arial" w:eastAsiaTheme="minorEastAsia" w:hAnsi="Arial" w:cs="Arial"/>
      <w:b/>
      <w:color w:val="000000" w:themeColor="text1"/>
      <w:sz w:val="16"/>
      <w:szCs w:val="16"/>
      <w:lang w:val="ca-ES" w:eastAsia="ca-ES"/>
    </w:rPr>
  </w:style>
  <w:style w:type="paragraph" w:customStyle="1" w:styleId="Llista1">
    <w:name w:val="Llista1"/>
    <w:basedOn w:val="Normal"/>
    <w:uiPriority w:val="99"/>
    <w:rsid w:val="00365FA7"/>
    <w:pPr>
      <w:numPr>
        <w:numId w:val="8"/>
      </w:numPr>
      <w:spacing w:line="276" w:lineRule="auto"/>
      <w:ind w:left="720"/>
      <w:contextualSpacing/>
    </w:pPr>
    <w:rPr>
      <w:sz w:val="22"/>
      <w:szCs w:val="22"/>
      <w:lang w:eastAsia="en-US"/>
    </w:rPr>
  </w:style>
  <w:style w:type="paragraph" w:customStyle="1" w:styleId="Llista2">
    <w:name w:val="Llista2"/>
    <w:basedOn w:val="Normal"/>
    <w:uiPriority w:val="99"/>
    <w:rsid w:val="00365FA7"/>
    <w:pPr>
      <w:numPr>
        <w:ilvl w:val="1"/>
        <w:numId w:val="8"/>
      </w:numPr>
      <w:ind w:left="1440"/>
      <w:contextualSpacing/>
    </w:pPr>
    <w:rPr>
      <w:sz w:val="22"/>
      <w:szCs w:val="22"/>
      <w:lang w:eastAsia="en-U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2B7D87"/>
    <w:rPr>
      <w:color w:val="800080" w:themeColor="followedHyperlink"/>
      <w:u w:val="single"/>
    </w:rPr>
  </w:style>
  <w:style w:type="numbering" w:customStyle="1" w:styleId="Estilo1">
    <w:name w:val="Estilo1"/>
    <w:uiPriority w:val="99"/>
    <w:rsid w:val="008E6BAA"/>
    <w:pPr>
      <w:numPr>
        <w:numId w:val="9"/>
      </w:numPr>
    </w:pPr>
  </w:style>
  <w:style w:type="character" w:styleId="Textennegreta">
    <w:name w:val="Strong"/>
    <w:uiPriority w:val="22"/>
    <w:qFormat/>
    <w:rsid w:val="00625F08"/>
    <w:rPr>
      <w:b/>
      <w:bCs/>
    </w:rPr>
  </w:style>
  <w:style w:type="paragraph" w:customStyle="1" w:styleId="Statusbox">
    <w:name w:val="Statusbox"/>
    <w:basedOn w:val="Normal"/>
    <w:link w:val="StatusboxChar"/>
    <w:rsid w:val="00625F08"/>
    <w:pPr>
      <w:spacing w:before="60" w:after="80" w:line="276" w:lineRule="auto"/>
      <w:ind w:left="284"/>
    </w:pPr>
    <w:rPr>
      <w:rFonts w:ascii="Arial" w:hAnsi="Arial" w:cs="Arial"/>
      <w:color w:val="000000"/>
      <w:sz w:val="20"/>
      <w:lang w:val="en-GB" w:eastAsia="en-US"/>
    </w:rPr>
  </w:style>
  <w:style w:type="character" w:customStyle="1" w:styleId="StatusboxChar">
    <w:name w:val="Statusbox Char"/>
    <w:basedOn w:val="Tipusdelletraperdefectedelpargraf"/>
    <w:link w:val="Statusbox"/>
    <w:rsid w:val="00625F08"/>
    <w:rPr>
      <w:rFonts w:ascii="Arial" w:hAnsi="Arial" w:cs="Arial"/>
      <w:color w:val="000000"/>
      <w:sz w:val="20"/>
      <w:szCs w:val="20"/>
      <w:lang w:val="en-GB" w:eastAsia="en-US"/>
    </w:rPr>
  </w:style>
  <w:style w:type="paragraph" w:styleId="TtoldelIDC">
    <w:name w:val="TOC Heading"/>
    <w:basedOn w:val="Ttol1"/>
    <w:next w:val="Normal"/>
    <w:uiPriority w:val="39"/>
    <w:unhideWhenUsed/>
    <w:qFormat/>
    <w:rsid w:val="00854F1B"/>
    <w:pPr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365F91" w:themeColor="accent1" w:themeShade="BF"/>
      <w:sz w:val="32"/>
      <w:szCs w:val="32"/>
    </w:rPr>
  </w:style>
  <w:style w:type="paragraph" w:customStyle="1" w:styleId="PargrafI">
    <w:name w:val="Paràgraf I"/>
    <w:basedOn w:val="Pargrafdellista"/>
    <w:link w:val="PargrafICar"/>
    <w:qFormat/>
    <w:rsid w:val="00F668EE"/>
    <w:pPr>
      <w:numPr>
        <w:numId w:val="15"/>
      </w:numPr>
    </w:pPr>
    <w:rPr>
      <w:rFonts w:asciiTheme="minorHAnsi" w:hAnsiTheme="minorHAnsi" w:cstheme="minorHAnsi"/>
    </w:rPr>
  </w:style>
  <w:style w:type="paragraph" w:customStyle="1" w:styleId="TabulatI">
    <w:name w:val="Tabulat I"/>
    <w:basedOn w:val="Normal"/>
    <w:link w:val="TabulatICar"/>
    <w:qFormat/>
    <w:rsid w:val="00E7519E"/>
    <w:pPr>
      <w:ind w:left="425"/>
      <w:jc w:val="both"/>
    </w:pPr>
  </w:style>
  <w:style w:type="character" w:customStyle="1" w:styleId="PargrafICar">
    <w:name w:val="Paràgraf I Car"/>
    <w:basedOn w:val="Ttulo3Car"/>
    <w:link w:val="PargrafI"/>
    <w:rsid w:val="00F668EE"/>
    <w:rPr>
      <w:rFonts w:asciiTheme="minorHAnsi" w:hAnsiTheme="minorHAnsi" w:cstheme="minorHAnsi"/>
      <w:b w:val="0"/>
      <w:caps w:val="0"/>
      <w:color w:val="000000" w:themeColor="text1"/>
      <w:sz w:val="24"/>
      <w:szCs w:val="20"/>
      <w:lang w:val="ca-ES" w:eastAsia="ca-ES"/>
    </w:rPr>
  </w:style>
  <w:style w:type="paragraph" w:customStyle="1" w:styleId="Pargraf2">
    <w:name w:val="Paràgraf 2"/>
    <w:basedOn w:val="PargrafI"/>
    <w:link w:val="Pargraf2Car"/>
    <w:qFormat/>
    <w:rsid w:val="00F668EE"/>
    <w:pPr>
      <w:numPr>
        <w:numId w:val="12"/>
      </w:numPr>
      <w:ind w:left="993" w:hanging="284"/>
    </w:pPr>
  </w:style>
  <w:style w:type="character" w:customStyle="1" w:styleId="TabulatICar">
    <w:name w:val="Tabulat I Car"/>
    <w:basedOn w:val="Tipusdelletraperdefectedelpargraf"/>
    <w:link w:val="TabulatI"/>
    <w:rsid w:val="00E7519E"/>
    <w:rPr>
      <w:rFonts w:ascii="Calibri" w:hAnsi="Calibri"/>
      <w:sz w:val="24"/>
      <w:szCs w:val="20"/>
      <w:lang w:val="ca-ES" w:eastAsia="ca-ES"/>
    </w:rPr>
  </w:style>
  <w:style w:type="paragraph" w:customStyle="1" w:styleId="Titol2">
    <w:name w:val="Titol2"/>
    <w:basedOn w:val="Ttol1"/>
    <w:next w:val="Normal"/>
    <w:qFormat/>
    <w:rsid w:val="00502A26"/>
    <w:pPr>
      <w:keepLines w:val="0"/>
      <w:numPr>
        <w:numId w:val="0"/>
      </w:numPr>
      <w:spacing w:after="200" w:line="276" w:lineRule="auto"/>
      <w:ind w:left="408" w:hanging="408"/>
      <w:jc w:val="left"/>
    </w:pPr>
    <w:rPr>
      <w:rFonts w:asciiTheme="minorHAnsi" w:hAnsiTheme="minorHAnsi" w:cs="Arial"/>
      <w:bCs/>
      <w:caps w:val="0"/>
      <w:color w:val="4F81BD" w:themeColor="accent1"/>
      <w:sz w:val="24"/>
      <w:szCs w:val="28"/>
      <w:lang w:eastAsia="es-ES"/>
    </w:rPr>
  </w:style>
  <w:style w:type="character" w:customStyle="1" w:styleId="Pargraf2Car">
    <w:name w:val="Paràgraf 2 Car"/>
    <w:basedOn w:val="PargrafICar"/>
    <w:link w:val="Pargraf2"/>
    <w:rsid w:val="00F668EE"/>
    <w:rPr>
      <w:rFonts w:asciiTheme="minorHAnsi" w:hAnsiTheme="minorHAnsi" w:cstheme="minorHAnsi"/>
      <w:b w:val="0"/>
      <w:caps w:val="0"/>
      <w:color w:val="000000" w:themeColor="text1"/>
      <w:sz w:val="24"/>
      <w:szCs w:val="20"/>
      <w:lang w:val="ca-ES" w:eastAsia="ca-ES"/>
    </w:rPr>
  </w:style>
  <w:style w:type="paragraph" w:customStyle="1" w:styleId="Titol3">
    <w:name w:val="Titol 3"/>
    <w:basedOn w:val="Titol2"/>
    <w:next w:val="Normal"/>
    <w:link w:val="Titol3Car"/>
    <w:qFormat/>
    <w:rsid w:val="00502A26"/>
    <w:pPr>
      <w:ind w:left="709" w:hanging="709"/>
    </w:pPr>
    <w:rPr>
      <w:sz w:val="22"/>
    </w:rPr>
  </w:style>
  <w:style w:type="paragraph" w:customStyle="1" w:styleId="Titol4">
    <w:name w:val="Titol4"/>
    <w:basedOn w:val="Titol3"/>
    <w:next w:val="Normal"/>
    <w:link w:val="Titol4Car"/>
    <w:qFormat/>
    <w:rsid w:val="00502A26"/>
    <w:pPr>
      <w:ind w:left="851" w:hanging="851"/>
    </w:pPr>
    <w:rPr>
      <w:rFonts w:eastAsiaTheme="minorEastAsia"/>
      <w:b w:val="0"/>
    </w:rPr>
  </w:style>
  <w:style w:type="character" w:customStyle="1" w:styleId="Titol3Car">
    <w:name w:val="Titol 3 Car"/>
    <w:basedOn w:val="Tipusdelletraperdefectedelpargraf"/>
    <w:link w:val="Titol3"/>
    <w:rsid w:val="00502A26"/>
    <w:rPr>
      <w:rFonts w:asciiTheme="minorHAnsi" w:hAnsiTheme="minorHAnsi" w:cs="Arial"/>
      <w:b/>
      <w:bCs/>
      <w:color w:val="4F81BD" w:themeColor="accent1"/>
      <w:szCs w:val="28"/>
      <w:lang w:val="ca-ES"/>
    </w:rPr>
  </w:style>
  <w:style w:type="character" w:customStyle="1" w:styleId="Titol4Car">
    <w:name w:val="Titol4 Car"/>
    <w:basedOn w:val="Titol3Car"/>
    <w:link w:val="Titol4"/>
    <w:rsid w:val="00502A26"/>
    <w:rPr>
      <w:rFonts w:asciiTheme="minorHAnsi" w:eastAsiaTheme="minorEastAsia" w:hAnsiTheme="minorHAnsi" w:cs="Arial"/>
      <w:b w:val="0"/>
      <w:bCs/>
      <w:color w:val="4F81BD" w:themeColor="accent1"/>
      <w:szCs w:val="28"/>
      <w:lang w:val="ca-ES"/>
    </w:rPr>
  </w:style>
  <w:style w:type="character" w:customStyle="1" w:styleId="highlight">
    <w:name w:val="highlight"/>
    <w:basedOn w:val="Tipusdelletraperdefectedelpargraf"/>
    <w:rsid w:val="009B51FF"/>
  </w:style>
  <w:style w:type="table" w:customStyle="1" w:styleId="Tablanormal31">
    <w:name w:val="Tabla normal 31"/>
    <w:basedOn w:val="Taulanormal"/>
    <w:uiPriority w:val="43"/>
    <w:rsid w:val="00DA3C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aconcuadrcula1clara1">
    <w:name w:val="Tabla con cuadrícula 1 clara1"/>
    <w:basedOn w:val="Taulanormal"/>
    <w:uiPriority w:val="46"/>
    <w:rsid w:val="00DA3C47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ulanormal"/>
    <w:uiPriority w:val="45"/>
    <w:rsid w:val="00DA3C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legenda">
    <w:name w:val="caption"/>
    <w:basedOn w:val="Normal"/>
    <w:next w:val="Normal"/>
    <w:unhideWhenUsed/>
    <w:qFormat/>
    <w:locked/>
    <w:rsid w:val="00C95A38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C20513"/>
    <w:rPr>
      <w:color w:val="605E5C"/>
      <w:shd w:val="clear" w:color="auto" w:fill="E1DFDD"/>
    </w:rPr>
  </w:style>
  <w:style w:type="paragraph" w:customStyle="1" w:styleId="Pragrafnumerat">
    <w:name w:val="Pàragraf numerat"/>
    <w:basedOn w:val="PargrafI"/>
    <w:link w:val="PragrafnumeratCar"/>
    <w:qFormat/>
    <w:rsid w:val="00D65F30"/>
    <w:pPr>
      <w:numPr>
        <w:numId w:val="16"/>
      </w:numPr>
    </w:pPr>
  </w:style>
  <w:style w:type="character" w:customStyle="1" w:styleId="PragrafnumeratCar">
    <w:name w:val="Pàragraf numerat Car"/>
    <w:basedOn w:val="PargrafICar"/>
    <w:link w:val="Pragrafnumerat"/>
    <w:rsid w:val="00D65F30"/>
    <w:rPr>
      <w:rFonts w:asciiTheme="minorHAnsi" w:hAnsiTheme="minorHAnsi" w:cstheme="minorHAnsi"/>
      <w:b w:val="0"/>
      <w:caps w:val="0"/>
      <w:color w:val="000000" w:themeColor="text1"/>
      <w:sz w:val="24"/>
      <w:szCs w:val="20"/>
      <w:lang w:val="ca-ES" w:eastAsia="ca-ES"/>
    </w:rPr>
  </w:style>
  <w:style w:type="paragraph" w:customStyle="1" w:styleId="Tabulat2">
    <w:name w:val="Tabulat 2"/>
    <w:basedOn w:val="TabulatI"/>
    <w:link w:val="Tabulat2Car"/>
    <w:qFormat/>
    <w:rsid w:val="004A4497"/>
    <w:pPr>
      <w:ind w:left="709"/>
    </w:pPr>
  </w:style>
  <w:style w:type="paragraph" w:customStyle="1" w:styleId="Tabulat3">
    <w:name w:val="Tabulat 3"/>
    <w:basedOn w:val="Tabulat2"/>
    <w:link w:val="Tabulat3Car"/>
    <w:qFormat/>
    <w:rsid w:val="004D73E0"/>
    <w:pPr>
      <w:ind w:left="993"/>
    </w:pPr>
  </w:style>
  <w:style w:type="character" w:customStyle="1" w:styleId="Tabulat2Car">
    <w:name w:val="Tabulat 2 Car"/>
    <w:basedOn w:val="TabulatICar"/>
    <w:link w:val="Tabulat2"/>
    <w:rsid w:val="004A4497"/>
    <w:rPr>
      <w:rFonts w:ascii="Calibri" w:hAnsi="Calibri"/>
      <w:sz w:val="24"/>
      <w:szCs w:val="20"/>
      <w:lang w:val="ca-ES" w:eastAsia="ca-ES"/>
    </w:rPr>
  </w:style>
  <w:style w:type="character" w:customStyle="1" w:styleId="Tabulat3Car">
    <w:name w:val="Tabulat 3 Car"/>
    <w:basedOn w:val="Tabulat2Car"/>
    <w:link w:val="Tabulat3"/>
    <w:rsid w:val="004D73E0"/>
    <w:rPr>
      <w:rFonts w:ascii="Calibri" w:hAnsi="Calibri"/>
      <w:sz w:val="24"/>
      <w:szCs w:val="20"/>
      <w:lang w:val="ca-ES" w:eastAsia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1C5F5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olCar">
    <w:name w:val="Subtítol Car"/>
    <w:basedOn w:val="Tipusdelletraperdefectedelpargraf"/>
    <w:link w:val="Subttol"/>
    <w:uiPriority w:val="11"/>
    <w:rsid w:val="001C5F5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a-ES" w:eastAsia="ca-ES"/>
    </w:r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sid w:val="002F3FDF"/>
    <w:rPr>
      <w:color w:val="605E5C"/>
      <w:shd w:val="clear" w:color="auto" w:fill="E1DFDD"/>
    </w:rPr>
  </w:style>
  <w:style w:type="table" w:customStyle="1" w:styleId="Tablanormal52">
    <w:name w:val="Tabla normal 52"/>
    <w:basedOn w:val="Taulanormal"/>
    <w:uiPriority w:val="45"/>
    <w:rsid w:val="009049A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adecuadrcula21">
    <w:name w:val="Tabla de cuadrícula 21"/>
    <w:basedOn w:val="Taulanormal"/>
    <w:uiPriority w:val="47"/>
    <w:rsid w:val="00702AE3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9975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4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4793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7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19490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4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357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9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3653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2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302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30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4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9148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75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7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93549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53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02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6168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85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6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4372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3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5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7533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5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6434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121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52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52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85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95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06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48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3864">
          <w:marLeft w:val="1166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039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796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4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5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653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883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74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06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51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53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5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4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1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3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13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64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037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84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175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20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249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622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115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630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975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8126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629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8996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983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6154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1530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909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71274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4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702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60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94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73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51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358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243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12671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5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957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244119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509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153691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1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74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92630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35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639414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7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4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8157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8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58795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26980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5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2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9396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45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5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11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26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259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628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195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1948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097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835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5071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115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1329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4079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932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190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702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8714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2445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0262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6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1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0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5745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5574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5573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45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5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45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5718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5572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5572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45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45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5735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5574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5574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45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5733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5571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5573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45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31357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4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28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13222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6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8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0113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75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2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2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9942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7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8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2730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4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4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0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36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76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8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683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86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97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4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877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416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928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338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11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866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284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045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665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1447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8761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666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7186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219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5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4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72833">
          <w:marLeft w:val="1166"/>
          <w:marRight w:val="0"/>
          <w:marTop w:val="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52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992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761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63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290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17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80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888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36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847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939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222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0811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643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71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00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8120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128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2503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5373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11279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786282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09955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38265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84683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712635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817708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734473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245796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72293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37879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62712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19433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502306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95736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911394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00472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251519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938183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058209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5706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75587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6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uelectronica.ajuntament.barcelona.cat/oficinavirtual/es/tramit/20060001211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s://seuelectronica.ajuntament.barcelona.cat/oficinavirtual/ca/tramit/20060001211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ernando.andres\Escritorio\06_TODO\CP21_Plantilla%20Plec%20T&#232;cn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CA6B370D8E4643B1CD058608D8EFF7" ma:contentTypeVersion="9" ma:contentTypeDescription="Crear nuevo documento." ma:contentTypeScope="" ma:versionID="c5f53a8a182507bb6791583fc67941ee">
  <xsd:schema xmlns:xsd="http://www.w3.org/2001/XMLSchema" xmlns:xs="http://www.w3.org/2001/XMLSchema" xmlns:p="http://schemas.microsoft.com/office/2006/metadata/properties" xmlns:ns2="6102f25d-bf3e-470b-8ebf-36380e9bc506" xmlns:ns3="a5030e37-61f7-4902-8ea4-544821c57ff6" targetNamespace="http://schemas.microsoft.com/office/2006/metadata/properties" ma:root="true" ma:fieldsID="de47e0eb7283b0ce90716c1989f66d5a" ns2:_="" ns3:_="">
    <xsd:import namespace="6102f25d-bf3e-470b-8ebf-36380e9bc506"/>
    <xsd:import namespace="a5030e37-61f7-4902-8ea4-544821c57f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2f25d-bf3e-470b-8ebf-36380e9bc5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030e37-61f7-4902-8ea4-544821c57ff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2AB4E-F818-4929-A3BC-55FAC29508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0925BC-CBD9-44D9-8EF4-F8B3644C2C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02f25d-bf3e-470b-8ebf-36380e9bc506"/>
    <ds:schemaRef ds:uri="a5030e37-61f7-4902-8ea4-544821c57f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04B7CC-E53E-402A-B6B7-701317B70B11}">
  <ds:schemaRefs>
    <ds:schemaRef ds:uri="http://schemas.openxmlformats.org/package/2006/metadata/core-properties"/>
    <ds:schemaRef ds:uri="http://purl.org/dc/dcmitype/"/>
    <ds:schemaRef ds:uri="6102f25d-bf3e-470b-8ebf-36380e9bc506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a5030e37-61f7-4902-8ea4-544821c57ff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528D29B-49BA-46A9-8EAA-D8B3B25E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CP21_Plantilla Plec Tècnic.dotx</Template>
  <TotalTime>1</TotalTime>
  <Pages>5</Pages>
  <Words>339</Words>
  <Characters>3856</Characters>
  <Application>Microsoft Office Word</Application>
  <DocSecurity>0</DocSecurity>
  <Lines>32</Lines>
  <Paragraphs>8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72</vt:i4>
      </vt:variant>
    </vt:vector>
  </HeadingPairs>
  <TitlesOfParts>
    <vt:vector size="74" baseType="lpstr">
      <vt:lpstr>PLEC DE CONDICIONS TÈCNIQUES</vt:lpstr>
      <vt:lpstr>PLEC DE CONDICIONS TÈCNIQUES</vt:lpstr>
      <vt:lpstr>INTRODUCCIÓ</vt:lpstr>
      <vt:lpstr>ESTRUCTURA DE LA INFORMACIÓ</vt:lpstr>
      <vt:lpstr>    TIPUS DE CONTINGUTS: ESTÀTICS I DINÀMICS</vt:lpstr>
      <vt:lpstr>    PÀGINA PRINCIPAL DE LA OFICINA VIRTUAL DE TRÀMITS</vt:lpstr>
      <vt:lpstr>    FITXA INFORMATIVA DEL TRÀMIT</vt:lpstr>
      <vt:lpstr>CONEIXEM A LA CIUTADANIA QUE ENS ADRECEM</vt:lpstr>
      <vt:lpstr>CONEIXEM EL FUNCIONAMENT DELS CERCADORS</vt:lpstr>
      <vt:lpstr>    PARAULES CLAU </vt:lpstr>
      <vt:lpstr>    PARAULES A EVITAR</vt:lpstr>
      <vt:lpstr>CONTINGUT DE LA PÀGINA PRINCIPAL</vt:lpstr>
      <vt:lpstr>    AVISOS</vt:lpstr>
      <vt:lpstr>    DESTACATS</vt:lpstr>
      <vt:lpstr>    Format</vt:lpstr>
      <vt:lpstr>    Criteris i recomanacions</vt:lpstr>
      <vt:lpstr>    TRÀMITS FREQÜENTS</vt:lpstr>
      <vt:lpstr>    Criteris i recomanacions</vt:lpstr>
      <vt:lpstr>    TÍTOL CURT DELS TRÀMITS</vt:lpstr>
      <vt:lpstr>    Criteris i recomanacions</vt:lpstr>
      <vt:lpstr>CONTINGUT DE LA FITXA INFORMATIVA DEL TRÀMIT</vt:lpstr>
      <vt:lpstr>    TÍTOL LLARG DEL TRÀMIT</vt:lpstr>
      <vt:lpstr>    Criteris i recomanacions</vt:lpstr>
      <vt:lpstr>    DESCRIPCIÓ (Correspon a l’apartat actual ‘Descripció’)</vt:lpstr>
      <vt:lpstr>    Criteris i recomanacions</vt:lpstr>
      <vt:lpstr>    AVÍS (correspon a l’apartat actual ‘Avís’)</vt:lpstr>
      <vt:lpstr>    Dates (Correspon a l’apartat actual ‘Dates’)</vt:lpstr>
      <vt:lpstr>    IMPORT (Correspon a l’apartat actual ‘Preu’)</vt:lpstr>
      <vt:lpstr>    INFORMACIÓ RELLEVANT (Correspon a l’apartat actual ‘Atenció’)</vt:lpstr>
      <vt:lpstr>    Assegura’t que pots fer el tràmit (Correspon als apartats actuals ‘Interessats’ </vt:lpstr>
      <vt:lpstr>    Qui ho pot fer?</vt:lpstr>
      <vt:lpstr>    Requisits</vt:lpstr>
      <vt:lpstr>    Què no podeu fer en aquest canal de tramitació? </vt:lpstr>
      <vt:lpstr>    Consulta els mètodes d’identificació admesos (Nou camp)</vt:lpstr>
      <vt:lpstr>    Prepara els documents necessaris (Correspon als apartats actual ‘Documentació’ +</vt:lpstr>
      <vt:lpstr>    Tingueu a mà</vt:lpstr>
      <vt:lpstr>    Documentació</vt:lpstr>
      <vt:lpstr>    Inicieu el tràmit (Correspon a l’apartat actual ‘Com es fa el tràmit’)</vt:lpstr>
      <vt:lpstr>    Què passa després de fer el tràmit ?(Correspon a l’apartat actual ‘I després...’</vt:lpstr>
      <vt:lpstr>    Accions relacionades amb el tràmit (Nou camp – no sempre aplica)</vt:lpstr>
      <vt:lpstr>    Tràmits relacionats (Nou camp – no sempre aplica)</vt:lpstr>
      <vt:lpstr>    Preguntes freqüents (Correspon a l’apartat actual ‘Preguntes freqüents’ – no sem</vt:lpstr>
      <vt:lpstr>Categorització de tràmits</vt:lpstr>
      <vt:lpstr>    Per temàtica</vt:lpstr>
      <vt:lpstr>    Criteris i recomanacions</vt:lpstr>
      <vt:lpstr>    Per Col lectius</vt:lpstr>
      <vt:lpstr>    Criteris i recomanacions</vt:lpstr>
      <vt:lpstr>Guies ‘T’ajudem a trobar el teu tràmit’</vt:lpstr>
      <vt:lpstr>    Criteris i recomanacions</vt:lpstr>
      <vt:lpstr>Guies ‘Viure a Barcelona’</vt:lpstr>
      <vt:lpstr>    Criteris i recomanacions</vt:lpstr>
      <vt:lpstr>Ús del llenguatge</vt:lpstr>
      <vt:lpstr>    Manual d’estil lingüístic de textos per al web barcelona.cat i en altres suports</vt:lpstr>
      <vt:lpstr>    Tractament</vt:lpstr>
      <vt:lpstr>    Títols</vt:lpstr>
      <vt:lpstr>    Claredat</vt:lpstr>
      <vt:lpstr>    Coherència verbal</vt:lpstr>
      <vt:lpstr>    El passat</vt:lpstr>
      <vt:lpstr>    Present en lloc de futur per indicar obligació</vt:lpstr>
      <vt:lpstr>    Passat en lloc de present </vt:lpstr>
      <vt:lpstr>    Veu activa en lloc de passiva</vt:lpstr>
      <vt:lpstr>    Primer el substantiu i després l'adjectiu</vt:lpstr>
      <vt:lpstr>    Preferència pels verbs en lloc dels noms </vt:lpstr>
      <vt:lpstr>    Possessius innecessaris </vt:lpstr>
      <vt:lpstr>    Inclusió de llistes </vt:lpstr>
      <vt:lpstr>    Sigles i acrònims</vt:lpstr>
      <vt:lpstr>    ús no sexista del llenguatge</vt:lpstr>
      <vt:lpstr>    COMUNICACIÓ INCLUSIVA</vt:lpstr>
      <vt:lpstr>    Criteris i recomanacions complementaries</vt:lpstr>
      <vt:lpstr>    Concisió en la informació</vt:lpstr>
      <vt:lpstr>    Llenguatge clar i proper</vt:lpstr>
      <vt:lpstr>    Us de la negreta</vt:lpstr>
      <vt:lpstr>Annex 1: Glossari de termes administratius</vt:lpstr>
      <vt:lpstr>    Annex II</vt:lpstr>
    </vt:vector>
  </TitlesOfParts>
  <Company>IMI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CONDICIONS TÈCNIQUES</dc:title>
  <dc:creator>Jose Ortega Gil</dc:creator>
  <cp:keywords>CP21</cp:keywords>
  <cp:lastModifiedBy>Ajuntament de Barcelona</cp:lastModifiedBy>
  <cp:revision>2</cp:revision>
  <cp:lastPrinted>2013-05-15T16:33:00Z</cp:lastPrinted>
  <dcterms:created xsi:type="dcterms:W3CDTF">2023-12-28T12:40:00Z</dcterms:created>
  <dcterms:modified xsi:type="dcterms:W3CDTF">2023-12-28T12:40:00Z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0x010100CACA6B370D8E4643B1CD058608D8EFF7</vt:lpwstr>
  </property>
</Properties>
</file>