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bookmarkStart w:id="0" w:name="_GoBack"/>
      <w:bookmarkEnd w:id="0"/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E900E5">
      <w:pPr>
        <w:spacing w:line="276" w:lineRule="auto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</w:t>
      </w:r>
      <w:r w:rsidR="006B4C13">
        <w:rPr>
          <w:rFonts w:ascii="Verdana" w:hAnsi="Verdana" w:cs="Arial"/>
          <w:sz w:val="20"/>
          <w:szCs w:val="20"/>
        </w:rPr>
        <w:t xml:space="preserve"> </w:t>
      </w:r>
      <w:sdt>
        <w:sdtPr>
          <w:rPr>
            <w:rStyle w:val="mfasiintens"/>
          </w:rPr>
          <w:id w:val="-1104722843"/>
          <w:placeholder>
            <w:docPart w:val="9B322E143D96486D99CA78D507FBDDFD"/>
          </w:placeholder>
          <w:showingPlcHdr/>
        </w:sdtPr>
        <w:sdtEndPr>
          <w:rPr>
            <w:rStyle w:val="mfasiintens"/>
          </w:rPr>
        </w:sdtEndPr>
        <w:sdtContent>
          <w:r w:rsidR="006B4C13" w:rsidRPr="00122E79">
            <w:rPr>
              <w:rStyle w:val="mfasiintens"/>
            </w:rPr>
            <w:t>Feu clic aquí per escriure text.</w:t>
          </w:r>
        </w:sdtContent>
      </w:sdt>
      <w:r w:rsidRPr="00A57B4F">
        <w:rPr>
          <w:rFonts w:ascii="Verdana" w:hAnsi="Verdana" w:cs="Arial"/>
          <w:sz w:val="20"/>
          <w:szCs w:val="20"/>
        </w:rPr>
        <w:t>, amb DNI/NIE núm.</w:t>
      </w:r>
      <w:r w:rsidR="00FA3C2E">
        <w:rPr>
          <w:rFonts w:ascii="Verdana" w:hAnsi="Verdana" w:cs="Arial"/>
          <w:sz w:val="20"/>
          <w:szCs w:val="20"/>
        </w:rPr>
        <w:t xml:space="preserve"> </w:t>
      </w:r>
      <w:sdt>
        <w:sdtPr>
          <w:rPr>
            <w:rStyle w:val="mfasiintens"/>
          </w:rPr>
          <w:id w:val="682254104"/>
          <w:placeholder>
            <w:docPart w:val="9B322E143D96486D99CA78D507FBDDFD"/>
          </w:placeholder>
          <w:showingPlcHdr/>
        </w:sdtPr>
        <w:sdtEndPr>
          <w:rPr>
            <w:rStyle w:val="mfasiintens"/>
          </w:rPr>
        </w:sdtEndPr>
        <w:sdtContent>
          <w:r w:rsidR="00FA3C2E" w:rsidRPr="00122E79">
            <w:rPr>
              <w:rStyle w:val="mfasiintens"/>
            </w:rPr>
            <w:t>Feu clic aquí per escriure text.</w:t>
          </w:r>
        </w:sdtContent>
      </w:sdt>
      <w:r w:rsidRPr="00A57B4F">
        <w:rPr>
          <w:rFonts w:ascii="Verdana" w:hAnsi="Verdana" w:cs="Arial"/>
          <w:sz w:val="20"/>
          <w:szCs w:val="20"/>
        </w:rPr>
        <w:t>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</w:t>
      </w:r>
      <w:r w:rsidR="00FA3C2E">
        <w:rPr>
          <w:rFonts w:ascii="Verdana" w:hAnsi="Verdana" w:cs="Arial"/>
          <w:sz w:val="20"/>
          <w:szCs w:val="20"/>
        </w:rPr>
        <w:t xml:space="preserve"> </w:t>
      </w:r>
      <w:sdt>
        <w:sdtPr>
          <w:rPr>
            <w:rStyle w:val="mfasiintens"/>
          </w:rPr>
          <w:id w:val="-25106948"/>
          <w:placeholder>
            <w:docPart w:val="9B322E143D96486D99CA78D507FBDDFD"/>
          </w:placeholder>
          <w:showingPlcHdr/>
        </w:sdtPr>
        <w:sdtEndPr>
          <w:rPr>
            <w:rStyle w:val="mfasiintens"/>
          </w:rPr>
        </w:sdtEndPr>
        <w:sdtContent>
          <w:r w:rsidR="00FA3C2E" w:rsidRPr="00122E79">
            <w:rPr>
              <w:rStyle w:val="mfasiintens"/>
            </w:rPr>
            <w:t>Feu clic aquí per escriure text.</w:t>
          </w:r>
        </w:sdtContent>
      </w:sdt>
      <w:r w:rsidR="00A57B4F">
        <w:rPr>
          <w:rFonts w:ascii="Verdana" w:hAnsi="Verdana" w:cs="Arial"/>
          <w:sz w:val="20"/>
          <w:szCs w:val="20"/>
        </w:rPr>
        <w:t>, amb NIF</w:t>
      </w:r>
      <w:r w:rsidR="00934662">
        <w:rPr>
          <w:rFonts w:ascii="Verdana" w:hAnsi="Verdana" w:cs="Arial"/>
          <w:sz w:val="20"/>
          <w:szCs w:val="20"/>
        </w:rPr>
        <w:t xml:space="preserve"> </w:t>
      </w:r>
      <w:sdt>
        <w:sdtPr>
          <w:rPr>
            <w:rStyle w:val="mfasiintens"/>
          </w:rPr>
          <w:id w:val="-963886553"/>
          <w:placeholder>
            <w:docPart w:val="9B322E143D96486D99CA78D507FBDDFD"/>
          </w:placeholder>
          <w:showingPlcHdr/>
        </w:sdtPr>
        <w:sdtEndPr>
          <w:rPr>
            <w:rStyle w:val="mfasiintens"/>
          </w:rPr>
        </w:sdtEndPr>
        <w:sdtContent>
          <w:r w:rsidR="00934662" w:rsidRPr="00122E79">
            <w:rPr>
              <w:rStyle w:val="mfasiintens"/>
            </w:rPr>
            <w:t>Feu clic aquí per escriure text.</w:t>
          </w:r>
        </w:sdtContent>
      </w:sdt>
      <w:r w:rsidRPr="00A57B4F">
        <w:rPr>
          <w:rFonts w:ascii="Verdana" w:hAnsi="Verdana" w:cs="Arial"/>
          <w:sz w:val="20"/>
          <w:szCs w:val="20"/>
        </w:rPr>
        <w:t xml:space="preserve">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</w:t>
      </w:r>
      <w:sdt>
        <w:sdtPr>
          <w:rPr>
            <w:rStyle w:val="mfasiintens"/>
          </w:rPr>
          <w:id w:val="-1796752248"/>
          <w:placeholder>
            <w:docPart w:val="9B322E143D96486D99CA78D507FBDDFD"/>
          </w:placeholder>
        </w:sdtPr>
        <w:sdtEndPr>
          <w:rPr>
            <w:rStyle w:val="mfasiintens"/>
          </w:rPr>
        </w:sdtEndPr>
        <w:sdtContent>
          <w:r w:rsidRPr="00E900E5">
            <w:rPr>
              <w:rStyle w:val="mfasiintens"/>
            </w:rPr>
            <w:t>....................@..............</w:t>
          </w:r>
        </w:sdtContent>
      </w:sdt>
      <w:r w:rsidRPr="00A57B4F">
        <w:rPr>
          <w:rFonts w:ascii="Verdana" w:hAnsi="Verdana" w:cs="Arial"/>
          <w:sz w:val="20"/>
          <w:szCs w:val="20"/>
        </w:rPr>
        <w:t>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782F6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6B4C13">
              <w:rPr>
                <w:rFonts w:ascii="Verdana" w:hAnsi="Verdana" w:cs="Arial"/>
                <w:sz w:val="20"/>
                <w:szCs w:val="20"/>
              </w:rPr>
              <w:t xml:space="preserve"> </w:t>
            </w:r>
            <w:sdt>
              <w:sdtPr>
                <w:rPr>
                  <w:rStyle w:val="mfasiintens"/>
                </w:rPr>
                <w:id w:val="-2097004985"/>
                <w:placeholder>
                  <w:docPart w:val="9B322E143D96486D99CA78D507FBDDFD"/>
                </w:placeholder>
              </w:sdtPr>
              <w:sdtEndPr>
                <w:rPr>
                  <w:rStyle w:val="mfasiintens"/>
                </w:rPr>
              </w:sdtEndPr>
              <w:sdtContent>
                <w:r w:rsidR="002079C0">
                  <w:rPr>
                    <w:rStyle w:val="mfasiintens"/>
                  </w:rPr>
                  <w:t>001_P24</w:t>
                </w:r>
                <w:r w:rsidR="00782F62">
                  <w:rPr>
                    <w:rStyle w:val="mfasiintens"/>
                  </w:rPr>
                  <w:t>03160</w:t>
                </w:r>
              </w:sdtContent>
            </w:sdt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6B4C13">
              <w:rPr>
                <w:rFonts w:ascii="Verdana" w:hAnsi="Verdana" w:cs="Arial"/>
                <w:sz w:val="20"/>
                <w:szCs w:val="20"/>
              </w:rPr>
              <w:t xml:space="preserve"> </w:t>
            </w:r>
            <w:sdt>
              <w:sdtPr>
                <w:rPr>
                  <w:rStyle w:val="mfasiintens"/>
                </w:rPr>
                <w:id w:val="917824250"/>
                <w:placeholder>
                  <w:docPart w:val="9B322E143D96486D99CA78D507FBDDFD"/>
                </w:placeholder>
              </w:sdtPr>
              <w:sdtEndPr>
                <w:rPr>
                  <w:rStyle w:val="mfasiintens"/>
                </w:rPr>
              </w:sdtEndPr>
              <w:sdtContent>
                <w:r w:rsidR="00782F62" w:rsidRPr="00782F62">
                  <w:rPr>
                    <w:rStyle w:val="mfasiintens"/>
                  </w:rPr>
                  <w:t>Restitució de vorera en set guals fora de servei, al districte de Sarrià</w:t>
                </w:r>
                <w:r w:rsidR="00782F62" w:rsidRPr="00782F62">
                  <w:rPr>
                    <w:rStyle w:val="mfasiintens"/>
                    <w:rFonts w:ascii="Cambria Math" w:hAnsi="Cambria Math" w:cs="Cambria Math"/>
                  </w:rPr>
                  <w:t>‐</w:t>
                </w:r>
                <w:r w:rsidR="00782F62" w:rsidRPr="00782F62">
                  <w:rPr>
                    <w:rStyle w:val="mfasiintens"/>
                  </w:rPr>
                  <w:t>Sant Gervasi</w:t>
                </w:r>
              </w:sdtContent>
            </w:sdt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4313E6">
      <w:pPr>
        <w:tabs>
          <w:tab w:val="right" w:leader="dot" w:pos="6237"/>
        </w:tabs>
        <w:spacing w:line="276" w:lineRule="auto"/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1F137A">
        <w:rPr>
          <w:rFonts w:ascii="Verdana" w:hAnsi="Verdana" w:cs="Arial"/>
          <w:sz w:val="20"/>
          <w:szCs w:val="20"/>
          <w:vertAlign w:val="superscript"/>
        </w:rPr>
        <w:footnoteReference w:id="1"/>
      </w:r>
      <w:r w:rsidRPr="001F137A">
        <w:rPr>
          <w:rFonts w:ascii="Verdana" w:hAnsi="Verdana" w:cs="Arial"/>
          <w:sz w:val="20"/>
          <w:szCs w:val="20"/>
        </w:rPr>
        <w:t xml:space="preserve">: </w:t>
      </w:r>
      <w:r w:rsidR="001F137A" w:rsidRPr="001F137A">
        <w:rPr>
          <w:rFonts w:ascii="Verdana" w:hAnsi="Verdana" w:cs="Arial"/>
          <w:sz w:val="20"/>
          <w:szCs w:val="20"/>
        </w:rPr>
        <w:tab/>
      </w:r>
      <w:r w:rsidR="00245F17">
        <w:rPr>
          <w:rFonts w:ascii="Verdana" w:hAnsi="Verdana" w:cs="Arial"/>
          <w:sz w:val="20"/>
          <w:szCs w:val="20"/>
        </w:rPr>
        <w:t xml:space="preserve"> </w:t>
      </w:r>
      <w:sdt>
        <w:sdtPr>
          <w:rPr>
            <w:rStyle w:val="mfasiintens"/>
          </w:rPr>
          <w:id w:val="1298564356"/>
          <w:placeholder>
            <w:docPart w:val="9B322E143D96486D99CA78D507FBDDFD"/>
          </w:placeholder>
        </w:sdtPr>
        <w:sdtEndPr>
          <w:rPr>
            <w:rStyle w:val="mfasiintens"/>
          </w:rPr>
        </w:sdtEndPr>
        <w:sdtContent>
          <w:r w:rsidR="00764A97">
            <w:rPr>
              <w:rStyle w:val="mfasiintens"/>
            </w:rPr>
            <w:t>0</w:t>
          </w:r>
          <w:r w:rsidR="003D10C9" w:rsidRPr="002A0918">
            <w:rPr>
              <w:rStyle w:val="mfasiintens"/>
            </w:rPr>
            <w:t>0.000,00</w:t>
          </w:r>
        </w:sdtContent>
      </w:sdt>
      <w:r w:rsidR="001F137A">
        <w:rPr>
          <w:rFonts w:ascii="Verdana" w:hAnsi="Verdana" w:cs="Arial"/>
          <w:sz w:val="20"/>
          <w:szCs w:val="20"/>
        </w:rPr>
        <w:t xml:space="preserve"> €</w:t>
      </w:r>
    </w:p>
    <w:p w:rsidR="000C5A34" w:rsidRPr="00A57B4F" w:rsidRDefault="000C5A34" w:rsidP="004313E6">
      <w:pPr>
        <w:spacing w:line="276" w:lineRule="auto"/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</w:t>
      </w:r>
      <w:r w:rsidR="003D10C9">
        <w:rPr>
          <w:rFonts w:ascii="Verdana" w:hAnsi="Verdana" w:cs="Arial"/>
          <w:sz w:val="20"/>
          <w:szCs w:val="20"/>
        </w:rPr>
        <w:t xml:space="preserve"> </w:t>
      </w:r>
      <w:sdt>
        <w:sdtPr>
          <w:rPr>
            <w:rStyle w:val="mfasiintens"/>
          </w:rPr>
          <w:id w:val="-232699206"/>
          <w:placeholder>
            <w:docPart w:val="9B322E143D96486D99CA78D507FBDDFD"/>
          </w:placeholder>
        </w:sdtPr>
        <w:sdtEndPr>
          <w:rPr>
            <w:rStyle w:val="mfasiintens"/>
          </w:rPr>
        </w:sdtEndPr>
        <w:sdtContent>
          <w:r w:rsidR="00764A97">
            <w:rPr>
              <w:rStyle w:val="mfasiintens"/>
            </w:rPr>
            <w:t>00</w:t>
          </w:r>
        </w:sdtContent>
      </w:sdt>
      <w:r w:rsidRPr="00A57B4F">
        <w:rPr>
          <w:rFonts w:ascii="Verdana" w:hAnsi="Verdana" w:cs="Arial"/>
          <w:sz w:val="20"/>
          <w:szCs w:val="20"/>
        </w:rPr>
        <w:t xml:space="preserve"> %</w:t>
      </w:r>
    </w:p>
    <w:p w:rsidR="000C5A34" w:rsidRPr="00A57B4F" w:rsidRDefault="000C5A34" w:rsidP="00FE7361">
      <w:pPr>
        <w:tabs>
          <w:tab w:val="right" w:leader="dot" w:pos="6237"/>
        </w:tabs>
        <w:spacing w:after="160" w:line="276" w:lineRule="auto"/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="004313E6">
        <w:rPr>
          <w:rFonts w:ascii="Verdana" w:hAnsi="Verdana" w:cs="Arial"/>
          <w:sz w:val="20"/>
          <w:szCs w:val="20"/>
        </w:rPr>
        <w:tab/>
      </w:r>
      <w:sdt>
        <w:sdtPr>
          <w:rPr>
            <w:rStyle w:val="mfasiintens"/>
          </w:rPr>
          <w:id w:val="-2013681814"/>
          <w:placeholder>
            <w:docPart w:val="9B322E143D96486D99CA78D507FBDDFD"/>
          </w:placeholder>
        </w:sdtPr>
        <w:sdtEndPr>
          <w:rPr>
            <w:rStyle w:val="mfasiintens"/>
          </w:rPr>
        </w:sdtEndPr>
        <w:sdtContent>
          <w:r w:rsidR="00764A97" w:rsidRPr="00764A97">
            <w:rPr>
              <w:rStyle w:val="mfasiintens"/>
            </w:rPr>
            <w:t>00.000,00</w:t>
          </w:r>
        </w:sdtContent>
      </w:sdt>
      <w:r w:rsidRPr="00A57B4F">
        <w:rPr>
          <w:rFonts w:ascii="Verdana" w:hAnsi="Verdana" w:cs="Arial"/>
          <w:sz w:val="20"/>
          <w:szCs w:val="20"/>
        </w:rPr>
        <w:t xml:space="preserve"> €</w:t>
      </w:r>
    </w:p>
    <w:p w:rsidR="000C5A34" w:rsidRPr="00A57B4F" w:rsidRDefault="000C5A34" w:rsidP="00FE7361">
      <w:pPr>
        <w:tabs>
          <w:tab w:val="right" w:leader="dot" w:pos="6237"/>
        </w:tabs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="00FE7361">
        <w:rPr>
          <w:rFonts w:ascii="Verdana" w:hAnsi="Verdana" w:cs="Arial"/>
          <w:sz w:val="20"/>
          <w:szCs w:val="20"/>
        </w:rPr>
        <w:t xml:space="preserve"> </w:t>
      </w:r>
      <w:r w:rsidR="00FE7361">
        <w:rPr>
          <w:rFonts w:ascii="Verdana" w:hAnsi="Verdana" w:cs="Arial"/>
          <w:sz w:val="20"/>
          <w:szCs w:val="20"/>
        </w:rPr>
        <w:tab/>
      </w:r>
      <w:r w:rsidR="00245F17">
        <w:rPr>
          <w:rFonts w:ascii="Verdana" w:hAnsi="Verdana" w:cs="Arial"/>
          <w:sz w:val="20"/>
          <w:szCs w:val="20"/>
        </w:rPr>
        <w:t xml:space="preserve"> </w:t>
      </w:r>
      <w:sdt>
        <w:sdtPr>
          <w:rPr>
            <w:rStyle w:val="mfasiintens"/>
          </w:rPr>
          <w:id w:val="-1731840858"/>
          <w:placeholder>
            <w:docPart w:val="9B322E143D96486D99CA78D507FBDDFD"/>
          </w:placeholder>
        </w:sdtPr>
        <w:sdtEndPr>
          <w:rPr>
            <w:rStyle w:val="mfasiintens"/>
          </w:rPr>
        </w:sdtEndPr>
        <w:sdtContent>
          <w:r w:rsidR="00764A97">
            <w:rPr>
              <w:rStyle w:val="mfasiintens"/>
            </w:rPr>
            <w:t>00.000,00</w:t>
          </w:r>
        </w:sdtContent>
      </w:sdt>
      <w:r w:rsidRPr="00A57B4F">
        <w:rPr>
          <w:rFonts w:ascii="Verdana" w:hAnsi="Verdana" w:cs="Arial"/>
          <w:sz w:val="20"/>
          <w:szCs w:val="20"/>
        </w:rPr>
        <w:t xml:space="preserve">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900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1525"/>
        <w:gridCol w:w="992"/>
        <w:gridCol w:w="1524"/>
      </w:tblGrid>
      <w:tr w:rsidR="00CD2873" w:rsidRPr="00CA5791" w:rsidTr="00571553">
        <w:tc>
          <w:tcPr>
            <w:tcW w:w="496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  <w:vAlign w:val="center"/>
          </w:tcPr>
          <w:p w:rsidR="00CD2873" w:rsidRPr="00CA5791" w:rsidRDefault="00CD2873" w:rsidP="00245F17">
            <w:pPr>
              <w:jc w:val="center"/>
              <w:rPr>
                <w:rFonts w:ascii="Verdana" w:hAnsi="Verdana" w:cs="Arial"/>
                <w:b/>
                <w:sz w:val="14"/>
                <w:szCs w:val="14"/>
              </w:rPr>
            </w:pPr>
            <w:r w:rsidRPr="00CA5791">
              <w:rPr>
                <w:rFonts w:ascii="Verdana" w:hAnsi="Verdana" w:cs="Arial"/>
                <w:b/>
                <w:sz w:val="14"/>
                <w:szCs w:val="14"/>
              </w:rPr>
              <w:t>Conceptes</w:t>
            </w:r>
          </w:p>
        </w:tc>
        <w:tc>
          <w:tcPr>
            <w:tcW w:w="15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  <w:vAlign w:val="center"/>
          </w:tcPr>
          <w:p w:rsidR="00CA5791" w:rsidRDefault="00CA5791" w:rsidP="00245F17">
            <w:pPr>
              <w:jc w:val="center"/>
              <w:rPr>
                <w:rFonts w:ascii="Verdana" w:hAnsi="Verdana" w:cs="Arial"/>
                <w:b/>
                <w:sz w:val="14"/>
                <w:szCs w:val="14"/>
              </w:rPr>
            </w:pPr>
            <w:r>
              <w:rPr>
                <w:rFonts w:ascii="Verdana" w:hAnsi="Verdana" w:cs="Arial"/>
                <w:b/>
                <w:sz w:val="14"/>
                <w:szCs w:val="14"/>
              </w:rPr>
              <w:t>Preu net</w:t>
            </w:r>
          </w:p>
          <w:p w:rsidR="00901F4F" w:rsidRDefault="00901F4F" w:rsidP="00245F17">
            <w:pPr>
              <w:jc w:val="center"/>
              <w:rPr>
                <w:rFonts w:ascii="Verdana" w:hAnsi="Verdana" w:cs="Arial"/>
                <w:b/>
                <w:sz w:val="14"/>
                <w:szCs w:val="14"/>
              </w:rPr>
            </w:pPr>
            <w:r>
              <w:rPr>
                <w:rFonts w:ascii="Verdana" w:hAnsi="Verdana" w:cs="Arial"/>
                <w:b/>
                <w:sz w:val="14"/>
                <w:szCs w:val="14"/>
              </w:rPr>
              <w:t>Unitat</w:t>
            </w:r>
          </w:p>
          <w:p w:rsidR="00CD2873" w:rsidRPr="00CA5791" w:rsidRDefault="00CD2873" w:rsidP="00245F17">
            <w:pPr>
              <w:jc w:val="center"/>
              <w:rPr>
                <w:rFonts w:ascii="Verdana" w:hAnsi="Verdana" w:cs="Arial"/>
                <w:b/>
                <w:sz w:val="14"/>
                <w:szCs w:val="14"/>
              </w:rPr>
            </w:pPr>
            <w:r w:rsidRPr="00CA5791">
              <w:rPr>
                <w:rFonts w:ascii="Verdana" w:hAnsi="Verdana" w:cs="Arial"/>
                <w:b/>
                <w:sz w:val="14"/>
                <w:szCs w:val="14"/>
              </w:rPr>
              <w:t>IVA exclòs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  <w:vAlign w:val="center"/>
          </w:tcPr>
          <w:p w:rsidR="00CA5791" w:rsidRDefault="00CA5791" w:rsidP="00901F4F">
            <w:pPr>
              <w:ind w:left="-108"/>
              <w:jc w:val="center"/>
              <w:rPr>
                <w:rFonts w:ascii="Verdana" w:hAnsi="Verdana" w:cs="Arial"/>
                <w:b/>
                <w:sz w:val="14"/>
                <w:szCs w:val="14"/>
              </w:rPr>
            </w:pPr>
            <w:r>
              <w:rPr>
                <w:rFonts w:ascii="Verdana" w:hAnsi="Verdana" w:cs="Arial"/>
                <w:b/>
                <w:sz w:val="14"/>
                <w:szCs w:val="14"/>
              </w:rPr>
              <w:t>Número</w:t>
            </w:r>
          </w:p>
          <w:p w:rsidR="00CD2873" w:rsidRPr="00CA5791" w:rsidRDefault="00CD2873" w:rsidP="00901F4F">
            <w:pPr>
              <w:ind w:left="-108"/>
              <w:jc w:val="center"/>
              <w:rPr>
                <w:rFonts w:ascii="Verdana" w:hAnsi="Verdana" w:cs="Arial"/>
                <w:b/>
                <w:sz w:val="14"/>
                <w:szCs w:val="14"/>
              </w:rPr>
            </w:pPr>
            <w:r w:rsidRPr="00CA5791">
              <w:rPr>
                <w:rFonts w:ascii="Verdana" w:hAnsi="Verdana" w:cs="Arial"/>
                <w:b/>
                <w:sz w:val="14"/>
                <w:szCs w:val="14"/>
              </w:rPr>
              <w:t>d’unitats</w:t>
            </w:r>
          </w:p>
        </w:tc>
        <w:tc>
          <w:tcPr>
            <w:tcW w:w="15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  <w:vAlign w:val="center"/>
          </w:tcPr>
          <w:p w:rsidR="00CD2873" w:rsidRPr="00CA5791" w:rsidRDefault="00CD2873" w:rsidP="00245F17">
            <w:pPr>
              <w:jc w:val="center"/>
              <w:rPr>
                <w:rFonts w:ascii="Verdana" w:hAnsi="Verdana" w:cs="Arial"/>
                <w:b/>
                <w:sz w:val="14"/>
                <w:szCs w:val="14"/>
              </w:rPr>
            </w:pPr>
            <w:r w:rsidRPr="00CA5791">
              <w:rPr>
                <w:rFonts w:ascii="Verdana" w:hAnsi="Verdana" w:cs="Arial"/>
                <w:b/>
                <w:sz w:val="14"/>
                <w:szCs w:val="14"/>
              </w:rPr>
              <w:t>Import</w:t>
            </w:r>
          </w:p>
        </w:tc>
      </w:tr>
      <w:tr w:rsidR="00CD2873" w:rsidRPr="00F372CA" w:rsidTr="00571553">
        <w:sdt>
          <w:sdtPr>
            <w:rPr>
              <w:rFonts w:ascii="Verdana" w:hAnsi="Verdana" w:cs="Arial"/>
              <w:sz w:val="18"/>
              <w:szCs w:val="18"/>
            </w:rPr>
            <w:id w:val="669141610"/>
            <w:placeholder>
              <w:docPart w:val="9B322E143D96486D99CA78D507FBDDFD"/>
            </w:placeholder>
            <w:showingPlcHdr/>
          </w:sdtPr>
          <w:sdtEndPr/>
          <w:sdtContent>
            <w:tc>
              <w:tcPr>
                <w:tcW w:w="4962" w:type="dxa"/>
                <w:tcBorders>
                  <w:top w:val="single" w:sz="12" w:space="0" w:color="auto"/>
                </w:tcBorders>
              </w:tcPr>
              <w:p w:rsidR="00CD2873" w:rsidRPr="00F372CA" w:rsidRDefault="00A335AE" w:rsidP="00D01F98">
                <w:pPr>
                  <w:rPr>
                    <w:rFonts w:ascii="Verdana" w:hAnsi="Verdana" w:cs="Arial"/>
                    <w:sz w:val="18"/>
                    <w:szCs w:val="18"/>
                  </w:rPr>
                </w:pPr>
                <w:r w:rsidRPr="00A335AE">
                  <w:rPr>
                    <w:rStyle w:val="CitaCar"/>
                  </w:rPr>
                  <w:t>Feu clic aquí per escriure text.</w:t>
                </w:r>
              </w:p>
            </w:tc>
          </w:sdtContent>
        </w:sdt>
        <w:tc>
          <w:tcPr>
            <w:tcW w:w="1525" w:type="dxa"/>
            <w:tcBorders>
              <w:top w:val="single" w:sz="12" w:space="0" w:color="auto"/>
            </w:tcBorders>
          </w:tcPr>
          <w:sdt>
            <w:sdtPr>
              <w:rPr>
                <w:rFonts w:ascii="Verdana" w:hAnsi="Verdana" w:cs="Arial"/>
                <w:sz w:val="18"/>
                <w:szCs w:val="18"/>
              </w:rPr>
              <w:id w:val="1829785626"/>
              <w:placeholder>
                <w:docPart w:val="9B322E143D96486D99CA78D507FBDDFD"/>
              </w:placeholder>
            </w:sdtPr>
            <w:sdtEndPr/>
            <w:sdtContent>
              <w:p w:rsidR="00CD2873" w:rsidRPr="00F372CA" w:rsidRDefault="007D5786" w:rsidP="004223B2">
                <w:pPr>
                  <w:ind w:right="142"/>
                  <w:jc w:val="right"/>
                  <w:rPr>
                    <w:rFonts w:ascii="Verdana" w:hAnsi="Verdana" w:cs="Arial"/>
                    <w:sz w:val="18"/>
                    <w:szCs w:val="18"/>
                  </w:rPr>
                </w:pPr>
                <w:r>
                  <w:rPr>
                    <w:rStyle w:val="CitaCar"/>
                  </w:rPr>
                  <w:t>00.000,00</w:t>
                </w:r>
                <w:r w:rsidR="00571553" w:rsidRPr="00A335AE">
                  <w:rPr>
                    <w:rStyle w:val="CitaCar"/>
                  </w:rPr>
                  <w:t xml:space="preserve"> €</w:t>
                </w:r>
              </w:p>
            </w:sdtContent>
          </w:sdt>
        </w:tc>
        <w:sdt>
          <w:sdtPr>
            <w:id w:val="608470676"/>
            <w:placeholder>
              <w:docPart w:val="9B322E143D96486D99CA78D507FBDDFD"/>
            </w:placeholder>
          </w:sdtPr>
          <w:sdtEndPr/>
          <w:sdtContent>
            <w:tc>
              <w:tcPr>
                <w:tcW w:w="992" w:type="dxa"/>
                <w:tcBorders>
                  <w:top w:val="single" w:sz="12" w:space="0" w:color="auto"/>
                </w:tcBorders>
              </w:tcPr>
              <w:p w:rsidR="00CD2873" w:rsidRPr="00F372CA" w:rsidRDefault="00E94CAC" w:rsidP="00E94CAC">
                <w:pPr>
                  <w:pStyle w:val="Cita"/>
                  <w:jc w:val="center"/>
                </w:pPr>
                <w:r>
                  <w:t xml:space="preserve"> </w:t>
                </w:r>
              </w:p>
            </w:tc>
          </w:sdtContent>
        </w:sdt>
        <w:tc>
          <w:tcPr>
            <w:tcW w:w="1524" w:type="dxa"/>
            <w:tcBorders>
              <w:top w:val="single" w:sz="12" w:space="0" w:color="auto"/>
            </w:tcBorders>
          </w:tcPr>
          <w:sdt>
            <w:sdtPr>
              <w:rPr>
                <w:rFonts w:ascii="Verdana" w:hAnsi="Verdana" w:cs="Arial"/>
                <w:sz w:val="18"/>
                <w:szCs w:val="18"/>
              </w:rPr>
              <w:id w:val="895320189"/>
              <w:placeholder>
                <w:docPart w:val="9B322E143D96486D99CA78D507FBDDFD"/>
              </w:placeholder>
            </w:sdtPr>
            <w:sdtEndPr/>
            <w:sdtContent>
              <w:p w:rsidR="00CD2873" w:rsidRPr="00F372CA" w:rsidRDefault="007D5786" w:rsidP="007D5786">
                <w:pPr>
                  <w:ind w:right="140"/>
                  <w:jc w:val="right"/>
                  <w:rPr>
                    <w:rFonts w:ascii="Verdana" w:hAnsi="Verdana" w:cs="Arial"/>
                    <w:sz w:val="18"/>
                    <w:szCs w:val="18"/>
                  </w:rPr>
                </w:pPr>
                <w:r>
                  <w:rPr>
                    <w:rStyle w:val="CitaCar"/>
                  </w:rPr>
                  <w:t>00.000,00</w:t>
                </w:r>
                <w:r w:rsidR="007131EB" w:rsidRPr="005D3E3F">
                  <w:rPr>
                    <w:rStyle w:val="CitaCar"/>
                  </w:rPr>
                  <w:t xml:space="preserve"> €</w:t>
                </w:r>
              </w:p>
            </w:sdtContent>
          </w:sdt>
        </w:tc>
      </w:tr>
      <w:tr w:rsidR="002C3A3A" w:rsidRPr="00F372CA" w:rsidTr="00571553">
        <w:sdt>
          <w:sdtPr>
            <w:id w:val="664592181"/>
            <w:placeholder>
              <w:docPart w:val="FF7BD6E804F8448FB26B4FC6721B08A1"/>
            </w:placeholder>
          </w:sdtPr>
          <w:sdtEndPr/>
          <w:sdtContent>
            <w:tc>
              <w:tcPr>
                <w:tcW w:w="4962" w:type="dxa"/>
              </w:tcPr>
              <w:p w:rsidR="002C3A3A" w:rsidRPr="00F372CA" w:rsidRDefault="000D614F" w:rsidP="000D614F">
                <w:pPr>
                  <w:pStyle w:val="Cita"/>
                </w:pPr>
                <w:r>
                  <w:t>-</w:t>
                </w:r>
              </w:p>
            </w:tc>
          </w:sdtContent>
        </w:sdt>
        <w:tc>
          <w:tcPr>
            <w:tcW w:w="1525" w:type="dxa"/>
          </w:tcPr>
          <w:sdt>
            <w:sdtPr>
              <w:id w:val="-1196624691"/>
              <w:placeholder>
                <w:docPart w:val="FAED153C531F482580142A4CA984A735"/>
              </w:placeholder>
            </w:sdtPr>
            <w:sdtEndPr/>
            <w:sdtContent>
              <w:p w:rsidR="002C3A3A" w:rsidRPr="00F372CA" w:rsidRDefault="00EC4A10" w:rsidP="00EC4A10">
                <w:pPr>
                  <w:pStyle w:val="Cita"/>
                  <w:jc w:val="right"/>
                </w:pPr>
                <w:r>
                  <w:rPr>
                    <w:rStyle w:val="CitaCar"/>
                  </w:rPr>
                  <w:t xml:space="preserve"> </w:t>
                </w:r>
              </w:p>
            </w:sdtContent>
          </w:sdt>
        </w:tc>
        <w:sdt>
          <w:sdtPr>
            <w:id w:val="2024431511"/>
            <w:placeholder>
              <w:docPart w:val="FAB0E1D893AD41668487D9AF2B55542E"/>
            </w:placeholder>
          </w:sdtPr>
          <w:sdtEndPr/>
          <w:sdtContent>
            <w:tc>
              <w:tcPr>
                <w:tcW w:w="992" w:type="dxa"/>
              </w:tcPr>
              <w:p w:rsidR="002C3A3A" w:rsidRPr="00F372CA" w:rsidRDefault="00EC4A10" w:rsidP="00EC4A10">
                <w:pPr>
                  <w:pStyle w:val="Cita"/>
                  <w:jc w:val="center"/>
                </w:pPr>
                <w:r>
                  <w:t xml:space="preserve"> </w:t>
                </w:r>
              </w:p>
            </w:tc>
          </w:sdtContent>
        </w:sdt>
        <w:tc>
          <w:tcPr>
            <w:tcW w:w="1524" w:type="dxa"/>
          </w:tcPr>
          <w:sdt>
            <w:sdtPr>
              <w:rPr>
                <w:rFonts w:ascii="Verdana" w:hAnsi="Verdana" w:cs="Arial"/>
                <w:sz w:val="18"/>
                <w:szCs w:val="18"/>
              </w:rPr>
              <w:id w:val="2015190567"/>
              <w:placeholder>
                <w:docPart w:val="FAB0E1D893AD41668487D9AF2B55542E"/>
              </w:placeholder>
            </w:sdtPr>
            <w:sdtEndPr/>
            <w:sdtContent>
              <w:p w:rsidR="002C3A3A" w:rsidRPr="00F372CA" w:rsidRDefault="00E94CAC" w:rsidP="00E94CAC">
                <w:pPr>
                  <w:ind w:right="140"/>
                  <w:jc w:val="right"/>
                  <w:rPr>
                    <w:rFonts w:ascii="Verdana" w:hAnsi="Verdana" w:cs="Arial"/>
                    <w:sz w:val="18"/>
                    <w:szCs w:val="18"/>
                  </w:rPr>
                </w:pPr>
                <w:r>
                  <w:rPr>
                    <w:rStyle w:val="CitaCar"/>
                  </w:rPr>
                  <w:t xml:space="preserve"> </w:t>
                </w:r>
              </w:p>
            </w:sdtContent>
          </w:sdt>
        </w:tc>
      </w:tr>
      <w:tr w:rsidR="002C3A3A" w:rsidRPr="00F372CA" w:rsidTr="00571553">
        <w:sdt>
          <w:sdtPr>
            <w:id w:val="261271886"/>
            <w:placeholder>
              <w:docPart w:val="54AAC2A86DFA4491BB6B11EDE5DD0305"/>
            </w:placeholder>
          </w:sdtPr>
          <w:sdtEndPr/>
          <w:sdtContent>
            <w:tc>
              <w:tcPr>
                <w:tcW w:w="4962" w:type="dxa"/>
              </w:tcPr>
              <w:p w:rsidR="002C3A3A" w:rsidRPr="00F372CA" w:rsidRDefault="000D614F" w:rsidP="000D614F">
                <w:pPr>
                  <w:pStyle w:val="Cita"/>
                </w:pPr>
                <w:r>
                  <w:t>-</w:t>
                </w:r>
              </w:p>
            </w:tc>
          </w:sdtContent>
        </w:sdt>
        <w:tc>
          <w:tcPr>
            <w:tcW w:w="1525" w:type="dxa"/>
          </w:tcPr>
          <w:sdt>
            <w:sdtPr>
              <w:id w:val="-1209729972"/>
              <w:placeholder>
                <w:docPart w:val="FA743724696945178B4680D66C03BE9B"/>
              </w:placeholder>
            </w:sdtPr>
            <w:sdtEndPr/>
            <w:sdtContent>
              <w:p w:rsidR="002C3A3A" w:rsidRPr="00F372CA" w:rsidRDefault="00EC4A10" w:rsidP="00EC4A10">
                <w:pPr>
                  <w:pStyle w:val="Cita"/>
                  <w:jc w:val="right"/>
                </w:pPr>
                <w:r>
                  <w:rPr>
                    <w:rStyle w:val="CitaCar"/>
                  </w:rPr>
                  <w:t xml:space="preserve"> </w:t>
                </w:r>
              </w:p>
            </w:sdtContent>
          </w:sdt>
        </w:tc>
        <w:sdt>
          <w:sdtPr>
            <w:id w:val="-48771310"/>
            <w:placeholder>
              <w:docPart w:val="112C614B8B454B989730FD320A9D7EFD"/>
            </w:placeholder>
          </w:sdtPr>
          <w:sdtEndPr/>
          <w:sdtContent>
            <w:tc>
              <w:tcPr>
                <w:tcW w:w="992" w:type="dxa"/>
              </w:tcPr>
              <w:p w:rsidR="002C3A3A" w:rsidRPr="00F372CA" w:rsidRDefault="00EC4A10" w:rsidP="00EC4A10">
                <w:pPr>
                  <w:pStyle w:val="Cita"/>
                  <w:jc w:val="center"/>
                </w:pPr>
                <w:r>
                  <w:t xml:space="preserve"> </w:t>
                </w:r>
              </w:p>
            </w:tc>
          </w:sdtContent>
        </w:sdt>
        <w:tc>
          <w:tcPr>
            <w:tcW w:w="1524" w:type="dxa"/>
          </w:tcPr>
          <w:sdt>
            <w:sdtPr>
              <w:rPr>
                <w:rFonts w:ascii="Verdana" w:hAnsi="Verdana" w:cs="Arial"/>
                <w:sz w:val="18"/>
                <w:szCs w:val="18"/>
              </w:rPr>
              <w:id w:val="1484740451"/>
              <w:placeholder>
                <w:docPart w:val="112C614B8B454B989730FD320A9D7EFD"/>
              </w:placeholder>
            </w:sdtPr>
            <w:sdtEndPr/>
            <w:sdtContent>
              <w:p w:rsidR="002C3A3A" w:rsidRPr="00F372CA" w:rsidRDefault="00E94CAC" w:rsidP="00E94CAC">
                <w:pPr>
                  <w:ind w:right="140"/>
                  <w:jc w:val="right"/>
                  <w:rPr>
                    <w:rFonts w:ascii="Verdana" w:hAnsi="Verdana" w:cs="Arial"/>
                    <w:sz w:val="18"/>
                    <w:szCs w:val="18"/>
                  </w:rPr>
                </w:pPr>
                <w:r>
                  <w:rPr>
                    <w:rStyle w:val="CitaCar"/>
                  </w:rPr>
                  <w:t xml:space="preserve"> </w:t>
                </w:r>
              </w:p>
            </w:sdtContent>
          </w:sdt>
        </w:tc>
      </w:tr>
      <w:tr w:rsidR="002C3A3A" w:rsidRPr="00F372CA" w:rsidTr="00571553">
        <w:sdt>
          <w:sdtPr>
            <w:id w:val="-140514197"/>
            <w:placeholder>
              <w:docPart w:val="31ABD6569D27450DAD345F555161FD40"/>
            </w:placeholder>
          </w:sdtPr>
          <w:sdtEndPr/>
          <w:sdtContent>
            <w:tc>
              <w:tcPr>
                <w:tcW w:w="4962" w:type="dxa"/>
              </w:tcPr>
              <w:p w:rsidR="002C3A3A" w:rsidRPr="00F372CA" w:rsidRDefault="000D614F" w:rsidP="000D614F">
                <w:pPr>
                  <w:pStyle w:val="Cita"/>
                </w:pPr>
                <w:r>
                  <w:t>-</w:t>
                </w:r>
              </w:p>
            </w:tc>
          </w:sdtContent>
        </w:sdt>
        <w:tc>
          <w:tcPr>
            <w:tcW w:w="1525" w:type="dxa"/>
          </w:tcPr>
          <w:sdt>
            <w:sdtPr>
              <w:id w:val="1492214969"/>
              <w:placeholder>
                <w:docPart w:val="00A3A9D90E184081A718E266131F84A2"/>
              </w:placeholder>
            </w:sdtPr>
            <w:sdtEndPr/>
            <w:sdtContent>
              <w:p w:rsidR="002C3A3A" w:rsidRPr="00F372CA" w:rsidRDefault="00EC4A10" w:rsidP="00EC4A10">
                <w:pPr>
                  <w:pStyle w:val="Cita"/>
                  <w:jc w:val="right"/>
                </w:pPr>
                <w:r>
                  <w:rPr>
                    <w:rStyle w:val="CitaCar"/>
                  </w:rPr>
                  <w:t xml:space="preserve"> </w:t>
                </w:r>
              </w:p>
            </w:sdtContent>
          </w:sdt>
        </w:tc>
        <w:sdt>
          <w:sdtPr>
            <w:id w:val="68852099"/>
            <w:placeholder>
              <w:docPart w:val="69DBCB40E50A4160B2BB7288357C84CB"/>
            </w:placeholder>
          </w:sdtPr>
          <w:sdtEndPr/>
          <w:sdtContent>
            <w:tc>
              <w:tcPr>
                <w:tcW w:w="992" w:type="dxa"/>
              </w:tcPr>
              <w:p w:rsidR="002C3A3A" w:rsidRPr="00F372CA" w:rsidRDefault="00EC4A10" w:rsidP="00EC4A10">
                <w:pPr>
                  <w:pStyle w:val="Cita"/>
                  <w:jc w:val="center"/>
                </w:pPr>
                <w:r>
                  <w:t xml:space="preserve"> </w:t>
                </w:r>
              </w:p>
            </w:tc>
          </w:sdtContent>
        </w:sdt>
        <w:tc>
          <w:tcPr>
            <w:tcW w:w="1524" w:type="dxa"/>
          </w:tcPr>
          <w:sdt>
            <w:sdtPr>
              <w:rPr>
                <w:rFonts w:ascii="Verdana" w:hAnsi="Verdana" w:cs="Arial"/>
                <w:sz w:val="18"/>
                <w:szCs w:val="18"/>
              </w:rPr>
              <w:id w:val="-1550683081"/>
              <w:placeholder>
                <w:docPart w:val="69DBCB40E50A4160B2BB7288357C84CB"/>
              </w:placeholder>
            </w:sdtPr>
            <w:sdtEndPr/>
            <w:sdtContent>
              <w:p w:rsidR="002C3A3A" w:rsidRPr="00F372CA" w:rsidRDefault="00E94CAC" w:rsidP="00E94CAC">
                <w:pPr>
                  <w:ind w:right="140"/>
                  <w:jc w:val="right"/>
                  <w:rPr>
                    <w:rFonts w:ascii="Verdana" w:hAnsi="Verdana" w:cs="Arial"/>
                    <w:sz w:val="18"/>
                    <w:szCs w:val="18"/>
                  </w:rPr>
                </w:pPr>
                <w:r>
                  <w:rPr>
                    <w:rStyle w:val="CitaCar"/>
                  </w:rPr>
                  <w:t xml:space="preserve"> </w:t>
                </w:r>
              </w:p>
            </w:sdtContent>
          </w:sdt>
        </w:tc>
      </w:tr>
      <w:tr w:rsidR="002C3A3A" w:rsidRPr="00F372CA" w:rsidTr="00571553">
        <w:tc>
          <w:tcPr>
            <w:tcW w:w="4962" w:type="dxa"/>
          </w:tcPr>
          <w:p w:rsidR="002C3A3A" w:rsidRPr="00F372CA" w:rsidRDefault="000D614F" w:rsidP="000D614F">
            <w:pPr>
              <w:pStyle w:val="Cita"/>
              <w:rPr>
                <w:rFonts w:ascii="Verdana" w:hAnsi="Verdana" w:cs="Arial"/>
                <w:szCs w:val="18"/>
              </w:rPr>
            </w:pPr>
            <w:r>
              <w:rPr>
                <w:rFonts w:ascii="Verdana" w:hAnsi="Verdana" w:cs="Arial"/>
                <w:szCs w:val="18"/>
              </w:rPr>
              <w:t>-</w:t>
            </w:r>
          </w:p>
        </w:tc>
        <w:tc>
          <w:tcPr>
            <w:tcW w:w="1525" w:type="dxa"/>
          </w:tcPr>
          <w:sdt>
            <w:sdtPr>
              <w:id w:val="-1074282808"/>
              <w:placeholder>
                <w:docPart w:val="683DE748415B4B41B4982375BCACC620"/>
              </w:placeholder>
            </w:sdtPr>
            <w:sdtEndPr/>
            <w:sdtContent>
              <w:p w:rsidR="002C3A3A" w:rsidRPr="00F372CA" w:rsidRDefault="00EC4A10" w:rsidP="00EC4A10">
                <w:pPr>
                  <w:pStyle w:val="Cita"/>
                  <w:jc w:val="right"/>
                </w:pPr>
                <w:r>
                  <w:rPr>
                    <w:rStyle w:val="CitaCar"/>
                  </w:rPr>
                  <w:t xml:space="preserve"> </w:t>
                </w:r>
              </w:p>
            </w:sdtContent>
          </w:sdt>
        </w:tc>
        <w:sdt>
          <w:sdtPr>
            <w:id w:val="-1363664872"/>
            <w:placeholder>
              <w:docPart w:val="8D0B6EA7894F4A879466F8A66C678BE1"/>
            </w:placeholder>
          </w:sdtPr>
          <w:sdtEndPr/>
          <w:sdtContent>
            <w:tc>
              <w:tcPr>
                <w:tcW w:w="992" w:type="dxa"/>
              </w:tcPr>
              <w:p w:rsidR="002C3A3A" w:rsidRPr="00F372CA" w:rsidRDefault="00EC4A10" w:rsidP="00EC4A10">
                <w:pPr>
                  <w:pStyle w:val="Cita"/>
                  <w:jc w:val="center"/>
                </w:pPr>
                <w:r>
                  <w:t xml:space="preserve"> </w:t>
                </w:r>
              </w:p>
            </w:tc>
          </w:sdtContent>
        </w:sdt>
        <w:tc>
          <w:tcPr>
            <w:tcW w:w="1524" w:type="dxa"/>
          </w:tcPr>
          <w:sdt>
            <w:sdtPr>
              <w:rPr>
                <w:rFonts w:ascii="Verdana" w:hAnsi="Verdana" w:cs="Arial"/>
                <w:sz w:val="18"/>
                <w:szCs w:val="18"/>
              </w:rPr>
              <w:id w:val="-1844080729"/>
              <w:placeholder>
                <w:docPart w:val="8D0B6EA7894F4A879466F8A66C678BE1"/>
              </w:placeholder>
            </w:sdtPr>
            <w:sdtEndPr/>
            <w:sdtContent>
              <w:p w:rsidR="002C3A3A" w:rsidRPr="00F372CA" w:rsidRDefault="00E94CAC" w:rsidP="00E94CAC">
                <w:pPr>
                  <w:ind w:right="140"/>
                  <w:jc w:val="right"/>
                  <w:rPr>
                    <w:rFonts w:ascii="Verdana" w:hAnsi="Verdana" w:cs="Arial"/>
                    <w:sz w:val="18"/>
                    <w:szCs w:val="18"/>
                  </w:rPr>
                </w:pPr>
                <w:r>
                  <w:rPr>
                    <w:rStyle w:val="CitaCar"/>
                  </w:rPr>
                  <w:t xml:space="preserve"> </w:t>
                </w:r>
              </w:p>
            </w:sdtContent>
          </w:sdt>
        </w:tc>
      </w:tr>
      <w:tr w:rsidR="002C3A3A" w:rsidRPr="00F372CA" w:rsidTr="00F372CA">
        <w:sdt>
          <w:sdtPr>
            <w:id w:val="589279586"/>
            <w:placeholder>
              <w:docPart w:val="3C562923720C4AB9BB301363FC7E3B69"/>
            </w:placeholder>
          </w:sdtPr>
          <w:sdtEndPr/>
          <w:sdtContent>
            <w:tc>
              <w:tcPr>
                <w:tcW w:w="4962" w:type="dxa"/>
                <w:tcBorders>
                  <w:bottom w:val="single" w:sz="12" w:space="0" w:color="auto"/>
                </w:tcBorders>
              </w:tcPr>
              <w:p w:rsidR="002C3A3A" w:rsidRPr="00F372CA" w:rsidRDefault="000D614F" w:rsidP="000D614F">
                <w:pPr>
                  <w:pStyle w:val="Cita"/>
                </w:pPr>
                <w:r>
                  <w:t>-</w:t>
                </w:r>
              </w:p>
            </w:tc>
          </w:sdtContent>
        </w:sdt>
        <w:tc>
          <w:tcPr>
            <w:tcW w:w="1525" w:type="dxa"/>
            <w:tcBorders>
              <w:bottom w:val="single" w:sz="12" w:space="0" w:color="auto"/>
            </w:tcBorders>
          </w:tcPr>
          <w:sdt>
            <w:sdtPr>
              <w:id w:val="-62103715"/>
              <w:placeholder>
                <w:docPart w:val="5057A79E1F72433EB7456917D20BD89E"/>
              </w:placeholder>
            </w:sdtPr>
            <w:sdtEndPr/>
            <w:sdtContent>
              <w:p w:rsidR="002C3A3A" w:rsidRPr="00F372CA" w:rsidRDefault="00EC4A10" w:rsidP="00EC4A10">
                <w:pPr>
                  <w:pStyle w:val="Cita"/>
                  <w:jc w:val="right"/>
                </w:pPr>
                <w:r>
                  <w:rPr>
                    <w:rStyle w:val="CitaCar"/>
                  </w:rPr>
                  <w:t xml:space="preserve"> </w:t>
                </w:r>
              </w:p>
            </w:sdtContent>
          </w:sdt>
        </w:tc>
        <w:sdt>
          <w:sdtPr>
            <w:id w:val="1362160323"/>
            <w:placeholder>
              <w:docPart w:val="8D4A5407B78D44D98C1B0A7770D49528"/>
            </w:placeholder>
          </w:sdtPr>
          <w:sdtEndPr/>
          <w:sdtContent>
            <w:tc>
              <w:tcPr>
                <w:tcW w:w="992" w:type="dxa"/>
                <w:tcBorders>
                  <w:bottom w:val="single" w:sz="12" w:space="0" w:color="auto"/>
                </w:tcBorders>
              </w:tcPr>
              <w:p w:rsidR="002C3A3A" w:rsidRPr="00F372CA" w:rsidRDefault="00EC4A10" w:rsidP="00EC4A10">
                <w:pPr>
                  <w:pStyle w:val="Cita"/>
                  <w:jc w:val="center"/>
                </w:pPr>
                <w:r>
                  <w:t xml:space="preserve"> </w:t>
                </w:r>
              </w:p>
            </w:tc>
          </w:sdtContent>
        </w:sdt>
        <w:tc>
          <w:tcPr>
            <w:tcW w:w="1524" w:type="dxa"/>
            <w:tcBorders>
              <w:bottom w:val="single" w:sz="12" w:space="0" w:color="auto"/>
            </w:tcBorders>
          </w:tcPr>
          <w:p w:rsidR="002C3A3A" w:rsidRPr="00F372CA" w:rsidRDefault="002C3A3A" w:rsidP="002C3A3A">
            <w:pPr>
              <w:ind w:right="14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2C3A3A" w:rsidRPr="00F372CA" w:rsidTr="00F372CA">
        <w:tc>
          <w:tcPr>
            <w:tcW w:w="496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</w:tcPr>
          <w:p w:rsidR="002C3A3A" w:rsidRPr="00F372CA" w:rsidRDefault="002C3A3A" w:rsidP="00F372CA">
            <w:pPr>
              <w:ind w:right="176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F372CA">
              <w:rPr>
                <w:rFonts w:ascii="Verdana" w:hAnsi="Verdana" w:cs="Arial"/>
                <w:b/>
                <w:sz w:val="18"/>
                <w:szCs w:val="18"/>
              </w:rPr>
              <w:t>TOTAL</w:t>
            </w:r>
            <w:r w:rsidRPr="00F372CA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*</w:t>
            </w:r>
          </w:p>
        </w:tc>
        <w:sdt>
          <w:sdtPr>
            <w:id w:val="2131975943"/>
            <w:placeholder>
              <w:docPart w:val="9B322E143D96486D99CA78D507FBDDFD"/>
            </w:placeholder>
          </w:sdtPr>
          <w:sdtEndPr/>
          <w:sdtContent>
            <w:tc>
              <w:tcPr>
                <w:tcW w:w="1525" w:type="dxa"/>
                <w:tcBorders>
                  <w:top w:val="single" w:sz="12" w:space="0" w:color="auto"/>
                  <w:bottom w:val="single" w:sz="12" w:space="0" w:color="auto"/>
                </w:tcBorders>
                <w:shd w:val="clear" w:color="auto" w:fill="EEECE1" w:themeFill="background2"/>
              </w:tcPr>
              <w:p w:rsidR="002C3A3A" w:rsidRPr="00F372CA" w:rsidRDefault="007D5786" w:rsidP="007D5786">
                <w:pPr>
                  <w:pStyle w:val="Cita"/>
                  <w:jc w:val="right"/>
                </w:pPr>
                <w:r>
                  <w:t>0</w:t>
                </w:r>
                <w:r w:rsidR="004223B2">
                  <w:t>0.000</w:t>
                </w:r>
                <w:r>
                  <w:t>,</w:t>
                </w:r>
                <w:r w:rsidR="004223B2">
                  <w:t>00 €</w:t>
                </w:r>
              </w:p>
            </w:tc>
          </w:sdtContent>
        </w:sdt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</w:tcPr>
          <w:p w:rsidR="002C3A3A" w:rsidRPr="00F372CA" w:rsidRDefault="002C3A3A" w:rsidP="00901F4F">
            <w:pPr>
              <w:ind w:left="-108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sdt>
          <w:sdtPr>
            <w:id w:val="1909646496"/>
            <w:placeholder>
              <w:docPart w:val="673FB61758804961BAB24BD58E0A9873"/>
            </w:placeholder>
          </w:sdtPr>
          <w:sdtEndPr/>
          <w:sdtContent>
            <w:tc>
              <w:tcPr>
                <w:tcW w:w="1524" w:type="dxa"/>
                <w:tcBorders>
                  <w:top w:val="single" w:sz="12" w:space="0" w:color="auto"/>
                  <w:bottom w:val="single" w:sz="12" w:space="0" w:color="auto"/>
                </w:tcBorders>
                <w:shd w:val="clear" w:color="auto" w:fill="EEECE1" w:themeFill="background2"/>
              </w:tcPr>
              <w:p w:rsidR="002C3A3A" w:rsidRPr="00F372CA" w:rsidRDefault="004223B2" w:rsidP="007D5786">
                <w:pPr>
                  <w:pStyle w:val="Cita"/>
                  <w:jc w:val="right"/>
                  <w:rPr>
                    <w:rFonts w:ascii="Verdana" w:hAnsi="Verdana" w:cs="Arial"/>
                    <w:szCs w:val="18"/>
                  </w:rPr>
                </w:pPr>
                <w:r>
                  <w:t>0</w:t>
                </w:r>
                <w:r w:rsidR="007D5786">
                  <w:t>0</w:t>
                </w:r>
                <w:r>
                  <w:t>.000</w:t>
                </w:r>
                <w:r w:rsidR="007D5786">
                  <w:t>,</w:t>
                </w:r>
                <w:r>
                  <w:t>00 €</w:t>
                </w:r>
              </w:p>
            </w:tc>
          </w:sdtContent>
        </w:sdt>
      </w:tr>
    </w:tbl>
    <w:p w:rsidR="00CD2873" w:rsidRPr="00A57B4F" w:rsidRDefault="00CD2873" w:rsidP="005A1171">
      <w:pPr>
        <w:spacing w:before="120"/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CD2873" w:rsidRPr="00A57B4F" w:rsidRDefault="00CD2873" w:rsidP="00F851B2">
      <w:pPr>
        <w:autoSpaceDE w:val="0"/>
        <w:autoSpaceDN w:val="0"/>
        <w:adjustRightInd w:val="0"/>
        <w:spacing w:before="160" w:after="16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597E2D" w:rsidP="00F851B2">
      <w:pPr>
        <w:pStyle w:val="Textindependent"/>
        <w:shd w:val="clear" w:color="auto" w:fill="FFFFFF"/>
        <w:spacing w:after="16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515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597E2D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515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 xml:space="preserve">obligacions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lastRenderedPageBreak/>
        <w:t>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0B6709" w:rsidRPr="00F83B4E" w:rsidRDefault="000B6709" w:rsidP="007E59B0">
      <w:pPr>
        <w:spacing w:before="240" w:after="160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597E2D" w:rsidP="00412CEF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597E2D" w:rsidP="00412CEF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:rsidR="00D52ED4" w:rsidRPr="00F83B4E" w:rsidRDefault="00597E2D" w:rsidP="00412CEF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sdt>
        <w:sdtPr>
          <w:rPr>
            <w:rStyle w:val="CitaCar"/>
          </w:rPr>
          <w:id w:val="-1977444942"/>
          <w:placeholder>
            <w:docPart w:val="9B322E143D96486D99CA78D507FBDDFD"/>
          </w:placeholder>
        </w:sdtPr>
        <w:sdtEndPr>
          <w:rPr>
            <w:rStyle w:val="CitaCar"/>
          </w:rPr>
        </w:sdtEndPr>
        <w:sdtContent>
          <w:r w:rsidR="00D52ED4" w:rsidRPr="0017003B">
            <w:rPr>
              <w:rStyle w:val="CitaCar"/>
            </w:rPr>
            <w:t>indicar nom del registre i Comunitat Autònoma ............................................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:rsidR="00D52ED4" w:rsidRPr="000B6709" w:rsidRDefault="00597E2D" w:rsidP="00457AC0">
      <w:pPr>
        <w:pStyle w:val="Textindependent"/>
        <w:shd w:val="clear" w:color="auto" w:fill="FFFFFF"/>
        <w:spacing w:after="16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CD2873" w:rsidRPr="00A57B4F" w:rsidRDefault="00597E2D" w:rsidP="007E59B0">
      <w:pPr>
        <w:pStyle w:val="Textindependent"/>
        <w:shd w:val="clear" w:color="auto" w:fill="FFFFFF"/>
        <w:spacing w:before="240" w:after="12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597E2D" w:rsidP="007E59B0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515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Default="00597E2D" w:rsidP="00EB43E5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515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EB43E5" w:rsidRDefault="00597E2D" w:rsidP="00EB43E5">
      <w:pPr>
        <w:pStyle w:val="Textindependent"/>
        <w:shd w:val="clear" w:color="auto" w:fill="FFFFFF"/>
        <w:spacing w:after="160"/>
        <w:ind w:left="425" w:hanging="425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783036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515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EB43E5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EB43E5">
        <w:rPr>
          <w:rFonts w:ascii="Verdana" w:hAnsi="Verdana"/>
          <w:color w:val="auto"/>
          <w:sz w:val="20"/>
          <w:szCs w:val="20"/>
          <w:lang w:eastAsia="ca-ES"/>
        </w:rPr>
        <w:tab/>
        <w:t xml:space="preserve">Disposa de pòlissa d’assegurança de responsabilitat civil d’import mínim de </w:t>
      </w: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2036075390"/>
          <w:placeholder>
            <w:docPart w:val="9B322E143D96486D99CA78D507FBDDFD"/>
          </w:placeholder>
        </w:sdtPr>
        <w:sdtEndPr/>
        <w:sdtContent>
          <w:r w:rsidR="00B65B33">
            <w:rPr>
              <w:rFonts w:ascii="Verdana" w:hAnsi="Verdana"/>
              <w:color w:val="auto"/>
              <w:sz w:val="20"/>
              <w:szCs w:val="20"/>
              <w:lang w:eastAsia="ca-ES"/>
            </w:rPr>
            <w:t>..........</w:t>
          </w:r>
          <w:r w:rsidR="0066515C">
            <w:rPr>
              <w:rFonts w:ascii="Verdana" w:hAnsi="Verdana"/>
              <w:color w:val="auto"/>
              <w:sz w:val="20"/>
              <w:szCs w:val="20"/>
              <w:lang w:eastAsia="ca-ES"/>
            </w:rPr>
            <w:t>...</w:t>
          </w:r>
          <w:r w:rsidR="00B65B33">
            <w:rPr>
              <w:rFonts w:ascii="Verdana" w:hAnsi="Verdana"/>
              <w:color w:val="auto"/>
              <w:sz w:val="20"/>
              <w:szCs w:val="20"/>
              <w:lang w:eastAsia="ca-ES"/>
            </w:rPr>
            <w:t>......</w:t>
          </w:r>
        </w:sdtContent>
      </w:sdt>
      <w:r w:rsidR="00EB43E5">
        <w:rPr>
          <w:rFonts w:ascii="Verdana" w:hAnsi="Verdana"/>
          <w:color w:val="auto"/>
          <w:sz w:val="20"/>
          <w:szCs w:val="20"/>
          <w:lang w:eastAsia="ca-ES"/>
        </w:rPr>
        <w:t xml:space="preserve"> euros per cobrir les responsabilitats de qualsevol tipus que es puguin derivar de l’execució del present contracte.</w:t>
      </w:r>
    </w:p>
    <w:p w:rsidR="00D52ED4" w:rsidRPr="00A57B4F" w:rsidRDefault="00D52ED4" w:rsidP="007E59B0">
      <w:pPr>
        <w:spacing w:before="240" w:after="160"/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28182A" w:rsidRDefault="00597E2D" w:rsidP="007E59B0">
      <w:pPr>
        <w:pStyle w:val="Textindependent"/>
        <w:shd w:val="clear" w:color="auto" w:fill="FFFFFF"/>
        <w:spacing w:after="120"/>
        <w:ind w:left="850" w:hanging="425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515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28182A" w:rsidRDefault="00597E2D" w:rsidP="006E14F7">
      <w:pPr>
        <w:pStyle w:val="Textindependent"/>
        <w:shd w:val="clear" w:color="auto" w:fill="FFFFFF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</w:t>
      </w: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8958423"/>
          <w:placeholder>
            <w:docPart w:val="9B322E143D96486D99CA78D507FBDDFD"/>
          </w:placeholder>
        </w:sdtPr>
        <w:sdtEndPr/>
        <w:sdtContent>
          <w:r w:rsidR="00D52ED4" w:rsidRPr="0017003B">
            <w:rPr>
              <w:rStyle w:val="CitaCar"/>
            </w:rPr>
            <w:t>.....................................................</w:t>
          </w:r>
        </w:sdtContent>
      </w:sdt>
    </w:p>
    <w:p w:rsidR="00D52ED4" w:rsidRPr="0028182A" w:rsidRDefault="00597E2D" w:rsidP="00F60D27">
      <w:pPr>
        <w:pStyle w:val="Textindependent"/>
        <w:shd w:val="clear" w:color="auto" w:fill="FFFFFF"/>
        <w:spacing w:before="160"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515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A57B4F" w:rsidRDefault="00597E2D" w:rsidP="00F60D27">
      <w:pPr>
        <w:pStyle w:val="Textindependent"/>
        <w:shd w:val="clear" w:color="auto" w:fill="FFFFFF"/>
        <w:spacing w:after="24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515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BC1801">
        <w:rPr>
          <w:rFonts w:ascii="Verdana" w:hAnsi="Verdana"/>
          <w:color w:val="auto"/>
          <w:sz w:val="20"/>
          <w:szCs w:val="20"/>
          <w:lang w:eastAsia="ca-ES"/>
        </w:rPr>
        <w:t>Internacional Humanitari.</w:t>
      </w:r>
    </w:p>
    <w:p w:rsidR="00CD2873" w:rsidRPr="00F659D0" w:rsidRDefault="00CD2873" w:rsidP="000449B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80"/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6B7913" w:rsidRDefault="00597E2D" w:rsidP="000449B7">
      <w:pPr>
        <w:pStyle w:val="Textindependent"/>
        <w:shd w:val="clear" w:color="auto" w:fill="FFFFFF"/>
        <w:spacing w:after="8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515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Default="00597E2D" w:rsidP="000449B7">
      <w:pPr>
        <w:pStyle w:val="Textindependent"/>
        <w:shd w:val="clear" w:color="auto" w:fill="FFFFFF"/>
        <w:spacing w:after="24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515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B87A73" w:rsidRPr="00F659D0" w:rsidRDefault="00B87A73" w:rsidP="00B87A73">
      <w:pPr>
        <w:spacing w:after="240"/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B87A73" w:rsidRPr="00F659D0" w:rsidRDefault="00B87A73" w:rsidP="00B87A73">
      <w:pPr>
        <w:spacing w:after="160"/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B87A73" w:rsidRPr="006B7913" w:rsidRDefault="00B87A73" w:rsidP="00B87A73">
      <w:pPr>
        <w:pStyle w:val="Textindependent"/>
        <w:shd w:val="clear" w:color="auto" w:fill="FFFFFF"/>
        <w:spacing w:after="240"/>
        <w:rPr>
          <w:rFonts w:ascii="Verdana" w:hAnsi="Verdana"/>
          <w:color w:val="auto"/>
          <w:sz w:val="20"/>
          <w:szCs w:val="20"/>
          <w:lang w:eastAsia="ca-ES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</w:p>
    <w:p w:rsidR="00AD3A59" w:rsidRDefault="00AD3A59" w:rsidP="0051785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480"/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B87A73" w:rsidRPr="00F659D0" w:rsidRDefault="00B87A73" w:rsidP="0051785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480"/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RPr="00F659D0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9A7" w:rsidRDefault="00D539A7" w:rsidP="00CD2873">
      <w:r>
        <w:separator/>
      </w:r>
    </w:p>
  </w:endnote>
  <w:endnote w:type="continuationSeparator" w:id="0">
    <w:p w:rsidR="00D539A7" w:rsidRDefault="00D539A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altName w:val="72 Condensed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695D6F" w:rsidRPr="00CD2873" w:rsidRDefault="00695D6F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97E2D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695D6F" w:rsidRDefault="00695D6F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9A7" w:rsidRDefault="00D539A7" w:rsidP="00CD2873">
      <w:r>
        <w:separator/>
      </w:r>
    </w:p>
  </w:footnote>
  <w:footnote w:type="continuationSeparator" w:id="0">
    <w:p w:rsidR="00D539A7" w:rsidRDefault="00D539A7" w:rsidP="00CD2873">
      <w:r>
        <w:continuationSeparator/>
      </w:r>
    </w:p>
  </w:footnote>
  <w:footnote w:id="1">
    <w:p w:rsidR="00695D6F" w:rsidRDefault="00695D6F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695D6F" w:rsidRPr="00F236B5" w:rsidRDefault="00695D6F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695D6F" w:rsidRPr="00E864DE" w:rsidRDefault="00695D6F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695D6F" w:rsidRPr="00E864DE" w:rsidRDefault="00695D6F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695D6F" w:rsidRPr="00E864DE" w:rsidRDefault="00695D6F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695D6F" w:rsidRPr="00BC1801" w:rsidRDefault="00695D6F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b/>
          <w:sz w:val="16"/>
        </w:rPr>
      </w:pPr>
      <w:r w:rsidRPr="00E864DE">
        <w:rPr>
          <w:rFonts w:ascii="Verdana" w:hAnsi="Verdana"/>
          <w:b/>
          <w:sz w:val="16"/>
        </w:rPr>
        <w:t>Mitjana empresa:</w:t>
      </w:r>
      <w:r w:rsidRPr="00BC1801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D6F" w:rsidRPr="00985DB9" w:rsidRDefault="00695D6F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6D2CA3" wp14:editId="605665BE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95D6F" w:rsidRPr="00985DB9" w:rsidRDefault="00695D6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695D6F" w:rsidRPr="00985DB9" w:rsidRDefault="00695D6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07/11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695D6F" w:rsidRPr="00985DB9" w:rsidRDefault="00695D6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695D6F" w:rsidRPr="00985DB9" w:rsidRDefault="00695D6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07/11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F62"/>
    <w:rsid w:val="000158B9"/>
    <w:rsid w:val="00022E1D"/>
    <w:rsid w:val="000449B7"/>
    <w:rsid w:val="00054978"/>
    <w:rsid w:val="00056751"/>
    <w:rsid w:val="000614EA"/>
    <w:rsid w:val="00066842"/>
    <w:rsid w:val="00087A14"/>
    <w:rsid w:val="000B6709"/>
    <w:rsid w:val="000C5A34"/>
    <w:rsid w:val="000D614F"/>
    <w:rsid w:val="001118B0"/>
    <w:rsid w:val="00122E79"/>
    <w:rsid w:val="0017003B"/>
    <w:rsid w:val="001A6205"/>
    <w:rsid w:val="001D463E"/>
    <w:rsid w:val="001F137A"/>
    <w:rsid w:val="00201E34"/>
    <w:rsid w:val="002058DF"/>
    <w:rsid w:val="002079C0"/>
    <w:rsid w:val="00227F02"/>
    <w:rsid w:val="00242266"/>
    <w:rsid w:val="00245F17"/>
    <w:rsid w:val="00252527"/>
    <w:rsid w:val="0028182A"/>
    <w:rsid w:val="002A0918"/>
    <w:rsid w:val="002C3A3A"/>
    <w:rsid w:val="002E7CBE"/>
    <w:rsid w:val="003112B6"/>
    <w:rsid w:val="00335D95"/>
    <w:rsid w:val="00351107"/>
    <w:rsid w:val="00360052"/>
    <w:rsid w:val="00363A15"/>
    <w:rsid w:val="00364927"/>
    <w:rsid w:val="00395168"/>
    <w:rsid w:val="003A75F5"/>
    <w:rsid w:val="003D10C9"/>
    <w:rsid w:val="003D15A7"/>
    <w:rsid w:val="003D2126"/>
    <w:rsid w:val="00412CEF"/>
    <w:rsid w:val="004204EB"/>
    <w:rsid w:val="004223B2"/>
    <w:rsid w:val="004313E6"/>
    <w:rsid w:val="00434661"/>
    <w:rsid w:val="00454C80"/>
    <w:rsid w:val="0045654C"/>
    <w:rsid w:val="00457AC0"/>
    <w:rsid w:val="00484510"/>
    <w:rsid w:val="00485B18"/>
    <w:rsid w:val="00485E60"/>
    <w:rsid w:val="00511371"/>
    <w:rsid w:val="00512D39"/>
    <w:rsid w:val="0051785F"/>
    <w:rsid w:val="00522331"/>
    <w:rsid w:val="00526DE3"/>
    <w:rsid w:val="00545805"/>
    <w:rsid w:val="0056596C"/>
    <w:rsid w:val="00571553"/>
    <w:rsid w:val="00597E2D"/>
    <w:rsid w:val="005A1171"/>
    <w:rsid w:val="005A42F5"/>
    <w:rsid w:val="005D3E3F"/>
    <w:rsid w:val="005D71A9"/>
    <w:rsid w:val="005E2DA4"/>
    <w:rsid w:val="005F05CD"/>
    <w:rsid w:val="005F73AC"/>
    <w:rsid w:val="0061538B"/>
    <w:rsid w:val="006332D3"/>
    <w:rsid w:val="006402BD"/>
    <w:rsid w:val="00645DDE"/>
    <w:rsid w:val="0066515C"/>
    <w:rsid w:val="00666E79"/>
    <w:rsid w:val="00695D6F"/>
    <w:rsid w:val="006B4C13"/>
    <w:rsid w:val="006B7913"/>
    <w:rsid w:val="006E022A"/>
    <w:rsid w:val="006E14F7"/>
    <w:rsid w:val="007057FE"/>
    <w:rsid w:val="0070656D"/>
    <w:rsid w:val="007131EB"/>
    <w:rsid w:val="00715571"/>
    <w:rsid w:val="007306AD"/>
    <w:rsid w:val="00744488"/>
    <w:rsid w:val="007451C2"/>
    <w:rsid w:val="00764614"/>
    <w:rsid w:val="00764A97"/>
    <w:rsid w:val="00777B92"/>
    <w:rsid w:val="00782F62"/>
    <w:rsid w:val="007A74CA"/>
    <w:rsid w:val="007C2AC2"/>
    <w:rsid w:val="007D2A94"/>
    <w:rsid w:val="007D5786"/>
    <w:rsid w:val="007D5AF8"/>
    <w:rsid w:val="007E59B0"/>
    <w:rsid w:val="00831DB7"/>
    <w:rsid w:val="008446A6"/>
    <w:rsid w:val="008768FC"/>
    <w:rsid w:val="008B5E83"/>
    <w:rsid w:val="008E3BD6"/>
    <w:rsid w:val="008F3959"/>
    <w:rsid w:val="00901F4F"/>
    <w:rsid w:val="009120C8"/>
    <w:rsid w:val="0091410E"/>
    <w:rsid w:val="00934662"/>
    <w:rsid w:val="00960D58"/>
    <w:rsid w:val="00963CFF"/>
    <w:rsid w:val="00985DB9"/>
    <w:rsid w:val="00A0328F"/>
    <w:rsid w:val="00A12012"/>
    <w:rsid w:val="00A335AE"/>
    <w:rsid w:val="00A57B4F"/>
    <w:rsid w:val="00A8382C"/>
    <w:rsid w:val="00AC2C88"/>
    <w:rsid w:val="00AD37AE"/>
    <w:rsid w:val="00AD3A59"/>
    <w:rsid w:val="00B206FB"/>
    <w:rsid w:val="00B34A91"/>
    <w:rsid w:val="00B45FE8"/>
    <w:rsid w:val="00B528FD"/>
    <w:rsid w:val="00B54EB7"/>
    <w:rsid w:val="00B658C3"/>
    <w:rsid w:val="00B65B33"/>
    <w:rsid w:val="00B67F56"/>
    <w:rsid w:val="00B779A5"/>
    <w:rsid w:val="00B87A73"/>
    <w:rsid w:val="00BA3131"/>
    <w:rsid w:val="00BC1801"/>
    <w:rsid w:val="00BC5874"/>
    <w:rsid w:val="00BE7F72"/>
    <w:rsid w:val="00BF48C9"/>
    <w:rsid w:val="00C15A3C"/>
    <w:rsid w:val="00C415C5"/>
    <w:rsid w:val="00C4472B"/>
    <w:rsid w:val="00CA5791"/>
    <w:rsid w:val="00CC0A5C"/>
    <w:rsid w:val="00CD2873"/>
    <w:rsid w:val="00CF57F2"/>
    <w:rsid w:val="00CF66CF"/>
    <w:rsid w:val="00D01F98"/>
    <w:rsid w:val="00D33DEB"/>
    <w:rsid w:val="00D51B0B"/>
    <w:rsid w:val="00D52ED4"/>
    <w:rsid w:val="00D539A7"/>
    <w:rsid w:val="00D55E42"/>
    <w:rsid w:val="00D6038E"/>
    <w:rsid w:val="00D61413"/>
    <w:rsid w:val="00D7444F"/>
    <w:rsid w:val="00D7447F"/>
    <w:rsid w:val="00DA2421"/>
    <w:rsid w:val="00DA5303"/>
    <w:rsid w:val="00DC4696"/>
    <w:rsid w:val="00E01A66"/>
    <w:rsid w:val="00E57FD5"/>
    <w:rsid w:val="00E767A0"/>
    <w:rsid w:val="00E900E5"/>
    <w:rsid w:val="00E94CAC"/>
    <w:rsid w:val="00EB43E5"/>
    <w:rsid w:val="00EC4A10"/>
    <w:rsid w:val="00ED2057"/>
    <w:rsid w:val="00EF6F20"/>
    <w:rsid w:val="00F372CA"/>
    <w:rsid w:val="00F60D27"/>
    <w:rsid w:val="00F659D0"/>
    <w:rsid w:val="00F72D3A"/>
    <w:rsid w:val="00F83B4E"/>
    <w:rsid w:val="00F851B2"/>
    <w:rsid w:val="00FA3C2E"/>
    <w:rsid w:val="00FE7361"/>
    <w:rsid w:val="00FE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B206FB"/>
    <w:rPr>
      <w:color w:val="808080"/>
    </w:rPr>
  </w:style>
  <w:style w:type="character" w:styleId="mfasiintens">
    <w:name w:val="Intense Emphasis"/>
    <w:basedOn w:val="Tipusdelletraperdefectedelpargraf"/>
    <w:uiPriority w:val="21"/>
    <w:qFormat/>
    <w:rsid w:val="0091410E"/>
    <w:rPr>
      <w:rFonts w:ascii="Verdana" w:hAnsi="Verdana"/>
      <w:b/>
      <w:bCs/>
      <w:i/>
      <w:iCs/>
      <w:color w:val="365F91" w:themeColor="accent1" w:themeShade="BF"/>
      <w:sz w:val="20"/>
    </w:rPr>
  </w:style>
  <w:style w:type="paragraph" w:styleId="Cita">
    <w:name w:val="Quote"/>
    <w:basedOn w:val="Normal"/>
    <w:next w:val="Normal"/>
    <w:link w:val="CitaCar"/>
    <w:uiPriority w:val="29"/>
    <w:qFormat/>
    <w:rsid w:val="002079C0"/>
    <w:rPr>
      <w:i/>
      <w:iCs/>
      <w:color w:val="365F91" w:themeColor="accent1" w:themeShade="BF"/>
      <w:sz w:val="18"/>
    </w:rPr>
  </w:style>
  <w:style w:type="character" w:customStyle="1" w:styleId="CitaCar">
    <w:name w:val="Cita Car"/>
    <w:basedOn w:val="Tipusdelletraperdefectedelpargraf"/>
    <w:link w:val="Cita"/>
    <w:uiPriority w:val="29"/>
    <w:rsid w:val="002079C0"/>
    <w:rPr>
      <w:rFonts w:ascii="Arial" w:eastAsiaTheme="minorEastAsia" w:hAnsi="Arial"/>
      <w:i/>
      <w:iCs/>
      <w:color w:val="365F91" w:themeColor="accent1" w:themeShade="BF"/>
      <w:sz w:val="18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B206FB"/>
    <w:rPr>
      <w:color w:val="808080"/>
    </w:rPr>
  </w:style>
  <w:style w:type="character" w:styleId="mfasiintens">
    <w:name w:val="Intense Emphasis"/>
    <w:basedOn w:val="Tipusdelletraperdefectedelpargraf"/>
    <w:uiPriority w:val="21"/>
    <w:qFormat/>
    <w:rsid w:val="0091410E"/>
    <w:rPr>
      <w:rFonts w:ascii="Verdana" w:hAnsi="Verdana"/>
      <w:b/>
      <w:bCs/>
      <w:i/>
      <w:iCs/>
      <w:color w:val="365F91" w:themeColor="accent1" w:themeShade="BF"/>
      <w:sz w:val="20"/>
    </w:rPr>
  </w:style>
  <w:style w:type="paragraph" w:styleId="Cita">
    <w:name w:val="Quote"/>
    <w:basedOn w:val="Normal"/>
    <w:next w:val="Normal"/>
    <w:link w:val="CitaCar"/>
    <w:uiPriority w:val="29"/>
    <w:qFormat/>
    <w:rsid w:val="002079C0"/>
    <w:rPr>
      <w:i/>
      <w:iCs/>
      <w:color w:val="365F91" w:themeColor="accent1" w:themeShade="BF"/>
      <w:sz w:val="18"/>
    </w:rPr>
  </w:style>
  <w:style w:type="character" w:customStyle="1" w:styleId="CitaCar">
    <w:name w:val="Cita Car"/>
    <w:basedOn w:val="Tipusdelletraperdefectedelpargraf"/>
    <w:link w:val="Cita"/>
    <w:uiPriority w:val="29"/>
    <w:rsid w:val="002079C0"/>
    <w:rPr>
      <w:rFonts w:ascii="Arial" w:eastAsiaTheme="minorEastAsia" w:hAnsi="Arial"/>
      <w:i/>
      <w:iCs/>
      <w:color w:val="365F91" w:themeColor="accent1" w:themeShade="BF"/>
      <w:sz w:val="18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QUOTA\COMU\DEP.RECURSOS%20INTERNS\SICE_Plantilles_contractes_menors\231107%20DR_021%20MODEL%20DE%20PRESENTACI&#211;%20OFERTA%20MENOR%20CA%20vDte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B322E143D96486D99CA78D507FBDD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3A12F-9A40-4857-B96C-7DC95AE829DF}"/>
      </w:docPartPr>
      <w:docPartBody>
        <w:p w:rsidR="00BC046A" w:rsidRDefault="00BC046A">
          <w:pPr>
            <w:pStyle w:val="9B322E143D96486D99CA78D507FBDDFD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FF7BD6E804F8448FB26B4FC6721B08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7EDA1-5017-40F6-8462-9A4BBB4B462B}"/>
      </w:docPartPr>
      <w:docPartBody>
        <w:p w:rsidR="00BC046A" w:rsidRDefault="00BC046A">
          <w:pPr>
            <w:pStyle w:val="FF7BD6E804F8448FB26B4FC6721B08A1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FAED153C531F482580142A4CA984A7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3B76A2-05DD-460A-A4F9-FA07175A91C1}"/>
      </w:docPartPr>
      <w:docPartBody>
        <w:p w:rsidR="00BC046A" w:rsidRDefault="00BC046A">
          <w:pPr>
            <w:pStyle w:val="FAED153C531F482580142A4CA984A735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FAB0E1D893AD41668487D9AF2B555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DED9D3-2C8E-43BC-AC59-DD444DD85CE4}"/>
      </w:docPartPr>
      <w:docPartBody>
        <w:p w:rsidR="00BC046A" w:rsidRDefault="00BC046A">
          <w:pPr>
            <w:pStyle w:val="FAB0E1D893AD41668487D9AF2B55542E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54AAC2A86DFA4491BB6B11EDE5DD03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C0EA8E-FA59-4FCE-A043-52574DE8D4C0}"/>
      </w:docPartPr>
      <w:docPartBody>
        <w:p w:rsidR="00BC046A" w:rsidRDefault="00BC046A">
          <w:pPr>
            <w:pStyle w:val="54AAC2A86DFA4491BB6B11EDE5DD0305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FA743724696945178B4680D66C03B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16C307-8C4E-4550-B8A2-37B0A0F92549}"/>
      </w:docPartPr>
      <w:docPartBody>
        <w:p w:rsidR="00BC046A" w:rsidRDefault="00BC046A">
          <w:pPr>
            <w:pStyle w:val="FA743724696945178B4680D66C03BE9B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112C614B8B454B989730FD320A9D7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F77E5C-3CFD-4A78-BA9D-0290DA5E25F7}"/>
      </w:docPartPr>
      <w:docPartBody>
        <w:p w:rsidR="00BC046A" w:rsidRDefault="00BC046A">
          <w:pPr>
            <w:pStyle w:val="112C614B8B454B989730FD320A9D7EFD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31ABD6569D27450DAD345F555161F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CE319-BB2C-4789-B7CA-373D3B9D3A22}"/>
      </w:docPartPr>
      <w:docPartBody>
        <w:p w:rsidR="00BC046A" w:rsidRDefault="00BC046A">
          <w:pPr>
            <w:pStyle w:val="31ABD6569D27450DAD345F555161FD40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00A3A9D90E184081A718E266131F84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FB1E29-4FBE-4F3C-BE91-C3087A409B63}"/>
      </w:docPartPr>
      <w:docPartBody>
        <w:p w:rsidR="00BC046A" w:rsidRDefault="00BC046A">
          <w:pPr>
            <w:pStyle w:val="00A3A9D90E184081A718E266131F84A2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69DBCB40E50A4160B2BB7288357C84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5AFEB-D5A7-4892-BDD4-4209AB0E8CC8}"/>
      </w:docPartPr>
      <w:docPartBody>
        <w:p w:rsidR="00BC046A" w:rsidRDefault="00BC046A">
          <w:pPr>
            <w:pStyle w:val="69DBCB40E50A4160B2BB7288357C84CB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683DE748415B4B41B4982375BCACC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84AAD1-06D8-4E44-BE8D-D346F96412EB}"/>
      </w:docPartPr>
      <w:docPartBody>
        <w:p w:rsidR="00BC046A" w:rsidRDefault="00BC046A">
          <w:pPr>
            <w:pStyle w:val="683DE748415B4B41B4982375BCACC620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D0B6EA7894F4A879466F8A66C678B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D8554D-AD49-4684-8CD6-26DD7C9418B0}"/>
      </w:docPartPr>
      <w:docPartBody>
        <w:p w:rsidR="00BC046A" w:rsidRDefault="00BC046A">
          <w:pPr>
            <w:pStyle w:val="8D0B6EA7894F4A879466F8A66C678BE1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3C562923720C4AB9BB301363FC7E3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C8569-C777-43BF-8F42-BA90E1F9953A}"/>
      </w:docPartPr>
      <w:docPartBody>
        <w:p w:rsidR="00BC046A" w:rsidRDefault="00BC046A">
          <w:pPr>
            <w:pStyle w:val="3C562923720C4AB9BB301363FC7E3B69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5057A79E1F72433EB7456917D20BD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E85D67-EA26-4FD3-A439-6761E69F43DA}"/>
      </w:docPartPr>
      <w:docPartBody>
        <w:p w:rsidR="00BC046A" w:rsidRDefault="00BC046A">
          <w:pPr>
            <w:pStyle w:val="5057A79E1F72433EB7456917D20BD89E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D4A5407B78D44D98C1B0A7770D495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98CCB5-41FA-4DB7-8F83-41CEAB828F8B}"/>
      </w:docPartPr>
      <w:docPartBody>
        <w:p w:rsidR="00BC046A" w:rsidRDefault="00BC046A">
          <w:pPr>
            <w:pStyle w:val="8D4A5407B78D44D98C1B0A7770D49528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673FB61758804961BAB24BD58E0A98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0D884-79B1-4A09-A698-9EDBE82B4409}"/>
      </w:docPartPr>
      <w:docPartBody>
        <w:p w:rsidR="00BC046A" w:rsidRDefault="00BC046A">
          <w:pPr>
            <w:pStyle w:val="673FB61758804961BAB24BD58E0A9873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altName w:val="72 Condensed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46A"/>
    <w:rsid w:val="00BC046A"/>
    <w:rsid w:val="00CA5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Pr>
      <w:color w:val="808080"/>
    </w:rPr>
  </w:style>
  <w:style w:type="paragraph" w:customStyle="1" w:styleId="9B322E143D96486D99CA78D507FBDDFD">
    <w:name w:val="9B322E143D96486D99CA78D507FBDDFD"/>
  </w:style>
  <w:style w:type="paragraph" w:customStyle="1" w:styleId="FF7BD6E804F8448FB26B4FC6721B08A1">
    <w:name w:val="FF7BD6E804F8448FB26B4FC6721B08A1"/>
  </w:style>
  <w:style w:type="paragraph" w:customStyle="1" w:styleId="FAED153C531F482580142A4CA984A735">
    <w:name w:val="FAED153C531F482580142A4CA984A735"/>
  </w:style>
  <w:style w:type="paragraph" w:customStyle="1" w:styleId="FAB0E1D893AD41668487D9AF2B55542E">
    <w:name w:val="FAB0E1D893AD41668487D9AF2B55542E"/>
  </w:style>
  <w:style w:type="paragraph" w:customStyle="1" w:styleId="54AAC2A86DFA4491BB6B11EDE5DD0305">
    <w:name w:val="54AAC2A86DFA4491BB6B11EDE5DD0305"/>
  </w:style>
  <w:style w:type="paragraph" w:customStyle="1" w:styleId="FA743724696945178B4680D66C03BE9B">
    <w:name w:val="FA743724696945178B4680D66C03BE9B"/>
  </w:style>
  <w:style w:type="paragraph" w:customStyle="1" w:styleId="112C614B8B454B989730FD320A9D7EFD">
    <w:name w:val="112C614B8B454B989730FD320A9D7EFD"/>
  </w:style>
  <w:style w:type="paragraph" w:customStyle="1" w:styleId="31ABD6569D27450DAD345F555161FD40">
    <w:name w:val="31ABD6569D27450DAD345F555161FD40"/>
  </w:style>
  <w:style w:type="paragraph" w:customStyle="1" w:styleId="00A3A9D90E184081A718E266131F84A2">
    <w:name w:val="00A3A9D90E184081A718E266131F84A2"/>
  </w:style>
  <w:style w:type="paragraph" w:customStyle="1" w:styleId="69DBCB40E50A4160B2BB7288357C84CB">
    <w:name w:val="69DBCB40E50A4160B2BB7288357C84CB"/>
  </w:style>
  <w:style w:type="paragraph" w:customStyle="1" w:styleId="683DE748415B4B41B4982375BCACC620">
    <w:name w:val="683DE748415B4B41B4982375BCACC620"/>
  </w:style>
  <w:style w:type="paragraph" w:customStyle="1" w:styleId="8D0B6EA7894F4A879466F8A66C678BE1">
    <w:name w:val="8D0B6EA7894F4A879466F8A66C678BE1"/>
  </w:style>
  <w:style w:type="paragraph" w:customStyle="1" w:styleId="3C562923720C4AB9BB301363FC7E3B69">
    <w:name w:val="3C562923720C4AB9BB301363FC7E3B69"/>
  </w:style>
  <w:style w:type="paragraph" w:customStyle="1" w:styleId="5057A79E1F72433EB7456917D20BD89E">
    <w:name w:val="5057A79E1F72433EB7456917D20BD89E"/>
  </w:style>
  <w:style w:type="paragraph" w:customStyle="1" w:styleId="8D4A5407B78D44D98C1B0A7770D49528">
    <w:name w:val="8D4A5407B78D44D98C1B0A7770D49528"/>
  </w:style>
  <w:style w:type="paragraph" w:customStyle="1" w:styleId="673FB61758804961BAB24BD58E0A9873">
    <w:name w:val="673FB61758804961BAB24BD58E0A987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Pr>
      <w:color w:val="808080"/>
    </w:rPr>
  </w:style>
  <w:style w:type="paragraph" w:customStyle="1" w:styleId="9B322E143D96486D99CA78D507FBDDFD">
    <w:name w:val="9B322E143D96486D99CA78D507FBDDFD"/>
  </w:style>
  <w:style w:type="paragraph" w:customStyle="1" w:styleId="FF7BD6E804F8448FB26B4FC6721B08A1">
    <w:name w:val="FF7BD6E804F8448FB26B4FC6721B08A1"/>
  </w:style>
  <w:style w:type="paragraph" w:customStyle="1" w:styleId="FAED153C531F482580142A4CA984A735">
    <w:name w:val="FAED153C531F482580142A4CA984A735"/>
  </w:style>
  <w:style w:type="paragraph" w:customStyle="1" w:styleId="FAB0E1D893AD41668487D9AF2B55542E">
    <w:name w:val="FAB0E1D893AD41668487D9AF2B55542E"/>
  </w:style>
  <w:style w:type="paragraph" w:customStyle="1" w:styleId="54AAC2A86DFA4491BB6B11EDE5DD0305">
    <w:name w:val="54AAC2A86DFA4491BB6B11EDE5DD0305"/>
  </w:style>
  <w:style w:type="paragraph" w:customStyle="1" w:styleId="FA743724696945178B4680D66C03BE9B">
    <w:name w:val="FA743724696945178B4680D66C03BE9B"/>
  </w:style>
  <w:style w:type="paragraph" w:customStyle="1" w:styleId="112C614B8B454B989730FD320A9D7EFD">
    <w:name w:val="112C614B8B454B989730FD320A9D7EFD"/>
  </w:style>
  <w:style w:type="paragraph" w:customStyle="1" w:styleId="31ABD6569D27450DAD345F555161FD40">
    <w:name w:val="31ABD6569D27450DAD345F555161FD40"/>
  </w:style>
  <w:style w:type="paragraph" w:customStyle="1" w:styleId="00A3A9D90E184081A718E266131F84A2">
    <w:name w:val="00A3A9D90E184081A718E266131F84A2"/>
  </w:style>
  <w:style w:type="paragraph" w:customStyle="1" w:styleId="69DBCB40E50A4160B2BB7288357C84CB">
    <w:name w:val="69DBCB40E50A4160B2BB7288357C84CB"/>
  </w:style>
  <w:style w:type="paragraph" w:customStyle="1" w:styleId="683DE748415B4B41B4982375BCACC620">
    <w:name w:val="683DE748415B4B41B4982375BCACC620"/>
  </w:style>
  <w:style w:type="paragraph" w:customStyle="1" w:styleId="8D0B6EA7894F4A879466F8A66C678BE1">
    <w:name w:val="8D0B6EA7894F4A879466F8A66C678BE1"/>
  </w:style>
  <w:style w:type="paragraph" w:customStyle="1" w:styleId="3C562923720C4AB9BB301363FC7E3B69">
    <w:name w:val="3C562923720C4AB9BB301363FC7E3B69"/>
  </w:style>
  <w:style w:type="paragraph" w:customStyle="1" w:styleId="5057A79E1F72433EB7456917D20BD89E">
    <w:name w:val="5057A79E1F72433EB7456917D20BD89E"/>
  </w:style>
  <w:style w:type="paragraph" w:customStyle="1" w:styleId="8D4A5407B78D44D98C1B0A7770D49528">
    <w:name w:val="8D4A5407B78D44D98C1B0A7770D49528"/>
  </w:style>
  <w:style w:type="paragraph" w:customStyle="1" w:styleId="673FB61758804961BAB24BD58E0A9873">
    <w:name w:val="673FB61758804961BAB24BD58E0A98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6CB62-206C-4EDA-BD32-16F137FF3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231107 DR_021 MODEL DE PRESENTACIÓ OFERTA MENOR CA vDte.dotm</Template>
  <TotalTime>1</TotalTime>
  <Pages>3</Pages>
  <Words>1141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2024-11-07T13:35:00Z</cp:lastPrinted>
  <dcterms:created xsi:type="dcterms:W3CDTF">2024-11-20T10:59:00Z</dcterms:created>
  <dcterms:modified xsi:type="dcterms:W3CDTF">2024-11-20T10:59:00Z</dcterms:modified>
</cp:coreProperties>
</file>