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E2662DB63F10434FA1BC65B3F3BCEB06"/>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E2662DB63F10434FA1BC65B3F3BCEB06"/>
          </w:placeholder>
          <w:showingPlcHdr/>
        </w:sdtPr>
        <w:sdtEndPr>
          <w:rPr>
            <w:rStyle w:val="mfasiintens"/>
          </w:rPr>
        </w:sdtEndPr>
        <w:sdtContent>
          <w:r w:rsidR="00FA3C2E"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E2662DB63F10434FA1BC65B3F3BCEB06"/>
          </w:placeholder>
          <w:showingPlcHdr/>
        </w:sdtPr>
        <w:sdtEndPr>
          <w:rPr>
            <w:rStyle w:val="mfasiintens"/>
          </w:rPr>
        </w:sdtEndPr>
        <w:sdtContent>
          <w:r w:rsidR="00FA3C2E"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E2662DB63F10434FA1BC65B3F3BCEB06"/>
          </w:placeholder>
          <w:showingPlcHdr/>
        </w:sdtPr>
        <w:sdtEndPr>
          <w:rPr>
            <w:rStyle w:val="mfasiintens"/>
          </w:rPr>
        </w:sdtEndPr>
        <w:sdtContent>
          <w:r w:rsidR="00934662"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E2662DB63F10434FA1BC65B3F3BCEB06"/>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E2662DB63F10434FA1BC65B3F3BCEB06"/>
                </w:placeholder>
              </w:sdtPr>
              <w:sdtEndPr>
                <w:rPr>
                  <w:rStyle w:val="mfasiintens"/>
                </w:rPr>
              </w:sdtEndPr>
              <w:sdtContent>
                <w:r w:rsidR="00F64F3A" w:rsidRPr="00F64F3A">
                  <w:rPr>
                    <w:rStyle w:val="mfasiintens"/>
                  </w:rPr>
                  <w:t>001_P2500156</w:t>
                </w:r>
                <w:bookmarkStart w:id="0" w:name="_GoBack"/>
                <w:bookmarkEnd w:id="0"/>
              </w:sdtContent>
            </w:sdt>
          </w:p>
        </w:tc>
      </w:tr>
      <w:tr w:rsidR="00CD2873" w:rsidRPr="00A57B4F" w:rsidTr="00A57B4F">
        <w:trPr>
          <w:trHeight w:val="547"/>
        </w:trPr>
        <w:tc>
          <w:tcPr>
            <w:tcW w:w="8612" w:type="dxa"/>
          </w:tcPr>
          <w:p w:rsidR="00CD2873" w:rsidRPr="00A57B4F" w:rsidRDefault="00CD2873" w:rsidP="00D9445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E2662DB63F10434FA1BC65B3F3BCEB06"/>
                </w:placeholder>
              </w:sdtPr>
              <w:sdtEndPr>
                <w:rPr>
                  <w:rStyle w:val="mfasiintens"/>
                </w:rPr>
              </w:sdtEndPr>
              <w:sdtContent>
                <w:r w:rsidR="00D9445B">
                  <w:rPr>
                    <w:rStyle w:val="mfasiintens"/>
                  </w:rPr>
                  <w:t>Instal·lació de protecció anti-coloms a la façana de la Casa Orlandai</w:t>
                </w:r>
              </w:sdtContent>
            </w:sdt>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E2662DB63F10434FA1BC65B3F3BCEB06"/>
          </w:placeholder>
        </w:sdtPr>
        <w:sdtEndPr>
          <w:rPr>
            <w:rStyle w:val="mfasiintens"/>
          </w:rPr>
        </w:sdtEndPr>
        <w:sdtContent>
          <w:r w:rsidR="00764A97">
            <w:rPr>
              <w:rStyle w:val="mfasiintens"/>
            </w:rPr>
            <w:t>0</w:t>
          </w:r>
          <w:r w:rsidR="003D10C9" w:rsidRPr="002A0918">
            <w:rPr>
              <w:rStyle w:val="mfasiintens"/>
            </w:rPr>
            <w:t>0.000,00</w:t>
          </w:r>
        </w:sdtContent>
      </w:sdt>
      <w:r w:rsidR="001F137A">
        <w:rPr>
          <w:rFonts w:ascii="Verdana" w:hAnsi="Verdana" w:cs="Arial"/>
          <w:sz w:val="20"/>
          <w:szCs w:val="20"/>
        </w:rPr>
        <w:t xml:space="preserve"> €</w:t>
      </w:r>
    </w:p>
    <w:p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E2662DB63F10434FA1BC65B3F3BCEB06"/>
          </w:placeholder>
        </w:sdtPr>
        <w:sdtEndPr>
          <w:rPr>
            <w:rStyle w:val="mfasiintens"/>
          </w:rPr>
        </w:sdtEndPr>
        <w:sdtContent>
          <w:r w:rsidR="00764A97">
            <w:rPr>
              <w:rStyle w:val="mfasiintens"/>
            </w:rPr>
            <w:t>00</w:t>
          </w:r>
        </w:sdtContent>
      </w:sdt>
      <w:r w:rsidRPr="00A57B4F">
        <w:rPr>
          <w:rFonts w:ascii="Verdana" w:hAnsi="Verdana" w:cs="Arial"/>
          <w:sz w:val="20"/>
          <w:szCs w:val="20"/>
        </w:rPr>
        <w:t xml:space="preserve"> %</w:t>
      </w:r>
    </w:p>
    <w:p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E2662DB63F10434FA1BC65B3F3BCEB06"/>
          </w:placeholder>
        </w:sdtPr>
        <w:sdtEndPr>
          <w:rPr>
            <w:rStyle w:val="mfasiintens"/>
          </w:rPr>
        </w:sdtEndPr>
        <w:sdtContent>
          <w:r w:rsidR="00764A97" w:rsidRPr="00764A97">
            <w:rPr>
              <w:rStyle w:val="mfasiintens"/>
            </w:rPr>
            <w:t>00.000,00</w:t>
          </w:r>
        </w:sdtContent>
      </w:sdt>
      <w:r w:rsidRPr="00A57B4F">
        <w:rPr>
          <w:rFonts w:ascii="Verdana" w:hAnsi="Verdana" w:cs="Arial"/>
          <w:sz w:val="20"/>
          <w:szCs w:val="20"/>
        </w:rPr>
        <w:t xml:space="preserve"> €</w:t>
      </w:r>
    </w:p>
    <w:p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E2662DB63F10434FA1BC65B3F3BCEB06"/>
          </w:placeholder>
        </w:sdtPr>
        <w:sdtEndPr>
          <w:rPr>
            <w:rStyle w:val="mfasiintens"/>
          </w:rPr>
        </w:sdtEndPr>
        <w:sdtContent>
          <w:r w:rsidR="00764A97">
            <w:rPr>
              <w:rStyle w:val="mfasiintens"/>
            </w:rPr>
            <w:t>00.000,00</w:t>
          </w:r>
        </w:sdtContent>
      </w:sdt>
      <w:r w:rsidRPr="00A57B4F">
        <w:rPr>
          <w:rFonts w:ascii="Verdana" w:hAnsi="Verdana" w:cs="Arial"/>
          <w:sz w:val="20"/>
          <w:szCs w:val="20"/>
        </w:rPr>
        <w:t xml:space="preserve">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9003"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62"/>
        <w:gridCol w:w="1525"/>
        <w:gridCol w:w="992"/>
        <w:gridCol w:w="1524"/>
      </w:tblGrid>
      <w:tr w:rsidR="00CD2873" w:rsidRPr="00CA5791" w:rsidTr="00571553">
        <w:tc>
          <w:tcPr>
            <w:tcW w:w="4962"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Conceptes</w:t>
            </w:r>
          </w:p>
        </w:tc>
        <w:tc>
          <w:tcPr>
            <w:tcW w:w="1525" w:type="dxa"/>
            <w:tcBorders>
              <w:top w:val="single" w:sz="12" w:space="0" w:color="auto"/>
              <w:bottom w:val="single" w:sz="12" w:space="0" w:color="auto"/>
            </w:tcBorders>
            <w:shd w:val="clear" w:color="auto" w:fill="EEECE1" w:themeFill="background2"/>
            <w:vAlign w:val="center"/>
          </w:tcPr>
          <w:p w:rsidR="00CA5791" w:rsidRDefault="00CA5791" w:rsidP="00245F17">
            <w:pPr>
              <w:jc w:val="center"/>
              <w:rPr>
                <w:rFonts w:ascii="Verdana" w:hAnsi="Verdana" w:cs="Arial"/>
                <w:b/>
                <w:sz w:val="14"/>
                <w:szCs w:val="14"/>
              </w:rPr>
            </w:pPr>
            <w:r>
              <w:rPr>
                <w:rFonts w:ascii="Verdana" w:hAnsi="Verdana" w:cs="Arial"/>
                <w:b/>
                <w:sz w:val="14"/>
                <w:szCs w:val="14"/>
              </w:rPr>
              <w:t>Preu net</w:t>
            </w:r>
          </w:p>
          <w:p w:rsidR="00901F4F" w:rsidRDefault="00901F4F" w:rsidP="00245F17">
            <w:pPr>
              <w:jc w:val="center"/>
              <w:rPr>
                <w:rFonts w:ascii="Verdana" w:hAnsi="Verdana" w:cs="Arial"/>
                <w:b/>
                <w:sz w:val="14"/>
                <w:szCs w:val="14"/>
              </w:rPr>
            </w:pPr>
            <w:r>
              <w:rPr>
                <w:rFonts w:ascii="Verdana" w:hAnsi="Verdana" w:cs="Arial"/>
                <w:b/>
                <w:sz w:val="14"/>
                <w:szCs w:val="14"/>
              </w:rPr>
              <w:t>Unitat</w:t>
            </w:r>
          </w:p>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IVA exclòs</w:t>
            </w:r>
          </w:p>
        </w:tc>
        <w:tc>
          <w:tcPr>
            <w:tcW w:w="992" w:type="dxa"/>
            <w:tcBorders>
              <w:top w:val="single" w:sz="12" w:space="0" w:color="auto"/>
              <w:bottom w:val="single" w:sz="12" w:space="0" w:color="auto"/>
            </w:tcBorders>
            <w:shd w:val="clear" w:color="auto" w:fill="EEECE1" w:themeFill="background2"/>
            <w:vAlign w:val="center"/>
          </w:tcPr>
          <w:p w:rsidR="00CA5791" w:rsidRDefault="00CA5791" w:rsidP="00901F4F">
            <w:pPr>
              <w:ind w:left="-108"/>
              <w:jc w:val="center"/>
              <w:rPr>
                <w:rFonts w:ascii="Verdana" w:hAnsi="Verdana" w:cs="Arial"/>
                <w:b/>
                <w:sz w:val="14"/>
                <w:szCs w:val="14"/>
              </w:rPr>
            </w:pPr>
            <w:r>
              <w:rPr>
                <w:rFonts w:ascii="Verdana" w:hAnsi="Verdana" w:cs="Arial"/>
                <w:b/>
                <w:sz w:val="14"/>
                <w:szCs w:val="14"/>
              </w:rPr>
              <w:t>Número</w:t>
            </w:r>
          </w:p>
          <w:p w:rsidR="00CD2873" w:rsidRPr="00CA5791" w:rsidRDefault="00CD2873" w:rsidP="00901F4F">
            <w:pPr>
              <w:ind w:left="-108"/>
              <w:jc w:val="center"/>
              <w:rPr>
                <w:rFonts w:ascii="Verdana" w:hAnsi="Verdana" w:cs="Arial"/>
                <w:b/>
                <w:sz w:val="14"/>
                <w:szCs w:val="14"/>
              </w:rPr>
            </w:pPr>
            <w:r w:rsidRPr="00CA5791">
              <w:rPr>
                <w:rFonts w:ascii="Verdana" w:hAnsi="Verdana" w:cs="Arial"/>
                <w:b/>
                <w:sz w:val="14"/>
                <w:szCs w:val="14"/>
              </w:rPr>
              <w:t>d’unitats</w:t>
            </w:r>
          </w:p>
        </w:tc>
        <w:tc>
          <w:tcPr>
            <w:tcW w:w="1524"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Import</w:t>
            </w:r>
          </w:p>
        </w:tc>
      </w:tr>
      <w:tr w:rsidR="00CD2873" w:rsidRPr="00F372CA" w:rsidTr="00571553">
        <w:sdt>
          <w:sdtPr>
            <w:rPr>
              <w:rFonts w:ascii="Verdana" w:hAnsi="Verdana" w:cs="Arial"/>
              <w:sz w:val="18"/>
              <w:szCs w:val="18"/>
            </w:rPr>
            <w:id w:val="669141610"/>
            <w:placeholder>
              <w:docPart w:val="E2662DB63F10434FA1BC65B3F3BCEB06"/>
            </w:placeholder>
            <w:showingPlcHdr/>
          </w:sdtPr>
          <w:sdtEndPr/>
          <w:sdtContent>
            <w:tc>
              <w:tcPr>
                <w:tcW w:w="4962" w:type="dxa"/>
                <w:tcBorders>
                  <w:top w:val="single" w:sz="12" w:space="0" w:color="auto"/>
                </w:tcBorders>
              </w:tcPr>
              <w:p w:rsidR="00CD2873" w:rsidRPr="00F372CA" w:rsidRDefault="00A335AE" w:rsidP="00D01F98">
                <w:pPr>
                  <w:rPr>
                    <w:rFonts w:ascii="Verdana" w:hAnsi="Verdana" w:cs="Arial"/>
                    <w:sz w:val="18"/>
                    <w:szCs w:val="18"/>
                  </w:rPr>
                </w:pPr>
                <w:r w:rsidRPr="00A335AE">
                  <w:rPr>
                    <w:rStyle w:val="CitaCar"/>
                  </w:rPr>
                  <w:t>Feu clic aquí per escriure text.</w:t>
                </w:r>
              </w:p>
            </w:tc>
          </w:sdtContent>
        </w:sdt>
        <w:tc>
          <w:tcPr>
            <w:tcW w:w="1525" w:type="dxa"/>
            <w:tcBorders>
              <w:top w:val="single" w:sz="12" w:space="0" w:color="auto"/>
            </w:tcBorders>
          </w:tcPr>
          <w:sdt>
            <w:sdtPr>
              <w:rPr>
                <w:rFonts w:ascii="Verdana" w:hAnsi="Verdana" w:cs="Arial"/>
                <w:sz w:val="18"/>
                <w:szCs w:val="18"/>
              </w:rPr>
              <w:id w:val="1829785626"/>
              <w:placeholder>
                <w:docPart w:val="E2662DB63F10434FA1BC65B3F3BCEB06"/>
              </w:placeholder>
            </w:sdtPr>
            <w:sdtEndPr/>
            <w:sdtContent>
              <w:p w:rsidR="00CD2873" w:rsidRPr="00F372CA" w:rsidRDefault="007D5786" w:rsidP="004223B2">
                <w:pPr>
                  <w:ind w:right="142"/>
                  <w:jc w:val="right"/>
                  <w:rPr>
                    <w:rFonts w:ascii="Verdana" w:hAnsi="Verdana" w:cs="Arial"/>
                    <w:sz w:val="18"/>
                    <w:szCs w:val="18"/>
                  </w:rPr>
                </w:pPr>
                <w:r>
                  <w:rPr>
                    <w:rStyle w:val="CitaCar"/>
                  </w:rPr>
                  <w:t>00.000,00</w:t>
                </w:r>
                <w:r w:rsidR="00571553" w:rsidRPr="00A335AE">
                  <w:rPr>
                    <w:rStyle w:val="CitaCar"/>
                  </w:rPr>
                  <w:t xml:space="preserve"> €</w:t>
                </w:r>
              </w:p>
            </w:sdtContent>
          </w:sdt>
        </w:tc>
        <w:sdt>
          <w:sdtPr>
            <w:id w:val="608470676"/>
            <w:placeholder>
              <w:docPart w:val="E2662DB63F10434FA1BC65B3F3BCEB06"/>
            </w:placeholder>
          </w:sdtPr>
          <w:sdtEndPr/>
          <w:sdtContent>
            <w:tc>
              <w:tcPr>
                <w:tcW w:w="992" w:type="dxa"/>
                <w:tcBorders>
                  <w:top w:val="single" w:sz="12" w:space="0" w:color="auto"/>
                </w:tcBorders>
              </w:tcPr>
              <w:p w:rsidR="00CD2873" w:rsidRPr="00F372CA" w:rsidRDefault="00E94CAC" w:rsidP="00E94CAC">
                <w:pPr>
                  <w:pStyle w:val="Cita"/>
                  <w:jc w:val="center"/>
                </w:pPr>
                <w:r>
                  <w:t xml:space="preserve"> </w:t>
                </w:r>
              </w:p>
            </w:tc>
          </w:sdtContent>
        </w:sdt>
        <w:tc>
          <w:tcPr>
            <w:tcW w:w="1524" w:type="dxa"/>
            <w:tcBorders>
              <w:top w:val="single" w:sz="12" w:space="0" w:color="auto"/>
            </w:tcBorders>
          </w:tcPr>
          <w:sdt>
            <w:sdtPr>
              <w:rPr>
                <w:rFonts w:ascii="Verdana" w:hAnsi="Verdana" w:cs="Arial"/>
                <w:sz w:val="18"/>
                <w:szCs w:val="18"/>
              </w:rPr>
              <w:id w:val="895320189"/>
              <w:placeholder>
                <w:docPart w:val="E2662DB63F10434FA1BC65B3F3BCEB06"/>
              </w:placeholder>
            </w:sdtPr>
            <w:sdtEndPr/>
            <w:sdtContent>
              <w:p w:rsidR="00CD2873" w:rsidRPr="00F372CA" w:rsidRDefault="007D5786" w:rsidP="007D5786">
                <w:pPr>
                  <w:ind w:right="140"/>
                  <w:jc w:val="right"/>
                  <w:rPr>
                    <w:rFonts w:ascii="Verdana" w:hAnsi="Verdana" w:cs="Arial"/>
                    <w:sz w:val="18"/>
                    <w:szCs w:val="18"/>
                  </w:rPr>
                </w:pPr>
                <w:r>
                  <w:rPr>
                    <w:rStyle w:val="CitaCar"/>
                  </w:rPr>
                  <w:t>00.000,00</w:t>
                </w:r>
                <w:r w:rsidR="007131EB" w:rsidRPr="005D3E3F">
                  <w:rPr>
                    <w:rStyle w:val="CitaCar"/>
                  </w:rPr>
                  <w:t xml:space="preserve"> €</w:t>
                </w:r>
              </w:p>
            </w:sdtContent>
          </w:sdt>
        </w:tc>
      </w:tr>
      <w:tr w:rsidR="002C3A3A" w:rsidRPr="00F372CA" w:rsidTr="00571553">
        <w:sdt>
          <w:sdtPr>
            <w:id w:val="664592181"/>
            <w:placeholder>
              <w:docPart w:val="0DBF399EA0584ADB85677352815F023B"/>
            </w:placeholder>
          </w:sdtPr>
          <w:sdtEndPr/>
          <w:sdtContent>
            <w:tc>
              <w:tcPr>
                <w:tcW w:w="4962" w:type="dxa"/>
              </w:tcPr>
              <w:p w:rsidR="002C3A3A" w:rsidRPr="00F372CA" w:rsidRDefault="000D614F" w:rsidP="000D614F">
                <w:pPr>
                  <w:pStyle w:val="Cita"/>
                </w:pPr>
                <w:r>
                  <w:t>-</w:t>
                </w:r>
              </w:p>
            </w:tc>
          </w:sdtContent>
        </w:sdt>
        <w:tc>
          <w:tcPr>
            <w:tcW w:w="1525" w:type="dxa"/>
          </w:tcPr>
          <w:sdt>
            <w:sdtPr>
              <w:id w:val="-1196624691"/>
              <w:placeholder>
                <w:docPart w:val="FDFEBD86FA314C02AABF4A2FA81BCA16"/>
              </w:placeholder>
            </w:sdtPr>
            <w:sdtEndPr/>
            <w:sdtContent>
              <w:p w:rsidR="002C3A3A" w:rsidRPr="00F372CA" w:rsidRDefault="00EC4A10" w:rsidP="00EC4A10">
                <w:pPr>
                  <w:pStyle w:val="Cita"/>
                  <w:jc w:val="right"/>
                </w:pPr>
                <w:r>
                  <w:rPr>
                    <w:rStyle w:val="CitaCar"/>
                  </w:rPr>
                  <w:t xml:space="preserve"> </w:t>
                </w:r>
              </w:p>
            </w:sdtContent>
          </w:sdt>
        </w:tc>
        <w:sdt>
          <w:sdtPr>
            <w:id w:val="2024431511"/>
            <w:placeholder>
              <w:docPart w:val="FB66190435AF47D297B91B1F981DE07A"/>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2015190567"/>
              <w:placeholder>
                <w:docPart w:val="FB66190435AF47D297B91B1F981DE07A"/>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sdt>
          <w:sdtPr>
            <w:id w:val="261271886"/>
            <w:placeholder>
              <w:docPart w:val="BA63C2B4B9EB4447A30C0E77881368B3"/>
            </w:placeholder>
          </w:sdtPr>
          <w:sdtEndPr/>
          <w:sdtContent>
            <w:tc>
              <w:tcPr>
                <w:tcW w:w="4962" w:type="dxa"/>
              </w:tcPr>
              <w:p w:rsidR="002C3A3A" w:rsidRPr="00F372CA" w:rsidRDefault="000D614F" w:rsidP="000D614F">
                <w:pPr>
                  <w:pStyle w:val="Cita"/>
                </w:pPr>
                <w:r>
                  <w:t>-</w:t>
                </w:r>
              </w:p>
            </w:tc>
          </w:sdtContent>
        </w:sdt>
        <w:tc>
          <w:tcPr>
            <w:tcW w:w="1525" w:type="dxa"/>
          </w:tcPr>
          <w:sdt>
            <w:sdtPr>
              <w:id w:val="-1209729972"/>
              <w:placeholder>
                <w:docPart w:val="DA220278B23342749687A0DF9C843BFF"/>
              </w:placeholder>
            </w:sdtPr>
            <w:sdtEndPr/>
            <w:sdtContent>
              <w:p w:rsidR="002C3A3A" w:rsidRPr="00F372CA" w:rsidRDefault="00EC4A10" w:rsidP="00EC4A10">
                <w:pPr>
                  <w:pStyle w:val="Cita"/>
                  <w:jc w:val="right"/>
                </w:pPr>
                <w:r>
                  <w:rPr>
                    <w:rStyle w:val="CitaCar"/>
                  </w:rPr>
                  <w:t xml:space="preserve"> </w:t>
                </w:r>
              </w:p>
            </w:sdtContent>
          </w:sdt>
        </w:tc>
        <w:sdt>
          <w:sdtPr>
            <w:id w:val="-48771310"/>
            <w:placeholder>
              <w:docPart w:val="2D117FB2AF5244AD99C65FE7923C51D9"/>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484740451"/>
              <w:placeholder>
                <w:docPart w:val="2D117FB2AF5244AD99C65FE7923C51D9"/>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sdt>
          <w:sdtPr>
            <w:id w:val="-140514197"/>
            <w:placeholder>
              <w:docPart w:val="F073493B66C2425DAA1F5EDB9967E7D4"/>
            </w:placeholder>
          </w:sdtPr>
          <w:sdtEndPr/>
          <w:sdtContent>
            <w:tc>
              <w:tcPr>
                <w:tcW w:w="4962" w:type="dxa"/>
              </w:tcPr>
              <w:p w:rsidR="002C3A3A" w:rsidRPr="00F372CA" w:rsidRDefault="000D614F" w:rsidP="000D614F">
                <w:pPr>
                  <w:pStyle w:val="Cita"/>
                </w:pPr>
                <w:r>
                  <w:t>-</w:t>
                </w:r>
              </w:p>
            </w:tc>
          </w:sdtContent>
        </w:sdt>
        <w:tc>
          <w:tcPr>
            <w:tcW w:w="1525" w:type="dxa"/>
          </w:tcPr>
          <w:sdt>
            <w:sdtPr>
              <w:id w:val="1492214969"/>
              <w:placeholder>
                <w:docPart w:val="612CE33D953A47FA9D999F9A7857D12D"/>
              </w:placeholder>
            </w:sdtPr>
            <w:sdtEndPr/>
            <w:sdtContent>
              <w:p w:rsidR="002C3A3A" w:rsidRPr="00F372CA" w:rsidRDefault="00EC4A10" w:rsidP="00EC4A10">
                <w:pPr>
                  <w:pStyle w:val="Cita"/>
                  <w:jc w:val="right"/>
                </w:pPr>
                <w:r>
                  <w:rPr>
                    <w:rStyle w:val="CitaCar"/>
                  </w:rPr>
                  <w:t xml:space="preserve"> </w:t>
                </w:r>
              </w:p>
            </w:sdtContent>
          </w:sdt>
        </w:tc>
        <w:sdt>
          <w:sdtPr>
            <w:id w:val="68852099"/>
            <w:placeholder>
              <w:docPart w:val="387DA4BDD9C940CCA5151C53D1F93CB8"/>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550683081"/>
              <w:placeholder>
                <w:docPart w:val="387DA4BDD9C940CCA5151C53D1F93CB8"/>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tc>
          <w:tcPr>
            <w:tcW w:w="4962" w:type="dxa"/>
          </w:tcPr>
          <w:p w:rsidR="002C3A3A" w:rsidRPr="00F372CA" w:rsidRDefault="000D614F" w:rsidP="000D614F">
            <w:pPr>
              <w:pStyle w:val="Cita"/>
              <w:rPr>
                <w:rFonts w:ascii="Verdana" w:hAnsi="Verdana" w:cs="Arial"/>
                <w:szCs w:val="18"/>
              </w:rPr>
            </w:pPr>
            <w:r>
              <w:rPr>
                <w:rFonts w:ascii="Verdana" w:hAnsi="Verdana" w:cs="Arial"/>
                <w:szCs w:val="18"/>
              </w:rPr>
              <w:t>-</w:t>
            </w:r>
          </w:p>
        </w:tc>
        <w:tc>
          <w:tcPr>
            <w:tcW w:w="1525" w:type="dxa"/>
          </w:tcPr>
          <w:sdt>
            <w:sdtPr>
              <w:id w:val="-1074282808"/>
              <w:placeholder>
                <w:docPart w:val="69C75CF69A494EC5B85B01A7AB1E696F"/>
              </w:placeholder>
            </w:sdtPr>
            <w:sdtEndPr/>
            <w:sdtContent>
              <w:p w:rsidR="002C3A3A" w:rsidRPr="00F372CA" w:rsidRDefault="00EC4A10" w:rsidP="00EC4A10">
                <w:pPr>
                  <w:pStyle w:val="Cita"/>
                  <w:jc w:val="right"/>
                </w:pPr>
                <w:r>
                  <w:rPr>
                    <w:rStyle w:val="CitaCar"/>
                  </w:rPr>
                  <w:t xml:space="preserve"> </w:t>
                </w:r>
              </w:p>
            </w:sdtContent>
          </w:sdt>
        </w:tc>
        <w:sdt>
          <w:sdtPr>
            <w:id w:val="-1363664872"/>
            <w:placeholder>
              <w:docPart w:val="C9F6FC6CEC2A40B29AB33CD0ACF2D153"/>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844080729"/>
              <w:placeholder>
                <w:docPart w:val="C9F6FC6CEC2A40B29AB33CD0ACF2D153"/>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F372CA">
        <w:sdt>
          <w:sdtPr>
            <w:id w:val="589279586"/>
            <w:placeholder>
              <w:docPart w:val="893748AA8D10480199C7D57C9F4D8161"/>
            </w:placeholder>
          </w:sdtPr>
          <w:sdtEndPr/>
          <w:sdtContent>
            <w:tc>
              <w:tcPr>
                <w:tcW w:w="4962" w:type="dxa"/>
                <w:tcBorders>
                  <w:bottom w:val="single" w:sz="12" w:space="0" w:color="auto"/>
                </w:tcBorders>
              </w:tcPr>
              <w:p w:rsidR="002C3A3A" w:rsidRPr="00F372CA" w:rsidRDefault="000D614F" w:rsidP="000D614F">
                <w:pPr>
                  <w:pStyle w:val="Cita"/>
                </w:pPr>
                <w:r>
                  <w:t>-</w:t>
                </w:r>
              </w:p>
            </w:tc>
          </w:sdtContent>
        </w:sdt>
        <w:tc>
          <w:tcPr>
            <w:tcW w:w="1525" w:type="dxa"/>
            <w:tcBorders>
              <w:bottom w:val="single" w:sz="12" w:space="0" w:color="auto"/>
            </w:tcBorders>
          </w:tcPr>
          <w:sdt>
            <w:sdtPr>
              <w:id w:val="-62103715"/>
              <w:placeholder>
                <w:docPart w:val="B7A9974636E3483DB379BE1A36E09247"/>
              </w:placeholder>
            </w:sdtPr>
            <w:sdtEndPr/>
            <w:sdtContent>
              <w:p w:rsidR="002C3A3A" w:rsidRPr="00F372CA" w:rsidRDefault="00EC4A10" w:rsidP="00EC4A10">
                <w:pPr>
                  <w:pStyle w:val="Cita"/>
                  <w:jc w:val="right"/>
                </w:pPr>
                <w:r>
                  <w:rPr>
                    <w:rStyle w:val="CitaCar"/>
                  </w:rPr>
                  <w:t xml:space="preserve"> </w:t>
                </w:r>
              </w:p>
            </w:sdtContent>
          </w:sdt>
        </w:tc>
        <w:sdt>
          <w:sdtPr>
            <w:id w:val="1362160323"/>
            <w:placeholder>
              <w:docPart w:val="4E7A387C74A04FEEBFD3ED5BB72AEB98"/>
            </w:placeholder>
          </w:sdtPr>
          <w:sdtEndPr/>
          <w:sdtContent>
            <w:tc>
              <w:tcPr>
                <w:tcW w:w="992" w:type="dxa"/>
                <w:tcBorders>
                  <w:bottom w:val="single" w:sz="12" w:space="0" w:color="auto"/>
                </w:tcBorders>
              </w:tcPr>
              <w:p w:rsidR="002C3A3A" w:rsidRPr="00F372CA" w:rsidRDefault="00EC4A10" w:rsidP="00EC4A10">
                <w:pPr>
                  <w:pStyle w:val="Cita"/>
                  <w:jc w:val="center"/>
                </w:pPr>
                <w:r>
                  <w:t xml:space="preserve"> </w:t>
                </w:r>
              </w:p>
            </w:tc>
          </w:sdtContent>
        </w:sdt>
        <w:tc>
          <w:tcPr>
            <w:tcW w:w="1524" w:type="dxa"/>
            <w:tcBorders>
              <w:bottom w:val="single" w:sz="12" w:space="0" w:color="auto"/>
            </w:tcBorders>
          </w:tcPr>
          <w:p w:rsidR="002C3A3A" w:rsidRPr="00F372CA" w:rsidRDefault="002C3A3A" w:rsidP="002C3A3A">
            <w:pPr>
              <w:ind w:right="140"/>
              <w:jc w:val="right"/>
              <w:rPr>
                <w:rFonts w:ascii="Verdana" w:hAnsi="Verdana" w:cs="Arial"/>
                <w:sz w:val="18"/>
                <w:szCs w:val="18"/>
              </w:rPr>
            </w:pPr>
          </w:p>
        </w:tc>
      </w:tr>
      <w:tr w:rsidR="002C3A3A" w:rsidRPr="00F372CA" w:rsidTr="00F372CA">
        <w:tc>
          <w:tcPr>
            <w:tcW w:w="4962" w:type="dxa"/>
            <w:tcBorders>
              <w:top w:val="single" w:sz="12" w:space="0" w:color="auto"/>
              <w:bottom w:val="single" w:sz="12" w:space="0" w:color="auto"/>
            </w:tcBorders>
            <w:shd w:val="clear" w:color="auto" w:fill="EEECE1" w:themeFill="background2"/>
          </w:tcPr>
          <w:p w:rsidR="002C3A3A" w:rsidRPr="00F372CA" w:rsidRDefault="002C3A3A" w:rsidP="00F372CA">
            <w:pPr>
              <w:ind w:right="176"/>
              <w:jc w:val="right"/>
              <w:rPr>
                <w:rFonts w:ascii="Verdana" w:hAnsi="Verdana" w:cs="Arial"/>
                <w:b/>
                <w:sz w:val="18"/>
                <w:szCs w:val="18"/>
              </w:rPr>
            </w:pPr>
            <w:r w:rsidRPr="00F372CA">
              <w:rPr>
                <w:rFonts w:ascii="Verdana" w:hAnsi="Verdana" w:cs="Arial"/>
                <w:b/>
                <w:sz w:val="18"/>
                <w:szCs w:val="18"/>
              </w:rPr>
              <w:t>TOTAL</w:t>
            </w:r>
            <w:r w:rsidRPr="00F372CA">
              <w:rPr>
                <w:rFonts w:ascii="Verdana" w:hAnsi="Verdana" w:cs="Arial"/>
                <w:b/>
                <w:sz w:val="18"/>
                <w:szCs w:val="18"/>
                <w:vertAlign w:val="superscript"/>
              </w:rPr>
              <w:t>*</w:t>
            </w:r>
          </w:p>
        </w:tc>
        <w:sdt>
          <w:sdtPr>
            <w:id w:val="2131975943"/>
            <w:placeholder>
              <w:docPart w:val="E2662DB63F10434FA1BC65B3F3BCEB06"/>
            </w:placeholder>
          </w:sdtPr>
          <w:sdtEndPr/>
          <w:sdtContent>
            <w:tc>
              <w:tcPr>
                <w:tcW w:w="1525" w:type="dxa"/>
                <w:tcBorders>
                  <w:top w:val="single" w:sz="12" w:space="0" w:color="auto"/>
                  <w:bottom w:val="single" w:sz="12" w:space="0" w:color="auto"/>
                </w:tcBorders>
                <w:shd w:val="clear" w:color="auto" w:fill="EEECE1" w:themeFill="background2"/>
              </w:tcPr>
              <w:p w:rsidR="002C3A3A" w:rsidRPr="00F372CA" w:rsidRDefault="007D5786" w:rsidP="007D5786">
                <w:pPr>
                  <w:pStyle w:val="Cita"/>
                  <w:jc w:val="right"/>
                </w:pPr>
                <w:r>
                  <w:t>0</w:t>
                </w:r>
                <w:r w:rsidR="004223B2">
                  <w:t>0.000</w:t>
                </w:r>
                <w:r>
                  <w:t>,</w:t>
                </w:r>
                <w:r w:rsidR="004223B2">
                  <w:t>00 €</w:t>
                </w:r>
              </w:p>
            </w:tc>
          </w:sdtContent>
        </w:sdt>
        <w:tc>
          <w:tcPr>
            <w:tcW w:w="992" w:type="dxa"/>
            <w:tcBorders>
              <w:top w:val="single" w:sz="12" w:space="0" w:color="auto"/>
              <w:bottom w:val="single" w:sz="12" w:space="0" w:color="auto"/>
            </w:tcBorders>
            <w:shd w:val="clear" w:color="auto" w:fill="EEECE1" w:themeFill="background2"/>
          </w:tcPr>
          <w:p w:rsidR="002C3A3A" w:rsidRPr="00F372CA" w:rsidRDefault="002C3A3A" w:rsidP="00901F4F">
            <w:pPr>
              <w:ind w:left="-108"/>
              <w:jc w:val="center"/>
              <w:rPr>
                <w:rFonts w:ascii="Verdana" w:hAnsi="Verdana" w:cs="Arial"/>
                <w:sz w:val="18"/>
                <w:szCs w:val="18"/>
              </w:rPr>
            </w:pPr>
          </w:p>
        </w:tc>
        <w:sdt>
          <w:sdtPr>
            <w:id w:val="1909646496"/>
            <w:placeholder>
              <w:docPart w:val="D5893A0320DC40219B212E25734B4E36"/>
            </w:placeholder>
          </w:sdtPr>
          <w:sdtEndPr/>
          <w:sdtContent>
            <w:tc>
              <w:tcPr>
                <w:tcW w:w="1524" w:type="dxa"/>
                <w:tcBorders>
                  <w:top w:val="single" w:sz="12" w:space="0" w:color="auto"/>
                  <w:bottom w:val="single" w:sz="12" w:space="0" w:color="auto"/>
                </w:tcBorders>
                <w:shd w:val="clear" w:color="auto" w:fill="EEECE1" w:themeFill="background2"/>
              </w:tcPr>
              <w:p w:rsidR="002C3A3A" w:rsidRPr="00F372CA" w:rsidRDefault="004223B2" w:rsidP="007D5786">
                <w:pPr>
                  <w:pStyle w:val="Cita"/>
                  <w:jc w:val="right"/>
                  <w:rPr>
                    <w:rFonts w:ascii="Verdana" w:hAnsi="Verdana" w:cs="Arial"/>
                    <w:szCs w:val="18"/>
                  </w:rPr>
                </w:pPr>
                <w:r>
                  <w:t>0</w:t>
                </w:r>
                <w:r w:rsidR="007D5786">
                  <w:t>0</w:t>
                </w:r>
                <w:r>
                  <w:t>.000</w:t>
                </w:r>
                <w:r w:rsidR="007D5786">
                  <w:t>,</w:t>
                </w:r>
                <w:r>
                  <w:t>00 €</w:t>
                </w:r>
              </w:p>
            </w:tc>
          </w:sdtContent>
        </w:sdt>
      </w:tr>
    </w:tbl>
    <w:p w:rsidR="00CD2873" w:rsidRPr="00A57B4F" w:rsidRDefault="00CD2873" w:rsidP="005A1171">
      <w:pPr>
        <w:spacing w:before="120"/>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F64F3A"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F64F3A"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F64F3A"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F64F3A"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D52ED4" w:rsidRPr="00F83B4E" w:rsidRDefault="00F64F3A"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E2662DB63F10434FA1BC65B3F3BCEB06"/>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rsidR="00D52ED4" w:rsidRPr="000B6709" w:rsidRDefault="00F64F3A"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CD2873" w:rsidRPr="00A57B4F" w:rsidRDefault="00F64F3A"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F64F3A"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Default="00F64F3A"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1"/>
            <w14:checkedState w14:val="2612" w14:font="MS Gothic"/>
            <w14:uncheckedState w14:val="2610" w14:font="MS Gothic"/>
          </w14:checkbox>
        </w:sdtPr>
        <w:sdtEndPr/>
        <w:sdtContent>
          <w:r w:rsidR="00D9445B">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EB43E5" w:rsidRDefault="00F64F3A"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0"/>
            <w14:checkedState w14:val="2612" w14:font="MS Gothic"/>
            <w14:uncheckedState w14:val="2610" w14:font="MS Gothic"/>
          </w14:checkbox>
        </w:sdtPr>
        <w:sdtEndPr/>
        <w:sdtContent>
          <w:r w:rsidR="00EB43E5">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E2662DB63F10434FA1BC65B3F3BCEB06"/>
          </w:placeholder>
        </w:sdtPr>
        <w:sdtEndPr/>
        <w:sdtContent>
          <w:r w:rsidR="00EB43E5" w:rsidRPr="00D55E42">
            <w:rPr>
              <w:rStyle w:val="mfasiintens"/>
            </w:rPr>
            <w:t>............</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28182A" w:rsidRDefault="00F64F3A"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28182A" w:rsidRDefault="00F64F3A"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E2662DB63F10434FA1BC65B3F3BCEB06"/>
          </w:placeholder>
        </w:sdtPr>
        <w:sdtEndPr/>
        <w:sdtContent>
          <w:r w:rsidR="00D52ED4" w:rsidRPr="0017003B">
            <w:rPr>
              <w:rStyle w:val="CitaCar"/>
            </w:rPr>
            <w:t>.....................................................</w:t>
          </w:r>
        </w:sdtContent>
      </w:sdt>
    </w:p>
    <w:p w:rsidR="00D52ED4" w:rsidRPr="0028182A" w:rsidRDefault="00F64F3A"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57B4F" w:rsidRDefault="00F64F3A"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28182A" w:rsidRDefault="00F64F3A"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rsidR="00CD2873" w:rsidRDefault="00F64F3A"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Pr="00485E60" w:rsidRDefault="00F64F3A"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6B7913" w:rsidRDefault="00F64F3A"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6B7913" w:rsidRDefault="00F64F3A"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6B7913" w:rsidRDefault="00F64F3A"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transformació inclou la transformació o adaptació de l’Obra, ja sigui directament o través de tercers, quan es consideri necessari per </w:t>
      </w:r>
      <w:r w:rsidRPr="00434661">
        <w:rPr>
          <w:rFonts w:ascii="Verdana" w:hAnsi="Verdana" w:cs="Arial"/>
          <w:bCs/>
          <w:iCs/>
          <w:sz w:val="20"/>
          <w:szCs w:val="20"/>
        </w:rPr>
        <w:lastRenderedPageBreak/>
        <w:t>tal d’adequar-la al format, imatge o aparença d’internet o qualsevol altra tecnologia susceptible d’adscripció a internet, així com a incorporar qualsevol altre sistema de seguretat en el format electrònic de l’Obra.</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Pr>
          <w:rFonts w:ascii="Verdana" w:hAnsi="Verdana" w:cs="Arial"/>
          <w:bCs/>
          <w:iCs/>
          <w:sz w:val="20"/>
          <w:szCs w:val="20"/>
        </w:rPr>
        <w:t>rcelona tingui per convenient.</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E2662DB63F10434FA1BC65B3F3BCEB06"/>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E2662DB63F10434FA1BC65B3F3BCEB06"/>
          </w:placeholder>
        </w:sdtPr>
        <w:sdtEndPr>
          <w:rPr>
            <w:u w:val="single"/>
          </w:rPr>
        </w:sdtEndPr>
        <w:sdtContent>
          <w:r w:rsidR="00D9445B">
            <w:rPr>
              <w:rStyle w:val="mfasiintens"/>
            </w:rPr>
            <w:t>oconches</w:t>
          </w:r>
          <w:r w:rsidRPr="007057FE">
            <w:rPr>
              <w:rStyle w:val="mfasiintens"/>
            </w:rPr>
            <w:t>@</w:t>
          </w:r>
          <w:r w:rsidR="00D9445B">
            <w:rPr>
              <w:rStyle w:val="mfasiintens"/>
            </w:rPr>
            <w:t>bcn.cat</w:t>
          </w:r>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w:t>
      </w:r>
      <w:r w:rsidRPr="00512D39">
        <w:rPr>
          <w:rFonts w:ascii="Verdana" w:hAnsi="Verdana"/>
          <w:sz w:val="20"/>
          <w:szCs w:val="20"/>
        </w:rPr>
        <w:lastRenderedPageBreak/>
        <w:t xml:space="preserve">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lastRenderedPageBreak/>
        <w:t>Assistir al responsable en la seva obligació de respondre a les sol·licituds que tinguin per objecte l’exercici dels drets dels interessats així com també als requeriments de les autoritats de control.</w:t>
      </w:r>
    </w:p>
    <w:p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51785F">
      <w:pPr>
        <w:spacing w:after="160"/>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45B" w:rsidRDefault="00D9445B" w:rsidP="00CD2873">
      <w:r>
        <w:separator/>
      </w:r>
    </w:p>
  </w:endnote>
  <w:endnote w:type="continuationSeparator" w:id="0">
    <w:p w:rsidR="00D9445B" w:rsidRDefault="00D9445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altName w:val="Times New Roman"/>
    <w:panose1 w:val="020B050602010202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64F3A">
          <w:rPr>
            <w:noProof/>
            <w:sz w:val="16"/>
            <w:szCs w:val="16"/>
          </w:rPr>
          <w:t>1</w:t>
        </w:r>
        <w:r w:rsidRPr="00CD2873">
          <w:rPr>
            <w:sz w:val="16"/>
            <w:szCs w:val="16"/>
          </w:rPr>
          <w:fldChar w:fldCharType="end"/>
        </w:r>
      </w:p>
    </w:sdtContent>
  </w:sdt>
  <w:p w:rsidR="00695D6F" w:rsidRDefault="00695D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45B" w:rsidRDefault="00D9445B" w:rsidP="00CD2873">
      <w:r>
        <w:separator/>
      </w:r>
    </w:p>
  </w:footnote>
  <w:footnote w:type="continuationSeparator" w:id="0">
    <w:p w:rsidR="00D9445B" w:rsidRDefault="00D9445B" w:rsidP="00CD2873">
      <w:r>
        <w:continuationSeparator/>
      </w:r>
    </w:p>
  </w:footnote>
  <w:footnote w:id="1">
    <w:p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92F3D74" wp14:editId="54557131">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cumentProtection w:edit="forms" w:enforcement="1"/>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45B"/>
    <w:rsid w:val="000158B9"/>
    <w:rsid w:val="00022E1D"/>
    <w:rsid w:val="000449B7"/>
    <w:rsid w:val="00054978"/>
    <w:rsid w:val="00056751"/>
    <w:rsid w:val="000614EA"/>
    <w:rsid w:val="00066842"/>
    <w:rsid w:val="00087A14"/>
    <w:rsid w:val="000B6709"/>
    <w:rsid w:val="000C5A34"/>
    <w:rsid w:val="000D614F"/>
    <w:rsid w:val="00122E79"/>
    <w:rsid w:val="0017003B"/>
    <w:rsid w:val="001A6205"/>
    <w:rsid w:val="001D463E"/>
    <w:rsid w:val="001F137A"/>
    <w:rsid w:val="00201E34"/>
    <w:rsid w:val="002058DF"/>
    <w:rsid w:val="002079C0"/>
    <w:rsid w:val="00227F02"/>
    <w:rsid w:val="00242266"/>
    <w:rsid w:val="00245F17"/>
    <w:rsid w:val="00252527"/>
    <w:rsid w:val="0028182A"/>
    <w:rsid w:val="002A0918"/>
    <w:rsid w:val="002C3A3A"/>
    <w:rsid w:val="002E7CBE"/>
    <w:rsid w:val="003112B6"/>
    <w:rsid w:val="00335D95"/>
    <w:rsid w:val="00351107"/>
    <w:rsid w:val="00360052"/>
    <w:rsid w:val="00363A15"/>
    <w:rsid w:val="00364927"/>
    <w:rsid w:val="00395168"/>
    <w:rsid w:val="003A75F5"/>
    <w:rsid w:val="003D10C9"/>
    <w:rsid w:val="003D15A7"/>
    <w:rsid w:val="003D2126"/>
    <w:rsid w:val="00412CEF"/>
    <w:rsid w:val="004204EB"/>
    <w:rsid w:val="004223B2"/>
    <w:rsid w:val="004313E6"/>
    <w:rsid w:val="00434661"/>
    <w:rsid w:val="00454C80"/>
    <w:rsid w:val="0045654C"/>
    <w:rsid w:val="00457AC0"/>
    <w:rsid w:val="00484510"/>
    <w:rsid w:val="00485B18"/>
    <w:rsid w:val="00485E60"/>
    <w:rsid w:val="00511371"/>
    <w:rsid w:val="00512D39"/>
    <w:rsid w:val="0051785F"/>
    <w:rsid w:val="00522331"/>
    <w:rsid w:val="00526DE3"/>
    <w:rsid w:val="00545805"/>
    <w:rsid w:val="0056596C"/>
    <w:rsid w:val="00571553"/>
    <w:rsid w:val="005A1171"/>
    <w:rsid w:val="005A42F5"/>
    <w:rsid w:val="005D3E3F"/>
    <w:rsid w:val="005D71A9"/>
    <w:rsid w:val="005E2DA4"/>
    <w:rsid w:val="005F05CD"/>
    <w:rsid w:val="005F73AC"/>
    <w:rsid w:val="0061538B"/>
    <w:rsid w:val="006332D3"/>
    <w:rsid w:val="006402BD"/>
    <w:rsid w:val="00645DDE"/>
    <w:rsid w:val="00666E79"/>
    <w:rsid w:val="00695D6F"/>
    <w:rsid w:val="006B4C13"/>
    <w:rsid w:val="006B7913"/>
    <w:rsid w:val="006E022A"/>
    <w:rsid w:val="006E14F7"/>
    <w:rsid w:val="007057FE"/>
    <w:rsid w:val="0070656D"/>
    <w:rsid w:val="007131EB"/>
    <w:rsid w:val="00715571"/>
    <w:rsid w:val="007306AD"/>
    <w:rsid w:val="00744488"/>
    <w:rsid w:val="007451C2"/>
    <w:rsid w:val="00764614"/>
    <w:rsid w:val="00764A97"/>
    <w:rsid w:val="00777B92"/>
    <w:rsid w:val="007A74CA"/>
    <w:rsid w:val="007C2AC2"/>
    <w:rsid w:val="007D2A94"/>
    <w:rsid w:val="007D5786"/>
    <w:rsid w:val="007D5AF8"/>
    <w:rsid w:val="007E59B0"/>
    <w:rsid w:val="0080530C"/>
    <w:rsid w:val="00831DB7"/>
    <w:rsid w:val="008446A6"/>
    <w:rsid w:val="008768FC"/>
    <w:rsid w:val="008B5E83"/>
    <w:rsid w:val="008E3BD6"/>
    <w:rsid w:val="008F3959"/>
    <w:rsid w:val="00901F4F"/>
    <w:rsid w:val="009120C8"/>
    <w:rsid w:val="0091410E"/>
    <w:rsid w:val="00934662"/>
    <w:rsid w:val="00960D58"/>
    <w:rsid w:val="00985DB9"/>
    <w:rsid w:val="00A0328F"/>
    <w:rsid w:val="00A12012"/>
    <w:rsid w:val="00A335AE"/>
    <w:rsid w:val="00A57B4F"/>
    <w:rsid w:val="00A8382C"/>
    <w:rsid w:val="00AC2C88"/>
    <w:rsid w:val="00AD37AE"/>
    <w:rsid w:val="00AD3A59"/>
    <w:rsid w:val="00B206FB"/>
    <w:rsid w:val="00B34A91"/>
    <w:rsid w:val="00B45FE8"/>
    <w:rsid w:val="00B528FD"/>
    <w:rsid w:val="00B54EB7"/>
    <w:rsid w:val="00B658C3"/>
    <w:rsid w:val="00B67F56"/>
    <w:rsid w:val="00B779A5"/>
    <w:rsid w:val="00BA3131"/>
    <w:rsid w:val="00BC1801"/>
    <w:rsid w:val="00BC5874"/>
    <w:rsid w:val="00BE7F72"/>
    <w:rsid w:val="00BF48C9"/>
    <w:rsid w:val="00C15A3C"/>
    <w:rsid w:val="00C415C5"/>
    <w:rsid w:val="00C4472B"/>
    <w:rsid w:val="00CA5791"/>
    <w:rsid w:val="00CC0A5C"/>
    <w:rsid w:val="00CD2873"/>
    <w:rsid w:val="00CF57F2"/>
    <w:rsid w:val="00CF66CF"/>
    <w:rsid w:val="00D01F98"/>
    <w:rsid w:val="00D33DEB"/>
    <w:rsid w:val="00D51B0B"/>
    <w:rsid w:val="00D52ED4"/>
    <w:rsid w:val="00D55E42"/>
    <w:rsid w:val="00D6038E"/>
    <w:rsid w:val="00D61413"/>
    <w:rsid w:val="00D7444F"/>
    <w:rsid w:val="00D7447F"/>
    <w:rsid w:val="00D9445B"/>
    <w:rsid w:val="00DA2421"/>
    <w:rsid w:val="00DA5303"/>
    <w:rsid w:val="00DC4696"/>
    <w:rsid w:val="00E01A66"/>
    <w:rsid w:val="00E767A0"/>
    <w:rsid w:val="00E900E5"/>
    <w:rsid w:val="00E94CAC"/>
    <w:rsid w:val="00EB43E5"/>
    <w:rsid w:val="00EC4A10"/>
    <w:rsid w:val="00ED2057"/>
    <w:rsid w:val="00F372CA"/>
    <w:rsid w:val="00F60D27"/>
    <w:rsid w:val="00F64F3A"/>
    <w:rsid w:val="00F659D0"/>
    <w:rsid w:val="00F72D3A"/>
    <w:rsid w:val="00F83B4E"/>
    <w:rsid w:val="00F851B2"/>
    <w:rsid w:val="00FA3C2E"/>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0%20CC%20Orlandai%20exp\2025_Anti%20Coloms\3_Contractacio\2025_Mod_Oferta.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2662DB63F10434FA1BC65B3F3BCEB06"/>
        <w:category>
          <w:name w:val="General"/>
          <w:gallery w:val="placeholder"/>
        </w:category>
        <w:types>
          <w:type w:val="bbPlcHdr"/>
        </w:types>
        <w:behaviors>
          <w:behavior w:val="content"/>
        </w:behaviors>
        <w:guid w:val="{31CC2039-9453-4A8F-AD7B-2FE8ECCEE627}"/>
      </w:docPartPr>
      <w:docPartBody>
        <w:p w:rsidR="0014641E" w:rsidRDefault="0014641E">
          <w:pPr>
            <w:pStyle w:val="E2662DB63F10434FA1BC65B3F3BCEB06"/>
          </w:pPr>
          <w:r w:rsidRPr="006C5F70">
            <w:rPr>
              <w:rStyle w:val="Textdelcontenidor"/>
            </w:rPr>
            <w:t>Feu clic aquí per escriure text.</w:t>
          </w:r>
        </w:p>
      </w:docPartBody>
    </w:docPart>
    <w:docPart>
      <w:docPartPr>
        <w:name w:val="0DBF399EA0584ADB85677352815F023B"/>
        <w:category>
          <w:name w:val="General"/>
          <w:gallery w:val="placeholder"/>
        </w:category>
        <w:types>
          <w:type w:val="bbPlcHdr"/>
        </w:types>
        <w:behaviors>
          <w:behavior w:val="content"/>
        </w:behaviors>
        <w:guid w:val="{3741774F-1DC5-4A98-ADFF-1CB146880680}"/>
      </w:docPartPr>
      <w:docPartBody>
        <w:p w:rsidR="0014641E" w:rsidRDefault="0014641E">
          <w:pPr>
            <w:pStyle w:val="0DBF399EA0584ADB85677352815F023B"/>
          </w:pPr>
          <w:r w:rsidRPr="006C5F70">
            <w:rPr>
              <w:rStyle w:val="Textdelcontenidor"/>
            </w:rPr>
            <w:t>Feu clic aquí per escriure text.</w:t>
          </w:r>
        </w:p>
      </w:docPartBody>
    </w:docPart>
    <w:docPart>
      <w:docPartPr>
        <w:name w:val="FDFEBD86FA314C02AABF4A2FA81BCA16"/>
        <w:category>
          <w:name w:val="General"/>
          <w:gallery w:val="placeholder"/>
        </w:category>
        <w:types>
          <w:type w:val="bbPlcHdr"/>
        </w:types>
        <w:behaviors>
          <w:behavior w:val="content"/>
        </w:behaviors>
        <w:guid w:val="{DB62B07F-F3AB-4AFB-A8E7-92EB2B184316}"/>
      </w:docPartPr>
      <w:docPartBody>
        <w:p w:rsidR="0014641E" w:rsidRDefault="0014641E">
          <w:pPr>
            <w:pStyle w:val="FDFEBD86FA314C02AABF4A2FA81BCA16"/>
          </w:pPr>
          <w:r w:rsidRPr="006C5F70">
            <w:rPr>
              <w:rStyle w:val="Textdelcontenidor"/>
            </w:rPr>
            <w:t>Feu clic aquí per escriure text.</w:t>
          </w:r>
        </w:p>
      </w:docPartBody>
    </w:docPart>
    <w:docPart>
      <w:docPartPr>
        <w:name w:val="FB66190435AF47D297B91B1F981DE07A"/>
        <w:category>
          <w:name w:val="General"/>
          <w:gallery w:val="placeholder"/>
        </w:category>
        <w:types>
          <w:type w:val="bbPlcHdr"/>
        </w:types>
        <w:behaviors>
          <w:behavior w:val="content"/>
        </w:behaviors>
        <w:guid w:val="{9D1AE4EB-E55D-452A-A66F-C790EAA19373}"/>
      </w:docPartPr>
      <w:docPartBody>
        <w:p w:rsidR="0014641E" w:rsidRDefault="0014641E">
          <w:pPr>
            <w:pStyle w:val="FB66190435AF47D297B91B1F981DE07A"/>
          </w:pPr>
          <w:r w:rsidRPr="006C5F70">
            <w:rPr>
              <w:rStyle w:val="Textdelcontenidor"/>
            </w:rPr>
            <w:t>Feu clic aquí per escriure text.</w:t>
          </w:r>
        </w:p>
      </w:docPartBody>
    </w:docPart>
    <w:docPart>
      <w:docPartPr>
        <w:name w:val="BA63C2B4B9EB4447A30C0E77881368B3"/>
        <w:category>
          <w:name w:val="General"/>
          <w:gallery w:val="placeholder"/>
        </w:category>
        <w:types>
          <w:type w:val="bbPlcHdr"/>
        </w:types>
        <w:behaviors>
          <w:behavior w:val="content"/>
        </w:behaviors>
        <w:guid w:val="{E39E8BCC-71FE-411F-94EF-CCDBB4F1F537}"/>
      </w:docPartPr>
      <w:docPartBody>
        <w:p w:rsidR="0014641E" w:rsidRDefault="0014641E">
          <w:pPr>
            <w:pStyle w:val="BA63C2B4B9EB4447A30C0E77881368B3"/>
          </w:pPr>
          <w:r w:rsidRPr="006C5F70">
            <w:rPr>
              <w:rStyle w:val="Textdelcontenidor"/>
            </w:rPr>
            <w:t>Feu clic aquí per escriure text.</w:t>
          </w:r>
        </w:p>
      </w:docPartBody>
    </w:docPart>
    <w:docPart>
      <w:docPartPr>
        <w:name w:val="DA220278B23342749687A0DF9C843BFF"/>
        <w:category>
          <w:name w:val="General"/>
          <w:gallery w:val="placeholder"/>
        </w:category>
        <w:types>
          <w:type w:val="bbPlcHdr"/>
        </w:types>
        <w:behaviors>
          <w:behavior w:val="content"/>
        </w:behaviors>
        <w:guid w:val="{45F58984-90FB-4D8D-A0F2-77941845E36F}"/>
      </w:docPartPr>
      <w:docPartBody>
        <w:p w:rsidR="0014641E" w:rsidRDefault="0014641E">
          <w:pPr>
            <w:pStyle w:val="DA220278B23342749687A0DF9C843BFF"/>
          </w:pPr>
          <w:r w:rsidRPr="006C5F70">
            <w:rPr>
              <w:rStyle w:val="Textdelcontenidor"/>
            </w:rPr>
            <w:t>Feu clic aquí per escriure text.</w:t>
          </w:r>
        </w:p>
      </w:docPartBody>
    </w:docPart>
    <w:docPart>
      <w:docPartPr>
        <w:name w:val="2D117FB2AF5244AD99C65FE7923C51D9"/>
        <w:category>
          <w:name w:val="General"/>
          <w:gallery w:val="placeholder"/>
        </w:category>
        <w:types>
          <w:type w:val="bbPlcHdr"/>
        </w:types>
        <w:behaviors>
          <w:behavior w:val="content"/>
        </w:behaviors>
        <w:guid w:val="{AB7989B6-E181-4A64-9CF4-FCD163B4E332}"/>
      </w:docPartPr>
      <w:docPartBody>
        <w:p w:rsidR="0014641E" w:rsidRDefault="0014641E">
          <w:pPr>
            <w:pStyle w:val="2D117FB2AF5244AD99C65FE7923C51D9"/>
          </w:pPr>
          <w:r w:rsidRPr="006C5F70">
            <w:rPr>
              <w:rStyle w:val="Textdelcontenidor"/>
            </w:rPr>
            <w:t>Feu clic aquí per escriure text.</w:t>
          </w:r>
        </w:p>
      </w:docPartBody>
    </w:docPart>
    <w:docPart>
      <w:docPartPr>
        <w:name w:val="F073493B66C2425DAA1F5EDB9967E7D4"/>
        <w:category>
          <w:name w:val="General"/>
          <w:gallery w:val="placeholder"/>
        </w:category>
        <w:types>
          <w:type w:val="bbPlcHdr"/>
        </w:types>
        <w:behaviors>
          <w:behavior w:val="content"/>
        </w:behaviors>
        <w:guid w:val="{AB7BF5BD-39B8-4085-B8CD-54441CFB88C0}"/>
      </w:docPartPr>
      <w:docPartBody>
        <w:p w:rsidR="0014641E" w:rsidRDefault="0014641E">
          <w:pPr>
            <w:pStyle w:val="F073493B66C2425DAA1F5EDB9967E7D4"/>
          </w:pPr>
          <w:r w:rsidRPr="006C5F70">
            <w:rPr>
              <w:rStyle w:val="Textdelcontenidor"/>
            </w:rPr>
            <w:t xml:space="preserve">Feu clic aquí per </w:t>
          </w:r>
          <w:r w:rsidRPr="006C5F70">
            <w:rPr>
              <w:rStyle w:val="Textdelcontenidor"/>
            </w:rPr>
            <w:t>escriure text.</w:t>
          </w:r>
        </w:p>
      </w:docPartBody>
    </w:docPart>
    <w:docPart>
      <w:docPartPr>
        <w:name w:val="612CE33D953A47FA9D999F9A7857D12D"/>
        <w:category>
          <w:name w:val="General"/>
          <w:gallery w:val="placeholder"/>
        </w:category>
        <w:types>
          <w:type w:val="bbPlcHdr"/>
        </w:types>
        <w:behaviors>
          <w:behavior w:val="content"/>
        </w:behaviors>
        <w:guid w:val="{0443CA5D-C1F6-4FA8-95AB-32F258239620}"/>
      </w:docPartPr>
      <w:docPartBody>
        <w:p w:rsidR="0014641E" w:rsidRDefault="0014641E">
          <w:pPr>
            <w:pStyle w:val="612CE33D953A47FA9D999F9A7857D12D"/>
          </w:pPr>
          <w:r w:rsidRPr="006C5F70">
            <w:rPr>
              <w:rStyle w:val="Textdelcontenidor"/>
            </w:rPr>
            <w:t>Feu clic aquí per escriure text.</w:t>
          </w:r>
        </w:p>
      </w:docPartBody>
    </w:docPart>
    <w:docPart>
      <w:docPartPr>
        <w:name w:val="387DA4BDD9C940CCA5151C53D1F93CB8"/>
        <w:category>
          <w:name w:val="General"/>
          <w:gallery w:val="placeholder"/>
        </w:category>
        <w:types>
          <w:type w:val="bbPlcHdr"/>
        </w:types>
        <w:behaviors>
          <w:behavior w:val="content"/>
        </w:behaviors>
        <w:guid w:val="{9067B395-5295-428D-8E73-A46B47D132E7}"/>
      </w:docPartPr>
      <w:docPartBody>
        <w:p w:rsidR="0014641E" w:rsidRDefault="0014641E">
          <w:pPr>
            <w:pStyle w:val="387DA4BDD9C940CCA5151C53D1F93CB8"/>
          </w:pPr>
          <w:r w:rsidRPr="006C5F70">
            <w:rPr>
              <w:rStyle w:val="Textdelcontenidor"/>
            </w:rPr>
            <w:t>Feu clic aquí per escriure text.</w:t>
          </w:r>
        </w:p>
      </w:docPartBody>
    </w:docPart>
    <w:docPart>
      <w:docPartPr>
        <w:name w:val="69C75CF69A494EC5B85B01A7AB1E696F"/>
        <w:category>
          <w:name w:val="General"/>
          <w:gallery w:val="placeholder"/>
        </w:category>
        <w:types>
          <w:type w:val="bbPlcHdr"/>
        </w:types>
        <w:behaviors>
          <w:behavior w:val="content"/>
        </w:behaviors>
        <w:guid w:val="{B584619A-9A62-4CD2-AA72-0C1140D95177}"/>
      </w:docPartPr>
      <w:docPartBody>
        <w:p w:rsidR="0014641E" w:rsidRDefault="0014641E">
          <w:pPr>
            <w:pStyle w:val="69C75CF69A494EC5B85B01A7AB1E696F"/>
          </w:pPr>
          <w:r w:rsidRPr="006C5F70">
            <w:rPr>
              <w:rStyle w:val="Textdelcontenidor"/>
            </w:rPr>
            <w:t>Feu clic aquí per escriure text.</w:t>
          </w:r>
        </w:p>
      </w:docPartBody>
    </w:docPart>
    <w:docPart>
      <w:docPartPr>
        <w:name w:val="C9F6FC6CEC2A40B29AB33CD0ACF2D153"/>
        <w:category>
          <w:name w:val="General"/>
          <w:gallery w:val="placeholder"/>
        </w:category>
        <w:types>
          <w:type w:val="bbPlcHdr"/>
        </w:types>
        <w:behaviors>
          <w:behavior w:val="content"/>
        </w:behaviors>
        <w:guid w:val="{E2C7F445-4052-4E3F-8ADB-0106CC444A91}"/>
      </w:docPartPr>
      <w:docPartBody>
        <w:p w:rsidR="0014641E" w:rsidRDefault="0014641E">
          <w:pPr>
            <w:pStyle w:val="C9F6FC6CEC2A40B29AB33CD0ACF2D153"/>
          </w:pPr>
          <w:r w:rsidRPr="006C5F70">
            <w:rPr>
              <w:rStyle w:val="Textdelcontenidor"/>
            </w:rPr>
            <w:t>Feu clic aquí per escriure text.</w:t>
          </w:r>
        </w:p>
      </w:docPartBody>
    </w:docPart>
    <w:docPart>
      <w:docPartPr>
        <w:name w:val="893748AA8D10480199C7D57C9F4D8161"/>
        <w:category>
          <w:name w:val="General"/>
          <w:gallery w:val="placeholder"/>
        </w:category>
        <w:types>
          <w:type w:val="bbPlcHdr"/>
        </w:types>
        <w:behaviors>
          <w:behavior w:val="content"/>
        </w:behaviors>
        <w:guid w:val="{7B2A8E57-846B-435C-B915-41DF329A8016}"/>
      </w:docPartPr>
      <w:docPartBody>
        <w:p w:rsidR="0014641E" w:rsidRDefault="0014641E">
          <w:pPr>
            <w:pStyle w:val="893748AA8D10480199C7D57C9F4D8161"/>
          </w:pPr>
          <w:r w:rsidRPr="006C5F70">
            <w:rPr>
              <w:rStyle w:val="Textdelcontenidor"/>
            </w:rPr>
            <w:t>Feu clic aquí per escriure text.</w:t>
          </w:r>
        </w:p>
      </w:docPartBody>
    </w:docPart>
    <w:docPart>
      <w:docPartPr>
        <w:name w:val="B7A9974636E3483DB379BE1A36E09247"/>
        <w:category>
          <w:name w:val="General"/>
          <w:gallery w:val="placeholder"/>
        </w:category>
        <w:types>
          <w:type w:val="bbPlcHdr"/>
        </w:types>
        <w:behaviors>
          <w:behavior w:val="content"/>
        </w:behaviors>
        <w:guid w:val="{30C2778E-E274-4688-A630-C4ECAE3D5AD6}"/>
      </w:docPartPr>
      <w:docPartBody>
        <w:p w:rsidR="0014641E" w:rsidRDefault="0014641E">
          <w:pPr>
            <w:pStyle w:val="B7A9974636E3483DB379BE1A36E09247"/>
          </w:pPr>
          <w:r w:rsidRPr="006C5F70">
            <w:rPr>
              <w:rStyle w:val="Textdelcontenidor"/>
            </w:rPr>
            <w:t>Feu clic aquí per escriure text.</w:t>
          </w:r>
        </w:p>
      </w:docPartBody>
    </w:docPart>
    <w:docPart>
      <w:docPartPr>
        <w:name w:val="4E7A387C74A04FEEBFD3ED5BB72AEB98"/>
        <w:category>
          <w:name w:val="General"/>
          <w:gallery w:val="placeholder"/>
        </w:category>
        <w:types>
          <w:type w:val="bbPlcHdr"/>
        </w:types>
        <w:behaviors>
          <w:behavior w:val="content"/>
        </w:behaviors>
        <w:guid w:val="{AD522377-3563-4628-91F0-C86D6756C349}"/>
      </w:docPartPr>
      <w:docPartBody>
        <w:p w:rsidR="0014641E" w:rsidRDefault="0014641E">
          <w:pPr>
            <w:pStyle w:val="4E7A387C74A04FEEBFD3ED5BB72AEB98"/>
          </w:pPr>
          <w:r w:rsidRPr="006C5F70">
            <w:rPr>
              <w:rStyle w:val="Textdelcontenidor"/>
            </w:rPr>
            <w:t>Feu clic aquí per escriure text.</w:t>
          </w:r>
        </w:p>
      </w:docPartBody>
    </w:docPart>
    <w:docPart>
      <w:docPartPr>
        <w:name w:val="D5893A0320DC40219B212E25734B4E36"/>
        <w:category>
          <w:name w:val="General"/>
          <w:gallery w:val="placeholder"/>
        </w:category>
        <w:types>
          <w:type w:val="bbPlcHdr"/>
        </w:types>
        <w:behaviors>
          <w:behavior w:val="content"/>
        </w:behaviors>
        <w:guid w:val="{B3C8B432-A2E6-40CE-9494-8E769EB44A9D}"/>
      </w:docPartPr>
      <w:docPartBody>
        <w:p w:rsidR="0014641E" w:rsidRDefault="0014641E">
          <w:pPr>
            <w:pStyle w:val="D5893A0320DC40219B212E25734B4E36"/>
          </w:pPr>
          <w:r w:rsidRPr="006C5F70">
            <w:rPr>
              <w:rStyle w:val="Textdelcontenidor"/>
            </w:rPr>
            <w:t>Feu clic a</w:t>
          </w:r>
          <w:r w:rsidRPr="006C5F70">
            <w:rPr>
              <w:rStyle w:val="Textdelcontenidor"/>
            </w:rPr>
            <w:t>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altName w:val="Times New Roman"/>
    <w:panose1 w:val="020B050602010202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41E"/>
    <w:rsid w:val="001464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Pr>
      <w:color w:val="808080"/>
    </w:rPr>
  </w:style>
  <w:style w:type="paragraph" w:customStyle="1" w:styleId="E2662DB63F10434FA1BC65B3F3BCEB06">
    <w:name w:val="E2662DB63F10434FA1BC65B3F3BCEB06"/>
  </w:style>
  <w:style w:type="paragraph" w:customStyle="1" w:styleId="0DBF399EA0584ADB85677352815F023B">
    <w:name w:val="0DBF399EA0584ADB85677352815F023B"/>
  </w:style>
  <w:style w:type="paragraph" w:customStyle="1" w:styleId="FDFEBD86FA314C02AABF4A2FA81BCA16">
    <w:name w:val="FDFEBD86FA314C02AABF4A2FA81BCA16"/>
  </w:style>
  <w:style w:type="paragraph" w:customStyle="1" w:styleId="FB66190435AF47D297B91B1F981DE07A">
    <w:name w:val="FB66190435AF47D297B91B1F981DE07A"/>
  </w:style>
  <w:style w:type="paragraph" w:customStyle="1" w:styleId="BA63C2B4B9EB4447A30C0E77881368B3">
    <w:name w:val="BA63C2B4B9EB4447A30C0E77881368B3"/>
  </w:style>
  <w:style w:type="paragraph" w:customStyle="1" w:styleId="DA220278B23342749687A0DF9C843BFF">
    <w:name w:val="DA220278B23342749687A0DF9C843BFF"/>
  </w:style>
  <w:style w:type="paragraph" w:customStyle="1" w:styleId="2D117FB2AF5244AD99C65FE7923C51D9">
    <w:name w:val="2D117FB2AF5244AD99C65FE7923C51D9"/>
  </w:style>
  <w:style w:type="paragraph" w:customStyle="1" w:styleId="F073493B66C2425DAA1F5EDB9967E7D4">
    <w:name w:val="F073493B66C2425DAA1F5EDB9967E7D4"/>
  </w:style>
  <w:style w:type="paragraph" w:customStyle="1" w:styleId="612CE33D953A47FA9D999F9A7857D12D">
    <w:name w:val="612CE33D953A47FA9D999F9A7857D12D"/>
  </w:style>
  <w:style w:type="paragraph" w:customStyle="1" w:styleId="387DA4BDD9C940CCA5151C53D1F93CB8">
    <w:name w:val="387DA4BDD9C940CCA5151C53D1F93CB8"/>
  </w:style>
  <w:style w:type="paragraph" w:customStyle="1" w:styleId="69C75CF69A494EC5B85B01A7AB1E696F">
    <w:name w:val="69C75CF69A494EC5B85B01A7AB1E696F"/>
  </w:style>
  <w:style w:type="paragraph" w:customStyle="1" w:styleId="C9F6FC6CEC2A40B29AB33CD0ACF2D153">
    <w:name w:val="C9F6FC6CEC2A40B29AB33CD0ACF2D153"/>
  </w:style>
  <w:style w:type="paragraph" w:customStyle="1" w:styleId="893748AA8D10480199C7D57C9F4D8161">
    <w:name w:val="893748AA8D10480199C7D57C9F4D8161"/>
  </w:style>
  <w:style w:type="paragraph" w:customStyle="1" w:styleId="B7A9974636E3483DB379BE1A36E09247">
    <w:name w:val="B7A9974636E3483DB379BE1A36E09247"/>
  </w:style>
  <w:style w:type="paragraph" w:customStyle="1" w:styleId="4E7A387C74A04FEEBFD3ED5BB72AEB98">
    <w:name w:val="4E7A387C74A04FEEBFD3ED5BB72AEB98"/>
  </w:style>
  <w:style w:type="paragraph" w:customStyle="1" w:styleId="D5893A0320DC40219B212E25734B4E36">
    <w:name w:val="D5893A0320DC40219B212E25734B4E3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Pr>
      <w:color w:val="808080"/>
    </w:rPr>
  </w:style>
  <w:style w:type="paragraph" w:customStyle="1" w:styleId="E2662DB63F10434FA1BC65B3F3BCEB06">
    <w:name w:val="E2662DB63F10434FA1BC65B3F3BCEB06"/>
  </w:style>
  <w:style w:type="paragraph" w:customStyle="1" w:styleId="0DBF399EA0584ADB85677352815F023B">
    <w:name w:val="0DBF399EA0584ADB85677352815F023B"/>
  </w:style>
  <w:style w:type="paragraph" w:customStyle="1" w:styleId="FDFEBD86FA314C02AABF4A2FA81BCA16">
    <w:name w:val="FDFEBD86FA314C02AABF4A2FA81BCA16"/>
  </w:style>
  <w:style w:type="paragraph" w:customStyle="1" w:styleId="FB66190435AF47D297B91B1F981DE07A">
    <w:name w:val="FB66190435AF47D297B91B1F981DE07A"/>
  </w:style>
  <w:style w:type="paragraph" w:customStyle="1" w:styleId="BA63C2B4B9EB4447A30C0E77881368B3">
    <w:name w:val="BA63C2B4B9EB4447A30C0E77881368B3"/>
  </w:style>
  <w:style w:type="paragraph" w:customStyle="1" w:styleId="DA220278B23342749687A0DF9C843BFF">
    <w:name w:val="DA220278B23342749687A0DF9C843BFF"/>
  </w:style>
  <w:style w:type="paragraph" w:customStyle="1" w:styleId="2D117FB2AF5244AD99C65FE7923C51D9">
    <w:name w:val="2D117FB2AF5244AD99C65FE7923C51D9"/>
  </w:style>
  <w:style w:type="paragraph" w:customStyle="1" w:styleId="F073493B66C2425DAA1F5EDB9967E7D4">
    <w:name w:val="F073493B66C2425DAA1F5EDB9967E7D4"/>
  </w:style>
  <w:style w:type="paragraph" w:customStyle="1" w:styleId="612CE33D953A47FA9D999F9A7857D12D">
    <w:name w:val="612CE33D953A47FA9D999F9A7857D12D"/>
  </w:style>
  <w:style w:type="paragraph" w:customStyle="1" w:styleId="387DA4BDD9C940CCA5151C53D1F93CB8">
    <w:name w:val="387DA4BDD9C940CCA5151C53D1F93CB8"/>
  </w:style>
  <w:style w:type="paragraph" w:customStyle="1" w:styleId="69C75CF69A494EC5B85B01A7AB1E696F">
    <w:name w:val="69C75CF69A494EC5B85B01A7AB1E696F"/>
  </w:style>
  <w:style w:type="paragraph" w:customStyle="1" w:styleId="C9F6FC6CEC2A40B29AB33CD0ACF2D153">
    <w:name w:val="C9F6FC6CEC2A40B29AB33CD0ACF2D153"/>
  </w:style>
  <w:style w:type="paragraph" w:customStyle="1" w:styleId="893748AA8D10480199C7D57C9F4D8161">
    <w:name w:val="893748AA8D10480199C7D57C9F4D8161"/>
  </w:style>
  <w:style w:type="paragraph" w:customStyle="1" w:styleId="B7A9974636E3483DB379BE1A36E09247">
    <w:name w:val="B7A9974636E3483DB379BE1A36E09247"/>
  </w:style>
  <w:style w:type="paragraph" w:customStyle="1" w:styleId="4E7A387C74A04FEEBFD3ED5BB72AEB98">
    <w:name w:val="4E7A387C74A04FEEBFD3ED5BB72AEB98"/>
  </w:style>
  <w:style w:type="paragraph" w:customStyle="1" w:styleId="D5893A0320DC40219B212E25734B4E36">
    <w:name w:val="D5893A0320DC40219B212E25734B4E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4BCB8-54BF-4D70-84A4-46E6A0583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2025_Mod_Oferta.dotm</Template>
  <TotalTime>7</TotalTime>
  <Pages>9</Pages>
  <Words>4066</Words>
  <Characters>23181</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2025-01-17T09:21:00Z</dcterms:created>
  <dcterms:modified xsi:type="dcterms:W3CDTF">2025-01-20T08:23:00Z</dcterms:modified>
</cp:coreProperties>
</file>