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E900E5">
      <w:pPr>
        <w:spacing w:line="276" w:lineRule="auto"/>
        <w:rPr>
          <w:rFonts w:ascii="Verdana" w:hAnsi="Verdana" w:cs="Arial"/>
          <w:sz w:val="20"/>
          <w:szCs w:val="20"/>
        </w:rPr>
      </w:pPr>
      <w:r w:rsidRPr="00A57B4F">
        <w:rPr>
          <w:rFonts w:ascii="Verdana" w:hAnsi="Verdana" w:cs="Arial"/>
          <w:sz w:val="20"/>
          <w:szCs w:val="20"/>
        </w:rPr>
        <w:t>El/la sotasignat/da, senyor/a</w:t>
      </w:r>
      <w:r w:rsidR="006B4C13">
        <w:rPr>
          <w:rFonts w:ascii="Verdana" w:hAnsi="Verdana" w:cs="Arial"/>
          <w:sz w:val="20"/>
          <w:szCs w:val="20"/>
        </w:rPr>
        <w:t xml:space="preserve"> </w:t>
      </w:r>
      <w:sdt>
        <w:sdtPr>
          <w:rPr>
            <w:rStyle w:val="mfasiintens"/>
          </w:rPr>
          <w:id w:val="-1104722843"/>
          <w:placeholder>
            <w:docPart w:val="A42389C420D54002BEB967652E979F52"/>
          </w:placeholder>
          <w:showingPlcHdr/>
        </w:sdtPr>
        <w:sdtEndPr>
          <w:rPr>
            <w:rStyle w:val="mfasiintens"/>
          </w:rPr>
        </w:sdtEndPr>
        <w:sdtContent>
          <w:r w:rsidR="006B4C13" w:rsidRPr="00122E79">
            <w:rPr>
              <w:rStyle w:val="mfasiintens"/>
            </w:rPr>
            <w:t>Feu clic aquí per escriure text.</w:t>
          </w:r>
        </w:sdtContent>
      </w:sdt>
      <w:r w:rsidRPr="00A57B4F">
        <w:rPr>
          <w:rFonts w:ascii="Verdana" w:hAnsi="Verdana" w:cs="Arial"/>
          <w:sz w:val="20"/>
          <w:szCs w:val="20"/>
        </w:rPr>
        <w:t>, amb DNI/NIE núm.</w:t>
      </w:r>
      <w:r w:rsidR="00FA3C2E">
        <w:rPr>
          <w:rFonts w:ascii="Verdana" w:hAnsi="Verdana" w:cs="Arial"/>
          <w:sz w:val="20"/>
          <w:szCs w:val="20"/>
        </w:rPr>
        <w:t xml:space="preserve"> </w:t>
      </w:r>
      <w:sdt>
        <w:sdtPr>
          <w:rPr>
            <w:rStyle w:val="mfasiintens"/>
          </w:rPr>
          <w:id w:val="682254104"/>
          <w:placeholder>
            <w:docPart w:val="A42389C420D54002BEB967652E979F52"/>
          </w:placeholder>
          <w:showingPlcHdr/>
        </w:sdtPr>
        <w:sdtEndPr>
          <w:rPr>
            <w:rStyle w:val="mfasiintens"/>
          </w:rPr>
        </w:sdtEndPr>
        <w:sdtContent>
          <w:r w:rsidR="00FA3C2E" w:rsidRPr="00122E79">
            <w:rPr>
              <w:rStyle w:val="mfasiintens"/>
            </w:rPr>
            <w:t>Feu clic aquí per escriure text.</w:t>
          </w:r>
        </w:sdtContent>
      </w:sdt>
      <w:r w:rsidRPr="00A57B4F">
        <w:rPr>
          <w:rFonts w:ascii="Verdana" w:hAnsi="Verdana" w:cs="Arial"/>
          <w:sz w:val="20"/>
          <w:szCs w:val="20"/>
        </w:rPr>
        <w:t>, en nom propi/en qualitat de representant legal de la persona fí</w:t>
      </w:r>
      <w:r w:rsidR="00A57B4F">
        <w:rPr>
          <w:rFonts w:ascii="Verdana" w:hAnsi="Verdana" w:cs="Arial"/>
          <w:sz w:val="20"/>
          <w:szCs w:val="20"/>
        </w:rPr>
        <w:t>sica/jurídica</w:t>
      </w:r>
      <w:r w:rsidR="00FA3C2E">
        <w:rPr>
          <w:rFonts w:ascii="Verdana" w:hAnsi="Verdana" w:cs="Arial"/>
          <w:sz w:val="20"/>
          <w:szCs w:val="20"/>
        </w:rPr>
        <w:t xml:space="preserve"> </w:t>
      </w:r>
      <w:sdt>
        <w:sdtPr>
          <w:rPr>
            <w:rStyle w:val="mfasiintens"/>
          </w:rPr>
          <w:id w:val="-25106948"/>
          <w:placeholder>
            <w:docPart w:val="A42389C420D54002BEB967652E979F52"/>
          </w:placeholder>
          <w:showingPlcHdr/>
        </w:sdtPr>
        <w:sdtEndPr>
          <w:rPr>
            <w:rStyle w:val="mfasiintens"/>
          </w:rPr>
        </w:sdtEndPr>
        <w:sdtContent>
          <w:r w:rsidR="00FA3C2E" w:rsidRPr="00122E79">
            <w:rPr>
              <w:rStyle w:val="mfasiintens"/>
            </w:rPr>
            <w:t>Feu clic aquí per escriure text.</w:t>
          </w:r>
        </w:sdtContent>
      </w:sdt>
      <w:r w:rsidR="00A57B4F">
        <w:rPr>
          <w:rFonts w:ascii="Verdana" w:hAnsi="Verdana" w:cs="Arial"/>
          <w:sz w:val="20"/>
          <w:szCs w:val="20"/>
        </w:rPr>
        <w:t>, amb NIF</w:t>
      </w:r>
      <w:r w:rsidR="00934662">
        <w:rPr>
          <w:rFonts w:ascii="Verdana" w:hAnsi="Verdana" w:cs="Arial"/>
          <w:sz w:val="20"/>
          <w:szCs w:val="20"/>
        </w:rPr>
        <w:t xml:space="preserve"> </w:t>
      </w:r>
      <w:sdt>
        <w:sdtPr>
          <w:rPr>
            <w:rStyle w:val="mfasiintens"/>
          </w:rPr>
          <w:id w:val="-963886553"/>
          <w:placeholder>
            <w:docPart w:val="A42389C420D54002BEB967652E979F52"/>
          </w:placeholder>
          <w:showingPlcHdr/>
        </w:sdtPr>
        <w:sdtEndPr>
          <w:rPr>
            <w:rStyle w:val="mfasiintens"/>
          </w:rPr>
        </w:sdtEndPr>
        <w:sdtContent>
          <w:r w:rsidR="00934662" w:rsidRPr="00122E79">
            <w:rPr>
              <w:rStyle w:val="mfasiintens"/>
            </w:rPr>
            <w:t>Feu clic aquí per escriure text.</w:t>
          </w:r>
        </w:sdtContent>
      </w:sdt>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sdt>
        <w:sdtPr>
          <w:rPr>
            <w:rStyle w:val="mfasiintens"/>
          </w:rPr>
          <w:id w:val="-1796752248"/>
          <w:placeholder>
            <w:docPart w:val="A42389C420D54002BEB967652E979F52"/>
          </w:placeholder>
        </w:sdtPr>
        <w:sdtEndPr>
          <w:rPr>
            <w:rStyle w:val="mfasiintens"/>
          </w:rPr>
        </w:sdtEndPr>
        <w:sdtContent>
          <w:r w:rsidRPr="00E900E5">
            <w:rPr>
              <w:rStyle w:val="mfasiintens"/>
            </w:rPr>
            <w:t>....................@..............</w:t>
          </w:r>
        </w:sdtContent>
      </w:sdt>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204A6">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B4C13">
              <w:rPr>
                <w:rFonts w:ascii="Verdana" w:hAnsi="Verdana" w:cs="Arial"/>
                <w:sz w:val="20"/>
                <w:szCs w:val="20"/>
              </w:rPr>
              <w:t xml:space="preserve"> </w:t>
            </w:r>
            <w:sdt>
              <w:sdtPr>
                <w:rPr>
                  <w:rStyle w:val="mfasiintens"/>
                </w:rPr>
                <w:id w:val="-2097004985"/>
                <w:placeholder>
                  <w:docPart w:val="A42389C420D54002BEB967652E979F52"/>
                </w:placeholder>
              </w:sdtPr>
              <w:sdtEndPr>
                <w:rPr>
                  <w:rStyle w:val="mfasiintens"/>
                </w:rPr>
              </w:sdtEndPr>
              <w:sdtContent>
                <w:r w:rsidR="002079C0">
                  <w:rPr>
                    <w:rStyle w:val="mfasiintens"/>
                  </w:rPr>
                  <w:t>001_P2</w:t>
                </w:r>
                <w:r w:rsidR="003B42DE">
                  <w:rPr>
                    <w:rStyle w:val="mfasiintens"/>
                  </w:rPr>
                  <w:t>500</w:t>
                </w:r>
                <w:r w:rsidR="00D204A6">
                  <w:rPr>
                    <w:rStyle w:val="mfasiintens"/>
                  </w:rPr>
                  <w:t>287</w:t>
                </w:r>
              </w:sdtContent>
            </w:sdt>
          </w:p>
        </w:tc>
      </w:tr>
      <w:tr w:rsidR="00CD2873" w:rsidRPr="00A57B4F" w:rsidTr="00A57B4F">
        <w:trPr>
          <w:trHeight w:val="547"/>
        </w:trPr>
        <w:tc>
          <w:tcPr>
            <w:tcW w:w="8612" w:type="dxa"/>
          </w:tcPr>
          <w:p w:rsidR="00CD2873" w:rsidRPr="00A57B4F" w:rsidRDefault="00CD2873" w:rsidP="003B42D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B4C13">
              <w:rPr>
                <w:rFonts w:ascii="Verdana" w:hAnsi="Verdana" w:cs="Arial"/>
                <w:sz w:val="20"/>
                <w:szCs w:val="20"/>
              </w:rPr>
              <w:t xml:space="preserve"> </w:t>
            </w:r>
            <w:sdt>
              <w:sdtPr>
                <w:rPr>
                  <w:rStyle w:val="mfasiintens"/>
                </w:rPr>
                <w:id w:val="917824250"/>
                <w:placeholder>
                  <w:docPart w:val="A42389C420D54002BEB967652E979F52"/>
                </w:placeholder>
              </w:sdtPr>
              <w:sdtEndPr>
                <w:rPr>
                  <w:rStyle w:val="mfasiintens"/>
                </w:rPr>
              </w:sdtEndPr>
              <w:sdtContent>
                <w:r w:rsidR="00D204A6" w:rsidRPr="00D204A6">
                  <w:rPr>
                    <w:rStyle w:val="mfasiintens"/>
                  </w:rPr>
                  <w:t>Assistència tècnica per a gestió i coordinació dels serveis manteniment Collserola</w:t>
                </w:r>
              </w:sdtContent>
            </w:sdt>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4313E6">
      <w:pPr>
        <w:tabs>
          <w:tab w:val="right" w:leader="dot" w:pos="6237"/>
        </w:tabs>
        <w:spacing w:line="276" w:lineRule="auto"/>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1F137A">
        <w:rPr>
          <w:rFonts w:ascii="Verdana" w:hAnsi="Verdana" w:cs="Arial"/>
          <w:sz w:val="20"/>
          <w:szCs w:val="20"/>
          <w:vertAlign w:val="superscript"/>
        </w:rPr>
        <w:footnoteReference w:id="1"/>
      </w:r>
      <w:r w:rsidRPr="001F137A">
        <w:rPr>
          <w:rFonts w:ascii="Verdana" w:hAnsi="Verdana" w:cs="Arial"/>
          <w:sz w:val="20"/>
          <w:szCs w:val="20"/>
        </w:rPr>
        <w:t xml:space="preserve">: </w:t>
      </w:r>
      <w:r w:rsidR="001F137A" w:rsidRPr="001F137A">
        <w:rPr>
          <w:rFonts w:ascii="Verdana" w:hAnsi="Verdana" w:cs="Arial"/>
          <w:sz w:val="20"/>
          <w:szCs w:val="20"/>
        </w:rPr>
        <w:tab/>
      </w:r>
      <w:r w:rsidR="00245F17">
        <w:rPr>
          <w:rFonts w:ascii="Verdana" w:hAnsi="Verdana" w:cs="Arial"/>
          <w:sz w:val="20"/>
          <w:szCs w:val="20"/>
        </w:rPr>
        <w:t xml:space="preserve"> </w:t>
      </w:r>
      <w:sdt>
        <w:sdtPr>
          <w:rPr>
            <w:rStyle w:val="mfasiintens"/>
          </w:rPr>
          <w:id w:val="1298564356"/>
          <w:placeholder>
            <w:docPart w:val="A42389C420D54002BEB967652E979F52"/>
          </w:placeholder>
        </w:sdtPr>
        <w:sdtEndPr>
          <w:rPr>
            <w:rStyle w:val="mfasiintens"/>
          </w:rPr>
        </w:sdtEndPr>
        <w:sdtContent>
          <w:r w:rsidR="00764A97">
            <w:rPr>
              <w:rStyle w:val="mfasiintens"/>
            </w:rPr>
            <w:t>0</w:t>
          </w:r>
          <w:r w:rsidR="003D10C9" w:rsidRPr="002A0918">
            <w:rPr>
              <w:rStyle w:val="mfasiintens"/>
            </w:rPr>
            <w:t>0.000,00</w:t>
          </w:r>
        </w:sdtContent>
      </w:sdt>
      <w:r w:rsidR="001F137A">
        <w:rPr>
          <w:rFonts w:ascii="Verdana" w:hAnsi="Verdana" w:cs="Arial"/>
          <w:sz w:val="20"/>
          <w:szCs w:val="20"/>
        </w:rPr>
        <w:t xml:space="preserve"> €</w:t>
      </w:r>
    </w:p>
    <w:p w:rsidR="000C5A34" w:rsidRPr="00A57B4F" w:rsidRDefault="000C5A34" w:rsidP="004313E6">
      <w:pPr>
        <w:spacing w:line="276" w:lineRule="auto"/>
        <w:ind w:left="142"/>
        <w:rPr>
          <w:rFonts w:ascii="Verdana" w:hAnsi="Verdana" w:cs="Arial"/>
          <w:sz w:val="20"/>
          <w:szCs w:val="20"/>
        </w:rPr>
      </w:pPr>
      <w:r w:rsidRPr="00A57B4F">
        <w:rPr>
          <w:rFonts w:ascii="Verdana" w:hAnsi="Verdana" w:cs="Arial"/>
          <w:sz w:val="20"/>
          <w:szCs w:val="20"/>
        </w:rPr>
        <w:t>Tipus IVA:</w:t>
      </w:r>
      <w:r w:rsidR="003D10C9">
        <w:rPr>
          <w:rFonts w:ascii="Verdana" w:hAnsi="Verdana" w:cs="Arial"/>
          <w:sz w:val="20"/>
          <w:szCs w:val="20"/>
        </w:rPr>
        <w:t xml:space="preserve"> </w:t>
      </w:r>
      <w:sdt>
        <w:sdtPr>
          <w:rPr>
            <w:rStyle w:val="mfasiintens"/>
          </w:rPr>
          <w:id w:val="-232699206"/>
          <w:placeholder>
            <w:docPart w:val="A42389C420D54002BEB967652E979F52"/>
          </w:placeholder>
        </w:sdtPr>
        <w:sdtEndPr>
          <w:rPr>
            <w:rStyle w:val="mfasiintens"/>
          </w:rPr>
        </w:sdtEndPr>
        <w:sdtContent>
          <w:bookmarkStart w:id="0" w:name="_GoBack"/>
          <w:r w:rsidR="005818DB">
            <w:rPr>
              <w:rStyle w:val="mfasiintens"/>
            </w:rPr>
            <w:t>21</w:t>
          </w:r>
          <w:bookmarkEnd w:id="0"/>
        </w:sdtContent>
      </w:sdt>
      <w:r w:rsidRPr="00A57B4F">
        <w:rPr>
          <w:rFonts w:ascii="Verdana" w:hAnsi="Verdana" w:cs="Arial"/>
          <w:sz w:val="20"/>
          <w:szCs w:val="20"/>
        </w:rPr>
        <w:t xml:space="preserve"> %</w:t>
      </w:r>
    </w:p>
    <w:p w:rsidR="000C5A34" w:rsidRPr="00A57B4F" w:rsidRDefault="000C5A34" w:rsidP="00FE7361">
      <w:pPr>
        <w:tabs>
          <w:tab w:val="right" w:leader="dot" w:pos="6237"/>
        </w:tabs>
        <w:spacing w:after="160" w:line="276" w:lineRule="auto"/>
        <w:ind w:left="142"/>
        <w:rPr>
          <w:rFonts w:ascii="Verdana" w:hAnsi="Verdana" w:cs="Arial"/>
          <w:sz w:val="20"/>
          <w:szCs w:val="20"/>
        </w:rPr>
      </w:pPr>
      <w:r w:rsidRPr="00A57B4F">
        <w:rPr>
          <w:rFonts w:ascii="Verdana" w:hAnsi="Verdana" w:cs="Arial"/>
          <w:sz w:val="20"/>
          <w:szCs w:val="20"/>
        </w:rPr>
        <w:t xml:space="preserve">Import IVA: </w:t>
      </w:r>
      <w:r w:rsidR="004313E6">
        <w:rPr>
          <w:rFonts w:ascii="Verdana" w:hAnsi="Verdana" w:cs="Arial"/>
          <w:sz w:val="20"/>
          <w:szCs w:val="20"/>
        </w:rPr>
        <w:tab/>
      </w:r>
      <w:sdt>
        <w:sdtPr>
          <w:rPr>
            <w:rStyle w:val="mfasiintens"/>
          </w:rPr>
          <w:id w:val="-2013681814"/>
          <w:placeholder>
            <w:docPart w:val="A42389C420D54002BEB967652E979F52"/>
          </w:placeholder>
        </w:sdtPr>
        <w:sdtEndPr>
          <w:rPr>
            <w:rStyle w:val="mfasiintens"/>
          </w:rPr>
        </w:sdtEndPr>
        <w:sdtContent>
          <w:r w:rsidR="00764A97" w:rsidRPr="00764A97">
            <w:rPr>
              <w:rStyle w:val="mfasiintens"/>
            </w:rPr>
            <w:t>00.000,00</w:t>
          </w:r>
        </w:sdtContent>
      </w:sdt>
      <w:r w:rsidRPr="00A57B4F">
        <w:rPr>
          <w:rFonts w:ascii="Verdana" w:hAnsi="Verdana" w:cs="Arial"/>
          <w:sz w:val="20"/>
          <w:szCs w:val="20"/>
        </w:rPr>
        <w:t xml:space="preserve"> €</w:t>
      </w:r>
    </w:p>
    <w:p w:rsidR="000C5A34" w:rsidRPr="00A57B4F" w:rsidRDefault="000C5A34" w:rsidP="00FE7361">
      <w:pPr>
        <w:tabs>
          <w:tab w:val="right" w:leader="dot" w:pos="6237"/>
        </w:tabs>
        <w:ind w:left="142"/>
        <w:rPr>
          <w:rFonts w:ascii="Verdana" w:hAnsi="Verdana" w:cs="Arial"/>
          <w:sz w:val="20"/>
          <w:szCs w:val="20"/>
        </w:rPr>
      </w:pPr>
      <w:r w:rsidRPr="00A57B4F">
        <w:rPr>
          <w:rFonts w:ascii="Verdana" w:hAnsi="Verdana" w:cs="Arial"/>
          <w:sz w:val="20"/>
          <w:szCs w:val="20"/>
        </w:rPr>
        <w:t>Preu total del contracte (IVA inclòs):</w:t>
      </w:r>
      <w:r w:rsidR="00FE7361">
        <w:rPr>
          <w:rFonts w:ascii="Verdana" w:hAnsi="Verdana" w:cs="Arial"/>
          <w:sz w:val="20"/>
          <w:szCs w:val="20"/>
        </w:rPr>
        <w:t xml:space="preserve"> </w:t>
      </w:r>
      <w:r w:rsidR="00FE7361">
        <w:rPr>
          <w:rFonts w:ascii="Verdana" w:hAnsi="Verdana" w:cs="Arial"/>
          <w:sz w:val="20"/>
          <w:szCs w:val="20"/>
        </w:rPr>
        <w:tab/>
      </w:r>
      <w:r w:rsidR="00245F17">
        <w:rPr>
          <w:rFonts w:ascii="Verdana" w:hAnsi="Verdana" w:cs="Arial"/>
          <w:sz w:val="20"/>
          <w:szCs w:val="20"/>
        </w:rPr>
        <w:t xml:space="preserve"> </w:t>
      </w:r>
      <w:sdt>
        <w:sdtPr>
          <w:rPr>
            <w:rStyle w:val="mfasiintens"/>
          </w:rPr>
          <w:id w:val="-1731840858"/>
          <w:placeholder>
            <w:docPart w:val="A42389C420D54002BEB967652E979F52"/>
          </w:placeholder>
        </w:sdtPr>
        <w:sdtEndPr>
          <w:rPr>
            <w:rStyle w:val="mfasiintens"/>
          </w:rPr>
        </w:sdtEndPr>
        <w:sdtContent>
          <w:r w:rsidR="00764A97">
            <w:rPr>
              <w:rStyle w:val="mfasiintens"/>
            </w:rPr>
            <w:t>00.000,00</w:t>
          </w:r>
        </w:sdtContent>
      </w:sdt>
      <w:r w:rsidRPr="00A57B4F">
        <w:rPr>
          <w:rFonts w:ascii="Verdana" w:hAnsi="Verdana" w:cs="Arial"/>
          <w:sz w:val="20"/>
          <w:szCs w:val="20"/>
        </w:rPr>
        <w:t xml:space="preserve">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9003"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536"/>
        <w:gridCol w:w="1560"/>
        <w:gridCol w:w="1134"/>
        <w:gridCol w:w="1773"/>
      </w:tblGrid>
      <w:tr w:rsidR="00CD2873" w:rsidRPr="00CA5791" w:rsidTr="00AD5C97">
        <w:tc>
          <w:tcPr>
            <w:tcW w:w="4536" w:type="dxa"/>
            <w:tcBorders>
              <w:top w:val="single" w:sz="12" w:space="0" w:color="auto"/>
              <w:bottom w:val="single" w:sz="12" w:space="0" w:color="auto"/>
            </w:tcBorders>
            <w:shd w:val="clear" w:color="auto" w:fill="EEECE1" w:themeFill="background2"/>
            <w:vAlign w:val="center"/>
          </w:tcPr>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Conceptes</w:t>
            </w:r>
          </w:p>
        </w:tc>
        <w:tc>
          <w:tcPr>
            <w:tcW w:w="1560" w:type="dxa"/>
            <w:tcBorders>
              <w:top w:val="single" w:sz="12" w:space="0" w:color="auto"/>
              <w:bottom w:val="single" w:sz="12" w:space="0" w:color="auto"/>
            </w:tcBorders>
            <w:shd w:val="clear" w:color="auto" w:fill="EEECE1" w:themeFill="background2"/>
            <w:vAlign w:val="center"/>
          </w:tcPr>
          <w:p w:rsidR="00CA5791" w:rsidRDefault="00CA5791" w:rsidP="00245F17">
            <w:pPr>
              <w:jc w:val="center"/>
              <w:rPr>
                <w:rFonts w:ascii="Verdana" w:hAnsi="Verdana" w:cs="Arial"/>
                <w:b/>
                <w:sz w:val="14"/>
                <w:szCs w:val="14"/>
              </w:rPr>
            </w:pPr>
            <w:r>
              <w:rPr>
                <w:rFonts w:ascii="Verdana" w:hAnsi="Verdana" w:cs="Arial"/>
                <w:b/>
                <w:sz w:val="14"/>
                <w:szCs w:val="14"/>
              </w:rPr>
              <w:t>Preu net</w:t>
            </w:r>
          </w:p>
          <w:p w:rsidR="00901F4F" w:rsidRDefault="00901F4F" w:rsidP="00245F17">
            <w:pPr>
              <w:jc w:val="center"/>
              <w:rPr>
                <w:rFonts w:ascii="Verdana" w:hAnsi="Verdana" w:cs="Arial"/>
                <w:b/>
                <w:sz w:val="14"/>
                <w:szCs w:val="14"/>
              </w:rPr>
            </w:pPr>
            <w:r>
              <w:rPr>
                <w:rFonts w:ascii="Verdana" w:hAnsi="Verdana" w:cs="Arial"/>
                <w:b/>
                <w:sz w:val="14"/>
                <w:szCs w:val="14"/>
              </w:rPr>
              <w:t>Unitat</w:t>
            </w:r>
          </w:p>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IVA exclòs</w:t>
            </w:r>
          </w:p>
        </w:tc>
        <w:tc>
          <w:tcPr>
            <w:tcW w:w="1134" w:type="dxa"/>
            <w:tcBorders>
              <w:top w:val="single" w:sz="12" w:space="0" w:color="auto"/>
              <w:bottom w:val="single" w:sz="12" w:space="0" w:color="auto"/>
            </w:tcBorders>
            <w:shd w:val="clear" w:color="auto" w:fill="EEECE1" w:themeFill="background2"/>
            <w:vAlign w:val="center"/>
          </w:tcPr>
          <w:p w:rsidR="00CA5791" w:rsidRDefault="00CA5791" w:rsidP="00901F4F">
            <w:pPr>
              <w:ind w:left="-108"/>
              <w:jc w:val="center"/>
              <w:rPr>
                <w:rFonts w:ascii="Verdana" w:hAnsi="Verdana" w:cs="Arial"/>
                <w:b/>
                <w:sz w:val="14"/>
                <w:szCs w:val="14"/>
              </w:rPr>
            </w:pPr>
            <w:r>
              <w:rPr>
                <w:rFonts w:ascii="Verdana" w:hAnsi="Verdana" w:cs="Arial"/>
                <w:b/>
                <w:sz w:val="14"/>
                <w:szCs w:val="14"/>
              </w:rPr>
              <w:t>Número</w:t>
            </w:r>
          </w:p>
          <w:p w:rsidR="00CD2873" w:rsidRPr="00CA5791" w:rsidRDefault="00CD2873" w:rsidP="00901F4F">
            <w:pPr>
              <w:ind w:left="-108"/>
              <w:jc w:val="center"/>
              <w:rPr>
                <w:rFonts w:ascii="Verdana" w:hAnsi="Verdana" w:cs="Arial"/>
                <w:b/>
                <w:sz w:val="14"/>
                <w:szCs w:val="14"/>
              </w:rPr>
            </w:pPr>
            <w:r w:rsidRPr="00CA5791">
              <w:rPr>
                <w:rFonts w:ascii="Verdana" w:hAnsi="Verdana" w:cs="Arial"/>
                <w:b/>
                <w:sz w:val="14"/>
                <w:szCs w:val="14"/>
              </w:rPr>
              <w:t>d’unitats</w:t>
            </w:r>
          </w:p>
        </w:tc>
        <w:tc>
          <w:tcPr>
            <w:tcW w:w="1773" w:type="dxa"/>
            <w:tcBorders>
              <w:top w:val="single" w:sz="12" w:space="0" w:color="auto"/>
              <w:bottom w:val="single" w:sz="12" w:space="0" w:color="auto"/>
            </w:tcBorders>
            <w:shd w:val="clear" w:color="auto" w:fill="EEECE1" w:themeFill="background2"/>
            <w:vAlign w:val="center"/>
          </w:tcPr>
          <w:p w:rsidR="00CD2873" w:rsidRDefault="00CD2873" w:rsidP="00245F17">
            <w:pPr>
              <w:jc w:val="center"/>
              <w:rPr>
                <w:rFonts w:ascii="Verdana" w:hAnsi="Verdana" w:cs="Arial"/>
                <w:b/>
                <w:sz w:val="14"/>
                <w:szCs w:val="14"/>
              </w:rPr>
            </w:pPr>
            <w:r w:rsidRPr="00CA5791">
              <w:rPr>
                <w:rFonts w:ascii="Verdana" w:hAnsi="Verdana" w:cs="Arial"/>
                <w:b/>
                <w:sz w:val="14"/>
                <w:szCs w:val="14"/>
              </w:rPr>
              <w:t>Import</w:t>
            </w:r>
            <w:r w:rsidR="00AD5C97">
              <w:rPr>
                <w:rFonts w:ascii="Verdana" w:hAnsi="Verdana" w:cs="Arial"/>
                <w:b/>
                <w:sz w:val="14"/>
                <w:szCs w:val="14"/>
              </w:rPr>
              <w:t xml:space="preserve"> net</w:t>
            </w:r>
          </w:p>
          <w:p w:rsidR="00AD5C97" w:rsidRPr="00CA5791" w:rsidRDefault="00AD5C97" w:rsidP="00245F17">
            <w:pPr>
              <w:jc w:val="center"/>
              <w:rPr>
                <w:rFonts w:ascii="Verdana" w:hAnsi="Verdana" w:cs="Arial"/>
                <w:b/>
                <w:sz w:val="14"/>
                <w:szCs w:val="14"/>
              </w:rPr>
            </w:pPr>
            <w:r>
              <w:rPr>
                <w:rFonts w:ascii="Verdana" w:hAnsi="Verdana" w:cs="Arial"/>
                <w:b/>
                <w:sz w:val="14"/>
                <w:szCs w:val="14"/>
              </w:rPr>
              <w:t>IVA exclòs</w:t>
            </w:r>
          </w:p>
        </w:tc>
      </w:tr>
      <w:tr w:rsidR="00CD2873" w:rsidRPr="00F372CA" w:rsidTr="00AD5C97">
        <w:tc>
          <w:tcPr>
            <w:tcW w:w="4536" w:type="dxa"/>
            <w:tcBorders>
              <w:top w:val="single" w:sz="12" w:space="0" w:color="auto"/>
            </w:tcBorders>
          </w:tcPr>
          <w:p w:rsidR="00CD2873" w:rsidRPr="00AD5C97" w:rsidRDefault="00AD5C97" w:rsidP="00AD5C97">
            <w:pPr>
              <w:rPr>
                <w:rFonts w:ascii="Verdana" w:hAnsi="Verdana" w:cs="Arial"/>
                <w:sz w:val="18"/>
                <w:szCs w:val="18"/>
              </w:rPr>
            </w:pPr>
            <w:r w:rsidRPr="00AD5C97">
              <w:rPr>
                <w:rFonts w:ascii="Verdana" w:hAnsi="Verdana" w:cs="Arial"/>
                <w:sz w:val="18"/>
                <w:szCs w:val="18"/>
              </w:rPr>
              <w:t>Reunió coordinació</w:t>
            </w:r>
          </w:p>
        </w:tc>
        <w:tc>
          <w:tcPr>
            <w:tcW w:w="1560" w:type="dxa"/>
            <w:tcBorders>
              <w:top w:val="single" w:sz="12" w:space="0" w:color="auto"/>
            </w:tcBorders>
          </w:tcPr>
          <w:sdt>
            <w:sdtPr>
              <w:rPr>
                <w:rFonts w:ascii="Verdana" w:hAnsi="Verdana" w:cs="Arial"/>
                <w:sz w:val="18"/>
                <w:szCs w:val="18"/>
              </w:rPr>
              <w:id w:val="1829785626"/>
              <w:placeholder>
                <w:docPart w:val="A42389C420D54002BEB967652E979F52"/>
              </w:placeholder>
            </w:sdtPr>
            <w:sdtEndPr/>
            <w:sdtContent>
              <w:p w:rsidR="00CD2873" w:rsidRPr="00AD5C97" w:rsidRDefault="00AD5C97" w:rsidP="00AD5C97">
                <w:pPr>
                  <w:ind w:right="142"/>
                  <w:jc w:val="center"/>
                  <w:rPr>
                    <w:rFonts w:ascii="Verdana" w:hAnsi="Verdana" w:cs="Arial"/>
                    <w:sz w:val="18"/>
                    <w:szCs w:val="18"/>
                  </w:rPr>
                </w:pPr>
                <w:r w:rsidRPr="00AD5C97">
                  <w:rPr>
                    <w:rStyle w:val="CitaCar"/>
                    <w:rFonts w:ascii="Verdana" w:hAnsi="Verdana"/>
                  </w:rPr>
                  <w:t>0</w:t>
                </w:r>
                <w:r w:rsidR="007D5786" w:rsidRPr="00AD5C97">
                  <w:rPr>
                    <w:rStyle w:val="CitaCar"/>
                    <w:rFonts w:ascii="Verdana" w:hAnsi="Verdana"/>
                  </w:rPr>
                  <w:t>,00</w:t>
                </w:r>
                <w:r w:rsidR="00571553" w:rsidRPr="00AD5C97">
                  <w:rPr>
                    <w:rStyle w:val="CitaCar"/>
                    <w:rFonts w:ascii="Verdana" w:hAnsi="Verdana"/>
                  </w:rPr>
                  <w:t xml:space="preserve"> €</w:t>
                </w:r>
              </w:p>
            </w:sdtContent>
          </w:sdt>
        </w:tc>
        <w:sdt>
          <w:sdtPr>
            <w:rPr>
              <w:rFonts w:ascii="Verdana" w:hAnsi="Verdana"/>
            </w:rPr>
            <w:id w:val="608470676"/>
            <w:placeholder>
              <w:docPart w:val="A42389C420D54002BEB967652E979F52"/>
            </w:placeholder>
          </w:sdtPr>
          <w:sdtEndPr/>
          <w:sdtContent>
            <w:tc>
              <w:tcPr>
                <w:tcW w:w="1134" w:type="dxa"/>
                <w:tcBorders>
                  <w:top w:val="single" w:sz="12" w:space="0" w:color="auto"/>
                </w:tcBorders>
              </w:tcPr>
              <w:p w:rsidR="00CD2873" w:rsidRPr="00AD5C97" w:rsidRDefault="00E94CAC" w:rsidP="00E94CAC">
                <w:pPr>
                  <w:pStyle w:val="Cita"/>
                  <w:jc w:val="center"/>
                  <w:rPr>
                    <w:rFonts w:ascii="Verdana" w:hAnsi="Verdana"/>
                  </w:rPr>
                </w:pPr>
                <w:r w:rsidRPr="00AD5C97">
                  <w:rPr>
                    <w:rFonts w:ascii="Verdana" w:hAnsi="Verdana"/>
                  </w:rPr>
                  <w:t xml:space="preserve"> </w:t>
                </w:r>
              </w:p>
            </w:tc>
          </w:sdtContent>
        </w:sdt>
        <w:tc>
          <w:tcPr>
            <w:tcW w:w="1773" w:type="dxa"/>
            <w:tcBorders>
              <w:top w:val="single" w:sz="12" w:space="0" w:color="auto"/>
            </w:tcBorders>
          </w:tcPr>
          <w:sdt>
            <w:sdtPr>
              <w:rPr>
                <w:rFonts w:ascii="Verdana" w:hAnsi="Verdana" w:cs="Arial"/>
                <w:sz w:val="18"/>
                <w:szCs w:val="18"/>
              </w:rPr>
              <w:id w:val="895320189"/>
              <w:placeholder>
                <w:docPart w:val="A42389C420D54002BEB967652E979F52"/>
              </w:placeholder>
            </w:sdtPr>
            <w:sdtEndPr/>
            <w:sdtContent>
              <w:p w:rsidR="00CD2873" w:rsidRPr="00AD5C97" w:rsidRDefault="007D5786" w:rsidP="007D5786">
                <w:pPr>
                  <w:ind w:right="140"/>
                  <w:jc w:val="right"/>
                  <w:rPr>
                    <w:rFonts w:ascii="Verdana" w:hAnsi="Verdana" w:cs="Arial"/>
                    <w:sz w:val="18"/>
                    <w:szCs w:val="18"/>
                  </w:rPr>
                </w:pPr>
                <w:r w:rsidRPr="00AD5C97">
                  <w:rPr>
                    <w:rStyle w:val="CitaCar"/>
                    <w:rFonts w:ascii="Verdana" w:hAnsi="Verdana"/>
                  </w:rPr>
                  <w:t>00.000,00</w:t>
                </w:r>
                <w:r w:rsidR="007131EB" w:rsidRPr="00AD5C97">
                  <w:rPr>
                    <w:rStyle w:val="CitaCar"/>
                    <w:rFonts w:ascii="Verdana" w:hAnsi="Verdana"/>
                  </w:rPr>
                  <w:t xml:space="preserve"> €</w:t>
                </w:r>
              </w:p>
            </w:sdtContent>
          </w:sdt>
        </w:tc>
      </w:tr>
      <w:tr w:rsidR="002C3A3A" w:rsidRPr="00F372CA" w:rsidTr="00AD5C97">
        <w:tc>
          <w:tcPr>
            <w:tcW w:w="4536" w:type="dxa"/>
          </w:tcPr>
          <w:p w:rsidR="002C3A3A" w:rsidRPr="00AD5C97" w:rsidRDefault="00AD5C97" w:rsidP="003B42DE">
            <w:pPr>
              <w:pStyle w:val="Cita"/>
              <w:rPr>
                <w:rFonts w:ascii="Verdana" w:hAnsi="Verdana"/>
                <w:i w:val="0"/>
                <w:color w:val="auto"/>
              </w:rPr>
            </w:pPr>
            <w:r w:rsidRPr="00AD5C97">
              <w:rPr>
                <w:rFonts w:ascii="Verdana" w:hAnsi="Verdana"/>
                <w:i w:val="0"/>
                <w:color w:val="auto"/>
              </w:rPr>
              <w:t>Revisió PSS i redacció informe positiu</w:t>
            </w:r>
          </w:p>
        </w:tc>
        <w:tc>
          <w:tcPr>
            <w:tcW w:w="1560" w:type="dxa"/>
          </w:tcPr>
          <w:sdt>
            <w:sdtPr>
              <w:rPr>
                <w:rFonts w:ascii="Verdana" w:hAnsi="Verdana"/>
              </w:rPr>
              <w:id w:val="-1196624691"/>
              <w:placeholder>
                <w:docPart w:val="F9A91C3F892C4EC084D69253348AEEF6"/>
              </w:placeholder>
            </w:sdtPr>
            <w:sdtEndPr/>
            <w:sdtContent>
              <w:p w:rsidR="002C3A3A" w:rsidRPr="00AD5C97" w:rsidRDefault="00AD5C97" w:rsidP="00AD5C97">
                <w:pPr>
                  <w:pStyle w:val="Cita"/>
                  <w:jc w:val="center"/>
                  <w:rPr>
                    <w:rFonts w:ascii="Verdana" w:hAnsi="Verdana"/>
                  </w:rPr>
                </w:pPr>
                <w:r w:rsidRPr="00AD5C97">
                  <w:rPr>
                    <w:rFonts w:ascii="Verdana" w:hAnsi="Verdana"/>
                  </w:rPr>
                  <w:t>0,00 €</w:t>
                </w:r>
                <w:r w:rsidR="00EC4A10" w:rsidRPr="00AD5C97">
                  <w:rPr>
                    <w:rStyle w:val="CitaCar"/>
                    <w:rFonts w:ascii="Verdana" w:hAnsi="Verdana"/>
                  </w:rPr>
                  <w:t xml:space="preserve"> </w:t>
                </w:r>
              </w:p>
            </w:sdtContent>
          </w:sdt>
        </w:tc>
        <w:sdt>
          <w:sdtPr>
            <w:rPr>
              <w:rFonts w:ascii="Verdana" w:hAnsi="Verdana"/>
            </w:rPr>
            <w:id w:val="2024431511"/>
            <w:placeholder>
              <w:docPart w:val="BDD9D724D13E44A095AA30A86D26CA05"/>
            </w:placeholder>
          </w:sdtPr>
          <w:sdtEndPr/>
          <w:sdtContent>
            <w:tc>
              <w:tcPr>
                <w:tcW w:w="1134" w:type="dxa"/>
              </w:tcPr>
              <w:p w:rsidR="002C3A3A" w:rsidRPr="00AD5C97" w:rsidRDefault="00EC4A10" w:rsidP="00EC4A10">
                <w:pPr>
                  <w:pStyle w:val="Cita"/>
                  <w:jc w:val="center"/>
                  <w:rPr>
                    <w:rFonts w:ascii="Verdana" w:hAnsi="Verdana"/>
                  </w:rPr>
                </w:pPr>
                <w:r w:rsidRPr="00AD5C97">
                  <w:rPr>
                    <w:rFonts w:ascii="Verdana" w:hAnsi="Verdana"/>
                  </w:rPr>
                  <w:t xml:space="preserve"> </w:t>
                </w:r>
              </w:p>
            </w:tc>
          </w:sdtContent>
        </w:sdt>
        <w:tc>
          <w:tcPr>
            <w:tcW w:w="1773" w:type="dxa"/>
          </w:tcPr>
          <w:sdt>
            <w:sdtPr>
              <w:rPr>
                <w:rFonts w:ascii="Verdana" w:hAnsi="Verdana" w:cs="Arial"/>
                <w:sz w:val="18"/>
                <w:szCs w:val="18"/>
              </w:rPr>
              <w:id w:val="2015190567"/>
              <w:placeholder>
                <w:docPart w:val="BDD9D724D13E44A095AA30A86D26CA05"/>
              </w:placeholder>
            </w:sdtPr>
            <w:sdtEndPr/>
            <w:sdtContent>
              <w:p w:rsidR="002C3A3A" w:rsidRPr="00AD5C97" w:rsidRDefault="00E94CAC" w:rsidP="00AD5C97">
                <w:pPr>
                  <w:ind w:right="140"/>
                  <w:jc w:val="right"/>
                  <w:rPr>
                    <w:rFonts w:ascii="Verdana" w:hAnsi="Verdana" w:cs="Arial"/>
                    <w:sz w:val="18"/>
                    <w:szCs w:val="18"/>
                  </w:rPr>
                </w:pPr>
                <w:r w:rsidRPr="00AD5C97">
                  <w:rPr>
                    <w:rStyle w:val="CitaCar"/>
                    <w:rFonts w:ascii="Verdana" w:hAnsi="Verdana"/>
                  </w:rPr>
                  <w:t xml:space="preserve"> </w:t>
                </w:r>
                <w:sdt>
                  <w:sdtPr>
                    <w:rPr>
                      <w:rFonts w:ascii="Verdana" w:hAnsi="Verdana" w:cs="Arial"/>
                      <w:sz w:val="18"/>
                      <w:szCs w:val="18"/>
                    </w:rPr>
                    <w:id w:val="1600062639"/>
                    <w:placeholder>
                      <w:docPart w:val="368E309966E5475CA5720D09DA7CC474"/>
                    </w:placeholder>
                  </w:sdtPr>
                  <w:sdtEndPr/>
                  <w:sdtContent>
                    <w:r w:rsidR="00AD5C97" w:rsidRPr="00AD5C97">
                      <w:rPr>
                        <w:rStyle w:val="CitaCar"/>
                        <w:rFonts w:ascii="Verdana" w:hAnsi="Verdana"/>
                      </w:rPr>
                      <w:t>00.000,00 €</w:t>
                    </w:r>
                  </w:sdtContent>
                </w:sdt>
              </w:p>
            </w:sdtContent>
          </w:sdt>
        </w:tc>
      </w:tr>
      <w:tr w:rsidR="002C3A3A" w:rsidRPr="00F372CA" w:rsidTr="00AD5C97">
        <w:tc>
          <w:tcPr>
            <w:tcW w:w="4536" w:type="dxa"/>
          </w:tcPr>
          <w:p w:rsidR="002C3A3A" w:rsidRPr="00AD5C97" w:rsidRDefault="00AD5C97" w:rsidP="003B42DE">
            <w:pPr>
              <w:pStyle w:val="Cita"/>
              <w:rPr>
                <w:rFonts w:ascii="Verdana" w:hAnsi="Verdana"/>
              </w:rPr>
            </w:pPr>
            <w:r w:rsidRPr="00AD5C97">
              <w:rPr>
                <w:rFonts w:ascii="Verdana" w:hAnsi="Verdana"/>
                <w:i w:val="0"/>
                <w:color w:val="auto"/>
              </w:rPr>
              <w:t>Visites seguiment serveis</w:t>
            </w:r>
          </w:p>
        </w:tc>
        <w:tc>
          <w:tcPr>
            <w:tcW w:w="1560" w:type="dxa"/>
          </w:tcPr>
          <w:sdt>
            <w:sdtPr>
              <w:rPr>
                <w:rFonts w:ascii="Verdana" w:hAnsi="Verdana"/>
              </w:rPr>
              <w:id w:val="-1209729972"/>
              <w:placeholder>
                <w:docPart w:val="3E46AA0262D1429DB970715D5F786218"/>
              </w:placeholder>
            </w:sdtPr>
            <w:sdtEndPr/>
            <w:sdtContent>
              <w:p w:rsidR="002C3A3A" w:rsidRPr="00AD5C97" w:rsidRDefault="00EC4A10" w:rsidP="00AD5C97">
                <w:pPr>
                  <w:pStyle w:val="Cita"/>
                  <w:jc w:val="center"/>
                  <w:rPr>
                    <w:rFonts w:ascii="Verdana" w:hAnsi="Verdana"/>
                  </w:rPr>
                </w:pPr>
                <w:r w:rsidRPr="00AD5C97">
                  <w:rPr>
                    <w:rStyle w:val="CitaCar"/>
                    <w:rFonts w:ascii="Verdana" w:hAnsi="Verdana"/>
                  </w:rPr>
                  <w:t xml:space="preserve"> </w:t>
                </w:r>
                <w:r w:rsidR="00AD5C97" w:rsidRPr="00AD5C97">
                  <w:rPr>
                    <w:rStyle w:val="CitaCar"/>
                    <w:rFonts w:ascii="Verdana" w:hAnsi="Verdana"/>
                    <w:i/>
                  </w:rPr>
                  <w:t>0,00 €</w:t>
                </w:r>
              </w:p>
            </w:sdtContent>
          </w:sdt>
        </w:tc>
        <w:sdt>
          <w:sdtPr>
            <w:rPr>
              <w:rFonts w:ascii="Verdana" w:hAnsi="Verdana"/>
            </w:rPr>
            <w:id w:val="-48771310"/>
            <w:placeholder>
              <w:docPart w:val="B50438EB37B641828CED4D5A8C81BAF4"/>
            </w:placeholder>
          </w:sdtPr>
          <w:sdtEndPr/>
          <w:sdtContent>
            <w:tc>
              <w:tcPr>
                <w:tcW w:w="1134" w:type="dxa"/>
              </w:tcPr>
              <w:p w:rsidR="002C3A3A" w:rsidRPr="00AD5C97" w:rsidRDefault="00EC4A10" w:rsidP="00EC4A10">
                <w:pPr>
                  <w:pStyle w:val="Cita"/>
                  <w:jc w:val="center"/>
                  <w:rPr>
                    <w:rFonts w:ascii="Verdana" w:hAnsi="Verdana"/>
                  </w:rPr>
                </w:pPr>
                <w:r w:rsidRPr="00AD5C97">
                  <w:rPr>
                    <w:rFonts w:ascii="Verdana" w:hAnsi="Verdana"/>
                  </w:rPr>
                  <w:t xml:space="preserve"> </w:t>
                </w:r>
              </w:p>
            </w:tc>
          </w:sdtContent>
        </w:sdt>
        <w:tc>
          <w:tcPr>
            <w:tcW w:w="1773" w:type="dxa"/>
          </w:tcPr>
          <w:sdt>
            <w:sdtPr>
              <w:rPr>
                <w:rFonts w:ascii="Verdana" w:hAnsi="Verdana" w:cs="Arial"/>
                <w:sz w:val="18"/>
                <w:szCs w:val="18"/>
              </w:rPr>
              <w:id w:val="1484740451"/>
              <w:placeholder>
                <w:docPart w:val="B50438EB37B641828CED4D5A8C81BAF4"/>
              </w:placeholder>
            </w:sdtPr>
            <w:sdtEndPr/>
            <w:sdtContent>
              <w:p w:rsidR="002C3A3A" w:rsidRPr="00AD5C97" w:rsidRDefault="00E94CAC" w:rsidP="00AD5C97">
                <w:pPr>
                  <w:ind w:right="140"/>
                  <w:jc w:val="center"/>
                  <w:rPr>
                    <w:rFonts w:ascii="Verdana" w:hAnsi="Verdana" w:cs="Arial"/>
                    <w:sz w:val="18"/>
                    <w:szCs w:val="18"/>
                  </w:rPr>
                </w:pPr>
                <w:r w:rsidRPr="00AD5C97">
                  <w:rPr>
                    <w:rStyle w:val="CitaCar"/>
                    <w:rFonts w:ascii="Verdana" w:hAnsi="Verdana"/>
                  </w:rPr>
                  <w:t xml:space="preserve"> </w:t>
                </w:r>
                <w:r w:rsidR="00AD5C97" w:rsidRPr="00AD5C97">
                  <w:rPr>
                    <w:rStyle w:val="CitaCar"/>
                    <w:rFonts w:ascii="Verdana" w:hAnsi="Verdana"/>
                  </w:rPr>
                  <w:t>00.000,00 €</w:t>
                </w:r>
              </w:p>
            </w:sdtContent>
          </w:sdt>
        </w:tc>
      </w:tr>
      <w:tr w:rsidR="002C3A3A" w:rsidRPr="00F372CA" w:rsidTr="00AD5C97">
        <w:tc>
          <w:tcPr>
            <w:tcW w:w="4536" w:type="dxa"/>
          </w:tcPr>
          <w:p w:rsidR="002C3A3A" w:rsidRPr="00AD5C97" w:rsidRDefault="00AD5C97" w:rsidP="00AD5C97">
            <w:pPr>
              <w:pStyle w:val="Cita"/>
              <w:rPr>
                <w:rFonts w:ascii="Verdana" w:hAnsi="Verdana"/>
              </w:rPr>
            </w:pPr>
            <w:r w:rsidRPr="00AD5C97">
              <w:rPr>
                <w:rFonts w:ascii="Verdana" w:hAnsi="Verdana"/>
                <w:i w:val="0"/>
                <w:color w:val="auto"/>
              </w:rPr>
              <w:t>Redacció actes coordinació i seguiment</w:t>
            </w:r>
          </w:p>
        </w:tc>
        <w:tc>
          <w:tcPr>
            <w:tcW w:w="1560" w:type="dxa"/>
          </w:tcPr>
          <w:sdt>
            <w:sdtPr>
              <w:rPr>
                <w:rFonts w:ascii="Verdana" w:hAnsi="Verdana"/>
              </w:rPr>
              <w:id w:val="1492214969"/>
              <w:placeholder>
                <w:docPart w:val="217CD73F6FD648A0B0259AEE8CCA93DD"/>
              </w:placeholder>
            </w:sdtPr>
            <w:sdtEndPr/>
            <w:sdtContent>
              <w:p w:rsidR="002C3A3A" w:rsidRPr="00AD5C97" w:rsidRDefault="00AD5C97" w:rsidP="00AD5C97">
                <w:pPr>
                  <w:pStyle w:val="Cita"/>
                  <w:jc w:val="center"/>
                  <w:rPr>
                    <w:rFonts w:ascii="Verdana" w:hAnsi="Verdana"/>
                  </w:rPr>
                </w:pPr>
                <w:r w:rsidRPr="00AD5C97">
                  <w:rPr>
                    <w:rFonts w:ascii="Verdana" w:hAnsi="Verdana"/>
                  </w:rPr>
                  <w:t>0,00 €</w:t>
                </w:r>
                <w:r w:rsidR="00EC4A10" w:rsidRPr="00AD5C97">
                  <w:rPr>
                    <w:rStyle w:val="CitaCar"/>
                    <w:rFonts w:ascii="Verdana" w:hAnsi="Verdana"/>
                  </w:rPr>
                  <w:t xml:space="preserve"> </w:t>
                </w:r>
              </w:p>
            </w:sdtContent>
          </w:sdt>
        </w:tc>
        <w:sdt>
          <w:sdtPr>
            <w:rPr>
              <w:rFonts w:ascii="Verdana" w:hAnsi="Verdana"/>
            </w:rPr>
            <w:id w:val="68852099"/>
            <w:placeholder>
              <w:docPart w:val="B1DAD3F48BFF4E9B8A0AD5682D4639FF"/>
            </w:placeholder>
          </w:sdtPr>
          <w:sdtEndPr/>
          <w:sdtContent>
            <w:tc>
              <w:tcPr>
                <w:tcW w:w="1134" w:type="dxa"/>
              </w:tcPr>
              <w:p w:rsidR="002C3A3A" w:rsidRPr="00AD5C97" w:rsidRDefault="00EC4A10" w:rsidP="00EC4A10">
                <w:pPr>
                  <w:pStyle w:val="Cita"/>
                  <w:jc w:val="center"/>
                  <w:rPr>
                    <w:rFonts w:ascii="Verdana" w:hAnsi="Verdana"/>
                  </w:rPr>
                </w:pPr>
                <w:r w:rsidRPr="00AD5C97">
                  <w:rPr>
                    <w:rFonts w:ascii="Verdana" w:hAnsi="Verdana"/>
                  </w:rPr>
                  <w:t xml:space="preserve"> </w:t>
                </w:r>
              </w:p>
            </w:tc>
          </w:sdtContent>
        </w:sdt>
        <w:tc>
          <w:tcPr>
            <w:tcW w:w="1773" w:type="dxa"/>
          </w:tcPr>
          <w:p w:rsidR="002C3A3A" w:rsidRPr="00AD5C97" w:rsidRDefault="00D204A6" w:rsidP="00AD5C97">
            <w:pPr>
              <w:ind w:right="140"/>
              <w:jc w:val="center"/>
              <w:rPr>
                <w:rFonts w:ascii="Verdana" w:hAnsi="Verdana" w:cs="Arial"/>
                <w:sz w:val="18"/>
                <w:szCs w:val="18"/>
              </w:rPr>
            </w:pPr>
            <w:sdt>
              <w:sdtPr>
                <w:rPr>
                  <w:rFonts w:ascii="Verdana" w:hAnsi="Verdana" w:cs="Arial"/>
                  <w:sz w:val="18"/>
                  <w:szCs w:val="18"/>
                </w:rPr>
                <w:id w:val="-1550683081"/>
                <w:placeholder>
                  <w:docPart w:val="B1DAD3F48BFF4E9B8A0AD5682D4639FF"/>
                </w:placeholder>
              </w:sdtPr>
              <w:sdtEndPr/>
              <w:sdtContent>
                <w:r w:rsidR="00E94CAC" w:rsidRPr="00AD5C97">
                  <w:rPr>
                    <w:rStyle w:val="CitaCar"/>
                    <w:rFonts w:ascii="Verdana" w:hAnsi="Verdana"/>
                  </w:rPr>
                  <w:t xml:space="preserve"> </w:t>
                </w:r>
              </w:sdtContent>
            </w:sdt>
            <w:r w:rsidR="00AD5C97" w:rsidRPr="00AD5C97">
              <w:rPr>
                <w:rStyle w:val="CitaCar"/>
                <w:rFonts w:ascii="Verdana" w:hAnsi="Verdana"/>
              </w:rPr>
              <w:t>00.000,00 €</w:t>
            </w:r>
          </w:p>
        </w:tc>
      </w:tr>
      <w:tr w:rsidR="002C3A3A" w:rsidRPr="00F372CA" w:rsidTr="00AD5C97">
        <w:tc>
          <w:tcPr>
            <w:tcW w:w="4536" w:type="dxa"/>
          </w:tcPr>
          <w:p w:rsidR="002C3A3A" w:rsidRPr="00AD5C97" w:rsidRDefault="00AD5C97" w:rsidP="00AD5C97">
            <w:pPr>
              <w:pStyle w:val="Cita"/>
              <w:rPr>
                <w:rFonts w:ascii="Verdana" w:hAnsi="Verdana" w:cs="Arial"/>
                <w:szCs w:val="18"/>
              </w:rPr>
            </w:pPr>
            <w:r w:rsidRPr="00AD5C97">
              <w:rPr>
                <w:rFonts w:ascii="Verdana" w:hAnsi="Verdana"/>
                <w:i w:val="0"/>
                <w:color w:val="auto"/>
              </w:rPr>
              <w:t>Redacció informe final</w:t>
            </w:r>
          </w:p>
        </w:tc>
        <w:tc>
          <w:tcPr>
            <w:tcW w:w="1560" w:type="dxa"/>
          </w:tcPr>
          <w:sdt>
            <w:sdtPr>
              <w:rPr>
                <w:rFonts w:ascii="Verdana" w:hAnsi="Verdana"/>
              </w:rPr>
              <w:id w:val="1734117306"/>
              <w:placeholder>
                <w:docPart w:val="80DC768BAA104E98924B2DD5E9E223A7"/>
              </w:placeholder>
            </w:sdtPr>
            <w:sdtEndPr/>
            <w:sdtContent>
              <w:p w:rsidR="002C3A3A" w:rsidRPr="00AD5C97" w:rsidRDefault="00AD5C97" w:rsidP="00AD5C97">
                <w:pPr>
                  <w:pStyle w:val="Cita"/>
                  <w:jc w:val="center"/>
                  <w:rPr>
                    <w:rFonts w:ascii="Verdana" w:hAnsi="Verdana"/>
                    <w:i w:val="0"/>
                    <w:iCs w:val="0"/>
                    <w:color w:val="000000" w:themeColor="text1"/>
                    <w:sz w:val="24"/>
                  </w:rPr>
                </w:pPr>
                <w:r w:rsidRPr="00AD5C97">
                  <w:rPr>
                    <w:rFonts w:ascii="Verdana" w:hAnsi="Verdana"/>
                  </w:rPr>
                  <w:t>0,00 €</w:t>
                </w:r>
                <w:r w:rsidRPr="00AD5C97">
                  <w:rPr>
                    <w:rStyle w:val="CitaCar"/>
                    <w:rFonts w:ascii="Verdana" w:hAnsi="Verdana"/>
                  </w:rPr>
                  <w:t xml:space="preserve"> </w:t>
                </w:r>
              </w:p>
            </w:sdtContent>
          </w:sdt>
        </w:tc>
        <w:sdt>
          <w:sdtPr>
            <w:rPr>
              <w:rFonts w:ascii="Verdana" w:hAnsi="Verdana"/>
            </w:rPr>
            <w:id w:val="-1363664872"/>
            <w:placeholder>
              <w:docPart w:val="44B8BDBD8D354C519D43C74BE12877B6"/>
            </w:placeholder>
          </w:sdtPr>
          <w:sdtEndPr/>
          <w:sdtContent>
            <w:tc>
              <w:tcPr>
                <w:tcW w:w="1134" w:type="dxa"/>
              </w:tcPr>
              <w:p w:rsidR="002C3A3A" w:rsidRPr="00AD5C97" w:rsidRDefault="00EC4A10" w:rsidP="00EC4A10">
                <w:pPr>
                  <w:pStyle w:val="Cita"/>
                  <w:jc w:val="center"/>
                  <w:rPr>
                    <w:rFonts w:ascii="Verdana" w:hAnsi="Verdana"/>
                  </w:rPr>
                </w:pPr>
                <w:r w:rsidRPr="00AD5C97">
                  <w:rPr>
                    <w:rFonts w:ascii="Verdana" w:hAnsi="Verdana"/>
                  </w:rPr>
                  <w:t xml:space="preserve"> </w:t>
                </w:r>
              </w:p>
            </w:tc>
          </w:sdtContent>
        </w:sdt>
        <w:tc>
          <w:tcPr>
            <w:tcW w:w="1773" w:type="dxa"/>
          </w:tcPr>
          <w:p w:rsidR="002C3A3A" w:rsidRPr="00AD5C97" w:rsidRDefault="00D204A6" w:rsidP="00AD5C97">
            <w:pPr>
              <w:ind w:right="140"/>
              <w:jc w:val="center"/>
              <w:rPr>
                <w:rFonts w:ascii="Verdana" w:hAnsi="Verdana" w:cs="Arial"/>
                <w:sz w:val="18"/>
                <w:szCs w:val="18"/>
              </w:rPr>
            </w:pPr>
            <w:sdt>
              <w:sdtPr>
                <w:rPr>
                  <w:rFonts w:ascii="Verdana" w:hAnsi="Verdana" w:cs="Arial"/>
                  <w:sz w:val="18"/>
                  <w:szCs w:val="18"/>
                </w:rPr>
                <w:id w:val="-1844080729"/>
                <w:placeholder>
                  <w:docPart w:val="44B8BDBD8D354C519D43C74BE12877B6"/>
                </w:placeholder>
              </w:sdtPr>
              <w:sdtEndPr/>
              <w:sdtContent>
                <w:r w:rsidR="00E94CAC" w:rsidRPr="00AD5C97">
                  <w:rPr>
                    <w:rStyle w:val="CitaCar"/>
                    <w:rFonts w:ascii="Verdana" w:hAnsi="Verdana"/>
                  </w:rPr>
                  <w:t xml:space="preserve"> </w:t>
                </w:r>
              </w:sdtContent>
            </w:sdt>
            <w:r w:rsidR="00AD5C97" w:rsidRPr="00AD5C97">
              <w:rPr>
                <w:rStyle w:val="CitaCar"/>
                <w:rFonts w:ascii="Verdana" w:hAnsi="Verdana"/>
              </w:rPr>
              <w:t>00.000,00 €</w:t>
            </w:r>
          </w:p>
        </w:tc>
      </w:tr>
      <w:tr w:rsidR="002C3A3A" w:rsidRPr="00F372CA" w:rsidTr="00AD5C97">
        <w:tc>
          <w:tcPr>
            <w:tcW w:w="4536" w:type="dxa"/>
            <w:tcBorders>
              <w:bottom w:val="single" w:sz="12" w:space="0" w:color="auto"/>
            </w:tcBorders>
          </w:tcPr>
          <w:p w:rsidR="002C3A3A" w:rsidRPr="00AD5C97" w:rsidRDefault="00AD5C97" w:rsidP="00AD5C97">
            <w:pPr>
              <w:pStyle w:val="Cita"/>
              <w:rPr>
                <w:rFonts w:ascii="Verdana" w:hAnsi="Verdana"/>
              </w:rPr>
            </w:pPr>
            <w:r w:rsidRPr="00AD5C97">
              <w:rPr>
                <w:rFonts w:ascii="Verdana" w:hAnsi="Verdana"/>
                <w:i w:val="0"/>
                <w:color w:val="auto"/>
              </w:rPr>
              <w:t>Material i amortització equips</w:t>
            </w:r>
          </w:p>
        </w:tc>
        <w:tc>
          <w:tcPr>
            <w:tcW w:w="1560" w:type="dxa"/>
            <w:tcBorders>
              <w:bottom w:val="single" w:sz="12" w:space="0" w:color="auto"/>
            </w:tcBorders>
          </w:tcPr>
          <w:sdt>
            <w:sdtPr>
              <w:rPr>
                <w:rFonts w:ascii="Verdana" w:hAnsi="Verdana"/>
              </w:rPr>
              <w:id w:val="-62103715"/>
              <w:placeholder>
                <w:docPart w:val="293CD4FFDC89480AA54A98EE08B7E5CC"/>
              </w:placeholder>
            </w:sdtPr>
            <w:sdtEndPr/>
            <w:sdtContent>
              <w:sdt>
                <w:sdtPr>
                  <w:rPr>
                    <w:rFonts w:ascii="Verdana" w:hAnsi="Verdana"/>
                  </w:rPr>
                  <w:id w:val="-424501188"/>
                  <w:placeholder>
                    <w:docPart w:val="6F9EA7D2634440AE8022105CD4344BB1"/>
                  </w:placeholder>
                </w:sdtPr>
                <w:sdtEndPr/>
                <w:sdtContent>
                  <w:p w:rsidR="002C3A3A" w:rsidRPr="00AD5C97" w:rsidRDefault="00AD5C97" w:rsidP="00AD5C97">
                    <w:pPr>
                      <w:pStyle w:val="Cita"/>
                      <w:jc w:val="center"/>
                      <w:rPr>
                        <w:rFonts w:ascii="Verdana" w:hAnsi="Verdana"/>
                        <w:i w:val="0"/>
                        <w:iCs w:val="0"/>
                        <w:color w:val="000000" w:themeColor="text1"/>
                        <w:sz w:val="24"/>
                      </w:rPr>
                    </w:pPr>
                    <w:r w:rsidRPr="00AD5C97">
                      <w:rPr>
                        <w:rFonts w:ascii="Verdana" w:hAnsi="Verdana"/>
                      </w:rPr>
                      <w:t>0,00 €</w:t>
                    </w:r>
                    <w:r w:rsidRPr="00AD5C97">
                      <w:rPr>
                        <w:rStyle w:val="CitaCar"/>
                        <w:rFonts w:ascii="Verdana" w:hAnsi="Verdana"/>
                      </w:rPr>
                      <w:t xml:space="preserve"> </w:t>
                    </w:r>
                  </w:p>
                </w:sdtContent>
              </w:sdt>
            </w:sdtContent>
          </w:sdt>
        </w:tc>
        <w:sdt>
          <w:sdtPr>
            <w:rPr>
              <w:rFonts w:ascii="Verdana" w:hAnsi="Verdana"/>
            </w:rPr>
            <w:id w:val="1362160323"/>
            <w:placeholder>
              <w:docPart w:val="1D1F0B44518144B1BAF1BD2E332BB6AD"/>
            </w:placeholder>
          </w:sdtPr>
          <w:sdtEndPr/>
          <w:sdtContent>
            <w:tc>
              <w:tcPr>
                <w:tcW w:w="1134" w:type="dxa"/>
                <w:tcBorders>
                  <w:bottom w:val="single" w:sz="12" w:space="0" w:color="auto"/>
                </w:tcBorders>
              </w:tcPr>
              <w:p w:rsidR="002C3A3A" w:rsidRPr="00AD5C97" w:rsidRDefault="00EC4A10" w:rsidP="00EC4A10">
                <w:pPr>
                  <w:pStyle w:val="Cita"/>
                  <w:jc w:val="center"/>
                  <w:rPr>
                    <w:rFonts w:ascii="Verdana" w:hAnsi="Verdana"/>
                  </w:rPr>
                </w:pPr>
                <w:r w:rsidRPr="00AD5C97">
                  <w:rPr>
                    <w:rFonts w:ascii="Verdana" w:hAnsi="Verdana"/>
                  </w:rPr>
                  <w:t xml:space="preserve"> </w:t>
                </w:r>
              </w:p>
            </w:tc>
          </w:sdtContent>
        </w:sdt>
        <w:tc>
          <w:tcPr>
            <w:tcW w:w="1773" w:type="dxa"/>
            <w:tcBorders>
              <w:bottom w:val="single" w:sz="12" w:space="0" w:color="auto"/>
            </w:tcBorders>
          </w:tcPr>
          <w:p w:rsidR="002C3A3A" w:rsidRPr="00AD5C97" w:rsidRDefault="00D204A6" w:rsidP="00AD5C97">
            <w:pPr>
              <w:ind w:right="140"/>
              <w:jc w:val="center"/>
              <w:rPr>
                <w:rFonts w:ascii="Verdana" w:hAnsi="Verdana" w:cs="Arial"/>
                <w:i/>
                <w:sz w:val="18"/>
                <w:szCs w:val="18"/>
              </w:rPr>
            </w:pPr>
            <w:sdt>
              <w:sdtPr>
                <w:rPr>
                  <w:rFonts w:ascii="Verdana" w:hAnsi="Verdana" w:cs="Arial"/>
                  <w:i/>
                  <w:color w:val="365F91" w:themeColor="accent1" w:themeShade="BF"/>
                  <w:sz w:val="18"/>
                  <w:szCs w:val="18"/>
                </w:rPr>
                <w:id w:val="1078320795"/>
                <w:placeholder>
                  <w:docPart w:val="2D9BC922549040C9A49844AA3BE18248"/>
                </w:placeholder>
              </w:sdtPr>
              <w:sdtEndPr/>
              <w:sdtContent>
                <w:r w:rsidR="00AD5C97" w:rsidRPr="00AD5C97">
                  <w:rPr>
                    <w:rFonts w:ascii="Verdana" w:hAnsi="Verdana" w:cs="Arial"/>
                    <w:i/>
                    <w:color w:val="365F91" w:themeColor="accent1" w:themeShade="BF"/>
                    <w:sz w:val="18"/>
                    <w:szCs w:val="18"/>
                  </w:rPr>
                  <w:t>00.000,00 €</w:t>
                </w:r>
                <w:r w:rsidR="00AD5C97" w:rsidRPr="00AD5C97">
                  <w:rPr>
                    <w:rStyle w:val="CitaCar"/>
                    <w:rFonts w:ascii="Verdana" w:hAnsi="Verdana"/>
                    <w:i w:val="0"/>
                  </w:rPr>
                  <w:t xml:space="preserve"> </w:t>
                </w:r>
              </w:sdtContent>
            </w:sdt>
            <w:r w:rsidR="00AD5C97" w:rsidRPr="00AD5C97">
              <w:rPr>
                <w:rFonts w:ascii="Verdana" w:hAnsi="Verdana" w:cs="Arial"/>
                <w:i/>
                <w:sz w:val="18"/>
                <w:szCs w:val="18"/>
              </w:rPr>
              <w:t xml:space="preserve"> </w:t>
            </w:r>
          </w:p>
        </w:tc>
      </w:tr>
      <w:tr w:rsidR="002C3A3A" w:rsidRPr="00F372CA" w:rsidTr="00AD5C97">
        <w:tc>
          <w:tcPr>
            <w:tcW w:w="4536" w:type="dxa"/>
            <w:tcBorders>
              <w:top w:val="single" w:sz="12" w:space="0" w:color="auto"/>
              <w:bottom w:val="single" w:sz="12" w:space="0" w:color="auto"/>
            </w:tcBorders>
            <w:shd w:val="clear" w:color="auto" w:fill="EEECE1" w:themeFill="background2"/>
          </w:tcPr>
          <w:p w:rsidR="002C3A3A" w:rsidRPr="00AD5C97" w:rsidRDefault="002C3A3A" w:rsidP="00F372CA">
            <w:pPr>
              <w:ind w:right="176"/>
              <w:jc w:val="right"/>
              <w:rPr>
                <w:rFonts w:ascii="Verdana" w:hAnsi="Verdana" w:cs="Arial"/>
                <w:b/>
                <w:sz w:val="18"/>
                <w:szCs w:val="18"/>
              </w:rPr>
            </w:pPr>
            <w:r w:rsidRPr="00AD5C97">
              <w:rPr>
                <w:rFonts w:ascii="Verdana" w:hAnsi="Verdana" w:cs="Arial"/>
                <w:b/>
                <w:sz w:val="18"/>
                <w:szCs w:val="18"/>
              </w:rPr>
              <w:t>TOTAL</w:t>
            </w:r>
          </w:p>
        </w:tc>
        <w:tc>
          <w:tcPr>
            <w:tcW w:w="1560" w:type="dxa"/>
            <w:tcBorders>
              <w:top w:val="single" w:sz="12" w:space="0" w:color="auto"/>
              <w:bottom w:val="single" w:sz="12" w:space="0" w:color="auto"/>
            </w:tcBorders>
            <w:shd w:val="clear" w:color="auto" w:fill="EEECE1" w:themeFill="background2"/>
          </w:tcPr>
          <w:p w:rsidR="002C3A3A" w:rsidRPr="00AD5C97" w:rsidRDefault="002C3A3A" w:rsidP="007D5786">
            <w:pPr>
              <w:pStyle w:val="Cita"/>
              <w:jc w:val="right"/>
              <w:rPr>
                <w:rFonts w:ascii="Verdana" w:hAnsi="Verdana"/>
              </w:rPr>
            </w:pPr>
          </w:p>
        </w:tc>
        <w:tc>
          <w:tcPr>
            <w:tcW w:w="1134" w:type="dxa"/>
            <w:tcBorders>
              <w:top w:val="single" w:sz="12" w:space="0" w:color="auto"/>
              <w:bottom w:val="single" w:sz="12" w:space="0" w:color="auto"/>
            </w:tcBorders>
            <w:shd w:val="clear" w:color="auto" w:fill="EEECE1" w:themeFill="background2"/>
          </w:tcPr>
          <w:p w:rsidR="002C3A3A" w:rsidRPr="00AD5C97" w:rsidRDefault="002C3A3A" w:rsidP="00901F4F">
            <w:pPr>
              <w:ind w:left="-108"/>
              <w:jc w:val="center"/>
              <w:rPr>
                <w:rFonts w:ascii="Verdana" w:hAnsi="Verdana" w:cs="Arial"/>
                <w:sz w:val="18"/>
                <w:szCs w:val="18"/>
              </w:rPr>
            </w:pPr>
          </w:p>
        </w:tc>
        <w:sdt>
          <w:sdtPr>
            <w:rPr>
              <w:rFonts w:ascii="Verdana" w:hAnsi="Verdana"/>
            </w:rPr>
            <w:id w:val="1909646496"/>
            <w:placeholder>
              <w:docPart w:val="ECDD82991B1F4750A6A1D3B64B386DB8"/>
            </w:placeholder>
          </w:sdtPr>
          <w:sdtEndPr/>
          <w:sdtContent>
            <w:tc>
              <w:tcPr>
                <w:tcW w:w="1773" w:type="dxa"/>
                <w:tcBorders>
                  <w:top w:val="single" w:sz="12" w:space="0" w:color="auto"/>
                  <w:bottom w:val="single" w:sz="12" w:space="0" w:color="auto"/>
                </w:tcBorders>
                <w:shd w:val="clear" w:color="auto" w:fill="EEECE1" w:themeFill="background2"/>
              </w:tcPr>
              <w:p w:rsidR="002C3A3A" w:rsidRPr="00AD5C97" w:rsidRDefault="004223B2" w:rsidP="00AD5C97">
                <w:pPr>
                  <w:pStyle w:val="Cita"/>
                  <w:jc w:val="center"/>
                  <w:rPr>
                    <w:rFonts w:ascii="Verdana" w:hAnsi="Verdana" w:cs="Arial"/>
                    <w:szCs w:val="18"/>
                  </w:rPr>
                </w:pPr>
                <w:r w:rsidRPr="00AD5C97">
                  <w:rPr>
                    <w:rFonts w:ascii="Verdana" w:hAnsi="Verdana"/>
                  </w:rPr>
                  <w:t>0</w:t>
                </w:r>
                <w:r w:rsidR="007D5786" w:rsidRPr="00AD5C97">
                  <w:rPr>
                    <w:rFonts w:ascii="Verdana" w:hAnsi="Verdana"/>
                  </w:rPr>
                  <w:t>0</w:t>
                </w:r>
                <w:r w:rsidRPr="00AD5C97">
                  <w:rPr>
                    <w:rFonts w:ascii="Verdana" w:hAnsi="Verdana"/>
                  </w:rPr>
                  <w:t>.000</w:t>
                </w:r>
                <w:r w:rsidR="007D5786" w:rsidRPr="00AD5C97">
                  <w:rPr>
                    <w:rFonts w:ascii="Verdana" w:hAnsi="Verdana"/>
                  </w:rPr>
                  <w:t>,</w:t>
                </w:r>
                <w:r w:rsidRPr="00AD5C97">
                  <w:rPr>
                    <w:rFonts w:ascii="Verdana" w:hAnsi="Verdana"/>
                  </w:rPr>
                  <w:t>00 €</w:t>
                </w:r>
              </w:p>
            </w:tc>
          </w:sdtContent>
        </w:sdt>
      </w:tr>
    </w:tbl>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CD2873" w:rsidRPr="00A57B4F" w:rsidRDefault="00CD2873" w:rsidP="00F851B2">
      <w:pPr>
        <w:autoSpaceDE w:val="0"/>
        <w:autoSpaceDN w:val="0"/>
        <w:adjustRightInd w:val="0"/>
        <w:spacing w:before="160" w:after="16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D204A6" w:rsidP="00F851B2">
      <w:pPr>
        <w:pStyle w:val="Textindependent"/>
        <w:shd w:val="clear" w:color="auto" w:fill="FFFFFF"/>
        <w:spacing w:after="160"/>
        <w:ind w:left="425" w:hanging="425"/>
        <w:rPr>
          <w:rFonts w:ascii="Verdana" w:hAnsi="Verdana"/>
          <w:color w:val="auto"/>
          <w:sz w:val="20"/>
          <w:szCs w:val="20"/>
          <w:lang w:eastAsia="ca-ES"/>
        </w:rPr>
      </w:pPr>
      <w:sdt>
        <w:sdtPr>
          <w:rPr>
            <w:rFonts w:ascii="Verdana" w:hAnsi="Verdana"/>
            <w:color w:val="auto"/>
            <w:sz w:val="20"/>
            <w:szCs w:val="20"/>
            <w:lang w:eastAsia="ca-ES"/>
          </w:rPr>
          <w:id w:val="-1869282484"/>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D204A6"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0B6709" w:rsidRPr="00F83B4E" w:rsidRDefault="000B6709" w:rsidP="007E59B0">
      <w:pPr>
        <w:spacing w:before="240" w:after="160"/>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204A6"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204A6"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rsidR="00D52ED4" w:rsidRPr="00F83B4E" w:rsidRDefault="00D204A6"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sdt>
        <w:sdtPr>
          <w:rPr>
            <w:rStyle w:val="CitaCar"/>
          </w:rPr>
          <w:id w:val="-1977444942"/>
          <w:placeholder>
            <w:docPart w:val="A42389C420D54002BEB967652E979F52"/>
          </w:placeholder>
        </w:sdtPr>
        <w:sdtEndPr>
          <w:rPr>
            <w:rStyle w:val="CitaCar"/>
          </w:rPr>
        </w:sdtEndPr>
        <w:sdtContent>
          <w:r w:rsidR="00D52ED4" w:rsidRPr="0017003B">
            <w:rPr>
              <w:rStyle w:val="CitaCar"/>
            </w:rPr>
            <w:t>indicar nom del registre i Comunitat Autònoma ............................................</w:t>
          </w:r>
        </w:sdtContent>
      </w:sdt>
      <w:r w:rsidR="00D52ED4" w:rsidRPr="00F83B4E">
        <w:rPr>
          <w:rFonts w:ascii="Verdana" w:hAnsi="Verdana"/>
          <w:color w:val="auto"/>
          <w:sz w:val="20"/>
          <w:szCs w:val="20"/>
          <w:lang w:eastAsia="ca-ES"/>
        </w:rPr>
        <w:t xml:space="preserve"> i tota la documentació que hi figura manté la seva vigència i no ha estat modificada.</w:t>
      </w:r>
    </w:p>
    <w:p w:rsidR="00D52ED4" w:rsidRPr="000B6709" w:rsidRDefault="00D204A6" w:rsidP="00457AC0">
      <w:pPr>
        <w:pStyle w:val="Textindependent"/>
        <w:shd w:val="clear" w:color="auto" w:fill="FFFFFF"/>
        <w:spacing w:after="160"/>
        <w:ind w:left="850" w:hanging="425"/>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CD2873" w:rsidRPr="00A57B4F" w:rsidRDefault="00D204A6" w:rsidP="007E59B0">
      <w:pPr>
        <w:pStyle w:val="Textindependent"/>
        <w:shd w:val="clear" w:color="auto" w:fill="FFFFFF"/>
        <w:spacing w:before="240" w:after="120"/>
        <w:ind w:left="425" w:hanging="425"/>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204A6" w:rsidP="007E59B0">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520514868"/>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Default="00D204A6" w:rsidP="00EB43E5">
      <w:pPr>
        <w:pStyle w:val="Textindependent"/>
        <w:shd w:val="clear" w:color="auto" w:fill="FFFFFF"/>
        <w:spacing w:after="120"/>
        <w:ind w:left="425" w:hanging="425"/>
        <w:rPr>
          <w:rFonts w:ascii="Verdana" w:hAnsi="Verdana"/>
          <w:b/>
          <w:color w:val="auto"/>
          <w:sz w:val="20"/>
          <w:szCs w:val="20"/>
          <w:lang w:eastAsia="ca-ES"/>
        </w:rPr>
      </w:pPr>
      <w:sdt>
        <w:sdtPr>
          <w:rPr>
            <w:rFonts w:ascii="Verdana" w:hAnsi="Verdana"/>
            <w:color w:val="auto"/>
            <w:sz w:val="20"/>
            <w:szCs w:val="20"/>
            <w:lang w:eastAsia="ca-ES"/>
          </w:rPr>
          <w:id w:val="1441804735"/>
          <w14:checkbox>
            <w14:checked w14:val="1"/>
            <w14:checkedState w14:val="2612" w14:font="MS Gothic"/>
            <w14:uncheckedState w14:val="2610" w14:font="MS Gothic"/>
          </w14:checkbox>
        </w:sdtPr>
        <w:sdtEndPr/>
        <w:sdtContent>
          <w:r w:rsidR="003B42DE">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EB43E5" w:rsidRDefault="00D204A6" w:rsidP="00EB43E5">
      <w:pPr>
        <w:pStyle w:val="Textindependent"/>
        <w:shd w:val="clear" w:color="auto" w:fill="FFFFFF"/>
        <w:spacing w:after="160"/>
        <w:ind w:left="425" w:hanging="425"/>
        <w:rPr>
          <w:rFonts w:ascii="Verdana" w:hAnsi="Verdana"/>
          <w:b/>
          <w:color w:val="auto"/>
          <w:sz w:val="20"/>
          <w:szCs w:val="20"/>
          <w:lang w:eastAsia="ca-ES"/>
        </w:rPr>
      </w:pPr>
      <w:sdt>
        <w:sdtPr>
          <w:rPr>
            <w:rFonts w:ascii="Verdana" w:hAnsi="Verdana"/>
            <w:color w:val="auto"/>
            <w:sz w:val="20"/>
            <w:szCs w:val="20"/>
            <w:lang w:eastAsia="ca-ES"/>
          </w:rPr>
          <w:id w:val="1678303618"/>
          <w14:checkbox>
            <w14:checked w14:val="1"/>
            <w14:checkedState w14:val="2612" w14:font="MS Gothic"/>
            <w14:uncheckedState w14:val="2610" w14:font="MS Gothic"/>
          </w14:checkbox>
        </w:sdtPr>
        <w:sdtEndPr/>
        <w:sdtContent>
          <w:r w:rsidR="003B42DE">
            <w:rPr>
              <w:rFonts w:ascii="MS Gothic" w:eastAsia="MS Gothic" w:hAnsi="MS Gothic" w:hint="eastAsia"/>
              <w:color w:val="auto"/>
              <w:sz w:val="20"/>
              <w:szCs w:val="20"/>
              <w:lang w:eastAsia="ca-ES"/>
            </w:rPr>
            <w:t>☒</w:t>
          </w:r>
        </w:sdtContent>
      </w:sdt>
      <w:r w:rsidR="00EB43E5" w:rsidRPr="00A57B4F">
        <w:rPr>
          <w:rFonts w:ascii="Verdana" w:hAnsi="Verdana"/>
          <w:color w:val="auto"/>
          <w:sz w:val="20"/>
          <w:szCs w:val="20"/>
          <w:lang w:eastAsia="ca-ES"/>
        </w:rPr>
        <w:t xml:space="preserve"> </w:t>
      </w:r>
      <w:r w:rsidR="00EB43E5">
        <w:rPr>
          <w:rFonts w:ascii="Verdana" w:hAnsi="Verdana"/>
          <w:color w:val="auto"/>
          <w:sz w:val="20"/>
          <w:szCs w:val="20"/>
          <w:lang w:eastAsia="ca-ES"/>
        </w:rPr>
        <w:tab/>
        <w:t xml:space="preserve">Disposa de pòlissa d’assegurança de responsabilitat civil d’import mínim de </w:t>
      </w:r>
      <w:sdt>
        <w:sdtPr>
          <w:rPr>
            <w:rFonts w:ascii="Verdana" w:hAnsi="Verdana"/>
            <w:color w:val="auto"/>
            <w:sz w:val="20"/>
            <w:szCs w:val="20"/>
            <w:lang w:eastAsia="ca-ES"/>
          </w:rPr>
          <w:id w:val="2036075390"/>
          <w:placeholder>
            <w:docPart w:val="A42389C420D54002BEB967652E979F52"/>
          </w:placeholder>
        </w:sdtPr>
        <w:sdtEndPr/>
        <w:sdtContent>
          <w:r w:rsidR="003B42DE">
            <w:rPr>
              <w:rStyle w:val="mfasiintens"/>
            </w:rPr>
            <w:t>1</w:t>
          </w:r>
          <w:r w:rsidR="00365022">
            <w:rPr>
              <w:rStyle w:val="mfasiintens"/>
            </w:rPr>
            <w:t>5</w:t>
          </w:r>
          <w:r w:rsidR="003B42DE">
            <w:rPr>
              <w:rStyle w:val="mfasiintens"/>
            </w:rPr>
            <w:t>0.000</w:t>
          </w:r>
        </w:sdtContent>
      </w:sdt>
      <w:r w:rsidR="00EB43E5">
        <w:rPr>
          <w:rFonts w:ascii="Verdana" w:hAnsi="Verdana"/>
          <w:color w:val="auto"/>
          <w:sz w:val="20"/>
          <w:szCs w:val="20"/>
          <w:lang w:eastAsia="ca-ES"/>
        </w:rPr>
        <w:t xml:space="preserve"> euros per cobrir les responsabilitats de qualsevol tipus que es puguin derivar de l’execució del present contracte.</w:t>
      </w:r>
    </w:p>
    <w:p w:rsidR="00D52ED4" w:rsidRPr="00A57B4F" w:rsidRDefault="00D52ED4" w:rsidP="007E59B0">
      <w:pPr>
        <w:spacing w:before="240" w:after="160"/>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28182A" w:rsidRDefault="00D204A6" w:rsidP="007E59B0">
      <w:pPr>
        <w:pStyle w:val="Textindependent"/>
        <w:shd w:val="clear" w:color="auto" w:fill="FFFFFF"/>
        <w:spacing w:after="120"/>
        <w:ind w:left="850" w:hanging="425"/>
        <w:rPr>
          <w:rFonts w:ascii="Arial Narrow" w:hAnsi="Arial Narrow"/>
          <w:snapToGrid w:val="0"/>
          <w:szCs w:val="24"/>
        </w:rPr>
      </w:pPr>
      <w:sdt>
        <w:sdtPr>
          <w:rPr>
            <w:rFonts w:ascii="Verdana" w:hAnsi="Verdana"/>
            <w:color w:val="auto"/>
            <w:sz w:val="20"/>
            <w:szCs w:val="20"/>
            <w:lang w:eastAsia="ca-ES"/>
          </w:rPr>
          <w:id w:val="-1703312531"/>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28182A" w:rsidRDefault="00D204A6" w:rsidP="006E14F7">
      <w:pPr>
        <w:pStyle w:val="Textindependent"/>
        <w:shd w:val="clear" w:color="auto" w:fill="FFFFFF"/>
        <w:ind w:left="850" w:hanging="425"/>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sdt>
        <w:sdtPr>
          <w:rPr>
            <w:rFonts w:ascii="Verdana" w:hAnsi="Verdana"/>
            <w:color w:val="auto"/>
            <w:sz w:val="20"/>
            <w:szCs w:val="20"/>
            <w:lang w:eastAsia="ca-ES"/>
          </w:rPr>
          <w:id w:val="658958423"/>
          <w:placeholder>
            <w:docPart w:val="A42389C420D54002BEB967652E979F52"/>
          </w:placeholder>
        </w:sdtPr>
        <w:sdtEndPr/>
        <w:sdtContent>
          <w:r w:rsidR="00D52ED4" w:rsidRPr="0017003B">
            <w:rPr>
              <w:rStyle w:val="CitaCar"/>
            </w:rPr>
            <w:t>.....................................................</w:t>
          </w:r>
        </w:sdtContent>
      </w:sdt>
    </w:p>
    <w:p w:rsidR="00D52ED4" w:rsidRPr="0028182A" w:rsidRDefault="00D204A6" w:rsidP="00F60D27">
      <w:pPr>
        <w:pStyle w:val="Textindependent"/>
        <w:shd w:val="clear" w:color="auto" w:fill="FFFFFF"/>
        <w:spacing w:before="160" w:after="120"/>
        <w:ind w:left="850" w:hanging="425"/>
        <w:rPr>
          <w:rFonts w:ascii="Verdana" w:hAnsi="Verdana"/>
          <w:color w:val="auto"/>
          <w:sz w:val="20"/>
          <w:szCs w:val="20"/>
          <w:lang w:eastAsia="ca-ES"/>
        </w:rPr>
      </w:pPr>
      <w:sdt>
        <w:sdtPr>
          <w:rPr>
            <w:rFonts w:ascii="Verdana" w:hAnsi="Verdana"/>
            <w:color w:val="auto"/>
            <w:sz w:val="20"/>
            <w:szCs w:val="20"/>
            <w:lang w:eastAsia="ca-ES"/>
          </w:rPr>
          <w:id w:val="-238480642"/>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A57B4F" w:rsidRDefault="00D204A6" w:rsidP="00F60D27">
      <w:pPr>
        <w:pStyle w:val="Textindependent"/>
        <w:shd w:val="clear" w:color="auto" w:fill="FFFFFF"/>
        <w:spacing w:after="240"/>
        <w:ind w:left="850" w:hanging="425"/>
        <w:rPr>
          <w:rFonts w:ascii="Verdana" w:hAnsi="Verdana"/>
          <w:color w:val="auto"/>
          <w:sz w:val="20"/>
          <w:szCs w:val="20"/>
          <w:lang w:eastAsia="ca-ES"/>
        </w:rPr>
      </w:pPr>
      <w:sdt>
        <w:sdtPr>
          <w:rPr>
            <w:rFonts w:ascii="Verdana" w:hAnsi="Verdana"/>
            <w:color w:val="auto"/>
            <w:sz w:val="20"/>
            <w:szCs w:val="20"/>
            <w:lang w:eastAsia="ca-ES"/>
          </w:rPr>
          <w:id w:val="-1990469460"/>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w:t>
      </w:r>
      <w:r w:rsidR="00D52ED4" w:rsidRPr="0028182A">
        <w:rPr>
          <w:rFonts w:ascii="Verdana" w:hAnsi="Verdana"/>
          <w:color w:val="auto"/>
          <w:sz w:val="20"/>
          <w:szCs w:val="20"/>
          <w:lang w:eastAsia="ca-ES"/>
        </w:rPr>
        <w:lastRenderedPageBreak/>
        <w:t xml:space="preserve">principis generals que els regeixen: Sistema Universal de Protecció i Garantia dels Drets Humans, Sistemes Regionals de Protecció i Garantia dels Drets Humans i Dret </w:t>
      </w:r>
      <w:r w:rsidR="00BC1801">
        <w:rPr>
          <w:rFonts w:ascii="Verdana" w:hAnsi="Verdana"/>
          <w:color w:val="auto"/>
          <w:sz w:val="20"/>
          <w:szCs w:val="20"/>
          <w:lang w:eastAsia="ca-ES"/>
        </w:rPr>
        <w:t>Internacional Humanitari.</w:t>
      </w:r>
    </w:p>
    <w:p w:rsidR="00D52ED4" w:rsidRPr="00A57B4F" w:rsidRDefault="00D52ED4" w:rsidP="00201E34">
      <w:pPr>
        <w:spacing w:after="60"/>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28182A" w:rsidRDefault="00D204A6" w:rsidP="00BC1801">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p>
    <w:p w:rsidR="00485E60" w:rsidRPr="00A57B4F" w:rsidRDefault="00960D58" w:rsidP="00BC1801">
      <w:pPr>
        <w:spacing w:after="60"/>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744488">
      <w:pPr>
        <w:spacing w:after="160"/>
        <w:rPr>
          <w:rFonts w:ascii="Verdana" w:hAnsi="Verdana" w:cs="Arial"/>
          <w:snapToGrid w:val="0"/>
          <w:sz w:val="20"/>
          <w:szCs w:val="20"/>
        </w:rPr>
      </w:pPr>
      <w:r w:rsidRPr="00A57B4F">
        <w:rPr>
          <w:rFonts w:ascii="Verdana" w:hAnsi="Verdana" w:cs="Arial"/>
          <w:snapToGrid w:val="0"/>
          <w:sz w:val="20"/>
          <w:szCs w:val="20"/>
        </w:rPr>
        <w:t>Que és:</w:t>
      </w:r>
    </w:p>
    <w:p w:rsidR="00CD2873" w:rsidRDefault="00D204A6" w:rsidP="00744488">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Pr="00485E60" w:rsidRDefault="00D204A6" w:rsidP="00744488">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960D58" w:rsidRDefault="00960D58" w:rsidP="0070656D">
      <w:pPr>
        <w:spacing w:after="80"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7A74CA">
      <w:pPr>
        <w:numPr>
          <w:ilvl w:val="0"/>
          <w:numId w:val="13"/>
        </w:numPr>
        <w:spacing w:after="240" w:line="276" w:lineRule="auto"/>
        <w:ind w:left="425" w:hanging="425"/>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D52ED4" w:rsidRPr="00F659D0" w:rsidRDefault="00D52ED4" w:rsidP="007A74CA">
      <w:pPr>
        <w:spacing w:after="60"/>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6B7913" w:rsidRDefault="00D204A6"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CD2873" w:rsidRPr="00F659D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6B7913" w:rsidRDefault="00D204A6" w:rsidP="000449B7">
      <w:pPr>
        <w:pStyle w:val="Textindependent"/>
        <w:shd w:val="clear" w:color="auto" w:fill="FFFFFF"/>
        <w:spacing w:after="80"/>
        <w:ind w:left="425" w:hanging="425"/>
        <w:rPr>
          <w:rFonts w:ascii="Verdana" w:hAnsi="Verdana"/>
          <w:color w:val="auto"/>
          <w:sz w:val="20"/>
          <w:szCs w:val="20"/>
          <w:lang w:eastAsia="ca-ES"/>
        </w:rPr>
      </w:pPr>
      <w:sdt>
        <w:sdtPr>
          <w:rPr>
            <w:rFonts w:ascii="Verdana" w:hAnsi="Verdana"/>
            <w:color w:val="auto"/>
            <w:sz w:val="20"/>
            <w:szCs w:val="20"/>
            <w:lang w:eastAsia="ca-ES"/>
          </w:rPr>
          <w:id w:val="-2031938228"/>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6B7913" w:rsidRDefault="00D204A6"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656581157"/>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F659D0" w:rsidRDefault="00CD2873" w:rsidP="000449B7">
      <w:pPr>
        <w:spacing w:after="60"/>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A0328F" w:rsidRPr="003D15A7" w:rsidRDefault="00A0328F" w:rsidP="005F73AC">
      <w:pPr>
        <w:shd w:val="clear" w:color="auto" w:fill="FFFFFF" w:themeFill="background1"/>
        <w:spacing w:after="80"/>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A0328F" w:rsidRPr="00434661"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w:t>
      </w:r>
      <w:r w:rsidRPr="00434661">
        <w:rPr>
          <w:rFonts w:ascii="Verdana" w:hAnsi="Verdana" w:cs="Arial"/>
          <w:bCs/>
          <w:iCs/>
          <w:sz w:val="20"/>
          <w:szCs w:val="20"/>
        </w:rPr>
        <w:lastRenderedPageBreak/>
        <w:t>cercadors, xarxes d’investigació o repositoris que l’Ajuntament de Ba</w:t>
      </w:r>
      <w:r w:rsidR="00B34A91">
        <w:rPr>
          <w:rFonts w:ascii="Verdana" w:hAnsi="Verdana" w:cs="Arial"/>
          <w:bCs/>
          <w:iCs/>
          <w:sz w:val="20"/>
          <w:szCs w:val="20"/>
        </w:rPr>
        <w:t>rcelona tingui per convenient.</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A12012"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A0328F"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A0328F" w:rsidRPr="00434661"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sdt>
        <w:sdtPr>
          <w:rPr>
            <w:rFonts w:ascii="Verdana" w:hAnsi="Verdana" w:cs="Arial"/>
            <w:bCs/>
            <w:iCs/>
            <w:sz w:val="20"/>
            <w:szCs w:val="20"/>
          </w:rPr>
          <w:id w:val="283786909"/>
          <w:placeholder>
            <w:docPart w:val="A42389C420D54002BEB967652E979F52"/>
          </w:placeholder>
        </w:sdtPr>
        <w:sdtEndPr/>
        <w:sdtContent>
          <w:r w:rsidRPr="00DC4696">
            <w:rPr>
              <w:rStyle w:val="mfasiintens"/>
            </w:rPr>
            <w:t>....</w:t>
          </w:r>
        </w:sdtContent>
      </w:sdt>
      <w:r w:rsidRPr="00434661">
        <w:rPr>
          <w:rFonts w:ascii="Verdana" w:hAnsi="Verdana" w:cs="Arial"/>
          <w:bCs/>
          <w:iCs/>
          <w:sz w:val="20"/>
          <w:szCs w:val="20"/>
        </w:rPr>
        <w:t>” (CC.....), de manera que l’Obra pugui ésser reutilitzada d’acord amb la referida llicència d’ús i sempre que es respecti la cita de l’autoria.</w:t>
      </w:r>
    </w:p>
    <w:p w:rsidR="00512D39" w:rsidRDefault="00695D6F" w:rsidP="00AC2C88">
      <w:pPr>
        <w:spacing w:after="80"/>
        <w:rPr>
          <w:rFonts w:ascii="Verdana" w:hAnsi="Verdana"/>
          <w:i/>
          <w:color w:val="auto"/>
          <w:sz w:val="16"/>
          <w:szCs w:val="20"/>
        </w:rPr>
      </w:pPr>
      <w:r>
        <w:rPr>
          <w:rFonts w:ascii="Verdana" w:hAnsi="Verdana"/>
          <w:b/>
          <w:i/>
          <w:color w:val="auto"/>
          <w:sz w:val="16"/>
          <w:szCs w:val="20"/>
        </w:rPr>
        <w:t>O</w:t>
      </w:r>
      <w:r w:rsidR="00512D39" w:rsidRPr="00512D39">
        <w:rPr>
          <w:rFonts w:ascii="Verdana" w:hAnsi="Verdana"/>
          <w:b/>
          <w:i/>
          <w:color w:val="auto"/>
          <w:sz w:val="16"/>
          <w:szCs w:val="20"/>
        </w:rPr>
        <w:t>pció obligatòria</w:t>
      </w:r>
      <w:r w:rsidR="00512D39" w:rsidRPr="00512D39">
        <w:rPr>
          <w:rFonts w:ascii="Verdana" w:hAnsi="Verdana"/>
          <w:i/>
          <w:color w:val="auto"/>
          <w:sz w:val="16"/>
          <w:szCs w:val="20"/>
        </w:rPr>
        <w:t xml:space="preserve"> quan hi hagi </w:t>
      </w:r>
      <w:r w:rsidR="00512D39" w:rsidRPr="00512D39">
        <w:rPr>
          <w:rFonts w:ascii="Verdana" w:hAnsi="Verdana"/>
          <w:b/>
          <w:i/>
          <w:color w:val="auto"/>
          <w:sz w:val="16"/>
          <w:szCs w:val="20"/>
        </w:rPr>
        <w:t>personal municipal i personal de l’empresa contractista treballant en el mateix centre o equipament municipal</w:t>
      </w:r>
      <w:r w:rsidR="00512D39" w:rsidRPr="00512D39">
        <w:rPr>
          <w:rFonts w:ascii="Verdana" w:hAnsi="Verdana"/>
          <w:i/>
          <w:color w:val="auto"/>
          <w:sz w:val="16"/>
          <w:szCs w:val="20"/>
        </w:rPr>
        <w:t xml:space="preserve">, o bé, tot i que no hi hagi aquesta concurrència, </w:t>
      </w:r>
      <w:r w:rsidR="00512D39" w:rsidRPr="00512D39">
        <w:rPr>
          <w:rFonts w:ascii="Verdana" w:hAnsi="Verdana"/>
          <w:b/>
          <w:i/>
          <w:color w:val="auto"/>
          <w:sz w:val="16"/>
          <w:szCs w:val="20"/>
        </w:rPr>
        <w:t>el personal de l’empresa contractista treballi al centre o equipament municipal</w:t>
      </w:r>
      <w:r w:rsidR="00512D39"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sdt>
        <w:sdtPr>
          <w:rPr>
            <w:rFonts w:ascii="Verdana" w:hAnsi="Verdana"/>
            <w:sz w:val="20"/>
            <w:szCs w:val="20"/>
          </w:rPr>
          <w:id w:val="456534213"/>
          <w:placeholder>
            <w:docPart w:val="A42389C420D54002BEB967652E979F52"/>
          </w:placeholder>
        </w:sdtPr>
        <w:sdtEndPr>
          <w:rPr>
            <w:u w:val="single"/>
          </w:rPr>
        </w:sdtEndPr>
        <w:sdtContent>
          <w:r w:rsidRPr="007057FE">
            <w:rPr>
              <w:rStyle w:val="mfasiintens"/>
            </w:rPr>
            <w:t>..............@.................</w:t>
          </w:r>
        </w:sdtContent>
      </w:sdt>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AD3A59" w:rsidRPr="00F659D0" w:rsidRDefault="00AD3A59" w:rsidP="00AC2C88">
      <w:pPr>
        <w:spacing w:after="240"/>
        <w:rPr>
          <w:rFonts w:ascii="Verdana" w:hAnsi="Verdana" w:cs="Arial"/>
          <w:b/>
          <w:sz w:val="20"/>
          <w:szCs w:val="20"/>
          <w:u w:val="single"/>
        </w:rPr>
      </w:pPr>
      <w:r w:rsidRPr="00F659D0">
        <w:rPr>
          <w:rFonts w:ascii="Verdana" w:hAnsi="Verdana" w:cs="Arial"/>
          <w:b/>
          <w:sz w:val="20"/>
          <w:szCs w:val="20"/>
          <w:u w:val="single"/>
        </w:rPr>
        <w:lastRenderedPageBreak/>
        <w:t>Tractament  de dades personals a les quals tingui accés l’adjudicatari per a l’execució del seu contracte</w:t>
      </w:r>
    </w:p>
    <w:p w:rsidR="00AD3A59" w:rsidRPr="00F659D0" w:rsidRDefault="00F659D0" w:rsidP="00AC2C88">
      <w:pPr>
        <w:spacing w:after="120"/>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715571">
      <w:pPr>
        <w:numPr>
          <w:ilvl w:val="1"/>
          <w:numId w:val="5"/>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t>Una descripció general de les mesures tècniques i organitzatives de seguretat a</w:t>
      </w:r>
      <w:r w:rsidR="00715571">
        <w:rPr>
          <w:rFonts w:ascii="Verdana" w:hAnsi="Verdana" w:cs="Arial"/>
          <w:color w:val="auto"/>
          <w:sz w:val="20"/>
          <w:szCs w:val="20"/>
        </w:rPr>
        <w:t>propiades que estigui aplicant.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a disposició del responsable la documentació acreditativa del compliment de la obligació e</w:t>
      </w:r>
      <w:r w:rsidR="009120C8">
        <w:rPr>
          <w:rFonts w:ascii="Verdana" w:hAnsi="Verdana" w:cs="Arial"/>
          <w:color w:val="auto"/>
          <w:sz w:val="20"/>
          <w:szCs w:val="20"/>
        </w:rPr>
        <w:t>stablerta a l’apartat anterior.</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la formació necessària en matèria de protecció de dades personals de les persones autoritzades per a tractar dades de caràcter personal.</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522331">
      <w:pPr>
        <w:numPr>
          <w:ilvl w:val="0"/>
          <w:numId w:val="4"/>
        </w:numPr>
        <w:spacing w:line="276" w:lineRule="auto"/>
        <w:ind w:left="714" w:hanging="357"/>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056751">
      <w:pPr>
        <w:pStyle w:val="Pargrafdellista"/>
        <w:numPr>
          <w:ilvl w:val="0"/>
          <w:numId w:val="8"/>
        </w:numPr>
        <w:spacing w:after="20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w:t>
      </w:r>
      <w:r w:rsidRPr="00F659D0">
        <w:rPr>
          <w:rFonts w:ascii="Verdana" w:hAnsi="Verdana" w:cs="Arial"/>
          <w:color w:val="auto"/>
          <w:sz w:val="20"/>
          <w:szCs w:val="20"/>
        </w:rPr>
        <w:lastRenderedPageBreak/>
        <w:t xml:space="preserve">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715571">
      <w:pPr>
        <w:spacing w:after="80" w:line="276" w:lineRule="auto"/>
        <w:ind w:left="720"/>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Pr>
          <w:rFonts w:ascii="Verdana" w:hAnsi="Verdana" w:cs="Arial"/>
          <w:color w:val="auto"/>
          <w:sz w:val="20"/>
          <w:szCs w:val="20"/>
        </w:rPr>
        <w:t>es de dades personals afectats.</w:t>
      </w:r>
    </w:p>
    <w:p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695D6F">
      <w:pPr>
        <w:spacing w:after="120" w:line="276" w:lineRule="auto"/>
        <w:ind w:left="1077"/>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F72D3A">
      <w:pPr>
        <w:pStyle w:val="Pargrafdellista"/>
        <w:numPr>
          <w:ilvl w:val="0"/>
          <w:numId w:val="8"/>
        </w:numPr>
        <w:spacing w:after="80" w:line="276" w:lineRule="auto"/>
        <w:ind w:left="1077" w:hanging="357"/>
        <w:contextualSpacing w:val="0"/>
        <w:rPr>
          <w:rFonts w:ascii="Verdana" w:hAnsi="Verdana" w:cs="Arial"/>
          <w:color w:val="auto"/>
          <w:sz w:val="20"/>
          <w:szCs w:val="20"/>
        </w:rPr>
      </w:pPr>
      <w:r w:rsidRPr="00F659D0">
        <w:rPr>
          <w:rFonts w:ascii="Verdana" w:hAnsi="Verdana"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rsidR="00AD3A59" w:rsidRPr="00F659D0" w:rsidRDefault="00AD3A59" w:rsidP="00F72D3A">
      <w:pPr>
        <w:spacing w:after="80" w:line="276" w:lineRule="auto"/>
        <w:ind w:left="1077"/>
        <w:rPr>
          <w:rFonts w:ascii="Verdana" w:hAnsi="Verdana" w:cs="Arial"/>
          <w:color w:val="auto"/>
          <w:sz w:val="20"/>
          <w:szCs w:val="20"/>
        </w:rPr>
      </w:pPr>
      <w:r w:rsidRPr="00F659D0">
        <w:rPr>
          <w:rFonts w:ascii="Verdana" w:hAnsi="Verdana" w:cs="Arial"/>
          <w:color w:val="auto"/>
          <w:sz w:val="20"/>
          <w:szCs w:val="20"/>
        </w:rPr>
        <w:t>La comunicació ha de fer-se en un llenguatge clar i senzill i haurà d’incloure els elements que en cada cas assenyali el responsable, com a mínim:</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526DE3">
      <w:pPr>
        <w:numPr>
          <w:ilvl w:val="0"/>
          <w:numId w:val="7"/>
        </w:numPr>
        <w:spacing w:after="80" w:line="276" w:lineRule="auto"/>
        <w:ind w:left="1434" w:hanging="357"/>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526DE3">
      <w:pPr>
        <w:numPr>
          <w:ilvl w:val="1"/>
          <w:numId w:val="4"/>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lastRenderedPageBreak/>
        <w:t>Un procés de verificació, avaluació i valoració regulars de l’eficàcia de les mesures tècniques i organitzatives per garantir la seguretat del tractament.</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526DE3">
      <w:pPr>
        <w:numPr>
          <w:ilvl w:val="0"/>
          <w:numId w:val="4"/>
        </w:numPr>
        <w:spacing w:after="2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526DE3">
      <w:pPr>
        <w:spacing w:after="120" w:line="276" w:lineRule="auto"/>
        <w:ind w:left="142"/>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6E022A">
      <w:pPr>
        <w:numPr>
          <w:ilvl w:val="0"/>
          <w:numId w:val="4"/>
        </w:numPr>
        <w:spacing w:after="200" w:line="276" w:lineRule="auto"/>
        <w:ind w:left="714" w:hanging="357"/>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6E022A">
      <w:pPr>
        <w:numPr>
          <w:ilvl w:val="0"/>
          <w:numId w:val="2"/>
        </w:numPr>
        <w:tabs>
          <w:tab w:val="left" w:pos="1134"/>
          <w:tab w:val="left" w:pos="1702"/>
          <w:tab w:val="left" w:pos="4892"/>
          <w:tab w:val="left" w:pos="5245"/>
        </w:tabs>
        <w:spacing w:after="80"/>
        <w:ind w:left="357" w:hanging="357"/>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51785F">
      <w:pPr>
        <w:numPr>
          <w:ilvl w:val="0"/>
          <w:numId w:val="3"/>
        </w:numPr>
        <w:spacing w:after="240" w:line="276" w:lineRule="auto"/>
        <w:ind w:left="1066" w:hanging="357"/>
        <w:rPr>
          <w:rFonts w:ascii="Verdana" w:eastAsia="Times New Roman" w:hAnsi="Verdana" w:cs="Arial"/>
          <w:color w:val="auto"/>
          <w:sz w:val="20"/>
          <w:szCs w:val="20"/>
        </w:rPr>
      </w:pPr>
      <w:r w:rsidRPr="00F659D0">
        <w:rPr>
          <w:rFonts w:ascii="Verdana" w:eastAsia="Times New Roman" w:hAnsi="Verdana" w:cs="Arial"/>
          <w:color w:val="auto"/>
          <w:sz w:val="20"/>
          <w:szCs w:val="20"/>
        </w:rPr>
        <w:lastRenderedPageBreak/>
        <w:t>L'obligació de comunicar qualsevol canvi que es produeixi, al llarg de la vida del contracte, de la informació facilitada a la declaració a què es refereix la lletra c) anterior.</w:t>
      </w:r>
    </w:p>
    <w:p w:rsidR="00434661" w:rsidRPr="00F659D0" w:rsidRDefault="00434661" w:rsidP="0051785F">
      <w:pPr>
        <w:spacing w:after="240"/>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51785F">
      <w:pPr>
        <w:spacing w:after="160"/>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51785F">
      <w:pPr>
        <w:spacing w:after="480"/>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AD3A59" w:rsidRPr="00F659D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C77" w:rsidRDefault="008C3C77" w:rsidP="00CD2873">
      <w:r>
        <w:separator/>
      </w:r>
    </w:p>
  </w:endnote>
  <w:endnote w:type="continuationSeparator" w:id="0">
    <w:p w:rsidR="008C3C77" w:rsidRDefault="008C3C77"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204A6">
          <w:rPr>
            <w:noProof/>
            <w:sz w:val="16"/>
            <w:szCs w:val="16"/>
          </w:rPr>
          <w:t>1</w:t>
        </w:r>
        <w:r w:rsidRPr="00CD2873">
          <w:rPr>
            <w:sz w:val="16"/>
            <w:szCs w:val="16"/>
          </w:rPr>
          <w:fldChar w:fldCharType="end"/>
        </w:r>
      </w:p>
    </w:sdtContent>
  </w:sdt>
  <w:p w:rsidR="00695D6F" w:rsidRDefault="00695D6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C77" w:rsidRDefault="008C3C77" w:rsidP="00CD2873">
      <w:r>
        <w:separator/>
      </w:r>
    </w:p>
  </w:footnote>
  <w:footnote w:type="continuationSeparator" w:id="0">
    <w:p w:rsidR="008C3C77" w:rsidRDefault="008C3C77" w:rsidP="00CD2873">
      <w:r>
        <w:continuationSeparator/>
      </w:r>
    </w:p>
  </w:footnote>
  <w:footnote w:id="1">
    <w:p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575935C5" wp14:editId="1470AB6C">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695D6F" w:rsidRPr="00985DB9" w:rsidRDefault="00695D6F">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07/11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695D6F" w:rsidRPr="00985DB9" w:rsidRDefault="00695D6F">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07/11</w:t>
                    </w:r>
                    <w:r w:rsidRPr="00985DB9">
                      <w:rPr>
                        <w:rFonts w:ascii="Verdana" w:hAnsi="Verdana"/>
                        <w:color w:val="948A54" w:themeColor="background2" w:themeShade="80"/>
                        <w:sz w:val="14"/>
                        <w:szCs w:val="16"/>
                      </w:rPr>
                      <w:t>/2023</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ocumentProtection w:edit="forms" w:enforcement="1" w:cryptProviderType="rsaFull" w:cryptAlgorithmClass="hash" w:cryptAlgorithmType="typeAny" w:cryptAlgorithmSid="4" w:cryptSpinCount="100000" w:hash="c9mEU4vJOKkaQzS9EVZa93rwIHE=" w:salt="2TeraPm5bhFk5HIJ5g9jkA=="/>
  <w:defaultTabStop w:val="709"/>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77"/>
    <w:rsid w:val="000158B9"/>
    <w:rsid w:val="00022E1D"/>
    <w:rsid w:val="000449B7"/>
    <w:rsid w:val="00054978"/>
    <w:rsid w:val="00056751"/>
    <w:rsid w:val="000614EA"/>
    <w:rsid w:val="00066842"/>
    <w:rsid w:val="00087A14"/>
    <w:rsid w:val="000A05F8"/>
    <w:rsid w:val="000B6709"/>
    <w:rsid w:val="000C5A34"/>
    <w:rsid w:val="000D614F"/>
    <w:rsid w:val="00122E79"/>
    <w:rsid w:val="0017003B"/>
    <w:rsid w:val="001A6205"/>
    <w:rsid w:val="001D463E"/>
    <w:rsid w:val="001F137A"/>
    <w:rsid w:val="00201E34"/>
    <w:rsid w:val="002058DF"/>
    <w:rsid w:val="002079C0"/>
    <w:rsid w:val="00227F02"/>
    <w:rsid w:val="00242266"/>
    <w:rsid w:val="00245F17"/>
    <w:rsid w:val="00252527"/>
    <w:rsid w:val="0028182A"/>
    <w:rsid w:val="002A0918"/>
    <w:rsid w:val="002C3A3A"/>
    <w:rsid w:val="002E7CBE"/>
    <w:rsid w:val="003112B6"/>
    <w:rsid w:val="00335D95"/>
    <w:rsid w:val="00351107"/>
    <w:rsid w:val="00360052"/>
    <w:rsid w:val="00363A15"/>
    <w:rsid w:val="00364927"/>
    <w:rsid w:val="00365022"/>
    <w:rsid w:val="00395168"/>
    <w:rsid w:val="003A75F5"/>
    <w:rsid w:val="003B42DE"/>
    <w:rsid w:val="003D10C9"/>
    <w:rsid w:val="003D15A7"/>
    <w:rsid w:val="003D2126"/>
    <w:rsid w:val="00412CEF"/>
    <w:rsid w:val="004204EB"/>
    <w:rsid w:val="004223B2"/>
    <w:rsid w:val="004313E6"/>
    <w:rsid w:val="00434661"/>
    <w:rsid w:val="00454C80"/>
    <w:rsid w:val="0045654C"/>
    <w:rsid w:val="00457AC0"/>
    <w:rsid w:val="00484510"/>
    <w:rsid w:val="00485B18"/>
    <w:rsid w:val="00485E60"/>
    <w:rsid w:val="004C0520"/>
    <w:rsid w:val="00511371"/>
    <w:rsid w:val="00512D39"/>
    <w:rsid w:val="0051785F"/>
    <w:rsid w:val="00522331"/>
    <w:rsid w:val="00526DE3"/>
    <w:rsid w:val="00545805"/>
    <w:rsid w:val="0056596C"/>
    <w:rsid w:val="00571553"/>
    <w:rsid w:val="005818DB"/>
    <w:rsid w:val="005A1171"/>
    <w:rsid w:val="005A42F5"/>
    <w:rsid w:val="005D3E3F"/>
    <w:rsid w:val="005D71A9"/>
    <w:rsid w:val="005E2DA4"/>
    <w:rsid w:val="005F05CD"/>
    <w:rsid w:val="005F73AC"/>
    <w:rsid w:val="0061538B"/>
    <w:rsid w:val="006332D3"/>
    <w:rsid w:val="006402BD"/>
    <w:rsid w:val="00645DDE"/>
    <w:rsid w:val="00666E79"/>
    <w:rsid w:val="00675E13"/>
    <w:rsid w:val="00695D6F"/>
    <w:rsid w:val="006B4C13"/>
    <w:rsid w:val="006B7913"/>
    <w:rsid w:val="006E022A"/>
    <w:rsid w:val="006E14F7"/>
    <w:rsid w:val="007057FE"/>
    <w:rsid w:val="0070656D"/>
    <w:rsid w:val="007131EB"/>
    <w:rsid w:val="00715571"/>
    <w:rsid w:val="007306AD"/>
    <w:rsid w:val="00744488"/>
    <w:rsid w:val="007451C2"/>
    <w:rsid w:val="00764614"/>
    <w:rsid w:val="00764A97"/>
    <w:rsid w:val="00777B92"/>
    <w:rsid w:val="007A74CA"/>
    <w:rsid w:val="007C2AC2"/>
    <w:rsid w:val="007D2A94"/>
    <w:rsid w:val="007D5786"/>
    <w:rsid w:val="007D5AF8"/>
    <w:rsid w:val="007E59B0"/>
    <w:rsid w:val="0080530C"/>
    <w:rsid w:val="00831DB7"/>
    <w:rsid w:val="008446A6"/>
    <w:rsid w:val="008768FC"/>
    <w:rsid w:val="008B5E83"/>
    <w:rsid w:val="008C3C77"/>
    <w:rsid w:val="008E3BD6"/>
    <w:rsid w:val="008F3959"/>
    <w:rsid w:val="00901F4F"/>
    <w:rsid w:val="009120C8"/>
    <w:rsid w:val="0091410E"/>
    <w:rsid w:val="00934662"/>
    <w:rsid w:val="00960D58"/>
    <w:rsid w:val="00985DB9"/>
    <w:rsid w:val="00A0328F"/>
    <w:rsid w:val="00A12012"/>
    <w:rsid w:val="00A335AE"/>
    <w:rsid w:val="00A57B4F"/>
    <w:rsid w:val="00A8382C"/>
    <w:rsid w:val="00AC2C88"/>
    <w:rsid w:val="00AD37AE"/>
    <w:rsid w:val="00AD3A59"/>
    <w:rsid w:val="00AD5C97"/>
    <w:rsid w:val="00B206FB"/>
    <w:rsid w:val="00B34A91"/>
    <w:rsid w:val="00B45FE8"/>
    <w:rsid w:val="00B528FD"/>
    <w:rsid w:val="00B54EB7"/>
    <w:rsid w:val="00B658C3"/>
    <w:rsid w:val="00B67F56"/>
    <w:rsid w:val="00B779A5"/>
    <w:rsid w:val="00BA3131"/>
    <w:rsid w:val="00BC1801"/>
    <w:rsid w:val="00BC5874"/>
    <w:rsid w:val="00BE7F72"/>
    <w:rsid w:val="00BF48C9"/>
    <w:rsid w:val="00C15A3C"/>
    <w:rsid w:val="00C415C5"/>
    <w:rsid w:val="00C4472B"/>
    <w:rsid w:val="00CA5791"/>
    <w:rsid w:val="00CC0A5C"/>
    <w:rsid w:val="00CD2873"/>
    <w:rsid w:val="00CF57F2"/>
    <w:rsid w:val="00CF66CF"/>
    <w:rsid w:val="00D01F98"/>
    <w:rsid w:val="00D204A6"/>
    <w:rsid w:val="00D33DEB"/>
    <w:rsid w:val="00D51019"/>
    <w:rsid w:val="00D51B0B"/>
    <w:rsid w:val="00D52ED4"/>
    <w:rsid w:val="00D55E42"/>
    <w:rsid w:val="00D6038E"/>
    <w:rsid w:val="00D61413"/>
    <w:rsid w:val="00D7444F"/>
    <w:rsid w:val="00D7447F"/>
    <w:rsid w:val="00DA2421"/>
    <w:rsid w:val="00DA5303"/>
    <w:rsid w:val="00DC4696"/>
    <w:rsid w:val="00E01A66"/>
    <w:rsid w:val="00E767A0"/>
    <w:rsid w:val="00E900E5"/>
    <w:rsid w:val="00E94CAC"/>
    <w:rsid w:val="00EB43E5"/>
    <w:rsid w:val="00EC4A10"/>
    <w:rsid w:val="00ED2057"/>
    <w:rsid w:val="00F372CA"/>
    <w:rsid w:val="00F60D27"/>
    <w:rsid w:val="00F659D0"/>
    <w:rsid w:val="00F72D3A"/>
    <w:rsid w:val="00F83B4E"/>
    <w:rsid w:val="00F851B2"/>
    <w:rsid w:val="00FA3C2E"/>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styleId="Textdelcontenidor">
    <w:name w:val="Placeholder Text"/>
    <w:basedOn w:val="Tipusdelletraperdefectedelpargraf"/>
    <w:uiPriority w:val="99"/>
    <w:semiHidden/>
    <w:rsid w:val="00B206FB"/>
    <w:rPr>
      <w:color w:val="808080"/>
    </w:rPr>
  </w:style>
  <w:style w:type="character" w:styleId="mfasiintens">
    <w:name w:val="Intense Emphasis"/>
    <w:basedOn w:val="Tipusde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2079C0"/>
    <w:rPr>
      <w:i/>
      <w:iCs/>
      <w:color w:val="365F91" w:themeColor="accent1" w:themeShade="BF"/>
      <w:sz w:val="18"/>
    </w:rPr>
  </w:style>
  <w:style w:type="character" w:customStyle="1" w:styleId="CitaCar">
    <w:name w:val="Cita Car"/>
    <w:basedOn w:val="Tipusdelletraperdefectedelpargraf"/>
    <w:link w:val="Cita"/>
    <w:uiPriority w:val="29"/>
    <w:rsid w:val="002079C0"/>
    <w:rPr>
      <w:rFonts w:ascii="Arial" w:eastAsiaTheme="minorEastAsia" w:hAnsi="Arial"/>
      <w:i/>
      <w:iCs/>
      <w:color w:val="365F91" w:themeColor="accent1" w:themeShade="BF"/>
      <w:sz w:val="18"/>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styleId="Textdelcontenidor">
    <w:name w:val="Placeholder Text"/>
    <w:basedOn w:val="Tipusdelletraperdefectedelpargraf"/>
    <w:uiPriority w:val="99"/>
    <w:semiHidden/>
    <w:rsid w:val="00B206FB"/>
    <w:rPr>
      <w:color w:val="808080"/>
    </w:rPr>
  </w:style>
  <w:style w:type="character" w:styleId="mfasiintens">
    <w:name w:val="Intense Emphasis"/>
    <w:basedOn w:val="Tipusde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2079C0"/>
    <w:rPr>
      <w:i/>
      <w:iCs/>
      <w:color w:val="365F91" w:themeColor="accent1" w:themeShade="BF"/>
      <w:sz w:val="18"/>
    </w:rPr>
  </w:style>
  <w:style w:type="character" w:customStyle="1" w:styleId="CitaCar">
    <w:name w:val="Cita Car"/>
    <w:basedOn w:val="Tipusdelletraperdefectedelpargraf"/>
    <w:link w:val="Cita"/>
    <w:uiPriority w:val="29"/>
    <w:rsid w:val="002079C0"/>
    <w:rPr>
      <w:rFonts w:ascii="Arial" w:eastAsiaTheme="minorEastAsia" w:hAnsi="Arial"/>
      <w:i/>
      <w:iCs/>
      <w:color w:val="365F91" w:themeColor="accent1" w:themeShade="BF"/>
      <w:sz w:val="18"/>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31107%20DR_021%20MODEL%20DE%20PRESENTACI&#211;%20OFERTA%20MENOR%20CA%20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42389C420D54002BEB967652E979F52"/>
        <w:category>
          <w:name w:val="General"/>
          <w:gallery w:val="placeholder"/>
        </w:category>
        <w:types>
          <w:type w:val="bbPlcHdr"/>
        </w:types>
        <w:behaviors>
          <w:behavior w:val="content"/>
        </w:behaviors>
        <w:guid w:val="{7B75E0D6-9625-42D7-8FDB-1A838CB82798}"/>
      </w:docPartPr>
      <w:docPartBody>
        <w:p w:rsidR="001644B7" w:rsidRDefault="001644B7">
          <w:pPr>
            <w:pStyle w:val="A42389C420D54002BEB967652E979F52"/>
          </w:pPr>
          <w:r w:rsidRPr="006C5F70">
            <w:rPr>
              <w:rStyle w:val="Textdelcontenidor"/>
            </w:rPr>
            <w:t>Feu clic aquí per escriure text.</w:t>
          </w:r>
        </w:p>
      </w:docPartBody>
    </w:docPart>
    <w:docPart>
      <w:docPartPr>
        <w:name w:val="F9A91C3F892C4EC084D69253348AEEF6"/>
        <w:category>
          <w:name w:val="General"/>
          <w:gallery w:val="placeholder"/>
        </w:category>
        <w:types>
          <w:type w:val="bbPlcHdr"/>
        </w:types>
        <w:behaviors>
          <w:behavior w:val="content"/>
        </w:behaviors>
        <w:guid w:val="{A1D6DC29-B2A0-49FA-952D-493D4EEA22C9}"/>
      </w:docPartPr>
      <w:docPartBody>
        <w:p w:rsidR="001644B7" w:rsidRDefault="001644B7">
          <w:pPr>
            <w:pStyle w:val="F9A91C3F892C4EC084D69253348AEEF6"/>
          </w:pPr>
          <w:r w:rsidRPr="006C5F70">
            <w:rPr>
              <w:rStyle w:val="Textdelcontenidor"/>
            </w:rPr>
            <w:t>Feu clic aquí per escriure text.</w:t>
          </w:r>
        </w:p>
      </w:docPartBody>
    </w:docPart>
    <w:docPart>
      <w:docPartPr>
        <w:name w:val="BDD9D724D13E44A095AA30A86D26CA05"/>
        <w:category>
          <w:name w:val="General"/>
          <w:gallery w:val="placeholder"/>
        </w:category>
        <w:types>
          <w:type w:val="bbPlcHdr"/>
        </w:types>
        <w:behaviors>
          <w:behavior w:val="content"/>
        </w:behaviors>
        <w:guid w:val="{525965CD-7077-4A75-8CEB-0F43C38DB2D2}"/>
      </w:docPartPr>
      <w:docPartBody>
        <w:p w:rsidR="001644B7" w:rsidRDefault="001644B7">
          <w:pPr>
            <w:pStyle w:val="BDD9D724D13E44A095AA30A86D26CA05"/>
          </w:pPr>
          <w:r w:rsidRPr="006C5F70">
            <w:rPr>
              <w:rStyle w:val="Textdelcontenidor"/>
            </w:rPr>
            <w:t>Feu clic aquí per escriure text.</w:t>
          </w:r>
        </w:p>
      </w:docPartBody>
    </w:docPart>
    <w:docPart>
      <w:docPartPr>
        <w:name w:val="3E46AA0262D1429DB970715D5F786218"/>
        <w:category>
          <w:name w:val="General"/>
          <w:gallery w:val="placeholder"/>
        </w:category>
        <w:types>
          <w:type w:val="bbPlcHdr"/>
        </w:types>
        <w:behaviors>
          <w:behavior w:val="content"/>
        </w:behaviors>
        <w:guid w:val="{4EBE305C-34EA-463C-B572-B2BE0B1DA66F}"/>
      </w:docPartPr>
      <w:docPartBody>
        <w:p w:rsidR="001644B7" w:rsidRDefault="001644B7">
          <w:pPr>
            <w:pStyle w:val="3E46AA0262D1429DB970715D5F786218"/>
          </w:pPr>
          <w:r w:rsidRPr="006C5F70">
            <w:rPr>
              <w:rStyle w:val="Textdelcontenidor"/>
            </w:rPr>
            <w:t>Feu clic aquí per escriure text.</w:t>
          </w:r>
        </w:p>
      </w:docPartBody>
    </w:docPart>
    <w:docPart>
      <w:docPartPr>
        <w:name w:val="B50438EB37B641828CED4D5A8C81BAF4"/>
        <w:category>
          <w:name w:val="General"/>
          <w:gallery w:val="placeholder"/>
        </w:category>
        <w:types>
          <w:type w:val="bbPlcHdr"/>
        </w:types>
        <w:behaviors>
          <w:behavior w:val="content"/>
        </w:behaviors>
        <w:guid w:val="{3266AFFA-CFF1-43FD-9081-C3DA1224C685}"/>
      </w:docPartPr>
      <w:docPartBody>
        <w:p w:rsidR="001644B7" w:rsidRDefault="001644B7">
          <w:pPr>
            <w:pStyle w:val="B50438EB37B641828CED4D5A8C81BAF4"/>
          </w:pPr>
          <w:r w:rsidRPr="006C5F70">
            <w:rPr>
              <w:rStyle w:val="Textdelcontenidor"/>
            </w:rPr>
            <w:t>Feu clic aquí per escriure text.</w:t>
          </w:r>
        </w:p>
      </w:docPartBody>
    </w:docPart>
    <w:docPart>
      <w:docPartPr>
        <w:name w:val="217CD73F6FD648A0B0259AEE8CCA93DD"/>
        <w:category>
          <w:name w:val="General"/>
          <w:gallery w:val="placeholder"/>
        </w:category>
        <w:types>
          <w:type w:val="bbPlcHdr"/>
        </w:types>
        <w:behaviors>
          <w:behavior w:val="content"/>
        </w:behaviors>
        <w:guid w:val="{E768D6BD-7114-4C2F-85C5-3CA7F2BAD2F9}"/>
      </w:docPartPr>
      <w:docPartBody>
        <w:p w:rsidR="001644B7" w:rsidRDefault="001644B7">
          <w:pPr>
            <w:pStyle w:val="217CD73F6FD648A0B0259AEE8CCA93DD"/>
          </w:pPr>
          <w:r w:rsidRPr="006C5F70">
            <w:rPr>
              <w:rStyle w:val="Textdelcontenidor"/>
            </w:rPr>
            <w:t>Feu clic aquí per escriure text.</w:t>
          </w:r>
        </w:p>
      </w:docPartBody>
    </w:docPart>
    <w:docPart>
      <w:docPartPr>
        <w:name w:val="B1DAD3F48BFF4E9B8A0AD5682D4639FF"/>
        <w:category>
          <w:name w:val="General"/>
          <w:gallery w:val="placeholder"/>
        </w:category>
        <w:types>
          <w:type w:val="bbPlcHdr"/>
        </w:types>
        <w:behaviors>
          <w:behavior w:val="content"/>
        </w:behaviors>
        <w:guid w:val="{A900E745-4002-4831-B0C7-D65D8EBCF6B3}"/>
      </w:docPartPr>
      <w:docPartBody>
        <w:p w:rsidR="001644B7" w:rsidRDefault="001644B7">
          <w:pPr>
            <w:pStyle w:val="B1DAD3F48BFF4E9B8A0AD5682D4639FF"/>
          </w:pPr>
          <w:r w:rsidRPr="006C5F70">
            <w:rPr>
              <w:rStyle w:val="Textdelcontenidor"/>
            </w:rPr>
            <w:t>Feu clic aquí per escriure text.</w:t>
          </w:r>
        </w:p>
      </w:docPartBody>
    </w:docPart>
    <w:docPart>
      <w:docPartPr>
        <w:name w:val="44B8BDBD8D354C519D43C74BE12877B6"/>
        <w:category>
          <w:name w:val="General"/>
          <w:gallery w:val="placeholder"/>
        </w:category>
        <w:types>
          <w:type w:val="bbPlcHdr"/>
        </w:types>
        <w:behaviors>
          <w:behavior w:val="content"/>
        </w:behaviors>
        <w:guid w:val="{E5C4156D-1F80-4AAE-BB9B-1E2450C2D55B}"/>
      </w:docPartPr>
      <w:docPartBody>
        <w:p w:rsidR="001644B7" w:rsidRDefault="001644B7">
          <w:pPr>
            <w:pStyle w:val="44B8BDBD8D354C519D43C74BE12877B6"/>
          </w:pPr>
          <w:r w:rsidRPr="006C5F70">
            <w:rPr>
              <w:rStyle w:val="Textdelcontenidor"/>
            </w:rPr>
            <w:t>Feu clic aquí per escriure text.</w:t>
          </w:r>
        </w:p>
      </w:docPartBody>
    </w:docPart>
    <w:docPart>
      <w:docPartPr>
        <w:name w:val="293CD4FFDC89480AA54A98EE08B7E5CC"/>
        <w:category>
          <w:name w:val="General"/>
          <w:gallery w:val="placeholder"/>
        </w:category>
        <w:types>
          <w:type w:val="bbPlcHdr"/>
        </w:types>
        <w:behaviors>
          <w:behavior w:val="content"/>
        </w:behaviors>
        <w:guid w:val="{03E4A031-8A54-413A-8245-807E71E1A17E}"/>
      </w:docPartPr>
      <w:docPartBody>
        <w:p w:rsidR="001644B7" w:rsidRDefault="001644B7">
          <w:pPr>
            <w:pStyle w:val="293CD4FFDC89480AA54A98EE08B7E5CC"/>
          </w:pPr>
          <w:r w:rsidRPr="006C5F70">
            <w:rPr>
              <w:rStyle w:val="Textdelcontenidor"/>
            </w:rPr>
            <w:t>Feu clic aquí per escriure text.</w:t>
          </w:r>
        </w:p>
      </w:docPartBody>
    </w:docPart>
    <w:docPart>
      <w:docPartPr>
        <w:name w:val="1D1F0B44518144B1BAF1BD2E332BB6AD"/>
        <w:category>
          <w:name w:val="General"/>
          <w:gallery w:val="placeholder"/>
        </w:category>
        <w:types>
          <w:type w:val="bbPlcHdr"/>
        </w:types>
        <w:behaviors>
          <w:behavior w:val="content"/>
        </w:behaviors>
        <w:guid w:val="{7AB92A0A-3596-4579-8DF8-C704E8C6534E}"/>
      </w:docPartPr>
      <w:docPartBody>
        <w:p w:rsidR="001644B7" w:rsidRDefault="001644B7">
          <w:pPr>
            <w:pStyle w:val="1D1F0B44518144B1BAF1BD2E332BB6AD"/>
          </w:pPr>
          <w:r w:rsidRPr="006C5F70">
            <w:rPr>
              <w:rStyle w:val="Textdelcontenidor"/>
            </w:rPr>
            <w:t>Feu clic aquí per escriure text.</w:t>
          </w:r>
        </w:p>
      </w:docPartBody>
    </w:docPart>
    <w:docPart>
      <w:docPartPr>
        <w:name w:val="ECDD82991B1F4750A6A1D3B64B386DB8"/>
        <w:category>
          <w:name w:val="General"/>
          <w:gallery w:val="placeholder"/>
        </w:category>
        <w:types>
          <w:type w:val="bbPlcHdr"/>
        </w:types>
        <w:behaviors>
          <w:behavior w:val="content"/>
        </w:behaviors>
        <w:guid w:val="{FCCBE99F-A8B2-424D-B56B-B1D96F88639D}"/>
      </w:docPartPr>
      <w:docPartBody>
        <w:p w:rsidR="001644B7" w:rsidRDefault="001644B7">
          <w:pPr>
            <w:pStyle w:val="ECDD82991B1F4750A6A1D3B64B386DB8"/>
          </w:pPr>
          <w:r w:rsidRPr="006C5F70">
            <w:rPr>
              <w:rStyle w:val="Textdelcontenidor"/>
            </w:rPr>
            <w:t>Feu clic aquí per escriure text.</w:t>
          </w:r>
        </w:p>
      </w:docPartBody>
    </w:docPart>
    <w:docPart>
      <w:docPartPr>
        <w:name w:val="6F9EA7D2634440AE8022105CD4344BB1"/>
        <w:category>
          <w:name w:val="General"/>
          <w:gallery w:val="placeholder"/>
        </w:category>
        <w:types>
          <w:type w:val="bbPlcHdr"/>
        </w:types>
        <w:behaviors>
          <w:behavior w:val="content"/>
        </w:behaviors>
        <w:guid w:val="{63113575-F432-49DA-B4CE-44B9009B5AD7}"/>
      </w:docPartPr>
      <w:docPartBody>
        <w:p w:rsidR="007B3990" w:rsidRDefault="00331718" w:rsidP="00331718">
          <w:pPr>
            <w:pStyle w:val="6F9EA7D2634440AE8022105CD4344BB1"/>
          </w:pPr>
          <w:r w:rsidRPr="006C5F70">
            <w:rPr>
              <w:rStyle w:val="Textdelcontenidor"/>
            </w:rPr>
            <w:t>Feu clic aquí per escriure text.</w:t>
          </w:r>
        </w:p>
      </w:docPartBody>
    </w:docPart>
    <w:docPart>
      <w:docPartPr>
        <w:name w:val="80DC768BAA104E98924B2DD5E9E223A7"/>
        <w:category>
          <w:name w:val="General"/>
          <w:gallery w:val="placeholder"/>
        </w:category>
        <w:types>
          <w:type w:val="bbPlcHdr"/>
        </w:types>
        <w:behaviors>
          <w:behavior w:val="content"/>
        </w:behaviors>
        <w:guid w:val="{A802FB61-7B22-4328-8E57-AF32E1433BA1}"/>
      </w:docPartPr>
      <w:docPartBody>
        <w:p w:rsidR="007B3990" w:rsidRDefault="00331718" w:rsidP="00331718">
          <w:pPr>
            <w:pStyle w:val="80DC768BAA104E98924B2DD5E9E223A7"/>
          </w:pPr>
          <w:r w:rsidRPr="006C5F70">
            <w:rPr>
              <w:rStyle w:val="Textdelcontenidor"/>
            </w:rPr>
            <w:t>Feu clic aquí per escriure text.</w:t>
          </w:r>
        </w:p>
      </w:docPartBody>
    </w:docPart>
    <w:docPart>
      <w:docPartPr>
        <w:name w:val="368E309966E5475CA5720D09DA7CC474"/>
        <w:category>
          <w:name w:val="General"/>
          <w:gallery w:val="placeholder"/>
        </w:category>
        <w:types>
          <w:type w:val="bbPlcHdr"/>
        </w:types>
        <w:behaviors>
          <w:behavior w:val="content"/>
        </w:behaviors>
        <w:guid w:val="{1E89F2E5-2893-4211-8394-27C3FC435AB7}"/>
      </w:docPartPr>
      <w:docPartBody>
        <w:p w:rsidR="007B3990" w:rsidRDefault="00331718" w:rsidP="00331718">
          <w:pPr>
            <w:pStyle w:val="368E309966E5475CA5720D09DA7CC474"/>
          </w:pPr>
          <w:r w:rsidRPr="006C5F70">
            <w:rPr>
              <w:rStyle w:val="Textdelcontenidor"/>
            </w:rPr>
            <w:t>Feu clic aquí per escriure text.</w:t>
          </w:r>
        </w:p>
      </w:docPartBody>
    </w:docPart>
    <w:docPart>
      <w:docPartPr>
        <w:name w:val="2D9BC922549040C9A49844AA3BE18248"/>
        <w:category>
          <w:name w:val="General"/>
          <w:gallery w:val="placeholder"/>
        </w:category>
        <w:types>
          <w:type w:val="bbPlcHdr"/>
        </w:types>
        <w:behaviors>
          <w:behavior w:val="content"/>
        </w:behaviors>
        <w:guid w:val="{8FCE023E-5C42-46C1-A4AD-8CA0DA873939}"/>
      </w:docPartPr>
      <w:docPartBody>
        <w:p w:rsidR="007B3990" w:rsidRDefault="00331718" w:rsidP="00331718">
          <w:pPr>
            <w:pStyle w:val="2D9BC922549040C9A49844AA3BE18248"/>
          </w:pPr>
          <w:r w:rsidRPr="006C5F70">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4B7"/>
    <w:rsid w:val="001644B7"/>
    <w:rsid w:val="00331718"/>
    <w:rsid w:val="007B399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331718"/>
    <w:rPr>
      <w:color w:val="808080"/>
    </w:rPr>
  </w:style>
  <w:style w:type="paragraph" w:customStyle="1" w:styleId="A42389C420D54002BEB967652E979F52">
    <w:name w:val="A42389C420D54002BEB967652E979F52"/>
  </w:style>
  <w:style w:type="paragraph" w:customStyle="1" w:styleId="F9348D78688B43C4AA38725E44CB6FB9">
    <w:name w:val="F9348D78688B43C4AA38725E44CB6FB9"/>
  </w:style>
  <w:style w:type="paragraph" w:customStyle="1" w:styleId="F9A91C3F892C4EC084D69253348AEEF6">
    <w:name w:val="F9A91C3F892C4EC084D69253348AEEF6"/>
  </w:style>
  <w:style w:type="paragraph" w:customStyle="1" w:styleId="BDD9D724D13E44A095AA30A86D26CA05">
    <w:name w:val="BDD9D724D13E44A095AA30A86D26CA05"/>
  </w:style>
  <w:style w:type="paragraph" w:customStyle="1" w:styleId="CD249B983C594CE682A1614B4AD81600">
    <w:name w:val="CD249B983C594CE682A1614B4AD81600"/>
  </w:style>
  <w:style w:type="paragraph" w:customStyle="1" w:styleId="3E46AA0262D1429DB970715D5F786218">
    <w:name w:val="3E46AA0262D1429DB970715D5F786218"/>
  </w:style>
  <w:style w:type="paragraph" w:customStyle="1" w:styleId="B50438EB37B641828CED4D5A8C81BAF4">
    <w:name w:val="B50438EB37B641828CED4D5A8C81BAF4"/>
  </w:style>
  <w:style w:type="paragraph" w:customStyle="1" w:styleId="32962E266CE3461BA7F8B1121116BD84">
    <w:name w:val="32962E266CE3461BA7F8B1121116BD84"/>
  </w:style>
  <w:style w:type="paragraph" w:customStyle="1" w:styleId="217CD73F6FD648A0B0259AEE8CCA93DD">
    <w:name w:val="217CD73F6FD648A0B0259AEE8CCA93DD"/>
  </w:style>
  <w:style w:type="paragraph" w:customStyle="1" w:styleId="B1DAD3F48BFF4E9B8A0AD5682D4639FF">
    <w:name w:val="B1DAD3F48BFF4E9B8A0AD5682D4639FF"/>
  </w:style>
  <w:style w:type="paragraph" w:customStyle="1" w:styleId="0A5B567BBA7D49D68E7F2BE41492A042">
    <w:name w:val="0A5B567BBA7D49D68E7F2BE41492A042"/>
  </w:style>
  <w:style w:type="paragraph" w:customStyle="1" w:styleId="44B8BDBD8D354C519D43C74BE12877B6">
    <w:name w:val="44B8BDBD8D354C519D43C74BE12877B6"/>
  </w:style>
  <w:style w:type="paragraph" w:customStyle="1" w:styleId="A7A734492A2247E5960816359EB2BECE">
    <w:name w:val="A7A734492A2247E5960816359EB2BECE"/>
  </w:style>
  <w:style w:type="paragraph" w:customStyle="1" w:styleId="293CD4FFDC89480AA54A98EE08B7E5CC">
    <w:name w:val="293CD4FFDC89480AA54A98EE08B7E5CC"/>
  </w:style>
  <w:style w:type="paragraph" w:customStyle="1" w:styleId="1D1F0B44518144B1BAF1BD2E332BB6AD">
    <w:name w:val="1D1F0B44518144B1BAF1BD2E332BB6AD"/>
  </w:style>
  <w:style w:type="paragraph" w:customStyle="1" w:styleId="ECDD82991B1F4750A6A1D3B64B386DB8">
    <w:name w:val="ECDD82991B1F4750A6A1D3B64B386DB8"/>
  </w:style>
  <w:style w:type="paragraph" w:customStyle="1" w:styleId="E639A0FDAA204BAD8BAD7AB5702F2159">
    <w:name w:val="E639A0FDAA204BAD8BAD7AB5702F2159"/>
    <w:rsid w:val="001644B7"/>
  </w:style>
  <w:style w:type="paragraph" w:customStyle="1" w:styleId="83EB6BAA2796431BB96527E3B68B0175">
    <w:name w:val="83EB6BAA2796431BB96527E3B68B0175"/>
    <w:rsid w:val="00331718"/>
  </w:style>
  <w:style w:type="paragraph" w:customStyle="1" w:styleId="6BB8E7CB63984D80BCD6BE0B906454B8">
    <w:name w:val="6BB8E7CB63984D80BCD6BE0B906454B8"/>
    <w:rsid w:val="00331718"/>
  </w:style>
  <w:style w:type="paragraph" w:customStyle="1" w:styleId="F7FF359146AB492AB931236B55BF3511">
    <w:name w:val="F7FF359146AB492AB931236B55BF3511"/>
    <w:rsid w:val="00331718"/>
  </w:style>
  <w:style w:type="paragraph" w:customStyle="1" w:styleId="7536A8D89A734308A2AE14A1391F9AC3">
    <w:name w:val="7536A8D89A734308A2AE14A1391F9AC3"/>
    <w:rsid w:val="00331718"/>
  </w:style>
  <w:style w:type="paragraph" w:customStyle="1" w:styleId="9B3131E3CD83430997D10007195E9555">
    <w:name w:val="9B3131E3CD83430997D10007195E9555"/>
    <w:rsid w:val="00331718"/>
  </w:style>
  <w:style w:type="paragraph" w:customStyle="1" w:styleId="F55B277AD99848B08F042F63864B988E">
    <w:name w:val="F55B277AD99848B08F042F63864B988E"/>
    <w:rsid w:val="00331718"/>
  </w:style>
  <w:style w:type="paragraph" w:customStyle="1" w:styleId="35930149D6B94081A823D736677A535D">
    <w:name w:val="35930149D6B94081A823D736677A535D"/>
    <w:rsid w:val="00331718"/>
  </w:style>
  <w:style w:type="paragraph" w:customStyle="1" w:styleId="6F9EA7D2634440AE8022105CD4344BB1">
    <w:name w:val="6F9EA7D2634440AE8022105CD4344BB1"/>
    <w:rsid w:val="00331718"/>
  </w:style>
  <w:style w:type="paragraph" w:customStyle="1" w:styleId="80DC768BAA104E98924B2DD5E9E223A7">
    <w:name w:val="80DC768BAA104E98924B2DD5E9E223A7"/>
    <w:rsid w:val="00331718"/>
  </w:style>
  <w:style w:type="paragraph" w:customStyle="1" w:styleId="9FBACC0E5D1F4885A74A979C9ECC1C8F">
    <w:name w:val="9FBACC0E5D1F4885A74A979C9ECC1C8F"/>
    <w:rsid w:val="00331718"/>
  </w:style>
  <w:style w:type="paragraph" w:customStyle="1" w:styleId="37240DB0AADB480CA3EF51EFFA778DA9">
    <w:name w:val="37240DB0AADB480CA3EF51EFFA778DA9"/>
    <w:rsid w:val="00331718"/>
  </w:style>
  <w:style w:type="paragraph" w:customStyle="1" w:styleId="B76E1C50BC1B42D0BFB6DF5F23CAA5C9">
    <w:name w:val="B76E1C50BC1B42D0BFB6DF5F23CAA5C9"/>
    <w:rsid w:val="00331718"/>
  </w:style>
  <w:style w:type="paragraph" w:customStyle="1" w:styleId="3F26B9AA2A514A2D928954F4663B81D0">
    <w:name w:val="3F26B9AA2A514A2D928954F4663B81D0"/>
    <w:rsid w:val="00331718"/>
  </w:style>
  <w:style w:type="paragraph" w:customStyle="1" w:styleId="D79C7EAD4330433C8F40A22D8831443B">
    <w:name w:val="D79C7EAD4330433C8F40A22D8831443B"/>
    <w:rsid w:val="00331718"/>
  </w:style>
  <w:style w:type="paragraph" w:customStyle="1" w:styleId="61589F92653A4C97BBE991EE2AAAE06A">
    <w:name w:val="61589F92653A4C97BBE991EE2AAAE06A"/>
    <w:rsid w:val="00331718"/>
  </w:style>
  <w:style w:type="paragraph" w:customStyle="1" w:styleId="D96FA45286F543C3B8328486350D2B4A">
    <w:name w:val="D96FA45286F543C3B8328486350D2B4A"/>
    <w:rsid w:val="00331718"/>
  </w:style>
  <w:style w:type="paragraph" w:customStyle="1" w:styleId="24D5D70184554C7FA1695E31AF630C93">
    <w:name w:val="24D5D70184554C7FA1695E31AF630C93"/>
    <w:rsid w:val="00331718"/>
  </w:style>
  <w:style w:type="paragraph" w:customStyle="1" w:styleId="6098B4C34FFB4B169348F982C91D0C0D">
    <w:name w:val="6098B4C34FFB4B169348F982C91D0C0D"/>
    <w:rsid w:val="00331718"/>
  </w:style>
  <w:style w:type="paragraph" w:customStyle="1" w:styleId="38320AB3ABB8468299F7CFD79A276CA1">
    <w:name w:val="38320AB3ABB8468299F7CFD79A276CA1"/>
    <w:rsid w:val="00331718"/>
  </w:style>
  <w:style w:type="paragraph" w:customStyle="1" w:styleId="A5F4AA7743A7462589D5A250F8230A7B">
    <w:name w:val="A5F4AA7743A7462589D5A250F8230A7B"/>
    <w:rsid w:val="00331718"/>
  </w:style>
  <w:style w:type="paragraph" w:customStyle="1" w:styleId="6E6F904AD15E49959D7FC5448847065A">
    <w:name w:val="6E6F904AD15E49959D7FC5448847065A"/>
    <w:rsid w:val="00331718"/>
  </w:style>
  <w:style w:type="paragraph" w:customStyle="1" w:styleId="3022CC1629F14F2898CBA190A8B43179">
    <w:name w:val="3022CC1629F14F2898CBA190A8B43179"/>
    <w:rsid w:val="00331718"/>
  </w:style>
  <w:style w:type="paragraph" w:customStyle="1" w:styleId="D34B5DD299E747E0AA9DF2D2299D2A63">
    <w:name w:val="D34B5DD299E747E0AA9DF2D2299D2A63"/>
    <w:rsid w:val="00331718"/>
  </w:style>
  <w:style w:type="paragraph" w:customStyle="1" w:styleId="368E309966E5475CA5720D09DA7CC474">
    <w:name w:val="368E309966E5475CA5720D09DA7CC474"/>
    <w:rsid w:val="00331718"/>
  </w:style>
  <w:style w:type="paragraph" w:customStyle="1" w:styleId="2D9BC922549040C9A49844AA3BE18248">
    <w:name w:val="2D9BC922549040C9A49844AA3BE18248"/>
    <w:rsid w:val="00331718"/>
  </w:style>
  <w:style w:type="paragraph" w:customStyle="1" w:styleId="1A75F506A99B46DD8EC7702222C08A03">
    <w:name w:val="1A75F506A99B46DD8EC7702222C08A03"/>
    <w:rsid w:val="0033171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331718"/>
    <w:rPr>
      <w:color w:val="808080"/>
    </w:rPr>
  </w:style>
  <w:style w:type="paragraph" w:customStyle="1" w:styleId="A42389C420D54002BEB967652E979F52">
    <w:name w:val="A42389C420D54002BEB967652E979F52"/>
  </w:style>
  <w:style w:type="paragraph" w:customStyle="1" w:styleId="F9348D78688B43C4AA38725E44CB6FB9">
    <w:name w:val="F9348D78688B43C4AA38725E44CB6FB9"/>
  </w:style>
  <w:style w:type="paragraph" w:customStyle="1" w:styleId="F9A91C3F892C4EC084D69253348AEEF6">
    <w:name w:val="F9A91C3F892C4EC084D69253348AEEF6"/>
  </w:style>
  <w:style w:type="paragraph" w:customStyle="1" w:styleId="BDD9D724D13E44A095AA30A86D26CA05">
    <w:name w:val="BDD9D724D13E44A095AA30A86D26CA05"/>
  </w:style>
  <w:style w:type="paragraph" w:customStyle="1" w:styleId="CD249B983C594CE682A1614B4AD81600">
    <w:name w:val="CD249B983C594CE682A1614B4AD81600"/>
  </w:style>
  <w:style w:type="paragraph" w:customStyle="1" w:styleId="3E46AA0262D1429DB970715D5F786218">
    <w:name w:val="3E46AA0262D1429DB970715D5F786218"/>
  </w:style>
  <w:style w:type="paragraph" w:customStyle="1" w:styleId="B50438EB37B641828CED4D5A8C81BAF4">
    <w:name w:val="B50438EB37B641828CED4D5A8C81BAF4"/>
  </w:style>
  <w:style w:type="paragraph" w:customStyle="1" w:styleId="32962E266CE3461BA7F8B1121116BD84">
    <w:name w:val="32962E266CE3461BA7F8B1121116BD84"/>
  </w:style>
  <w:style w:type="paragraph" w:customStyle="1" w:styleId="217CD73F6FD648A0B0259AEE8CCA93DD">
    <w:name w:val="217CD73F6FD648A0B0259AEE8CCA93DD"/>
  </w:style>
  <w:style w:type="paragraph" w:customStyle="1" w:styleId="B1DAD3F48BFF4E9B8A0AD5682D4639FF">
    <w:name w:val="B1DAD3F48BFF4E9B8A0AD5682D4639FF"/>
  </w:style>
  <w:style w:type="paragraph" w:customStyle="1" w:styleId="0A5B567BBA7D49D68E7F2BE41492A042">
    <w:name w:val="0A5B567BBA7D49D68E7F2BE41492A042"/>
  </w:style>
  <w:style w:type="paragraph" w:customStyle="1" w:styleId="44B8BDBD8D354C519D43C74BE12877B6">
    <w:name w:val="44B8BDBD8D354C519D43C74BE12877B6"/>
  </w:style>
  <w:style w:type="paragraph" w:customStyle="1" w:styleId="A7A734492A2247E5960816359EB2BECE">
    <w:name w:val="A7A734492A2247E5960816359EB2BECE"/>
  </w:style>
  <w:style w:type="paragraph" w:customStyle="1" w:styleId="293CD4FFDC89480AA54A98EE08B7E5CC">
    <w:name w:val="293CD4FFDC89480AA54A98EE08B7E5CC"/>
  </w:style>
  <w:style w:type="paragraph" w:customStyle="1" w:styleId="1D1F0B44518144B1BAF1BD2E332BB6AD">
    <w:name w:val="1D1F0B44518144B1BAF1BD2E332BB6AD"/>
  </w:style>
  <w:style w:type="paragraph" w:customStyle="1" w:styleId="ECDD82991B1F4750A6A1D3B64B386DB8">
    <w:name w:val="ECDD82991B1F4750A6A1D3B64B386DB8"/>
  </w:style>
  <w:style w:type="paragraph" w:customStyle="1" w:styleId="E639A0FDAA204BAD8BAD7AB5702F2159">
    <w:name w:val="E639A0FDAA204BAD8BAD7AB5702F2159"/>
    <w:rsid w:val="001644B7"/>
  </w:style>
  <w:style w:type="paragraph" w:customStyle="1" w:styleId="83EB6BAA2796431BB96527E3B68B0175">
    <w:name w:val="83EB6BAA2796431BB96527E3B68B0175"/>
    <w:rsid w:val="00331718"/>
  </w:style>
  <w:style w:type="paragraph" w:customStyle="1" w:styleId="6BB8E7CB63984D80BCD6BE0B906454B8">
    <w:name w:val="6BB8E7CB63984D80BCD6BE0B906454B8"/>
    <w:rsid w:val="00331718"/>
  </w:style>
  <w:style w:type="paragraph" w:customStyle="1" w:styleId="F7FF359146AB492AB931236B55BF3511">
    <w:name w:val="F7FF359146AB492AB931236B55BF3511"/>
    <w:rsid w:val="00331718"/>
  </w:style>
  <w:style w:type="paragraph" w:customStyle="1" w:styleId="7536A8D89A734308A2AE14A1391F9AC3">
    <w:name w:val="7536A8D89A734308A2AE14A1391F9AC3"/>
    <w:rsid w:val="00331718"/>
  </w:style>
  <w:style w:type="paragraph" w:customStyle="1" w:styleId="9B3131E3CD83430997D10007195E9555">
    <w:name w:val="9B3131E3CD83430997D10007195E9555"/>
    <w:rsid w:val="00331718"/>
  </w:style>
  <w:style w:type="paragraph" w:customStyle="1" w:styleId="F55B277AD99848B08F042F63864B988E">
    <w:name w:val="F55B277AD99848B08F042F63864B988E"/>
    <w:rsid w:val="00331718"/>
  </w:style>
  <w:style w:type="paragraph" w:customStyle="1" w:styleId="35930149D6B94081A823D736677A535D">
    <w:name w:val="35930149D6B94081A823D736677A535D"/>
    <w:rsid w:val="00331718"/>
  </w:style>
  <w:style w:type="paragraph" w:customStyle="1" w:styleId="6F9EA7D2634440AE8022105CD4344BB1">
    <w:name w:val="6F9EA7D2634440AE8022105CD4344BB1"/>
    <w:rsid w:val="00331718"/>
  </w:style>
  <w:style w:type="paragraph" w:customStyle="1" w:styleId="80DC768BAA104E98924B2DD5E9E223A7">
    <w:name w:val="80DC768BAA104E98924B2DD5E9E223A7"/>
    <w:rsid w:val="00331718"/>
  </w:style>
  <w:style w:type="paragraph" w:customStyle="1" w:styleId="9FBACC0E5D1F4885A74A979C9ECC1C8F">
    <w:name w:val="9FBACC0E5D1F4885A74A979C9ECC1C8F"/>
    <w:rsid w:val="00331718"/>
  </w:style>
  <w:style w:type="paragraph" w:customStyle="1" w:styleId="37240DB0AADB480CA3EF51EFFA778DA9">
    <w:name w:val="37240DB0AADB480CA3EF51EFFA778DA9"/>
    <w:rsid w:val="00331718"/>
  </w:style>
  <w:style w:type="paragraph" w:customStyle="1" w:styleId="B76E1C50BC1B42D0BFB6DF5F23CAA5C9">
    <w:name w:val="B76E1C50BC1B42D0BFB6DF5F23CAA5C9"/>
    <w:rsid w:val="00331718"/>
  </w:style>
  <w:style w:type="paragraph" w:customStyle="1" w:styleId="3F26B9AA2A514A2D928954F4663B81D0">
    <w:name w:val="3F26B9AA2A514A2D928954F4663B81D0"/>
    <w:rsid w:val="00331718"/>
  </w:style>
  <w:style w:type="paragraph" w:customStyle="1" w:styleId="D79C7EAD4330433C8F40A22D8831443B">
    <w:name w:val="D79C7EAD4330433C8F40A22D8831443B"/>
    <w:rsid w:val="00331718"/>
  </w:style>
  <w:style w:type="paragraph" w:customStyle="1" w:styleId="61589F92653A4C97BBE991EE2AAAE06A">
    <w:name w:val="61589F92653A4C97BBE991EE2AAAE06A"/>
    <w:rsid w:val="00331718"/>
  </w:style>
  <w:style w:type="paragraph" w:customStyle="1" w:styleId="D96FA45286F543C3B8328486350D2B4A">
    <w:name w:val="D96FA45286F543C3B8328486350D2B4A"/>
    <w:rsid w:val="00331718"/>
  </w:style>
  <w:style w:type="paragraph" w:customStyle="1" w:styleId="24D5D70184554C7FA1695E31AF630C93">
    <w:name w:val="24D5D70184554C7FA1695E31AF630C93"/>
    <w:rsid w:val="00331718"/>
  </w:style>
  <w:style w:type="paragraph" w:customStyle="1" w:styleId="6098B4C34FFB4B169348F982C91D0C0D">
    <w:name w:val="6098B4C34FFB4B169348F982C91D0C0D"/>
    <w:rsid w:val="00331718"/>
  </w:style>
  <w:style w:type="paragraph" w:customStyle="1" w:styleId="38320AB3ABB8468299F7CFD79A276CA1">
    <w:name w:val="38320AB3ABB8468299F7CFD79A276CA1"/>
    <w:rsid w:val="00331718"/>
  </w:style>
  <w:style w:type="paragraph" w:customStyle="1" w:styleId="A5F4AA7743A7462589D5A250F8230A7B">
    <w:name w:val="A5F4AA7743A7462589D5A250F8230A7B"/>
    <w:rsid w:val="00331718"/>
  </w:style>
  <w:style w:type="paragraph" w:customStyle="1" w:styleId="6E6F904AD15E49959D7FC5448847065A">
    <w:name w:val="6E6F904AD15E49959D7FC5448847065A"/>
    <w:rsid w:val="00331718"/>
  </w:style>
  <w:style w:type="paragraph" w:customStyle="1" w:styleId="3022CC1629F14F2898CBA190A8B43179">
    <w:name w:val="3022CC1629F14F2898CBA190A8B43179"/>
    <w:rsid w:val="00331718"/>
  </w:style>
  <w:style w:type="paragraph" w:customStyle="1" w:styleId="D34B5DD299E747E0AA9DF2D2299D2A63">
    <w:name w:val="D34B5DD299E747E0AA9DF2D2299D2A63"/>
    <w:rsid w:val="00331718"/>
  </w:style>
  <w:style w:type="paragraph" w:customStyle="1" w:styleId="368E309966E5475CA5720D09DA7CC474">
    <w:name w:val="368E309966E5475CA5720D09DA7CC474"/>
    <w:rsid w:val="00331718"/>
  </w:style>
  <w:style w:type="paragraph" w:customStyle="1" w:styleId="2D9BC922549040C9A49844AA3BE18248">
    <w:name w:val="2D9BC922549040C9A49844AA3BE18248"/>
    <w:rsid w:val="00331718"/>
  </w:style>
  <w:style w:type="paragraph" w:customStyle="1" w:styleId="1A75F506A99B46DD8EC7702222C08A03">
    <w:name w:val="1A75F506A99B46DD8EC7702222C08A03"/>
    <w:rsid w:val="003317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E838C-14DD-424E-8805-5CEAD660B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231107 DR_021 MODEL DE PRESENTACIÓ OFERTA MENOR CA vDte.dotm</Template>
  <TotalTime>10</TotalTime>
  <Pages>9</Pages>
  <Words>4076</Words>
  <Characters>23237</Characters>
  <Application>Microsoft Office Word</Application>
  <DocSecurity>0</DocSecurity>
  <Lines>193</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cp:lastPrinted>2023-11-07T12:28:00Z</cp:lastPrinted>
  <dcterms:created xsi:type="dcterms:W3CDTF">2025-02-04T13:51:00Z</dcterms:created>
  <dcterms:modified xsi:type="dcterms:W3CDTF">2025-02-18T10:42:00Z</dcterms:modified>
</cp:coreProperties>
</file>