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A58BE"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5E5B5008" w14:textId="77777777" w:rsidR="00CD2873" w:rsidRPr="006B71C0" w:rsidRDefault="00CD2873" w:rsidP="00CD2873">
      <w:pPr>
        <w:pStyle w:val="Textindependent"/>
        <w:jc w:val="center"/>
        <w:rPr>
          <w:rFonts w:ascii="Aptos" w:hAnsi="Aptos"/>
          <w:b/>
          <w:sz w:val="20"/>
          <w:szCs w:val="20"/>
        </w:rPr>
      </w:pPr>
    </w:p>
    <w:p w14:paraId="701A2908" w14:textId="77777777" w:rsidR="00CD2873" w:rsidRPr="006B71C0" w:rsidRDefault="00CD2873" w:rsidP="00CD2873">
      <w:pPr>
        <w:rPr>
          <w:rFonts w:ascii="Aptos" w:hAnsi="Aptos" w:cs="Arial"/>
          <w:b/>
          <w:sz w:val="20"/>
          <w:szCs w:val="20"/>
        </w:rPr>
      </w:pPr>
    </w:p>
    <w:p w14:paraId="36A507DA"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A81F4233A50F472891CBA136E0000535"/>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A81F4233A50F472891CBA136E0000535"/>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A81F4233A50F472891CBA136E0000535"/>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A81F4233A50F472891CBA136E0000535"/>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A81F4233A50F472891CBA136E0000535"/>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742AF80E"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222D6C14" w14:textId="77777777" w:rsidTr="00A57B4F">
        <w:trPr>
          <w:trHeight w:val="340"/>
        </w:trPr>
        <w:tc>
          <w:tcPr>
            <w:tcW w:w="8612" w:type="dxa"/>
            <w:vAlign w:val="center"/>
          </w:tcPr>
          <w:p w14:paraId="2F7B2454" w14:textId="3627948F"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A81F4233A50F472891CBA136E0000535"/>
                </w:placeholder>
              </w:sdtPr>
              <w:sdtEndPr>
                <w:rPr>
                  <w:rStyle w:val="mfasiintens"/>
                </w:rPr>
              </w:sdtEndPr>
              <w:sdtContent>
                <w:r w:rsidR="00225495" w:rsidRPr="00225495">
                  <w:rPr>
                    <w:rStyle w:val="mfasiintens"/>
                    <w:rFonts w:ascii="Aptos" w:hAnsi="Aptos"/>
                  </w:rPr>
                  <w:t>001_P2501101</w:t>
                </w:r>
              </w:sdtContent>
            </w:sdt>
          </w:p>
        </w:tc>
      </w:tr>
      <w:tr w:rsidR="00CD2873" w:rsidRPr="006B71C0" w14:paraId="3C0FA2C0" w14:textId="77777777" w:rsidTr="00A57B4F">
        <w:trPr>
          <w:trHeight w:val="547"/>
        </w:trPr>
        <w:tc>
          <w:tcPr>
            <w:tcW w:w="8612" w:type="dxa"/>
          </w:tcPr>
          <w:p w14:paraId="439812A2" w14:textId="370E408A"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A81F4233A50F472891CBA136E0000535"/>
                </w:placeholder>
              </w:sdtPr>
              <w:sdtEndPr>
                <w:rPr>
                  <w:rStyle w:val="mfasiintens"/>
                </w:rPr>
              </w:sdtEndPr>
              <w:sdtContent>
                <w:r w:rsidR="00225495" w:rsidRPr="00225495">
                  <w:rPr>
                    <w:rStyle w:val="mfasiintens"/>
                    <w:rFonts w:ascii="Aptos" w:hAnsi="Aptos"/>
                  </w:rPr>
                  <w:t>Subministrament i instal·lació de barreres de seguretat viària mixtes</w:t>
                </w:r>
              </w:sdtContent>
            </w:sdt>
          </w:p>
        </w:tc>
      </w:tr>
      <w:tr w:rsidR="00A13471" w:rsidRPr="006B71C0" w14:paraId="350D6670" w14:textId="77777777" w:rsidTr="005A7CB0">
        <w:trPr>
          <w:trHeight w:val="397"/>
        </w:trPr>
        <w:tc>
          <w:tcPr>
            <w:tcW w:w="8612" w:type="dxa"/>
            <w:vAlign w:val="center"/>
          </w:tcPr>
          <w:p w14:paraId="3EE367AE" w14:textId="733724B9"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1"/>
                  <w14:checkedState w14:val="2612" w14:font="MS Gothic"/>
                  <w14:uncheckedState w14:val="2610" w14:font="MS Gothic"/>
                </w14:checkbox>
              </w:sdtPr>
              <w:sdtEndPr/>
              <w:sdtContent>
                <w:r w:rsidR="00225495">
                  <w:rPr>
                    <w:rFonts w:ascii="MS Gothic" w:eastAsia="MS Gothic" w:hAnsi="MS Gothic" w:cs="Arial" w:hint="eastAsia"/>
                    <w:sz w:val="20"/>
                    <w:szCs w:val="20"/>
                  </w:rPr>
                  <w:t>☒</w:t>
                </w:r>
              </w:sdtContent>
            </w:sdt>
            <w:r w:rsidR="0010291C" w:rsidRPr="006B71C0">
              <w:rPr>
                <w:rFonts w:ascii="Aptos" w:hAnsi="Aptos" w:cs="Arial"/>
                <w:sz w:val="20"/>
                <w:szCs w:val="20"/>
              </w:rPr>
              <w:t xml:space="preserve"> Obres     </w:t>
            </w:r>
          </w:p>
        </w:tc>
      </w:tr>
    </w:tbl>
    <w:p w14:paraId="5E1FA390"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7ED2B316"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742D42C8" w14:textId="77777777" w:rsidR="00CD2873" w:rsidRPr="006B71C0" w:rsidRDefault="00CD2873" w:rsidP="00CD2873">
      <w:pPr>
        <w:rPr>
          <w:rFonts w:ascii="Aptos" w:hAnsi="Aptos" w:cs="Arial"/>
          <w:sz w:val="20"/>
          <w:szCs w:val="20"/>
        </w:rPr>
      </w:pPr>
    </w:p>
    <w:p w14:paraId="0767F329"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A81F4233A50F472891CBA136E0000535"/>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39E83327"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A81F4233A50F472891CBA136E0000535"/>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1BFF2F0B"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A81F4233A50F472891CBA136E0000535"/>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27BC849A"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A81F4233A50F472891CBA136E0000535"/>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0637C5FD" w14:textId="77777777" w:rsidR="00CD2873" w:rsidRPr="006B71C0" w:rsidRDefault="00CD2873" w:rsidP="00CD2873">
      <w:pPr>
        <w:rPr>
          <w:rFonts w:ascii="Aptos" w:hAnsi="Aptos" w:cs="Arial"/>
          <w:sz w:val="20"/>
          <w:szCs w:val="20"/>
        </w:rPr>
      </w:pPr>
    </w:p>
    <w:p w14:paraId="24B33DAC"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0B51C342" w14:textId="77777777" w:rsidR="00CD2873" w:rsidRPr="006B71C0" w:rsidRDefault="00CD2873" w:rsidP="00CD2873">
      <w:pPr>
        <w:rPr>
          <w:rFonts w:ascii="Aptos" w:hAnsi="Aptos" w:cs="Arial"/>
          <w:sz w:val="20"/>
          <w:szCs w:val="20"/>
        </w:rPr>
      </w:pPr>
    </w:p>
    <w:p w14:paraId="5ABC714C" w14:textId="77777777" w:rsidR="00CD2873" w:rsidRPr="006B71C0" w:rsidRDefault="00CD2873" w:rsidP="00CD2873">
      <w:pPr>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0A5364E7" w14:textId="77777777" w:rsidR="00CD2873" w:rsidRPr="006B71C0" w:rsidRDefault="00CD2873" w:rsidP="00CD2873">
      <w:pPr>
        <w:rPr>
          <w:rFonts w:ascii="Aptos" w:hAnsi="Aptos" w:cs="Arial"/>
          <w:sz w:val="20"/>
          <w:szCs w:val="20"/>
        </w:rPr>
      </w:pPr>
    </w:p>
    <w:tbl>
      <w:tblPr>
        <w:tblStyle w:val="Taulaambquadrcula"/>
        <w:tblW w:w="8901"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819"/>
        <w:gridCol w:w="1134"/>
        <w:gridCol w:w="1134"/>
        <w:gridCol w:w="680"/>
        <w:gridCol w:w="1134"/>
      </w:tblGrid>
      <w:tr w:rsidR="00FE416B" w:rsidRPr="006B71C0" w14:paraId="4343EAA6" w14:textId="77777777" w:rsidTr="00D32225">
        <w:trPr>
          <w:trHeight w:val="397"/>
        </w:trPr>
        <w:tc>
          <w:tcPr>
            <w:tcW w:w="4819" w:type="dxa"/>
            <w:tcBorders>
              <w:top w:val="single" w:sz="12" w:space="0" w:color="auto"/>
              <w:bottom w:val="single" w:sz="12" w:space="0" w:color="auto"/>
            </w:tcBorders>
            <w:shd w:val="clear" w:color="auto" w:fill="EEECE1" w:themeFill="background2"/>
            <w:vAlign w:val="center"/>
          </w:tcPr>
          <w:p w14:paraId="3C52A1CC" w14:textId="77777777" w:rsidR="005D39C9" w:rsidRPr="006B71C0" w:rsidRDefault="005D39C9" w:rsidP="00245F17">
            <w:pPr>
              <w:jc w:val="center"/>
              <w:rPr>
                <w:rFonts w:ascii="Aptos" w:hAnsi="Aptos" w:cs="Arial"/>
                <w:b/>
                <w:sz w:val="12"/>
                <w:szCs w:val="12"/>
              </w:rPr>
            </w:pPr>
            <w:r w:rsidRPr="006B71C0">
              <w:rPr>
                <w:rFonts w:ascii="Aptos" w:hAnsi="Aptos" w:cs="Arial"/>
                <w:b/>
                <w:sz w:val="12"/>
                <w:szCs w:val="12"/>
              </w:rPr>
              <w:t>Conceptes</w:t>
            </w:r>
          </w:p>
        </w:tc>
        <w:tc>
          <w:tcPr>
            <w:tcW w:w="1134" w:type="dxa"/>
            <w:tcBorders>
              <w:top w:val="single" w:sz="12" w:space="0" w:color="auto"/>
              <w:bottom w:val="single" w:sz="12" w:space="0" w:color="auto"/>
            </w:tcBorders>
            <w:shd w:val="clear" w:color="auto" w:fill="EEECE1" w:themeFill="background2"/>
            <w:vAlign w:val="center"/>
          </w:tcPr>
          <w:p w14:paraId="4915EB92" w14:textId="77777777" w:rsidR="00FE416B" w:rsidRPr="006B71C0" w:rsidRDefault="00D61C7A" w:rsidP="00FE416B">
            <w:pPr>
              <w:ind w:right="-109"/>
              <w:jc w:val="center"/>
              <w:rPr>
                <w:rFonts w:ascii="Aptos" w:hAnsi="Aptos" w:cs="Arial"/>
                <w:b/>
                <w:sz w:val="12"/>
                <w:szCs w:val="12"/>
              </w:rPr>
            </w:pPr>
            <w:r w:rsidRPr="006B71C0">
              <w:rPr>
                <w:rFonts w:ascii="Aptos" w:hAnsi="Aptos" w:cs="Arial"/>
                <w:b/>
                <w:sz w:val="12"/>
                <w:szCs w:val="12"/>
              </w:rPr>
              <w:t>País d’</w:t>
            </w:r>
            <w:r w:rsidR="00FE416B" w:rsidRPr="006B71C0">
              <w:rPr>
                <w:rFonts w:ascii="Aptos" w:hAnsi="Aptos" w:cs="Arial"/>
                <w:b/>
                <w:sz w:val="12"/>
                <w:szCs w:val="12"/>
              </w:rPr>
              <w:t>origen</w:t>
            </w:r>
          </w:p>
          <w:p w14:paraId="68FB1F6C" w14:textId="77777777" w:rsidR="005D39C9" w:rsidRPr="006B71C0" w:rsidRDefault="00D61C7A" w:rsidP="00FE416B">
            <w:pPr>
              <w:ind w:left="-107" w:right="-109"/>
              <w:jc w:val="center"/>
              <w:rPr>
                <w:rFonts w:ascii="Aptos" w:hAnsi="Aptos" w:cs="Arial"/>
                <w:b/>
                <w:sz w:val="12"/>
                <w:szCs w:val="12"/>
              </w:rPr>
            </w:pPr>
            <w:r w:rsidRPr="006B71C0">
              <w:rPr>
                <w:rFonts w:ascii="Aptos" w:hAnsi="Aptos" w:cs="Arial"/>
                <w:b/>
                <w:sz w:val="12"/>
                <w:szCs w:val="12"/>
              </w:rPr>
              <w:t>del producte</w:t>
            </w:r>
            <w:r w:rsidR="00FE416B" w:rsidRPr="006B71C0">
              <w:rPr>
                <w:rFonts w:ascii="Aptos" w:hAnsi="Aptos" w:cs="Arial"/>
                <w:b/>
                <w:sz w:val="12"/>
                <w:szCs w:val="12"/>
              </w:rPr>
              <w:t xml:space="preserve"> </w:t>
            </w:r>
            <w:r w:rsidR="00F431E0" w:rsidRPr="006B71C0">
              <w:rPr>
                <w:rFonts w:ascii="Aptos" w:hAnsi="Aptos" w:cs="Arial"/>
                <w:sz w:val="12"/>
                <w:szCs w:val="12"/>
              </w:rPr>
              <w:t>(a)</w:t>
            </w:r>
          </w:p>
        </w:tc>
        <w:tc>
          <w:tcPr>
            <w:tcW w:w="1134" w:type="dxa"/>
            <w:tcBorders>
              <w:top w:val="single" w:sz="12" w:space="0" w:color="auto"/>
              <w:bottom w:val="single" w:sz="12" w:space="0" w:color="auto"/>
            </w:tcBorders>
            <w:shd w:val="clear" w:color="auto" w:fill="EEECE1" w:themeFill="background2"/>
            <w:vAlign w:val="center"/>
          </w:tcPr>
          <w:p w14:paraId="04F154D8" w14:textId="77777777" w:rsidR="005D39C9" w:rsidRPr="006B71C0" w:rsidRDefault="005D39C9" w:rsidP="00245F17">
            <w:pPr>
              <w:jc w:val="center"/>
              <w:rPr>
                <w:rFonts w:ascii="Aptos" w:hAnsi="Aptos" w:cs="Arial"/>
                <w:b/>
                <w:sz w:val="12"/>
                <w:szCs w:val="12"/>
              </w:rPr>
            </w:pPr>
            <w:r w:rsidRPr="006B71C0">
              <w:rPr>
                <w:rFonts w:ascii="Aptos" w:hAnsi="Aptos" w:cs="Arial"/>
                <w:b/>
                <w:sz w:val="12"/>
                <w:szCs w:val="12"/>
              </w:rPr>
              <w:t>Preu net</w:t>
            </w:r>
          </w:p>
          <w:p w14:paraId="39509772" w14:textId="77777777" w:rsidR="005D39C9" w:rsidRPr="006B71C0" w:rsidRDefault="005D39C9" w:rsidP="00245F17">
            <w:pPr>
              <w:jc w:val="center"/>
              <w:rPr>
                <w:rFonts w:ascii="Aptos" w:hAnsi="Aptos" w:cs="Arial"/>
                <w:b/>
                <w:sz w:val="12"/>
                <w:szCs w:val="12"/>
              </w:rPr>
            </w:pPr>
            <w:r w:rsidRPr="006B71C0">
              <w:rPr>
                <w:rFonts w:ascii="Aptos" w:hAnsi="Aptos" w:cs="Arial"/>
                <w:b/>
                <w:sz w:val="12"/>
                <w:szCs w:val="12"/>
              </w:rPr>
              <w:t>IVA exclòs</w:t>
            </w:r>
          </w:p>
        </w:tc>
        <w:tc>
          <w:tcPr>
            <w:tcW w:w="680" w:type="dxa"/>
            <w:tcBorders>
              <w:top w:val="single" w:sz="12" w:space="0" w:color="auto"/>
              <w:bottom w:val="single" w:sz="12" w:space="0" w:color="auto"/>
            </w:tcBorders>
            <w:shd w:val="clear" w:color="auto" w:fill="EEECE1" w:themeFill="background2"/>
            <w:vAlign w:val="center"/>
          </w:tcPr>
          <w:p w14:paraId="63CEB3FF" w14:textId="77777777" w:rsidR="005D39C9" w:rsidRPr="006B71C0" w:rsidRDefault="005D39C9" w:rsidP="00D61C7A">
            <w:pPr>
              <w:ind w:left="-108" w:right="-106"/>
              <w:jc w:val="center"/>
              <w:rPr>
                <w:rFonts w:ascii="Aptos" w:hAnsi="Aptos" w:cs="Arial"/>
                <w:b/>
                <w:sz w:val="12"/>
                <w:szCs w:val="12"/>
              </w:rPr>
            </w:pPr>
            <w:r w:rsidRPr="006B71C0">
              <w:rPr>
                <w:rFonts w:ascii="Aptos" w:hAnsi="Aptos" w:cs="Arial"/>
                <w:b/>
                <w:sz w:val="12"/>
                <w:szCs w:val="12"/>
              </w:rPr>
              <w:t>Número</w:t>
            </w:r>
          </w:p>
          <w:p w14:paraId="0BDC37B3" w14:textId="77777777" w:rsidR="005D39C9" w:rsidRPr="006B71C0" w:rsidRDefault="005D39C9" w:rsidP="00D61C7A">
            <w:pPr>
              <w:ind w:left="-108" w:right="-106"/>
              <w:jc w:val="center"/>
              <w:rPr>
                <w:rFonts w:ascii="Aptos" w:hAnsi="Aptos" w:cs="Arial"/>
                <w:b/>
                <w:sz w:val="12"/>
                <w:szCs w:val="12"/>
              </w:rPr>
            </w:pPr>
            <w:r w:rsidRPr="006B71C0">
              <w:rPr>
                <w:rFonts w:ascii="Aptos" w:hAnsi="Aptos" w:cs="Arial"/>
                <w:b/>
                <w:sz w:val="12"/>
                <w:szCs w:val="12"/>
              </w:rPr>
              <w:t>d’unitats</w:t>
            </w:r>
          </w:p>
        </w:tc>
        <w:tc>
          <w:tcPr>
            <w:tcW w:w="1134" w:type="dxa"/>
            <w:tcBorders>
              <w:top w:val="single" w:sz="12" w:space="0" w:color="auto"/>
              <w:bottom w:val="single" w:sz="12" w:space="0" w:color="auto"/>
            </w:tcBorders>
            <w:shd w:val="clear" w:color="auto" w:fill="EEECE1" w:themeFill="background2"/>
            <w:vAlign w:val="center"/>
          </w:tcPr>
          <w:p w14:paraId="1A517D62" w14:textId="77777777" w:rsidR="005D39C9" w:rsidRPr="006B71C0" w:rsidRDefault="005D39C9" w:rsidP="00245F17">
            <w:pPr>
              <w:jc w:val="center"/>
              <w:rPr>
                <w:rFonts w:ascii="Aptos" w:hAnsi="Aptos" w:cs="Arial"/>
                <w:b/>
                <w:sz w:val="12"/>
                <w:szCs w:val="12"/>
              </w:rPr>
            </w:pPr>
            <w:r w:rsidRPr="006B71C0">
              <w:rPr>
                <w:rFonts w:ascii="Aptos" w:hAnsi="Aptos" w:cs="Arial"/>
                <w:b/>
                <w:sz w:val="12"/>
                <w:szCs w:val="12"/>
              </w:rPr>
              <w:t>Import</w:t>
            </w:r>
          </w:p>
        </w:tc>
      </w:tr>
      <w:tr w:rsidR="00FE416B" w:rsidRPr="006B71C0" w14:paraId="72B87537" w14:textId="77777777" w:rsidTr="00FE416B">
        <w:sdt>
          <w:sdtPr>
            <w:rPr>
              <w:rFonts w:ascii="Aptos" w:hAnsi="Aptos"/>
            </w:rPr>
            <w:id w:val="669141610"/>
            <w:placeholder>
              <w:docPart w:val="ADA721C62AA242FAABABAE12D87C9EBB"/>
            </w:placeholder>
            <w:showingPlcHdr/>
          </w:sdtPr>
          <w:sdtEndPr/>
          <w:sdtContent>
            <w:tc>
              <w:tcPr>
                <w:tcW w:w="4819" w:type="dxa"/>
                <w:tcBorders>
                  <w:top w:val="single" w:sz="12" w:space="0" w:color="auto"/>
                </w:tcBorders>
              </w:tcPr>
              <w:p w14:paraId="1F8DB82D" w14:textId="77777777" w:rsidR="00902773" w:rsidRPr="006B71C0" w:rsidRDefault="00902773" w:rsidP="007D4C0D">
                <w:pPr>
                  <w:pStyle w:val="Cita"/>
                  <w:rPr>
                    <w:rFonts w:ascii="Aptos" w:hAnsi="Aptos"/>
                  </w:rPr>
                </w:pPr>
                <w:r w:rsidRPr="006B71C0">
                  <w:rPr>
                    <w:rStyle w:val="CitaCar"/>
                    <w:rFonts w:ascii="Aptos" w:hAnsi="Aptos"/>
                    <w:i/>
                    <w:iCs/>
                  </w:rPr>
                  <w:t>Feu clic aquí per escriure text.</w:t>
                </w:r>
              </w:p>
            </w:tc>
          </w:sdtContent>
        </w:sdt>
        <w:sdt>
          <w:sdtPr>
            <w:rPr>
              <w:rFonts w:ascii="Aptos" w:hAnsi="Aptos"/>
            </w:rPr>
            <w:id w:val="-762921469"/>
            <w:placeholder>
              <w:docPart w:val="376976DB656442429D04FEC4A3705A87"/>
            </w:placeholder>
          </w:sdtPr>
          <w:sdtEndPr/>
          <w:sdtContent>
            <w:tc>
              <w:tcPr>
                <w:tcW w:w="1134" w:type="dxa"/>
                <w:tcBorders>
                  <w:top w:val="single" w:sz="12" w:space="0" w:color="auto"/>
                </w:tcBorders>
              </w:tcPr>
              <w:p w14:paraId="1ADF4FF8"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Borders>
              <w:top w:val="single" w:sz="12" w:space="0" w:color="auto"/>
            </w:tcBorders>
          </w:tcPr>
          <w:sdt>
            <w:sdtPr>
              <w:rPr>
                <w:rFonts w:ascii="Aptos" w:hAnsi="Aptos"/>
              </w:rPr>
              <w:id w:val="1829785626"/>
              <w:placeholder>
                <w:docPart w:val="ADA721C62AA242FAABABAE12D87C9EBB"/>
              </w:placeholder>
            </w:sdtPr>
            <w:sdtEndPr/>
            <w:sdtContent>
              <w:p w14:paraId="040BAAB9" w14:textId="77777777" w:rsidR="00902773" w:rsidRPr="006B71C0" w:rsidRDefault="00902773" w:rsidP="007D4C0D">
                <w:pPr>
                  <w:pStyle w:val="Cita"/>
                  <w:jc w:val="right"/>
                  <w:rPr>
                    <w:rFonts w:ascii="Aptos" w:hAnsi="Aptos"/>
                  </w:rPr>
                </w:pPr>
                <w:r w:rsidRPr="006B71C0">
                  <w:rPr>
                    <w:rStyle w:val="CitaCar"/>
                    <w:rFonts w:ascii="Aptos" w:hAnsi="Aptos"/>
                    <w:i/>
                    <w:iCs/>
                  </w:rPr>
                  <w:t>00.000,00 €</w:t>
                </w:r>
              </w:p>
            </w:sdtContent>
          </w:sdt>
        </w:tc>
        <w:sdt>
          <w:sdtPr>
            <w:rPr>
              <w:rFonts w:ascii="Aptos" w:hAnsi="Aptos"/>
            </w:rPr>
            <w:id w:val="608470676"/>
            <w:placeholder>
              <w:docPart w:val="ADA721C62AA242FAABABAE12D87C9EBB"/>
            </w:placeholder>
          </w:sdtPr>
          <w:sdtEndPr/>
          <w:sdtContent>
            <w:tc>
              <w:tcPr>
                <w:tcW w:w="680" w:type="dxa"/>
                <w:tcBorders>
                  <w:top w:val="single" w:sz="12" w:space="0" w:color="auto"/>
                </w:tcBorders>
              </w:tcPr>
              <w:p w14:paraId="4EA13593"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Borders>
              <w:top w:val="single" w:sz="12" w:space="0" w:color="auto"/>
            </w:tcBorders>
          </w:tcPr>
          <w:sdt>
            <w:sdtPr>
              <w:rPr>
                <w:rFonts w:ascii="Aptos" w:hAnsi="Aptos"/>
              </w:rPr>
              <w:id w:val="895320189"/>
              <w:placeholder>
                <w:docPart w:val="ADA721C62AA242FAABABAE12D87C9EBB"/>
              </w:placeholder>
            </w:sdtPr>
            <w:sdtEndPr/>
            <w:sdtContent>
              <w:p w14:paraId="1991355A" w14:textId="77777777" w:rsidR="00902773" w:rsidRPr="006B71C0" w:rsidRDefault="00902773" w:rsidP="007D4C0D">
                <w:pPr>
                  <w:pStyle w:val="Cita"/>
                  <w:jc w:val="right"/>
                  <w:rPr>
                    <w:rFonts w:ascii="Aptos" w:hAnsi="Aptos"/>
                  </w:rPr>
                </w:pPr>
                <w:r w:rsidRPr="006B71C0">
                  <w:rPr>
                    <w:rStyle w:val="CitaCar"/>
                    <w:rFonts w:ascii="Aptos" w:hAnsi="Aptos"/>
                    <w:i/>
                    <w:iCs/>
                  </w:rPr>
                  <w:t>00.000,00 €</w:t>
                </w:r>
              </w:p>
            </w:sdtContent>
          </w:sdt>
        </w:tc>
      </w:tr>
      <w:tr w:rsidR="00FE416B" w:rsidRPr="006B71C0" w14:paraId="0E065DE3" w14:textId="77777777" w:rsidTr="00FE416B">
        <w:sdt>
          <w:sdtPr>
            <w:rPr>
              <w:rFonts w:ascii="Aptos" w:hAnsi="Aptos"/>
            </w:rPr>
            <w:id w:val="240296076"/>
            <w:placeholder>
              <w:docPart w:val="C4BD605DB7104B5B88D5FF4D32CB5A54"/>
            </w:placeholder>
          </w:sdtPr>
          <w:sdtEndPr/>
          <w:sdtContent>
            <w:tc>
              <w:tcPr>
                <w:tcW w:w="4819" w:type="dxa"/>
              </w:tcPr>
              <w:p w14:paraId="2975AFAD"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1843456994"/>
            <w:placeholder>
              <w:docPart w:val="BF0FCD5A241C4D67AF250FFCACAEC26F"/>
            </w:placeholder>
          </w:sdtPr>
          <w:sdtEndPr/>
          <w:sdtContent>
            <w:tc>
              <w:tcPr>
                <w:tcW w:w="1134" w:type="dxa"/>
              </w:tcPr>
              <w:p w14:paraId="22E13A85"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Pr>
          <w:sdt>
            <w:sdtPr>
              <w:rPr>
                <w:rFonts w:ascii="Aptos" w:hAnsi="Aptos"/>
              </w:rPr>
              <w:id w:val="-1754737072"/>
              <w:placeholder>
                <w:docPart w:val="64FF16E9071B4AD69259232C070BEDC2"/>
              </w:placeholder>
            </w:sdtPr>
            <w:sdtEndPr/>
            <w:sdtContent>
              <w:p w14:paraId="358EBC69"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127363627"/>
            <w:placeholder>
              <w:docPart w:val="F5D0B4E5C7014522817BE5056A90D511"/>
            </w:placeholder>
          </w:sdtPr>
          <w:sdtEndPr/>
          <w:sdtContent>
            <w:tc>
              <w:tcPr>
                <w:tcW w:w="680" w:type="dxa"/>
              </w:tcPr>
              <w:p w14:paraId="3FDED58C"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Pr>
          <w:sdt>
            <w:sdtPr>
              <w:rPr>
                <w:rFonts w:ascii="Aptos" w:hAnsi="Aptos"/>
              </w:rPr>
              <w:id w:val="-929735962"/>
              <w:placeholder>
                <w:docPart w:val="A744873B6D1E46B78426375AA920B6A5"/>
              </w:placeholder>
            </w:sdtPr>
            <w:sdtEndPr/>
            <w:sdtContent>
              <w:p w14:paraId="62B327AF"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70428177" w14:textId="77777777" w:rsidTr="00FE416B">
        <w:sdt>
          <w:sdtPr>
            <w:rPr>
              <w:rFonts w:ascii="Aptos" w:hAnsi="Aptos"/>
            </w:rPr>
            <w:id w:val="1006645454"/>
            <w:placeholder>
              <w:docPart w:val="34D0C663B70E43128DD2C2D0542F1D51"/>
            </w:placeholder>
          </w:sdtPr>
          <w:sdtEndPr/>
          <w:sdtContent>
            <w:tc>
              <w:tcPr>
                <w:tcW w:w="4819" w:type="dxa"/>
              </w:tcPr>
              <w:p w14:paraId="254C83DD"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1770226778"/>
            <w:placeholder>
              <w:docPart w:val="8D1078B2242D46B1B4F199279EADCF82"/>
            </w:placeholder>
          </w:sdtPr>
          <w:sdtEndPr/>
          <w:sdtContent>
            <w:tc>
              <w:tcPr>
                <w:tcW w:w="1134" w:type="dxa"/>
              </w:tcPr>
              <w:p w14:paraId="036B8A2F"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Pr>
          <w:sdt>
            <w:sdtPr>
              <w:rPr>
                <w:rFonts w:ascii="Aptos" w:hAnsi="Aptos"/>
              </w:rPr>
              <w:id w:val="620492943"/>
              <w:placeholder>
                <w:docPart w:val="0A7533B728D546CDA53C9BDBA7C0EE2A"/>
              </w:placeholder>
            </w:sdtPr>
            <w:sdtEndPr/>
            <w:sdtContent>
              <w:p w14:paraId="4FA0D8D5"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493327278"/>
            <w:placeholder>
              <w:docPart w:val="B27BF87CBDBF4C5B8A31DF85F0AD65FE"/>
            </w:placeholder>
          </w:sdtPr>
          <w:sdtEndPr/>
          <w:sdtContent>
            <w:tc>
              <w:tcPr>
                <w:tcW w:w="680" w:type="dxa"/>
              </w:tcPr>
              <w:p w14:paraId="68AB4037"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Pr>
          <w:sdt>
            <w:sdtPr>
              <w:rPr>
                <w:rFonts w:ascii="Aptos" w:hAnsi="Aptos"/>
              </w:rPr>
              <w:id w:val="2026443067"/>
              <w:placeholder>
                <w:docPart w:val="7AFEC243D4874318AF6A8C563508D498"/>
              </w:placeholder>
            </w:sdtPr>
            <w:sdtEndPr/>
            <w:sdtContent>
              <w:p w14:paraId="0CCB59D9"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1C5F6C8F" w14:textId="77777777" w:rsidTr="00FE416B">
        <w:sdt>
          <w:sdtPr>
            <w:rPr>
              <w:rFonts w:ascii="Aptos" w:hAnsi="Aptos"/>
            </w:rPr>
            <w:id w:val="833654896"/>
            <w:placeholder>
              <w:docPart w:val="7727EEA14DBC4CA99D490FF51FFE7ACA"/>
            </w:placeholder>
          </w:sdtPr>
          <w:sdtEndPr/>
          <w:sdtContent>
            <w:tc>
              <w:tcPr>
                <w:tcW w:w="4819" w:type="dxa"/>
              </w:tcPr>
              <w:p w14:paraId="426DB5CE"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591672738"/>
            <w:placeholder>
              <w:docPart w:val="3489D3261B424107A6853CA9C643FA3B"/>
            </w:placeholder>
          </w:sdtPr>
          <w:sdtEndPr/>
          <w:sdtContent>
            <w:tc>
              <w:tcPr>
                <w:tcW w:w="1134" w:type="dxa"/>
              </w:tcPr>
              <w:p w14:paraId="05E4782E"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Pr>
          <w:sdt>
            <w:sdtPr>
              <w:rPr>
                <w:rFonts w:ascii="Aptos" w:hAnsi="Aptos"/>
              </w:rPr>
              <w:id w:val="-71590987"/>
              <w:placeholder>
                <w:docPart w:val="FDB5A4F1533E4E1FBB3619AA997E6C98"/>
              </w:placeholder>
            </w:sdtPr>
            <w:sdtEndPr/>
            <w:sdtContent>
              <w:p w14:paraId="28E3361C"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732194418"/>
            <w:placeholder>
              <w:docPart w:val="DA69222EB8C74C02870A864A16BDBC8D"/>
            </w:placeholder>
          </w:sdtPr>
          <w:sdtEndPr/>
          <w:sdtContent>
            <w:tc>
              <w:tcPr>
                <w:tcW w:w="680" w:type="dxa"/>
              </w:tcPr>
              <w:p w14:paraId="2F9F88E5"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Pr>
          <w:sdt>
            <w:sdtPr>
              <w:rPr>
                <w:rFonts w:ascii="Aptos" w:hAnsi="Aptos"/>
              </w:rPr>
              <w:id w:val="-2093621778"/>
              <w:placeholder>
                <w:docPart w:val="020A82FC334348A2A5D9982FA655EDEF"/>
              </w:placeholder>
            </w:sdtPr>
            <w:sdtEndPr/>
            <w:sdtContent>
              <w:p w14:paraId="16537FED"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008D75AD" w14:textId="77777777" w:rsidTr="00FE416B">
        <w:sdt>
          <w:sdtPr>
            <w:rPr>
              <w:rFonts w:ascii="Aptos" w:hAnsi="Aptos"/>
            </w:rPr>
            <w:id w:val="1297329695"/>
            <w:placeholder>
              <w:docPart w:val="5C017327D4314077A6691AB91B247184"/>
            </w:placeholder>
          </w:sdtPr>
          <w:sdtEndPr/>
          <w:sdtContent>
            <w:tc>
              <w:tcPr>
                <w:tcW w:w="4819" w:type="dxa"/>
              </w:tcPr>
              <w:p w14:paraId="13D46C0A"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1818186049"/>
            <w:placeholder>
              <w:docPart w:val="05C036EFA88D45A7965A922A5C6DF24D"/>
            </w:placeholder>
          </w:sdtPr>
          <w:sdtEndPr/>
          <w:sdtContent>
            <w:tc>
              <w:tcPr>
                <w:tcW w:w="1134" w:type="dxa"/>
              </w:tcPr>
              <w:p w14:paraId="5741770D"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Pr>
          <w:sdt>
            <w:sdtPr>
              <w:rPr>
                <w:rFonts w:ascii="Aptos" w:hAnsi="Aptos"/>
              </w:rPr>
              <w:id w:val="1644777482"/>
              <w:placeholder>
                <w:docPart w:val="7E7F4DDFEA21402EA522EB9A71678C63"/>
              </w:placeholder>
            </w:sdtPr>
            <w:sdtEndPr/>
            <w:sdtContent>
              <w:p w14:paraId="05810924"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506816785"/>
            <w:placeholder>
              <w:docPart w:val="B0761E8DFCF9416F80800373820517F5"/>
            </w:placeholder>
          </w:sdtPr>
          <w:sdtEndPr/>
          <w:sdtContent>
            <w:tc>
              <w:tcPr>
                <w:tcW w:w="680" w:type="dxa"/>
              </w:tcPr>
              <w:p w14:paraId="42484E45"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Pr>
          <w:sdt>
            <w:sdtPr>
              <w:rPr>
                <w:rFonts w:ascii="Aptos" w:hAnsi="Aptos"/>
              </w:rPr>
              <w:id w:val="1700969630"/>
              <w:placeholder>
                <w:docPart w:val="307B39A6D1954285923EF135C4D2541F"/>
              </w:placeholder>
            </w:sdtPr>
            <w:sdtEndPr/>
            <w:sdtContent>
              <w:p w14:paraId="6AEF7CA3"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3BD67DE7" w14:textId="77777777" w:rsidTr="00FE416B">
        <w:sdt>
          <w:sdtPr>
            <w:rPr>
              <w:rFonts w:ascii="Aptos" w:hAnsi="Aptos"/>
            </w:rPr>
            <w:id w:val="245698801"/>
            <w:placeholder>
              <w:docPart w:val="C6D7FB72C545450ABD9B51EEDA04AC9C"/>
            </w:placeholder>
          </w:sdtPr>
          <w:sdtEndPr/>
          <w:sdtContent>
            <w:tc>
              <w:tcPr>
                <w:tcW w:w="4819" w:type="dxa"/>
                <w:tcBorders>
                  <w:bottom w:val="single" w:sz="12" w:space="0" w:color="auto"/>
                </w:tcBorders>
              </w:tcPr>
              <w:p w14:paraId="4DE81615"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1634863203"/>
            <w:placeholder>
              <w:docPart w:val="5EE2CE1325344A519FDBAB70C20E7CCD"/>
            </w:placeholder>
          </w:sdtPr>
          <w:sdtEndPr/>
          <w:sdtContent>
            <w:tc>
              <w:tcPr>
                <w:tcW w:w="1134" w:type="dxa"/>
                <w:tcBorders>
                  <w:bottom w:val="single" w:sz="12" w:space="0" w:color="auto"/>
                </w:tcBorders>
              </w:tcPr>
              <w:p w14:paraId="5BA41239"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Borders>
              <w:bottom w:val="single" w:sz="12" w:space="0" w:color="auto"/>
            </w:tcBorders>
          </w:tcPr>
          <w:sdt>
            <w:sdtPr>
              <w:rPr>
                <w:rFonts w:ascii="Aptos" w:hAnsi="Aptos"/>
              </w:rPr>
              <w:id w:val="312224244"/>
              <w:placeholder>
                <w:docPart w:val="7F832C7EA4B6408596F0F2FBED225F0B"/>
              </w:placeholder>
            </w:sdtPr>
            <w:sdtEndPr/>
            <w:sdtContent>
              <w:p w14:paraId="405BFDE8"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578438733"/>
            <w:placeholder>
              <w:docPart w:val="F40EAF09DAB846CBB1A93AA531166411"/>
            </w:placeholder>
          </w:sdtPr>
          <w:sdtEndPr/>
          <w:sdtContent>
            <w:tc>
              <w:tcPr>
                <w:tcW w:w="680" w:type="dxa"/>
                <w:tcBorders>
                  <w:bottom w:val="single" w:sz="12" w:space="0" w:color="auto"/>
                </w:tcBorders>
              </w:tcPr>
              <w:p w14:paraId="24288805"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Borders>
              <w:bottom w:val="single" w:sz="12" w:space="0" w:color="auto"/>
            </w:tcBorders>
          </w:tcPr>
          <w:sdt>
            <w:sdtPr>
              <w:rPr>
                <w:rFonts w:ascii="Aptos" w:hAnsi="Aptos"/>
              </w:rPr>
              <w:id w:val="-295679919"/>
            </w:sdtPr>
            <w:sdtEndPr/>
            <w:sdtContent>
              <w:p w14:paraId="41F70062"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3CABAC7F" w14:textId="77777777" w:rsidTr="00FE416B">
        <w:tc>
          <w:tcPr>
            <w:tcW w:w="4819" w:type="dxa"/>
            <w:tcBorders>
              <w:top w:val="single" w:sz="12" w:space="0" w:color="auto"/>
              <w:bottom w:val="single" w:sz="12" w:space="0" w:color="auto"/>
            </w:tcBorders>
            <w:shd w:val="clear" w:color="auto" w:fill="EEECE1" w:themeFill="background2"/>
          </w:tcPr>
          <w:p w14:paraId="2EA8D9A4" w14:textId="77777777" w:rsidR="00902773" w:rsidRPr="006B71C0" w:rsidRDefault="00902773" w:rsidP="00F372CA">
            <w:pPr>
              <w:ind w:right="176"/>
              <w:jc w:val="right"/>
              <w:rPr>
                <w:rFonts w:ascii="Aptos" w:hAnsi="Aptos" w:cs="Arial"/>
                <w:b/>
                <w:sz w:val="18"/>
                <w:szCs w:val="18"/>
              </w:rPr>
            </w:pPr>
            <w:r w:rsidRPr="006B71C0">
              <w:rPr>
                <w:rFonts w:ascii="Aptos" w:hAnsi="Aptos" w:cs="Arial"/>
                <w:b/>
                <w:sz w:val="18"/>
                <w:szCs w:val="18"/>
              </w:rPr>
              <w:t>TOTAL</w:t>
            </w:r>
            <w:r w:rsidRPr="006B71C0">
              <w:rPr>
                <w:rFonts w:ascii="Aptos" w:hAnsi="Aptos" w:cs="Arial"/>
                <w:b/>
                <w:sz w:val="18"/>
                <w:szCs w:val="18"/>
                <w:vertAlign w:val="superscript"/>
              </w:rPr>
              <w:t>*</w:t>
            </w:r>
          </w:p>
        </w:tc>
        <w:tc>
          <w:tcPr>
            <w:tcW w:w="1134" w:type="dxa"/>
            <w:tcBorders>
              <w:top w:val="single" w:sz="12" w:space="0" w:color="auto"/>
              <w:bottom w:val="single" w:sz="12" w:space="0" w:color="auto"/>
            </w:tcBorders>
            <w:shd w:val="clear" w:color="auto" w:fill="EEECE1" w:themeFill="background2"/>
          </w:tcPr>
          <w:p w14:paraId="1EB23070" w14:textId="77777777" w:rsidR="00902773" w:rsidRPr="006B71C0" w:rsidRDefault="00902773" w:rsidP="007D5786">
            <w:pPr>
              <w:pStyle w:val="Cita"/>
              <w:jc w:val="right"/>
              <w:rPr>
                <w:rFonts w:ascii="Aptos" w:hAnsi="Aptos"/>
              </w:rPr>
            </w:pPr>
          </w:p>
        </w:tc>
        <w:sdt>
          <w:sdtPr>
            <w:rPr>
              <w:rFonts w:ascii="Aptos" w:hAnsi="Aptos"/>
            </w:rPr>
            <w:id w:val="2131975943"/>
          </w:sdtPr>
          <w:sdtEndPr/>
          <w:sdtContent>
            <w:tc>
              <w:tcPr>
                <w:tcW w:w="1134" w:type="dxa"/>
                <w:tcBorders>
                  <w:top w:val="single" w:sz="12" w:space="0" w:color="auto"/>
                  <w:bottom w:val="single" w:sz="12" w:space="0" w:color="auto"/>
                </w:tcBorders>
                <w:shd w:val="clear" w:color="auto" w:fill="EEECE1" w:themeFill="background2"/>
              </w:tcPr>
              <w:p w14:paraId="34F8F395" w14:textId="77777777" w:rsidR="00902773" w:rsidRPr="006B71C0" w:rsidRDefault="00902773" w:rsidP="007D4C0D">
                <w:pPr>
                  <w:pStyle w:val="Cita"/>
                  <w:jc w:val="right"/>
                  <w:rPr>
                    <w:rFonts w:ascii="Aptos" w:hAnsi="Aptos"/>
                  </w:rPr>
                </w:pPr>
                <w:r w:rsidRPr="006B71C0">
                  <w:rPr>
                    <w:rFonts w:ascii="Aptos" w:hAnsi="Aptos"/>
                  </w:rPr>
                  <w:t>00.000,00 €</w:t>
                </w:r>
              </w:p>
            </w:tc>
          </w:sdtContent>
        </w:sdt>
        <w:tc>
          <w:tcPr>
            <w:tcW w:w="680" w:type="dxa"/>
            <w:tcBorders>
              <w:top w:val="single" w:sz="12" w:space="0" w:color="auto"/>
              <w:bottom w:val="single" w:sz="12" w:space="0" w:color="auto"/>
            </w:tcBorders>
            <w:shd w:val="clear" w:color="auto" w:fill="EEECE1" w:themeFill="background2"/>
          </w:tcPr>
          <w:p w14:paraId="4DA56C20" w14:textId="77777777" w:rsidR="00902773" w:rsidRPr="006B71C0" w:rsidRDefault="00902773" w:rsidP="00D61C7A">
            <w:pPr>
              <w:pStyle w:val="Cita"/>
              <w:ind w:right="-106"/>
              <w:rPr>
                <w:rFonts w:ascii="Aptos" w:hAnsi="Aptos"/>
              </w:rPr>
            </w:pPr>
          </w:p>
        </w:tc>
        <w:sdt>
          <w:sdtPr>
            <w:rPr>
              <w:rFonts w:ascii="Aptos" w:hAnsi="Aptos"/>
            </w:rPr>
            <w:id w:val="1909646496"/>
          </w:sdtPr>
          <w:sdtEndPr/>
          <w:sdtContent>
            <w:tc>
              <w:tcPr>
                <w:tcW w:w="1134" w:type="dxa"/>
                <w:tcBorders>
                  <w:top w:val="single" w:sz="12" w:space="0" w:color="auto"/>
                  <w:bottom w:val="single" w:sz="12" w:space="0" w:color="auto"/>
                </w:tcBorders>
                <w:shd w:val="clear" w:color="auto" w:fill="EEECE1" w:themeFill="background2"/>
              </w:tcPr>
              <w:p w14:paraId="5E31EF06" w14:textId="77777777" w:rsidR="00902773" w:rsidRPr="006B71C0" w:rsidRDefault="00902773" w:rsidP="007D4C0D">
                <w:pPr>
                  <w:pStyle w:val="Cita"/>
                  <w:jc w:val="right"/>
                  <w:rPr>
                    <w:rFonts w:ascii="Aptos" w:hAnsi="Aptos"/>
                  </w:rPr>
                </w:pPr>
                <w:r w:rsidRPr="006B71C0">
                  <w:rPr>
                    <w:rFonts w:ascii="Aptos" w:hAnsi="Aptos"/>
                  </w:rPr>
                  <w:t>00.000,00 €</w:t>
                </w:r>
              </w:p>
            </w:tc>
          </w:sdtContent>
        </w:sdt>
      </w:tr>
    </w:tbl>
    <w:p w14:paraId="21054C85"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63554FA0"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5ADC87A3" w14:textId="77777777" w:rsidR="000772B3" w:rsidRPr="006B71C0" w:rsidRDefault="0019336A" w:rsidP="0019336A">
      <w:pPr>
        <w:rPr>
          <w:rStyle w:val="CitaCar"/>
          <w:rFonts w:ascii="Aptos" w:hAnsi="Aptos"/>
          <w:szCs w:val="14"/>
        </w:rPr>
      </w:pPr>
      <w:r w:rsidRPr="006B71C0">
        <w:rPr>
          <w:rFonts w:ascii="Aptos" w:hAnsi="Aptos" w:cs="Arial"/>
          <w:sz w:val="14"/>
          <w:szCs w:val="14"/>
        </w:rPr>
        <w:t xml:space="preserve">(a)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594C623D"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626198D2"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5530A840" w14:textId="77777777" w:rsidR="00CD2873" w:rsidRPr="006B71C0" w:rsidRDefault="00225495"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46B371AC" w14:textId="77777777" w:rsidR="00CD2873" w:rsidRPr="006B71C0" w:rsidRDefault="00225495"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6D1CA5D4"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7F12A7C1" w14:textId="77777777" w:rsidR="00D52ED4" w:rsidRPr="006B71C0" w:rsidRDefault="00225495"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09BA8D21" w14:textId="77777777" w:rsidR="00D52ED4" w:rsidRPr="006B71C0" w:rsidRDefault="00225495"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54C4E1C3" w14:textId="77777777" w:rsidR="00D52ED4" w:rsidRPr="006B71C0" w:rsidRDefault="00225495"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A81F4233A50F472891CBA136E0000535"/>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2015C737" w14:textId="77777777" w:rsidR="00D52ED4" w:rsidRPr="006B71C0" w:rsidRDefault="00225495"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7E88467E" w14:textId="77777777" w:rsidR="00CD2873" w:rsidRPr="006B71C0" w:rsidRDefault="00225495"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4D0554D8" w14:textId="77777777" w:rsidR="00D52ED4" w:rsidRPr="006B71C0" w:rsidRDefault="00225495"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6094D316" w14:textId="77777777" w:rsidR="0028182A" w:rsidRPr="006B71C0" w:rsidRDefault="00225495"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4872CD0E" w14:textId="77777777" w:rsidR="00EB43E5" w:rsidRPr="006B71C0" w:rsidRDefault="00225495"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 xml:space="preserve">Disposa de pòlissa d’assegurança de responsabilitat civil d’import mínim de </w:t>
      </w:r>
      <w:sdt>
        <w:sdtPr>
          <w:rPr>
            <w:rFonts w:ascii="Aptos" w:hAnsi="Aptos"/>
            <w:color w:val="auto"/>
            <w:sz w:val="20"/>
            <w:szCs w:val="20"/>
            <w:lang w:eastAsia="ca-ES"/>
          </w:rPr>
          <w:id w:val="2036075390"/>
          <w:placeholder>
            <w:docPart w:val="A81F4233A50F472891CBA136E0000535"/>
          </w:placeholder>
        </w:sdtPr>
        <w:sdtEnd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773178A9"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3FEEDEC9" w14:textId="77777777" w:rsidR="00D52ED4" w:rsidRPr="006B71C0" w:rsidRDefault="00225495"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49E5945E" w14:textId="77777777" w:rsidR="00D52ED4" w:rsidRPr="006B71C0" w:rsidRDefault="00225495"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A81F4233A50F472891CBA136E0000535"/>
          </w:placeholder>
        </w:sdtPr>
        <w:sdtEndPr/>
        <w:sdtContent>
          <w:r w:rsidR="00D52ED4" w:rsidRPr="006B71C0">
            <w:rPr>
              <w:rStyle w:val="CitaCar"/>
              <w:rFonts w:ascii="Aptos" w:hAnsi="Aptos"/>
            </w:rPr>
            <w:t>.....................................................</w:t>
          </w:r>
        </w:sdtContent>
      </w:sdt>
    </w:p>
    <w:p w14:paraId="0779C1B4" w14:textId="77777777" w:rsidR="00D52ED4" w:rsidRPr="006B71C0" w:rsidRDefault="00225495"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508CAEA" w14:textId="77777777" w:rsidR="00D52ED4" w:rsidRPr="006B71C0" w:rsidRDefault="00225495"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1D5D5983"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213FBCA6" w14:textId="77777777" w:rsidR="00D52ED4" w:rsidRPr="006B71C0" w:rsidRDefault="00225495"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2534FFC7"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7D45361A"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63398837" w14:textId="77777777" w:rsidR="00CD2873" w:rsidRPr="006B71C0" w:rsidRDefault="00225495"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312BA117" w14:textId="77777777" w:rsidR="003D15A7" w:rsidRPr="006B71C0" w:rsidRDefault="00225495"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71CFB38A"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48279A36"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3253E4CE"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577D8ED9"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06DDF6C6"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0C50B88A"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0FC438DD"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75C628A2"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4E11D173"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1C9D19B2" w14:textId="77777777" w:rsidR="00D52ED4" w:rsidRPr="006B71C0" w:rsidRDefault="00225495"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51EF913D"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6EA3A740" w14:textId="77777777" w:rsidR="00CD2873" w:rsidRPr="006B71C0" w:rsidRDefault="00225495"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7543724" w14:textId="77777777" w:rsidR="00CD2873" w:rsidRDefault="00225495"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14D42158"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290FE877"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 xml:space="preserve">Cas que la prestació objecte del contracte sigui realitzada per persona/es inscrita/es en el Règim Especial de treballadors per compte propi o autònoms dins el sistema de la Seguretat Social, la </w:t>
      </w:r>
      <w:r w:rsidRPr="00197EF2">
        <w:rPr>
          <w:rFonts w:ascii="Aptos" w:hAnsi="Aptos"/>
          <w:bCs/>
          <w:color w:val="auto"/>
          <w:sz w:val="20"/>
          <w:szCs w:val="20"/>
          <w:lang w:eastAsia="ca-ES"/>
        </w:rPr>
        <w:lastRenderedPageBreak/>
        <w:t>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6255D93F" w14:textId="77777777" w:rsidR="00CD2873" w:rsidRPr="006B71C0" w:rsidRDefault="00CD2873" w:rsidP="000449B7">
      <w:pPr>
        <w:spacing w:after="60"/>
        <w:rPr>
          <w:rFonts w:ascii="Aptos" w:hAnsi="Aptos" w:cs="Arial"/>
          <w:i/>
          <w:sz w:val="16"/>
          <w:szCs w:val="20"/>
        </w:rPr>
      </w:pPr>
      <w:r w:rsidRPr="006B71C0">
        <w:rPr>
          <w:rFonts w:ascii="Aptos" w:hAnsi="Aptos" w:cs="Arial"/>
          <w:i/>
          <w:snapToGrid w:val="0"/>
          <w:sz w:val="16"/>
          <w:szCs w:val="20"/>
        </w:rPr>
        <w:t xml:space="preserve">L’obligació següent només l’heu de posar si la prestació del contracte comporta </w:t>
      </w:r>
      <w:r w:rsidRPr="006B71C0">
        <w:rPr>
          <w:rFonts w:ascii="Aptos" w:hAnsi="Aptos" w:cs="Arial"/>
          <w:b/>
          <w:i/>
          <w:snapToGrid w:val="0"/>
          <w:sz w:val="16"/>
          <w:szCs w:val="20"/>
        </w:rPr>
        <w:t>que l’empresa hagi de tractar dades de caràcter personal facilitades per l’Ajuntament</w:t>
      </w:r>
    </w:p>
    <w:p w14:paraId="127C32B0"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41B13386"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6126E40"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4C1C6D88"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79A2E3E7"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790E0B87"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2ADD2890"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0169F329"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58A20D03"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5BDA10DE"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57C605B7"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62D61AFD"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w:t>
      </w:r>
      <w:r w:rsidRPr="006B71C0">
        <w:rPr>
          <w:rFonts w:ascii="Aptos" w:hAnsi="Aptos" w:cs="Arial"/>
          <w:bCs/>
          <w:iCs/>
          <w:sz w:val="20"/>
          <w:szCs w:val="20"/>
        </w:rPr>
        <w:lastRenderedPageBreak/>
        <w:t>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4AD65020"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1ACCAAE7"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38C51A23"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7C888FB8"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1DFE9256"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A81F4233A50F472891CBA136E0000535"/>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4A40B6E5" w14:textId="77777777" w:rsidR="00512D39" w:rsidRPr="006B71C0" w:rsidRDefault="00695D6F" w:rsidP="00AC2C88">
      <w:pPr>
        <w:spacing w:after="80"/>
        <w:rPr>
          <w:rFonts w:ascii="Aptos" w:hAnsi="Aptos"/>
          <w:i/>
          <w:color w:val="auto"/>
          <w:sz w:val="16"/>
          <w:szCs w:val="20"/>
        </w:rPr>
      </w:pPr>
      <w:r w:rsidRPr="006B71C0">
        <w:rPr>
          <w:rFonts w:ascii="Aptos" w:hAnsi="Aptos"/>
          <w:b/>
          <w:i/>
          <w:color w:val="auto"/>
          <w:sz w:val="16"/>
          <w:szCs w:val="20"/>
        </w:rPr>
        <w:t>O</w:t>
      </w:r>
      <w:r w:rsidR="00512D39" w:rsidRPr="006B71C0">
        <w:rPr>
          <w:rFonts w:ascii="Aptos" w:hAnsi="Aptos"/>
          <w:b/>
          <w:i/>
          <w:color w:val="auto"/>
          <w:sz w:val="16"/>
          <w:szCs w:val="20"/>
        </w:rPr>
        <w:t>pció obligatòria</w:t>
      </w:r>
      <w:r w:rsidR="00512D39" w:rsidRPr="006B71C0">
        <w:rPr>
          <w:rFonts w:ascii="Aptos" w:hAnsi="Aptos"/>
          <w:i/>
          <w:color w:val="auto"/>
          <w:sz w:val="16"/>
          <w:szCs w:val="20"/>
        </w:rPr>
        <w:t xml:space="preserve"> quan hi hagi </w:t>
      </w:r>
      <w:r w:rsidR="00512D39" w:rsidRPr="006B71C0">
        <w:rPr>
          <w:rFonts w:ascii="Aptos" w:hAnsi="Aptos"/>
          <w:b/>
          <w:i/>
          <w:color w:val="auto"/>
          <w:sz w:val="16"/>
          <w:szCs w:val="20"/>
        </w:rPr>
        <w:t>personal municipal i personal de l’empresa contractista treballant en el mateix centre o equipament municipal</w:t>
      </w:r>
      <w:r w:rsidR="00512D39" w:rsidRPr="006B71C0">
        <w:rPr>
          <w:rFonts w:ascii="Aptos" w:hAnsi="Aptos"/>
          <w:i/>
          <w:color w:val="auto"/>
          <w:sz w:val="16"/>
          <w:szCs w:val="20"/>
        </w:rPr>
        <w:t xml:space="preserve">, o bé, tot i que no hi hagi aquesta concurrència, </w:t>
      </w:r>
      <w:r w:rsidR="00512D39" w:rsidRPr="006B71C0">
        <w:rPr>
          <w:rFonts w:ascii="Aptos" w:hAnsi="Aptos"/>
          <w:b/>
          <w:i/>
          <w:color w:val="auto"/>
          <w:sz w:val="16"/>
          <w:szCs w:val="20"/>
        </w:rPr>
        <w:t>el personal de l’empresa contractista treballi al centre o equipament municipal</w:t>
      </w:r>
      <w:r w:rsidR="00512D39" w:rsidRPr="006B71C0">
        <w:rPr>
          <w:rFonts w:ascii="Aptos" w:hAnsi="Aptos"/>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2FB55E3D" w14:textId="77777777" w:rsidR="00512D39" w:rsidRPr="006B71C0" w:rsidRDefault="00512D39" w:rsidP="00512D39">
      <w:pPr>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A81F4233A50F472891CBA136E0000535"/>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5BED04FA"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2EE4DB37"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1CBA9224"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3C853BA8"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Tractar les dades personals seguint únicament les instruccions documentades del responsable.</w:t>
      </w:r>
    </w:p>
    <w:p w14:paraId="5E4E67EF"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00F615BE"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lastRenderedPageBreak/>
        <w:t xml:space="preserve">El nom i les dades de contacte de l’encarregat o encarregats i de cada responsable per compte del qual actuï l’encarregat. </w:t>
      </w:r>
    </w:p>
    <w:p w14:paraId="7BACCC4C"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2F267B3E"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7252D3A9"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6E8EE7F0"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7B64D19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5CA050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123059D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63F2E3E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781DA5C6"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246D981D"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1B715BB1"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6D74FE5"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6D20DFAD"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2131E7BC"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1293E2C1"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4E6EB637"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t xml:space="preserve">Si no és possible facilitar la informació de forma simultània, la informació s’ha de facilitar de forma gradual i sense dilacions. </w:t>
      </w:r>
    </w:p>
    <w:p w14:paraId="08514D5A"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lastRenderedPageBreak/>
        <w:t>L’Encarregat, a petició del responsable, comunicarà en el menor temps possible aquestes violacions de la seguretat de les dades als interessats, quan sigui probable que la violació suposi un alt risc pels drets i llibertats de les persones físiques.</w:t>
      </w:r>
    </w:p>
    <w:p w14:paraId="3211225B"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565FBA6D"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317FB85F"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0BD0E703"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683B110A"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D099A41"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46F7F7D"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347AAA04"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60D9197E"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03B3DFE7"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26A14E54"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1546A2D7"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51E1E00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15C692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13AB34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33FC171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690E8998"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6DC18DEB"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t>En cas que l’encarregat de tractament decideixi recórrer a un altre encarregat (com per exemple, en cas de subcontractació) :</w:t>
      </w:r>
    </w:p>
    <w:p w14:paraId="356E5A52"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658BCFA2"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14:paraId="3FA95D82"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F750E08"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28A81F86"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4CE309E"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052C0E8B"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0636A89E"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79EF58C3"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E2D26D9"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55385655"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6D54CC53"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92F76FF"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5CF515BD"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414FCC3A"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5571E" w14:textId="77777777" w:rsidR="008A25C9" w:rsidRDefault="008A25C9" w:rsidP="00CD2873">
      <w:r>
        <w:separator/>
      </w:r>
    </w:p>
  </w:endnote>
  <w:endnote w:type="continuationSeparator" w:id="0">
    <w:p w14:paraId="29F3BF70" w14:textId="77777777" w:rsidR="008A25C9" w:rsidRDefault="008A25C9"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2AE31A8A"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657DDD1F"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75E3C" w14:textId="77777777" w:rsidR="008A25C9" w:rsidRDefault="008A25C9" w:rsidP="00CD2873">
      <w:r>
        <w:separator/>
      </w:r>
    </w:p>
  </w:footnote>
  <w:footnote w:type="continuationSeparator" w:id="0">
    <w:p w14:paraId="0D7B46EE" w14:textId="77777777" w:rsidR="008A25C9" w:rsidRDefault="008A25C9" w:rsidP="00CD2873">
      <w:r>
        <w:continuationSeparator/>
      </w:r>
    </w:p>
  </w:footnote>
  <w:footnote w:id="1">
    <w:p w14:paraId="15029DB3"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206885D7"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64E34A37"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7EA31A43"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523366F6"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1901D77E"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C9520"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7B640765" wp14:editId="477CACEB">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0D7871D0"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640765"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0D7871D0"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5C9"/>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5495"/>
    <w:rsid w:val="00227F02"/>
    <w:rsid w:val="00242266"/>
    <w:rsid w:val="00245F17"/>
    <w:rsid w:val="00252527"/>
    <w:rsid w:val="00271CC9"/>
    <w:rsid w:val="0028182A"/>
    <w:rsid w:val="00285152"/>
    <w:rsid w:val="002A0918"/>
    <w:rsid w:val="002C3A3A"/>
    <w:rsid w:val="002D4695"/>
    <w:rsid w:val="002E4B44"/>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530C"/>
    <w:rsid w:val="00831DB7"/>
    <w:rsid w:val="008446A6"/>
    <w:rsid w:val="00844D07"/>
    <w:rsid w:val="008768FC"/>
    <w:rsid w:val="008A25C9"/>
    <w:rsid w:val="008B5E83"/>
    <w:rsid w:val="008E3BD6"/>
    <w:rsid w:val="008F3959"/>
    <w:rsid w:val="008F4EBF"/>
    <w:rsid w:val="009010FE"/>
    <w:rsid w:val="00901F4F"/>
    <w:rsid w:val="00902773"/>
    <w:rsid w:val="009120C8"/>
    <w:rsid w:val="0091410E"/>
    <w:rsid w:val="00934662"/>
    <w:rsid w:val="00960D58"/>
    <w:rsid w:val="009736AB"/>
    <w:rsid w:val="00985DB9"/>
    <w:rsid w:val="00A0328F"/>
    <w:rsid w:val="00A12012"/>
    <w:rsid w:val="00A13471"/>
    <w:rsid w:val="00A22BEA"/>
    <w:rsid w:val="00A335AE"/>
    <w:rsid w:val="00A57B4F"/>
    <w:rsid w:val="00A81187"/>
    <w:rsid w:val="00A81D54"/>
    <w:rsid w:val="00A8382C"/>
    <w:rsid w:val="00AC2C88"/>
    <w:rsid w:val="00AC3DD4"/>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D6D051"/>
  <w15:docId w15:val="{BF217AB2-6ABE-4588-BD0B-040B69541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217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81F4233A50F472891CBA136E0000535"/>
        <w:category>
          <w:name w:val="General"/>
          <w:gallery w:val="placeholder"/>
        </w:category>
        <w:types>
          <w:type w:val="bbPlcHdr"/>
        </w:types>
        <w:behaviors>
          <w:behavior w:val="content"/>
        </w:behaviors>
        <w:guid w:val="{AB45649E-3DE7-4A0A-B269-597D15DAC5C9}"/>
      </w:docPartPr>
      <w:docPartBody>
        <w:p w:rsidR="00F97434" w:rsidRDefault="00F97434">
          <w:pPr>
            <w:pStyle w:val="A81F4233A50F472891CBA136E0000535"/>
          </w:pPr>
          <w:r w:rsidRPr="00122E79">
            <w:rPr>
              <w:rStyle w:val="mfasiintens"/>
            </w:rPr>
            <w:t>Feu clic aquí per escriure text.</w:t>
          </w:r>
        </w:p>
      </w:docPartBody>
    </w:docPart>
    <w:docPart>
      <w:docPartPr>
        <w:name w:val="ADA721C62AA242FAABABAE12D87C9EBB"/>
        <w:category>
          <w:name w:val="General"/>
          <w:gallery w:val="placeholder"/>
        </w:category>
        <w:types>
          <w:type w:val="bbPlcHdr"/>
        </w:types>
        <w:behaviors>
          <w:behavior w:val="content"/>
        </w:behaviors>
        <w:guid w:val="{044AF515-58C7-4BD2-8415-3E374FB971AC}"/>
      </w:docPartPr>
      <w:docPartBody>
        <w:p w:rsidR="00F97434" w:rsidRDefault="00F97434">
          <w:pPr>
            <w:pStyle w:val="ADA721C62AA242FAABABAE12D87C9EBB"/>
          </w:pPr>
          <w:r w:rsidRPr="00122E79">
            <w:rPr>
              <w:rStyle w:val="mfasiintens"/>
            </w:rPr>
            <w:t>Feu clic aquí per escriure text.</w:t>
          </w:r>
        </w:p>
      </w:docPartBody>
    </w:docPart>
    <w:docPart>
      <w:docPartPr>
        <w:name w:val="376976DB656442429D04FEC4A3705A87"/>
        <w:category>
          <w:name w:val="General"/>
          <w:gallery w:val="placeholder"/>
        </w:category>
        <w:types>
          <w:type w:val="bbPlcHdr"/>
        </w:types>
        <w:behaviors>
          <w:behavior w:val="content"/>
        </w:behaviors>
        <w:guid w:val="{D2CF59DD-9BBC-4C81-AEC4-4E78FF8A367F}"/>
      </w:docPartPr>
      <w:docPartBody>
        <w:p w:rsidR="00F97434" w:rsidRDefault="00F97434">
          <w:pPr>
            <w:pStyle w:val="376976DB656442429D04FEC4A3705A87"/>
          </w:pPr>
          <w:r w:rsidRPr="00122E79">
            <w:rPr>
              <w:rStyle w:val="mfasiintens"/>
            </w:rPr>
            <w:t>Feu clic aquí per escriure text.</w:t>
          </w:r>
        </w:p>
      </w:docPartBody>
    </w:docPart>
    <w:docPart>
      <w:docPartPr>
        <w:name w:val="C4BD605DB7104B5B88D5FF4D32CB5A54"/>
        <w:category>
          <w:name w:val="General"/>
          <w:gallery w:val="placeholder"/>
        </w:category>
        <w:types>
          <w:type w:val="bbPlcHdr"/>
        </w:types>
        <w:behaviors>
          <w:behavior w:val="content"/>
        </w:behaviors>
        <w:guid w:val="{F290F72C-5B3D-4798-9618-8F549665A0D3}"/>
      </w:docPartPr>
      <w:docPartBody>
        <w:p w:rsidR="00F97434" w:rsidRDefault="00F97434">
          <w:pPr>
            <w:pStyle w:val="C4BD605DB7104B5B88D5FF4D32CB5A54"/>
          </w:pPr>
          <w:r w:rsidRPr="00122E79">
            <w:rPr>
              <w:rStyle w:val="mfasiintens"/>
            </w:rPr>
            <w:t>Feu clic aquí per escriure text.</w:t>
          </w:r>
        </w:p>
      </w:docPartBody>
    </w:docPart>
    <w:docPart>
      <w:docPartPr>
        <w:name w:val="BF0FCD5A241C4D67AF250FFCACAEC26F"/>
        <w:category>
          <w:name w:val="General"/>
          <w:gallery w:val="placeholder"/>
        </w:category>
        <w:types>
          <w:type w:val="bbPlcHdr"/>
        </w:types>
        <w:behaviors>
          <w:behavior w:val="content"/>
        </w:behaviors>
        <w:guid w:val="{AD835742-E21B-4CDE-8124-498FF24BFE2F}"/>
      </w:docPartPr>
      <w:docPartBody>
        <w:p w:rsidR="00F97434" w:rsidRDefault="00F97434">
          <w:pPr>
            <w:pStyle w:val="BF0FCD5A241C4D67AF250FFCACAEC26F"/>
          </w:pPr>
          <w:r w:rsidRPr="00122E79">
            <w:rPr>
              <w:rStyle w:val="mfasiintens"/>
            </w:rPr>
            <w:t>Feu clic aquí per escriure text.</w:t>
          </w:r>
        </w:p>
      </w:docPartBody>
    </w:docPart>
    <w:docPart>
      <w:docPartPr>
        <w:name w:val="64FF16E9071B4AD69259232C070BEDC2"/>
        <w:category>
          <w:name w:val="General"/>
          <w:gallery w:val="placeholder"/>
        </w:category>
        <w:types>
          <w:type w:val="bbPlcHdr"/>
        </w:types>
        <w:behaviors>
          <w:behavior w:val="content"/>
        </w:behaviors>
        <w:guid w:val="{13BD22E9-ABEA-4E3F-852F-8DABBDD81152}"/>
      </w:docPartPr>
      <w:docPartBody>
        <w:p w:rsidR="00F97434" w:rsidRDefault="00F97434">
          <w:pPr>
            <w:pStyle w:val="64FF16E9071B4AD69259232C070BEDC2"/>
          </w:pPr>
          <w:r w:rsidRPr="00122E79">
            <w:rPr>
              <w:rStyle w:val="mfasiintens"/>
            </w:rPr>
            <w:t>Feu clic aquí per escriure text.</w:t>
          </w:r>
        </w:p>
      </w:docPartBody>
    </w:docPart>
    <w:docPart>
      <w:docPartPr>
        <w:name w:val="F5D0B4E5C7014522817BE5056A90D511"/>
        <w:category>
          <w:name w:val="General"/>
          <w:gallery w:val="placeholder"/>
        </w:category>
        <w:types>
          <w:type w:val="bbPlcHdr"/>
        </w:types>
        <w:behaviors>
          <w:behavior w:val="content"/>
        </w:behaviors>
        <w:guid w:val="{AD25EFA8-6AFF-4094-B259-F3DAF8C8D54E}"/>
      </w:docPartPr>
      <w:docPartBody>
        <w:p w:rsidR="00F97434" w:rsidRDefault="00F97434">
          <w:pPr>
            <w:pStyle w:val="F5D0B4E5C7014522817BE5056A90D511"/>
          </w:pPr>
          <w:r w:rsidRPr="00122E79">
            <w:rPr>
              <w:rStyle w:val="mfasiintens"/>
            </w:rPr>
            <w:t>Feu clic aquí per escriure text.</w:t>
          </w:r>
        </w:p>
      </w:docPartBody>
    </w:docPart>
    <w:docPart>
      <w:docPartPr>
        <w:name w:val="A744873B6D1E46B78426375AA920B6A5"/>
        <w:category>
          <w:name w:val="General"/>
          <w:gallery w:val="placeholder"/>
        </w:category>
        <w:types>
          <w:type w:val="bbPlcHdr"/>
        </w:types>
        <w:behaviors>
          <w:behavior w:val="content"/>
        </w:behaviors>
        <w:guid w:val="{A32F5B42-41E2-4168-A966-7EF9805483A7}"/>
      </w:docPartPr>
      <w:docPartBody>
        <w:p w:rsidR="00F97434" w:rsidRDefault="00F97434">
          <w:pPr>
            <w:pStyle w:val="A744873B6D1E46B78426375AA920B6A5"/>
          </w:pPr>
          <w:r w:rsidRPr="00122E79">
            <w:rPr>
              <w:rStyle w:val="mfasiintens"/>
            </w:rPr>
            <w:t>Feu clic aquí per escriure text.</w:t>
          </w:r>
        </w:p>
      </w:docPartBody>
    </w:docPart>
    <w:docPart>
      <w:docPartPr>
        <w:name w:val="34D0C663B70E43128DD2C2D0542F1D51"/>
        <w:category>
          <w:name w:val="General"/>
          <w:gallery w:val="placeholder"/>
        </w:category>
        <w:types>
          <w:type w:val="bbPlcHdr"/>
        </w:types>
        <w:behaviors>
          <w:behavior w:val="content"/>
        </w:behaviors>
        <w:guid w:val="{12718D38-C5DE-4FD1-B095-2D4788928251}"/>
      </w:docPartPr>
      <w:docPartBody>
        <w:p w:rsidR="00F97434" w:rsidRDefault="00F97434">
          <w:pPr>
            <w:pStyle w:val="34D0C663B70E43128DD2C2D0542F1D51"/>
          </w:pPr>
          <w:r w:rsidRPr="00122E79">
            <w:rPr>
              <w:rStyle w:val="mfasiintens"/>
            </w:rPr>
            <w:t>Feu clic aquí per escriure text.</w:t>
          </w:r>
        </w:p>
      </w:docPartBody>
    </w:docPart>
    <w:docPart>
      <w:docPartPr>
        <w:name w:val="8D1078B2242D46B1B4F199279EADCF82"/>
        <w:category>
          <w:name w:val="General"/>
          <w:gallery w:val="placeholder"/>
        </w:category>
        <w:types>
          <w:type w:val="bbPlcHdr"/>
        </w:types>
        <w:behaviors>
          <w:behavior w:val="content"/>
        </w:behaviors>
        <w:guid w:val="{F749FDAC-7A7A-4F40-8EED-C91B1077428B}"/>
      </w:docPartPr>
      <w:docPartBody>
        <w:p w:rsidR="00F97434" w:rsidRDefault="00F97434">
          <w:pPr>
            <w:pStyle w:val="8D1078B2242D46B1B4F199279EADCF82"/>
          </w:pPr>
          <w:r w:rsidRPr="00122E79">
            <w:rPr>
              <w:rStyle w:val="mfasiintens"/>
            </w:rPr>
            <w:t>Feu clic aquí per escriure text.</w:t>
          </w:r>
        </w:p>
      </w:docPartBody>
    </w:docPart>
    <w:docPart>
      <w:docPartPr>
        <w:name w:val="0A7533B728D546CDA53C9BDBA7C0EE2A"/>
        <w:category>
          <w:name w:val="General"/>
          <w:gallery w:val="placeholder"/>
        </w:category>
        <w:types>
          <w:type w:val="bbPlcHdr"/>
        </w:types>
        <w:behaviors>
          <w:behavior w:val="content"/>
        </w:behaviors>
        <w:guid w:val="{E10E8024-F858-4B31-8F05-EA1B5F91D5C9}"/>
      </w:docPartPr>
      <w:docPartBody>
        <w:p w:rsidR="00F97434" w:rsidRDefault="00F97434">
          <w:pPr>
            <w:pStyle w:val="0A7533B728D546CDA53C9BDBA7C0EE2A"/>
          </w:pPr>
          <w:r w:rsidRPr="00122E79">
            <w:rPr>
              <w:rStyle w:val="mfasiintens"/>
            </w:rPr>
            <w:t>Feu clic aquí per escriure text.</w:t>
          </w:r>
        </w:p>
      </w:docPartBody>
    </w:docPart>
    <w:docPart>
      <w:docPartPr>
        <w:name w:val="B27BF87CBDBF4C5B8A31DF85F0AD65FE"/>
        <w:category>
          <w:name w:val="General"/>
          <w:gallery w:val="placeholder"/>
        </w:category>
        <w:types>
          <w:type w:val="bbPlcHdr"/>
        </w:types>
        <w:behaviors>
          <w:behavior w:val="content"/>
        </w:behaviors>
        <w:guid w:val="{1E2F709B-21C2-4AE7-9CE6-6810067E6C7A}"/>
      </w:docPartPr>
      <w:docPartBody>
        <w:p w:rsidR="00F97434" w:rsidRDefault="00F97434">
          <w:pPr>
            <w:pStyle w:val="B27BF87CBDBF4C5B8A31DF85F0AD65FE"/>
          </w:pPr>
          <w:r w:rsidRPr="00122E79">
            <w:rPr>
              <w:rStyle w:val="mfasiintens"/>
            </w:rPr>
            <w:t>Feu clic aquí per escriure text.</w:t>
          </w:r>
        </w:p>
      </w:docPartBody>
    </w:docPart>
    <w:docPart>
      <w:docPartPr>
        <w:name w:val="7AFEC243D4874318AF6A8C563508D498"/>
        <w:category>
          <w:name w:val="General"/>
          <w:gallery w:val="placeholder"/>
        </w:category>
        <w:types>
          <w:type w:val="bbPlcHdr"/>
        </w:types>
        <w:behaviors>
          <w:behavior w:val="content"/>
        </w:behaviors>
        <w:guid w:val="{703D4D3D-D0C5-4BD9-A9AA-38FEAA124F85}"/>
      </w:docPartPr>
      <w:docPartBody>
        <w:p w:rsidR="00F97434" w:rsidRDefault="00F97434">
          <w:pPr>
            <w:pStyle w:val="7AFEC243D4874318AF6A8C563508D498"/>
          </w:pPr>
          <w:r w:rsidRPr="00122E79">
            <w:rPr>
              <w:rStyle w:val="mfasiintens"/>
            </w:rPr>
            <w:t>Feu clic aquí per escriure text.</w:t>
          </w:r>
        </w:p>
      </w:docPartBody>
    </w:docPart>
    <w:docPart>
      <w:docPartPr>
        <w:name w:val="7727EEA14DBC4CA99D490FF51FFE7ACA"/>
        <w:category>
          <w:name w:val="General"/>
          <w:gallery w:val="placeholder"/>
        </w:category>
        <w:types>
          <w:type w:val="bbPlcHdr"/>
        </w:types>
        <w:behaviors>
          <w:behavior w:val="content"/>
        </w:behaviors>
        <w:guid w:val="{89B22B5F-E95F-4821-B2DD-F265AEEA2E66}"/>
      </w:docPartPr>
      <w:docPartBody>
        <w:p w:rsidR="00F97434" w:rsidRDefault="00F97434">
          <w:pPr>
            <w:pStyle w:val="7727EEA14DBC4CA99D490FF51FFE7ACA"/>
          </w:pPr>
          <w:r w:rsidRPr="00122E79">
            <w:rPr>
              <w:rStyle w:val="mfasiintens"/>
            </w:rPr>
            <w:t>Feu clic aquí per escriure text.</w:t>
          </w:r>
        </w:p>
      </w:docPartBody>
    </w:docPart>
    <w:docPart>
      <w:docPartPr>
        <w:name w:val="3489D3261B424107A6853CA9C643FA3B"/>
        <w:category>
          <w:name w:val="General"/>
          <w:gallery w:val="placeholder"/>
        </w:category>
        <w:types>
          <w:type w:val="bbPlcHdr"/>
        </w:types>
        <w:behaviors>
          <w:behavior w:val="content"/>
        </w:behaviors>
        <w:guid w:val="{86B87968-62A9-45A1-B26A-9CB0BAAC9DE2}"/>
      </w:docPartPr>
      <w:docPartBody>
        <w:p w:rsidR="00F97434" w:rsidRDefault="00F97434">
          <w:pPr>
            <w:pStyle w:val="3489D3261B424107A6853CA9C643FA3B"/>
          </w:pPr>
          <w:r w:rsidRPr="00122E79">
            <w:rPr>
              <w:rStyle w:val="mfasiintens"/>
            </w:rPr>
            <w:t>Feu clic aquí per escriure text.</w:t>
          </w:r>
        </w:p>
      </w:docPartBody>
    </w:docPart>
    <w:docPart>
      <w:docPartPr>
        <w:name w:val="FDB5A4F1533E4E1FBB3619AA997E6C98"/>
        <w:category>
          <w:name w:val="General"/>
          <w:gallery w:val="placeholder"/>
        </w:category>
        <w:types>
          <w:type w:val="bbPlcHdr"/>
        </w:types>
        <w:behaviors>
          <w:behavior w:val="content"/>
        </w:behaviors>
        <w:guid w:val="{17444756-1D28-4EB4-80EB-DB6A4C398006}"/>
      </w:docPartPr>
      <w:docPartBody>
        <w:p w:rsidR="00F97434" w:rsidRDefault="00F97434">
          <w:pPr>
            <w:pStyle w:val="FDB5A4F1533E4E1FBB3619AA997E6C98"/>
          </w:pPr>
          <w:r w:rsidRPr="00122E79">
            <w:rPr>
              <w:rStyle w:val="mfasiintens"/>
            </w:rPr>
            <w:t>Feu clic aquí per escriure text.</w:t>
          </w:r>
        </w:p>
      </w:docPartBody>
    </w:docPart>
    <w:docPart>
      <w:docPartPr>
        <w:name w:val="DA69222EB8C74C02870A864A16BDBC8D"/>
        <w:category>
          <w:name w:val="General"/>
          <w:gallery w:val="placeholder"/>
        </w:category>
        <w:types>
          <w:type w:val="bbPlcHdr"/>
        </w:types>
        <w:behaviors>
          <w:behavior w:val="content"/>
        </w:behaviors>
        <w:guid w:val="{27D30EF9-8573-4FB9-8DB4-74969D20EC8A}"/>
      </w:docPartPr>
      <w:docPartBody>
        <w:p w:rsidR="00F97434" w:rsidRDefault="00F97434">
          <w:pPr>
            <w:pStyle w:val="DA69222EB8C74C02870A864A16BDBC8D"/>
          </w:pPr>
          <w:r w:rsidRPr="00122E79">
            <w:rPr>
              <w:rStyle w:val="mfasiintens"/>
            </w:rPr>
            <w:t>Feu clic aquí per escriure text.</w:t>
          </w:r>
        </w:p>
      </w:docPartBody>
    </w:docPart>
    <w:docPart>
      <w:docPartPr>
        <w:name w:val="020A82FC334348A2A5D9982FA655EDEF"/>
        <w:category>
          <w:name w:val="General"/>
          <w:gallery w:val="placeholder"/>
        </w:category>
        <w:types>
          <w:type w:val="bbPlcHdr"/>
        </w:types>
        <w:behaviors>
          <w:behavior w:val="content"/>
        </w:behaviors>
        <w:guid w:val="{058F64C7-6A95-428B-964F-FE97118C5736}"/>
      </w:docPartPr>
      <w:docPartBody>
        <w:p w:rsidR="00F97434" w:rsidRDefault="00F97434">
          <w:pPr>
            <w:pStyle w:val="020A82FC334348A2A5D9982FA655EDEF"/>
          </w:pPr>
          <w:r w:rsidRPr="00122E79">
            <w:rPr>
              <w:rStyle w:val="mfasiintens"/>
            </w:rPr>
            <w:t>Feu clic aquí per escriure text.</w:t>
          </w:r>
        </w:p>
      </w:docPartBody>
    </w:docPart>
    <w:docPart>
      <w:docPartPr>
        <w:name w:val="5C017327D4314077A6691AB91B247184"/>
        <w:category>
          <w:name w:val="General"/>
          <w:gallery w:val="placeholder"/>
        </w:category>
        <w:types>
          <w:type w:val="bbPlcHdr"/>
        </w:types>
        <w:behaviors>
          <w:behavior w:val="content"/>
        </w:behaviors>
        <w:guid w:val="{96F9DAE0-8055-4E96-A7EE-F4FE6A4424E3}"/>
      </w:docPartPr>
      <w:docPartBody>
        <w:p w:rsidR="00F97434" w:rsidRDefault="00F97434">
          <w:pPr>
            <w:pStyle w:val="5C017327D4314077A6691AB91B247184"/>
          </w:pPr>
          <w:r w:rsidRPr="00122E79">
            <w:rPr>
              <w:rStyle w:val="mfasiintens"/>
            </w:rPr>
            <w:t>Feu clic aquí per escriure text.</w:t>
          </w:r>
        </w:p>
      </w:docPartBody>
    </w:docPart>
    <w:docPart>
      <w:docPartPr>
        <w:name w:val="05C036EFA88D45A7965A922A5C6DF24D"/>
        <w:category>
          <w:name w:val="General"/>
          <w:gallery w:val="placeholder"/>
        </w:category>
        <w:types>
          <w:type w:val="bbPlcHdr"/>
        </w:types>
        <w:behaviors>
          <w:behavior w:val="content"/>
        </w:behaviors>
        <w:guid w:val="{42F88F07-06B2-4974-8389-4DBF2002B546}"/>
      </w:docPartPr>
      <w:docPartBody>
        <w:p w:rsidR="00F97434" w:rsidRDefault="00F97434">
          <w:pPr>
            <w:pStyle w:val="05C036EFA88D45A7965A922A5C6DF24D"/>
          </w:pPr>
          <w:r w:rsidRPr="00122E79">
            <w:rPr>
              <w:rStyle w:val="mfasiintens"/>
            </w:rPr>
            <w:t>Feu clic aquí per escriure text.</w:t>
          </w:r>
        </w:p>
      </w:docPartBody>
    </w:docPart>
    <w:docPart>
      <w:docPartPr>
        <w:name w:val="7E7F4DDFEA21402EA522EB9A71678C63"/>
        <w:category>
          <w:name w:val="General"/>
          <w:gallery w:val="placeholder"/>
        </w:category>
        <w:types>
          <w:type w:val="bbPlcHdr"/>
        </w:types>
        <w:behaviors>
          <w:behavior w:val="content"/>
        </w:behaviors>
        <w:guid w:val="{BA6771F5-DDB6-4657-8D25-E4B0067E097D}"/>
      </w:docPartPr>
      <w:docPartBody>
        <w:p w:rsidR="00F97434" w:rsidRDefault="00F97434">
          <w:pPr>
            <w:pStyle w:val="7E7F4DDFEA21402EA522EB9A71678C63"/>
          </w:pPr>
          <w:r w:rsidRPr="00122E79">
            <w:rPr>
              <w:rStyle w:val="mfasiintens"/>
            </w:rPr>
            <w:t>Feu clic aquí per escriure text.</w:t>
          </w:r>
        </w:p>
      </w:docPartBody>
    </w:docPart>
    <w:docPart>
      <w:docPartPr>
        <w:name w:val="B0761E8DFCF9416F80800373820517F5"/>
        <w:category>
          <w:name w:val="General"/>
          <w:gallery w:val="placeholder"/>
        </w:category>
        <w:types>
          <w:type w:val="bbPlcHdr"/>
        </w:types>
        <w:behaviors>
          <w:behavior w:val="content"/>
        </w:behaviors>
        <w:guid w:val="{5010FB5D-920E-4DAE-B1CE-96F3016201CB}"/>
      </w:docPartPr>
      <w:docPartBody>
        <w:p w:rsidR="00F97434" w:rsidRDefault="00F97434">
          <w:pPr>
            <w:pStyle w:val="B0761E8DFCF9416F80800373820517F5"/>
          </w:pPr>
          <w:r w:rsidRPr="00122E79">
            <w:rPr>
              <w:rStyle w:val="mfasiintens"/>
            </w:rPr>
            <w:t>Feu clic aquí per escriure text.</w:t>
          </w:r>
        </w:p>
      </w:docPartBody>
    </w:docPart>
    <w:docPart>
      <w:docPartPr>
        <w:name w:val="307B39A6D1954285923EF135C4D2541F"/>
        <w:category>
          <w:name w:val="General"/>
          <w:gallery w:val="placeholder"/>
        </w:category>
        <w:types>
          <w:type w:val="bbPlcHdr"/>
        </w:types>
        <w:behaviors>
          <w:behavior w:val="content"/>
        </w:behaviors>
        <w:guid w:val="{44F1D344-F62B-4DE7-8EDF-66E42B2C771B}"/>
      </w:docPartPr>
      <w:docPartBody>
        <w:p w:rsidR="00F97434" w:rsidRDefault="00F97434">
          <w:pPr>
            <w:pStyle w:val="307B39A6D1954285923EF135C4D2541F"/>
          </w:pPr>
          <w:r w:rsidRPr="00122E79">
            <w:rPr>
              <w:rStyle w:val="mfasiintens"/>
            </w:rPr>
            <w:t>Feu clic aquí per escriure text.</w:t>
          </w:r>
        </w:p>
      </w:docPartBody>
    </w:docPart>
    <w:docPart>
      <w:docPartPr>
        <w:name w:val="C6D7FB72C545450ABD9B51EEDA04AC9C"/>
        <w:category>
          <w:name w:val="General"/>
          <w:gallery w:val="placeholder"/>
        </w:category>
        <w:types>
          <w:type w:val="bbPlcHdr"/>
        </w:types>
        <w:behaviors>
          <w:behavior w:val="content"/>
        </w:behaviors>
        <w:guid w:val="{E0487412-D96C-4DA8-BA33-DE460158EC4F}"/>
      </w:docPartPr>
      <w:docPartBody>
        <w:p w:rsidR="00F97434" w:rsidRDefault="00F97434">
          <w:pPr>
            <w:pStyle w:val="C6D7FB72C545450ABD9B51EEDA04AC9C"/>
          </w:pPr>
          <w:r w:rsidRPr="00122E79">
            <w:rPr>
              <w:rStyle w:val="mfasiintens"/>
            </w:rPr>
            <w:t>Feu clic aquí per escriure text.</w:t>
          </w:r>
        </w:p>
      </w:docPartBody>
    </w:docPart>
    <w:docPart>
      <w:docPartPr>
        <w:name w:val="5EE2CE1325344A519FDBAB70C20E7CCD"/>
        <w:category>
          <w:name w:val="General"/>
          <w:gallery w:val="placeholder"/>
        </w:category>
        <w:types>
          <w:type w:val="bbPlcHdr"/>
        </w:types>
        <w:behaviors>
          <w:behavior w:val="content"/>
        </w:behaviors>
        <w:guid w:val="{E6EBCBCC-2B86-4CE5-980C-4302CD27BD7E}"/>
      </w:docPartPr>
      <w:docPartBody>
        <w:p w:rsidR="00F97434" w:rsidRDefault="00F97434">
          <w:pPr>
            <w:pStyle w:val="5EE2CE1325344A519FDBAB70C20E7CCD"/>
          </w:pPr>
          <w:r w:rsidRPr="00122E79">
            <w:rPr>
              <w:rStyle w:val="mfasiintens"/>
            </w:rPr>
            <w:t>Feu clic aquí per escriure text.</w:t>
          </w:r>
        </w:p>
      </w:docPartBody>
    </w:docPart>
    <w:docPart>
      <w:docPartPr>
        <w:name w:val="7F832C7EA4B6408596F0F2FBED225F0B"/>
        <w:category>
          <w:name w:val="General"/>
          <w:gallery w:val="placeholder"/>
        </w:category>
        <w:types>
          <w:type w:val="bbPlcHdr"/>
        </w:types>
        <w:behaviors>
          <w:behavior w:val="content"/>
        </w:behaviors>
        <w:guid w:val="{283C98EF-B117-4EF2-95C4-3D0353F16A4D}"/>
      </w:docPartPr>
      <w:docPartBody>
        <w:p w:rsidR="00F97434" w:rsidRDefault="00F97434">
          <w:pPr>
            <w:pStyle w:val="7F832C7EA4B6408596F0F2FBED225F0B"/>
          </w:pPr>
          <w:r w:rsidRPr="00122E79">
            <w:rPr>
              <w:rStyle w:val="mfasiintens"/>
            </w:rPr>
            <w:t>Feu clic aquí per escriure text.</w:t>
          </w:r>
        </w:p>
      </w:docPartBody>
    </w:docPart>
    <w:docPart>
      <w:docPartPr>
        <w:name w:val="F40EAF09DAB846CBB1A93AA531166411"/>
        <w:category>
          <w:name w:val="General"/>
          <w:gallery w:val="placeholder"/>
        </w:category>
        <w:types>
          <w:type w:val="bbPlcHdr"/>
        </w:types>
        <w:behaviors>
          <w:behavior w:val="content"/>
        </w:behaviors>
        <w:guid w:val="{5B974306-5D2D-4E38-890B-44180A23DEDA}"/>
      </w:docPartPr>
      <w:docPartBody>
        <w:p w:rsidR="00F97434" w:rsidRDefault="00F97434">
          <w:pPr>
            <w:pStyle w:val="F40EAF09DAB846CBB1A93AA531166411"/>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34"/>
    <w:rsid w:val="002E4B44"/>
    <w:rsid w:val="008F4EBF"/>
    <w:rsid w:val="00F9743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A81F4233A50F472891CBA136E0000535">
    <w:name w:val="A81F4233A50F472891CBA136E0000535"/>
  </w:style>
  <w:style w:type="paragraph" w:customStyle="1" w:styleId="ADA721C62AA242FAABABAE12D87C9EBB">
    <w:name w:val="ADA721C62AA242FAABABAE12D87C9EBB"/>
  </w:style>
  <w:style w:type="paragraph" w:customStyle="1" w:styleId="376976DB656442429D04FEC4A3705A87">
    <w:name w:val="376976DB656442429D04FEC4A3705A87"/>
  </w:style>
  <w:style w:type="paragraph" w:customStyle="1" w:styleId="C4BD605DB7104B5B88D5FF4D32CB5A54">
    <w:name w:val="C4BD605DB7104B5B88D5FF4D32CB5A54"/>
  </w:style>
  <w:style w:type="paragraph" w:customStyle="1" w:styleId="BF0FCD5A241C4D67AF250FFCACAEC26F">
    <w:name w:val="BF0FCD5A241C4D67AF250FFCACAEC26F"/>
  </w:style>
  <w:style w:type="paragraph" w:customStyle="1" w:styleId="64FF16E9071B4AD69259232C070BEDC2">
    <w:name w:val="64FF16E9071B4AD69259232C070BEDC2"/>
  </w:style>
  <w:style w:type="paragraph" w:customStyle="1" w:styleId="F5D0B4E5C7014522817BE5056A90D511">
    <w:name w:val="F5D0B4E5C7014522817BE5056A90D511"/>
  </w:style>
  <w:style w:type="paragraph" w:customStyle="1" w:styleId="A744873B6D1E46B78426375AA920B6A5">
    <w:name w:val="A744873B6D1E46B78426375AA920B6A5"/>
  </w:style>
  <w:style w:type="paragraph" w:customStyle="1" w:styleId="34D0C663B70E43128DD2C2D0542F1D51">
    <w:name w:val="34D0C663B70E43128DD2C2D0542F1D51"/>
  </w:style>
  <w:style w:type="paragraph" w:customStyle="1" w:styleId="8D1078B2242D46B1B4F199279EADCF82">
    <w:name w:val="8D1078B2242D46B1B4F199279EADCF82"/>
  </w:style>
  <w:style w:type="paragraph" w:customStyle="1" w:styleId="0A7533B728D546CDA53C9BDBA7C0EE2A">
    <w:name w:val="0A7533B728D546CDA53C9BDBA7C0EE2A"/>
  </w:style>
  <w:style w:type="paragraph" w:customStyle="1" w:styleId="B27BF87CBDBF4C5B8A31DF85F0AD65FE">
    <w:name w:val="B27BF87CBDBF4C5B8A31DF85F0AD65FE"/>
  </w:style>
  <w:style w:type="paragraph" w:customStyle="1" w:styleId="7AFEC243D4874318AF6A8C563508D498">
    <w:name w:val="7AFEC243D4874318AF6A8C563508D498"/>
  </w:style>
  <w:style w:type="paragraph" w:customStyle="1" w:styleId="7727EEA14DBC4CA99D490FF51FFE7ACA">
    <w:name w:val="7727EEA14DBC4CA99D490FF51FFE7ACA"/>
  </w:style>
  <w:style w:type="paragraph" w:customStyle="1" w:styleId="3489D3261B424107A6853CA9C643FA3B">
    <w:name w:val="3489D3261B424107A6853CA9C643FA3B"/>
  </w:style>
  <w:style w:type="paragraph" w:customStyle="1" w:styleId="FDB5A4F1533E4E1FBB3619AA997E6C98">
    <w:name w:val="FDB5A4F1533E4E1FBB3619AA997E6C98"/>
  </w:style>
  <w:style w:type="paragraph" w:customStyle="1" w:styleId="DA69222EB8C74C02870A864A16BDBC8D">
    <w:name w:val="DA69222EB8C74C02870A864A16BDBC8D"/>
  </w:style>
  <w:style w:type="paragraph" w:customStyle="1" w:styleId="020A82FC334348A2A5D9982FA655EDEF">
    <w:name w:val="020A82FC334348A2A5D9982FA655EDEF"/>
  </w:style>
  <w:style w:type="paragraph" w:customStyle="1" w:styleId="5C017327D4314077A6691AB91B247184">
    <w:name w:val="5C017327D4314077A6691AB91B247184"/>
  </w:style>
  <w:style w:type="paragraph" w:customStyle="1" w:styleId="05C036EFA88D45A7965A922A5C6DF24D">
    <w:name w:val="05C036EFA88D45A7965A922A5C6DF24D"/>
  </w:style>
  <w:style w:type="paragraph" w:customStyle="1" w:styleId="7E7F4DDFEA21402EA522EB9A71678C63">
    <w:name w:val="7E7F4DDFEA21402EA522EB9A71678C63"/>
  </w:style>
  <w:style w:type="paragraph" w:customStyle="1" w:styleId="B0761E8DFCF9416F80800373820517F5">
    <w:name w:val="B0761E8DFCF9416F80800373820517F5"/>
  </w:style>
  <w:style w:type="paragraph" w:customStyle="1" w:styleId="307B39A6D1954285923EF135C4D2541F">
    <w:name w:val="307B39A6D1954285923EF135C4D2541F"/>
  </w:style>
  <w:style w:type="paragraph" w:customStyle="1" w:styleId="C6D7FB72C545450ABD9B51EEDA04AC9C">
    <w:name w:val="C6D7FB72C545450ABD9B51EEDA04AC9C"/>
  </w:style>
  <w:style w:type="paragraph" w:customStyle="1" w:styleId="5EE2CE1325344A519FDBAB70C20E7CCD">
    <w:name w:val="5EE2CE1325344A519FDBAB70C20E7CCD"/>
  </w:style>
  <w:style w:type="paragraph" w:customStyle="1" w:styleId="7F832C7EA4B6408596F0F2FBED225F0B">
    <w:name w:val="7F832C7EA4B6408596F0F2FBED225F0B"/>
  </w:style>
  <w:style w:type="paragraph" w:customStyle="1" w:styleId="F40EAF09DAB846CBB1A93AA531166411">
    <w:name w:val="F40EAF09DAB846CBB1A93AA5311664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250217_DR_021_MODEL_DE_PRESENTACIO_OFERTA_MENOR_CA_vDte.dotm</Template>
  <TotalTime>0</TotalTime>
  <Pages>8</Pages>
  <Words>4230</Words>
  <Characters>24115</Characters>
  <Application>Microsoft Office Word</Application>
  <DocSecurity>0</DocSecurity>
  <Lines>200</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2</cp:revision>
  <cp:lastPrinted>2023-11-07T12:28:00Z</cp:lastPrinted>
  <dcterms:created xsi:type="dcterms:W3CDTF">2025-04-15T09:15:00Z</dcterms:created>
  <dcterms:modified xsi:type="dcterms:W3CDTF">2025-04-15T09:48:00Z</dcterms:modified>
</cp:coreProperties>
</file>