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C94C8"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6644AAE0" w14:textId="77777777" w:rsidR="00CD2873" w:rsidRPr="006B71C0" w:rsidRDefault="00CD2873" w:rsidP="00CD2873">
      <w:pPr>
        <w:pStyle w:val="Textindependent"/>
        <w:jc w:val="center"/>
        <w:rPr>
          <w:rFonts w:ascii="Aptos" w:hAnsi="Aptos"/>
          <w:b/>
          <w:sz w:val="20"/>
          <w:szCs w:val="20"/>
        </w:rPr>
      </w:pPr>
    </w:p>
    <w:p w14:paraId="735C34A1" w14:textId="77777777" w:rsidR="00CD2873" w:rsidRPr="006B71C0" w:rsidRDefault="00CD2873" w:rsidP="00CD2873">
      <w:pPr>
        <w:rPr>
          <w:rFonts w:ascii="Aptos" w:hAnsi="Aptos" w:cs="Arial"/>
          <w:b/>
          <w:sz w:val="20"/>
          <w:szCs w:val="20"/>
        </w:rPr>
      </w:pPr>
    </w:p>
    <w:p w14:paraId="335BFBDA"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F453016C632B4C4FA19C4DAED135F3FC"/>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F453016C632B4C4FA19C4DAED135F3FC"/>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F453016C632B4C4FA19C4DAED135F3FC"/>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F453016C632B4C4FA19C4DAED135F3FC"/>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F453016C632B4C4FA19C4DAED135F3FC"/>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6AD99B4E"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6B71C0" w14:paraId="4DA00D05" w14:textId="77777777" w:rsidTr="00A57B4F">
        <w:trPr>
          <w:trHeight w:val="340"/>
        </w:trPr>
        <w:tc>
          <w:tcPr>
            <w:tcW w:w="8612" w:type="dxa"/>
            <w:vAlign w:val="center"/>
          </w:tcPr>
          <w:p w14:paraId="3927F99F" w14:textId="5900EE89"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F453016C632B4C4FA19C4DAED135F3FC"/>
                </w:placeholder>
              </w:sdtPr>
              <w:sdtEndPr>
                <w:rPr>
                  <w:rStyle w:val="mfasiintens"/>
                </w:rPr>
              </w:sdtEndPr>
              <w:sdtContent>
                <w:r w:rsidR="002079C0" w:rsidRPr="006B71C0">
                  <w:rPr>
                    <w:rStyle w:val="mfasiintens"/>
                    <w:rFonts w:ascii="Aptos" w:hAnsi="Aptos"/>
                  </w:rPr>
                  <w:t>001_P2</w:t>
                </w:r>
                <w:r w:rsidR="00103746">
                  <w:rPr>
                    <w:rStyle w:val="mfasiintens"/>
                    <w:rFonts w:ascii="Aptos" w:hAnsi="Aptos"/>
                  </w:rPr>
                  <w:t>501166</w:t>
                </w:r>
              </w:sdtContent>
            </w:sdt>
          </w:p>
        </w:tc>
      </w:tr>
      <w:tr w:rsidR="00CD2873" w:rsidRPr="006B71C0" w14:paraId="45CA4947" w14:textId="77777777" w:rsidTr="00A57B4F">
        <w:trPr>
          <w:trHeight w:val="547"/>
        </w:trPr>
        <w:tc>
          <w:tcPr>
            <w:tcW w:w="8612" w:type="dxa"/>
          </w:tcPr>
          <w:p w14:paraId="102064DE" w14:textId="4BE0A817"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F453016C632B4C4FA19C4DAED135F3FC"/>
                </w:placeholder>
              </w:sdtPr>
              <w:sdtEndPr>
                <w:rPr>
                  <w:rStyle w:val="mfasiintens"/>
                </w:rPr>
              </w:sdtEndPr>
              <w:sdtContent>
                <w:r w:rsidR="00103746" w:rsidRPr="00103746">
                  <w:rPr>
                    <w:rStyle w:val="mfasiintens"/>
                    <w:rFonts w:ascii="Aptos" w:hAnsi="Aptos"/>
                  </w:rPr>
                  <w:t>CSS obres d'instal·lació de barreres de seguretat viària mixtes a Collserola</w:t>
                </w:r>
              </w:sdtContent>
            </w:sdt>
          </w:p>
        </w:tc>
      </w:tr>
      <w:tr w:rsidR="00A13471" w:rsidRPr="006B71C0" w14:paraId="094A3A28" w14:textId="77777777" w:rsidTr="005A7CB0">
        <w:trPr>
          <w:trHeight w:val="397"/>
        </w:trPr>
        <w:tc>
          <w:tcPr>
            <w:tcW w:w="8612" w:type="dxa"/>
            <w:vAlign w:val="center"/>
          </w:tcPr>
          <w:p w14:paraId="7C69FE35" w14:textId="7753B75A"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103746">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7FA5D097"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17403CAD"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16646A3A" w14:textId="77777777" w:rsidR="00CD2873" w:rsidRPr="006B71C0" w:rsidRDefault="00CD2873" w:rsidP="00CD2873">
      <w:pPr>
        <w:rPr>
          <w:rFonts w:ascii="Aptos" w:hAnsi="Aptos" w:cs="Arial"/>
          <w:sz w:val="20"/>
          <w:szCs w:val="20"/>
        </w:rPr>
      </w:pPr>
    </w:p>
    <w:p w14:paraId="254C0172"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F453016C632B4C4FA19C4DAED135F3FC"/>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6FE04C1A"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F453016C632B4C4FA19C4DAED135F3FC"/>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0AD46B8C"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F453016C632B4C4FA19C4DAED135F3FC"/>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122E9521"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F453016C632B4C4FA19C4DAED135F3FC"/>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01BE077" w14:textId="77777777" w:rsidR="00CD2873" w:rsidRPr="006B71C0" w:rsidRDefault="00CD2873" w:rsidP="00CD2873">
      <w:pPr>
        <w:rPr>
          <w:rFonts w:ascii="Aptos" w:hAnsi="Aptos" w:cs="Arial"/>
          <w:sz w:val="20"/>
          <w:szCs w:val="20"/>
        </w:rPr>
      </w:pPr>
    </w:p>
    <w:p w14:paraId="687F0806"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6C63C35D" w14:textId="77777777" w:rsidR="00CD2873" w:rsidRPr="006B71C0" w:rsidRDefault="00CD2873" w:rsidP="00CD2873">
      <w:pPr>
        <w:rPr>
          <w:rFonts w:ascii="Aptos" w:hAnsi="Aptos" w:cs="Arial"/>
          <w:sz w:val="20"/>
          <w:szCs w:val="20"/>
        </w:rPr>
      </w:pPr>
    </w:p>
    <w:p w14:paraId="4A4ACA49" w14:textId="77777777" w:rsidR="00CD2873" w:rsidRPr="006B71C0" w:rsidRDefault="00CD2873" w:rsidP="00CD2873">
      <w:pPr>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323F23F8" w14:textId="77777777" w:rsidR="00CD2873" w:rsidRPr="006B71C0" w:rsidRDefault="00CD2873" w:rsidP="00CD2873">
      <w:pPr>
        <w:rPr>
          <w:rFonts w:ascii="Aptos" w:hAnsi="Aptos" w:cs="Arial"/>
          <w:sz w:val="20"/>
          <w:szCs w:val="20"/>
        </w:rPr>
      </w:pPr>
    </w:p>
    <w:tbl>
      <w:tblPr>
        <w:tblStyle w:val="Taulaambquadrcula"/>
        <w:tblW w:w="8901"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819"/>
        <w:gridCol w:w="1134"/>
        <w:gridCol w:w="1134"/>
        <w:gridCol w:w="680"/>
        <w:gridCol w:w="1134"/>
      </w:tblGrid>
      <w:tr w:rsidR="00FE416B" w:rsidRPr="006B71C0" w14:paraId="3218285A" w14:textId="77777777" w:rsidTr="00D32225">
        <w:trPr>
          <w:trHeight w:val="397"/>
        </w:trPr>
        <w:tc>
          <w:tcPr>
            <w:tcW w:w="4819" w:type="dxa"/>
            <w:tcBorders>
              <w:top w:val="single" w:sz="12" w:space="0" w:color="auto"/>
              <w:bottom w:val="single" w:sz="12" w:space="0" w:color="auto"/>
            </w:tcBorders>
            <w:shd w:val="clear" w:color="auto" w:fill="EEECE1" w:themeFill="background2"/>
            <w:vAlign w:val="center"/>
          </w:tcPr>
          <w:p w14:paraId="3B53A594"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Conceptes</w:t>
            </w:r>
          </w:p>
        </w:tc>
        <w:tc>
          <w:tcPr>
            <w:tcW w:w="1134" w:type="dxa"/>
            <w:tcBorders>
              <w:top w:val="single" w:sz="12" w:space="0" w:color="auto"/>
              <w:bottom w:val="single" w:sz="12" w:space="0" w:color="auto"/>
            </w:tcBorders>
            <w:shd w:val="clear" w:color="auto" w:fill="EEECE1" w:themeFill="background2"/>
            <w:vAlign w:val="center"/>
          </w:tcPr>
          <w:p w14:paraId="1303F95B" w14:textId="77777777" w:rsidR="00FE416B" w:rsidRPr="006B71C0" w:rsidRDefault="00D61C7A" w:rsidP="00FE416B">
            <w:pPr>
              <w:ind w:right="-109"/>
              <w:jc w:val="center"/>
              <w:rPr>
                <w:rFonts w:ascii="Aptos" w:hAnsi="Aptos" w:cs="Arial"/>
                <w:b/>
                <w:sz w:val="12"/>
                <w:szCs w:val="12"/>
              </w:rPr>
            </w:pPr>
            <w:r w:rsidRPr="006B71C0">
              <w:rPr>
                <w:rFonts w:ascii="Aptos" w:hAnsi="Aptos" w:cs="Arial"/>
                <w:b/>
                <w:sz w:val="12"/>
                <w:szCs w:val="12"/>
              </w:rPr>
              <w:t>País d’</w:t>
            </w:r>
            <w:r w:rsidR="00FE416B" w:rsidRPr="006B71C0">
              <w:rPr>
                <w:rFonts w:ascii="Aptos" w:hAnsi="Aptos" w:cs="Arial"/>
                <w:b/>
                <w:sz w:val="12"/>
                <w:szCs w:val="12"/>
              </w:rPr>
              <w:t>origen</w:t>
            </w:r>
          </w:p>
          <w:p w14:paraId="1A81E2B1" w14:textId="77777777" w:rsidR="005D39C9" w:rsidRPr="006B71C0" w:rsidRDefault="00D61C7A" w:rsidP="00FE416B">
            <w:pPr>
              <w:ind w:left="-107" w:right="-109"/>
              <w:jc w:val="center"/>
              <w:rPr>
                <w:rFonts w:ascii="Aptos" w:hAnsi="Aptos" w:cs="Arial"/>
                <w:b/>
                <w:sz w:val="12"/>
                <w:szCs w:val="12"/>
              </w:rPr>
            </w:pPr>
            <w:r w:rsidRPr="006B71C0">
              <w:rPr>
                <w:rFonts w:ascii="Aptos" w:hAnsi="Aptos" w:cs="Arial"/>
                <w:b/>
                <w:sz w:val="12"/>
                <w:szCs w:val="12"/>
              </w:rPr>
              <w:t>del producte</w:t>
            </w:r>
            <w:r w:rsidR="00FE416B" w:rsidRPr="006B71C0">
              <w:rPr>
                <w:rFonts w:ascii="Aptos" w:hAnsi="Aptos" w:cs="Arial"/>
                <w:b/>
                <w:sz w:val="12"/>
                <w:szCs w:val="12"/>
              </w:rPr>
              <w:t xml:space="preserve"> </w:t>
            </w:r>
            <w:r w:rsidR="00F431E0" w:rsidRPr="006B71C0">
              <w:rPr>
                <w:rFonts w:ascii="Aptos" w:hAnsi="Aptos" w:cs="Arial"/>
                <w:sz w:val="12"/>
                <w:szCs w:val="12"/>
              </w:rPr>
              <w:t>(a)</w:t>
            </w:r>
          </w:p>
        </w:tc>
        <w:tc>
          <w:tcPr>
            <w:tcW w:w="1134" w:type="dxa"/>
            <w:tcBorders>
              <w:top w:val="single" w:sz="12" w:space="0" w:color="auto"/>
              <w:bottom w:val="single" w:sz="12" w:space="0" w:color="auto"/>
            </w:tcBorders>
            <w:shd w:val="clear" w:color="auto" w:fill="EEECE1" w:themeFill="background2"/>
            <w:vAlign w:val="center"/>
          </w:tcPr>
          <w:p w14:paraId="03E2507C"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Preu net</w:t>
            </w:r>
          </w:p>
          <w:p w14:paraId="1C3650A8"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IVA exclòs</w:t>
            </w:r>
          </w:p>
        </w:tc>
        <w:tc>
          <w:tcPr>
            <w:tcW w:w="680" w:type="dxa"/>
            <w:tcBorders>
              <w:top w:val="single" w:sz="12" w:space="0" w:color="auto"/>
              <w:bottom w:val="single" w:sz="12" w:space="0" w:color="auto"/>
            </w:tcBorders>
            <w:shd w:val="clear" w:color="auto" w:fill="EEECE1" w:themeFill="background2"/>
            <w:vAlign w:val="center"/>
          </w:tcPr>
          <w:p w14:paraId="6AC10BEE" w14:textId="77777777" w:rsidR="005D39C9" w:rsidRPr="006B71C0" w:rsidRDefault="005D39C9" w:rsidP="00D61C7A">
            <w:pPr>
              <w:ind w:left="-108" w:right="-106"/>
              <w:jc w:val="center"/>
              <w:rPr>
                <w:rFonts w:ascii="Aptos" w:hAnsi="Aptos" w:cs="Arial"/>
                <w:b/>
                <w:sz w:val="12"/>
                <w:szCs w:val="12"/>
              </w:rPr>
            </w:pPr>
            <w:r w:rsidRPr="006B71C0">
              <w:rPr>
                <w:rFonts w:ascii="Aptos" w:hAnsi="Aptos" w:cs="Arial"/>
                <w:b/>
                <w:sz w:val="12"/>
                <w:szCs w:val="12"/>
              </w:rPr>
              <w:t>Número</w:t>
            </w:r>
          </w:p>
          <w:p w14:paraId="0AF38D92" w14:textId="77777777" w:rsidR="005D39C9" w:rsidRPr="006B71C0" w:rsidRDefault="005D39C9" w:rsidP="00D61C7A">
            <w:pPr>
              <w:ind w:left="-108" w:right="-106"/>
              <w:jc w:val="center"/>
              <w:rPr>
                <w:rFonts w:ascii="Aptos" w:hAnsi="Aptos" w:cs="Arial"/>
                <w:b/>
                <w:sz w:val="12"/>
                <w:szCs w:val="12"/>
              </w:rPr>
            </w:pPr>
            <w:r w:rsidRPr="006B71C0">
              <w:rPr>
                <w:rFonts w:ascii="Aptos" w:hAnsi="Aptos" w:cs="Arial"/>
                <w:b/>
                <w:sz w:val="12"/>
                <w:szCs w:val="12"/>
              </w:rPr>
              <w:t>d’unitats</w:t>
            </w:r>
          </w:p>
        </w:tc>
        <w:tc>
          <w:tcPr>
            <w:tcW w:w="1134" w:type="dxa"/>
            <w:tcBorders>
              <w:top w:val="single" w:sz="12" w:space="0" w:color="auto"/>
              <w:bottom w:val="single" w:sz="12" w:space="0" w:color="auto"/>
            </w:tcBorders>
            <w:shd w:val="clear" w:color="auto" w:fill="EEECE1" w:themeFill="background2"/>
            <w:vAlign w:val="center"/>
          </w:tcPr>
          <w:p w14:paraId="3C8AC0ED"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Import</w:t>
            </w:r>
          </w:p>
        </w:tc>
      </w:tr>
      <w:tr w:rsidR="00FE416B" w:rsidRPr="006B71C0" w14:paraId="4A754A27" w14:textId="77777777" w:rsidTr="00FE416B">
        <w:sdt>
          <w:sdtPr>
            <w:rPr>
              <w:rFonts w:ascii="Aptos" w:hAnsi="Aptos"/>
            </w:rPr>
            <w:id w:val="669141610"/>
            <w:placeholder>
              <w:docPart w:val="E98A65BF12FD4FF6A986C1BBBDB851E9"/>
            </w:placeholder>
            <w:showingPlcHdr/>
          </w:sdtPr>
          <w:sdtEndPr/>
          <w:sdtContent>
            <w:tc>
              <w:tcPr>
                <w:tcW w:w="4819" w:type="dxa"/>
                <w:tcBorders>
                  <w:top w:val="single" w:sz="12" w:space="0" w:color="auto"/>
                </w:tcBorders>
              </w:tcPr>
              <w:p w14:paraId="63D0DFE2" w14:textId="77777777" w:rsidR="00902773" w:rsidRPr="006B71C0" w:rsidRDefault="00902773" w:rsidP="007D4C0D">
                <w:pPr>
                  <w:pStyle w:val="Cita"/>
                  <w:rPr>
                    <w:rFonts w:ascii="Aptos" w:hAnsi="Aptos"/>
                  </w:rPr>
                </w:pPr>
                <w:r w:rsidRPr="006B71C0">
                  <w:rPr>
                    <w:rStyle w:val="CitaCar"/>
                    <w:rFonts w:ascii="Aptos" w:hAnsi="Aptos"/>
                    <w:i/>
                    <w:iCs/>
                  </w:rPr>
                  <w:t>Feu clic aquí per escriure text.</w:t>
                </w:r>
              </w:p>
            </w:tc>
          </w:sdtContent>
        </w:sdt>
        <w:sdt>
          <w:sdtPr>
            <w:rPr>
              <w:rFonts w:ascii="Aptos" w:hAnsi="Aptos"/>
            </w:rPr>
            <w:id w:val="-762921469"/>
            <w:placeholder>
              <w:docPart w:val="5E720EA016DA40A9840A16EB23E92B62"/>
            </w:placeholder>
          </w:sdtPr>
          <w:sdtEndPr/>
          <w:sdtContent>
            <w:tc>
              <w:tcPr>
                <w:tcW w:w="1134" w:type="dxa"/>
                <w:tcBorders>
                  <w:top w:val="single" w:sz="12" w:space="0" w:color="auto"/>
                </w:tcBorders>
              </w:tcPr>
              <w:p w14:paraId="5F29BD1D"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Borders>
              <w:top w:val="single" w:sz="12" w:space="0" w:color="auto"/>
            </w:tcBorders>
          </w:tcPr>
          <w:sdt>
            <w:sdtPr>
              <w:rPr>
                <w:rFonts w:ascii="Aptos" w:hAnsi="Aptos"/>
              </w:rPr>
              <w:id w:val="1829785626"/>
              <w:placeholder>
                <w:docPart w:val="E98A65BF12FD4FF6A986C1BBBDB851E9"/>
              </w:placeholder>
            </w:sdtPr>
            <w:sdtEndPr/>
            <w:sdtContent>
              <w:p w14:paraId="5F48DD78" w14:textId="77777777" w:rsidR="00902773" w:rsidRPr="006B71C0" w:rsidRDefault="00902773" w:rsidP="007D4C0D">
                <w:pPr>
                  <w:pStyle w:val="Cita"/>
                  <w:jc w:val="right"/>
                  <w:rPr>
                    <w:rFonts w:ascii="Aptos" w:hAnsi="Aptos"/>
                  </w:rPr>
                </w:pPr>
                <w:r w:rsidRPr="006B71C0">
                  <w:rPr>
                    <w:rStyle w:val="CitaCar"/>
                    <w:rFonts w:ascii="Aptos" w:hAnsi="Aptos"/>
                    <w:i/>
                    <w:iCs/>
                  </w:rPr>
                  <w:t>00.000,00 €</w:t>
                </w:r>
              </w:p>
            </w:sdtContent>
          </w:sdt>
        </w:tc>
        <w:sdt>
          <w:sdtPr>
            <w:rPr>
              <w:rFonts w:ascii="Aptos" w:hAnsi="Aptos"/>
            </w:rPr>
            <w:id w:val="608470676"/>
            <w:placeholder>
              <w:docPart w:val="E98A65BF12FD4FF6A986C1BBBDB851E9"/>
            </w:placeholder>
          </w:sdtPr>
          <w:sdtEndPr/>
          <w:sdtContent>
            <w:tc>
              <w:tcPr>
                <w:tcW w:w="680" w:type="dxa"/>
                <w:tcBorders>
                  <w:top w:val="single" w:sz="12" w:space="0" w:color="auto"/>
                </w:tcBorders>
              </w:tcPr>
              <w:p w14:paraId="09653FEE"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Borders>
              <w:top w:val="single" w:sz="12" w:space="0" w:color="auto"/>
            </w:tcBorders>
          </w:tcPr>
          <w:sdt>
            <w:sdtPr>
              <w:rPr>
                <w:rFonts w:ascii="Aptos" w:hAnsi="Aptos"/>
              </w:rPr>
              <w:id w:val="895320189"/>
              <w:placeholder>
                <w:docPart w:val="E98A65BF12FD4FF6A986C1BBBDB851E9"/>
              </w:placeholder>
            </w:sdtPr>
            <w:sdtEndPr/>
            <w:sdtContent>
              <w:p w14:paraId="0C524031" w14:textId="77777777" w:rsidR="00902773" w:rsidRPr="006B71C0" w:rsidRDefault="00902773" w:rsidP="007D4C0D">
                <w:pPr>
                  <w:pStyle w:val="Cita"/>
                  <w:jc w:val="right"/>
                  <w:rPr>
                    <w:rFonts w:ascii="Aptos" w:hAnsi="Aptos"/>
                  </w:rPr>
                </w:pPr>
                <w:r w:rsidRPr="006B71C0">
                  <w:rPr>
                    <w:rStyle w:val="CitaCar"/>
                    <w:rFonts w:ascii="Aptos" w:hAnsi="Aptos"/>
                    <w:i/>
                    <w:iCs/>
                  </w:rPr>
                  <w:t>00.000,00 €</w:t>
                </w:r>
              </w:p>
            </w:sdtContent>
          </w:sdt>
        </w:tc>
      </w:tr>
      <w:tr w:rsidR="00FE416B" w:rsidRPr="006B71C0" w14:paraId="266339C1" w14:textId="77777777" w:rsidTr="00FE416B">
        <w:sdt>
          <w:sdtPr>
            <w:rPr>
              <w:rFonts w:ascii="Aptos" w:hAnsi="Aptos"/>
            </w:rPr>
            <w:id w:val="240296076"/>
            <w:placeholder>
              <w:docPart w:val="5014361F6F1947FDA7D26CF4091D6F1B"/>
            </w:placeholder>
          </w:sdtPr>
          <w:sdtEndPr/>
          <w:sdtContent>
            <w:tc>
              <w:tcPr>
                <w:tcW w:w="4819" w:type="dxa"/>
              </w:tcPr>
              <w:p w14:paraId="10AA9668"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843456994"/>
            <w:placeholder>
              <w:docPart w:val="94C9096A2BC44797A1BB6FEC9E4EF7FB"/>
            </w:placeholder>
          </w:sdtPr>
          <w:sdtEndPr/>
          <w:sdtContent>
            <w:tc>
              <w:tcPr>
                <w:tcW w:w="1134" w:type="dxa"/>
              </w:tcPr>
              <w:p w14:paraId="7B58DE42"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1754737072"/>
              <w:placeholder>
                <w:docPart w:val="8F5B4B5B77844646AF677B3E23A5AD56"/>
              </w:placeholder>
            </w:sdtPr>
            <w:sdtEndPr/>
            <w:sdtContent>
              <w:p w14:paraId="1B5378F3"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127363627"/>
            <w:placeholder>
              <w:docPart w:val="67DF256AC5564309965BB60BD5887259"/>
            </w:placeholder>
          </w:sdtPr>
          <w:sdtEndPr/>
          <w:sdtContent>
            <w:tc>
              <w:tcPr>
                <w:tcW w:w="680" w:type="dxa"/>
              </w:tcPr>
              <w:p w14:paraId="6C53B633"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929735962"/>
              <w:placeholder>
                <w:docPart w:val="83964FC818864BA89F03D7C374D1B1AC"/>
              </w:placeholder>
            </w:sdtPr>
            <w:sdtEndPr/>
            <w:sdtContent>
              <w:p w14:paraId="6281BE02"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51514D97" w14:textId="77777777" w:rsidTr="00FE416B">
        <w:sdt>
          <w:sdtPr>
            <w:rPr>
              <w:rFonts w:ascii="Aptos" w:hAnsi="Aptos"/>
            </w:rPr>
            <w:id w:val="1006645454"/>
            <w:placeholder>
              <w:docPart w:val="42CA0498E7BB4B18B501AAA7327580E2"/>
            </w:placeholder>
          </w:sdtPr>
          <w:sdtEndPr/>
          <w:sdtContent>
            <w:tc>
              <w:tcPr>
                <w:tcW w:w="4819" w:type="dxa"/>
              </w:tcPr>
              <w:p w14:paraId="47AB7196"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770226778"/>
            <w:placeholder>
              <w:docPart w:val="E688DDAAB45A4D40A819775E55463122"/>
            </w:placeholder>
          </w:sdtPr>
          <w:sdtEndPr/>
          <w:sdtContent>
            <w:tc>
              <w:tcPr>
                <w:tcW w:w="1134" w:type="dxa"/>
              </w:tcPr>
              <w:p w14:paraId="1731647B"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620492943"/>
              <w:placeholder>
                <w:docPart w:val="ABB5D9E92B0F4CC4A5EED4EB7DB6B860"/>
              </w:placeholder>
            </w:sdtPr>
            <w:sdtEndPr/>
            <w:sdtContent>
              <w:p w14:paraId="5CE8861E"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493327278"/>
            <w:placeholder>
              <w:docPart w:val="7E0084E2B3014067B67A5AF197CE3AF7"/>
            </w:placeholder>
          </w:sdtPr>
          <w:sdtEndPr/>
          <w:sdtContent>
            <w:tc>
              <w:tcPr>
                <w:tcW w:w="680" w:type="dxa"/>
              </w:tcPr>
              <w:p w14:paraId="5F6E1905"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2026443067"/>
              <w:placeholder>
                <w:docPart w:val="EABCF9ED266641A283EEEA289A76BD44"/>
              </w:placeholder>
            </w:sdtPr>
            <w:sdtEndPr/>
            <w:sdtContent>
              <w:p w14:paraId="1DC2B2C7"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3B2C7FF5" w14:textId="77777777" w:rsidTr="00FE416B">
        <w:sdt>
          <w:sdtPr>
            <w:rPr>
              <w:rFonts w:ascii="Aptos" w:hAnsi="Aptos"/>
            </w:rPr>
            <w:id w:val="833654896"/>
            <w:placeholder>
              <w:docPart w:val="BDF6390528B44799A3A72B4466F092CF"/>
            </w:placeholder>
          </w:sdtPr>
          <w:sdtEndPr/>
          <w:sdtContent>
            <w:tc>
              <w:tcPr>
                <w:tcW w:w="4819" w:type="dxa"/>
              </w:tcPr>
              <w:p w14:paraId="371A76C4"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591672738"/>
            <w:placeholder>
              <w:docPart w:val="3B26275B155D4A2B8C425C3D9051FEEA"/>
            </w:placeholder>
          </w:sdtPr>
          <w:sdtEndPr/>
          <w:sdtContent>
            <w:tc>
              <w:tcPr>
                <w:tcW w:w="1134" w:type="dxa"/>
              </w:tcPr>
              <w:p w14:paraId="0D4B2009"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71590987"/>
              <w:placeholder>
                <w:docPart w:val="80B8C11FAEB540219934CB222F93FAD8"/>
              </w:placeholder>
            </w:sdtPr>
            <w:sdtEndPr/>
            <w:sdtContent>
              <w:p w14:paraId="1618C327"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732194418"/>
            <w:placeholder>
              <w:docPart w:val="E921D96F9A364E83B0684308163C9B0C"/>
            </w:placeholder>
          </w:sdtPr>
          <w:sdtEndPr/>
          <w:sdtContent>
            <w:tc>
              <w:tcPr>
                <w:tcW w:w="680" w:type="dxa"/>
              </w:tcPr>
              <w:p w14:paraId="4F036664"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2093621778"/>
              <w:placeholder>
                <w:docPart w:val="F8F54C26CD4344E2AECE2A75CFA71B63"/>
              </w:placeholder>
            </w:sdtPr>
            <w:sdtEndPr/>
            <w:sdtContent>
              <w:p w14:paraId="507BDF25"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02E8E817" w14:textId="77777777" w:rsidTr="00FE416B">
        <w:sdt>
          <w:sdtPr>
            <w:rPr>
              <w:rFonts w:ascii="Aptos" w:hAnsi="Aptos"/>
            </w:rPr>
            <w:id w:val="1297329695"/>
            <w:placeholder>
              <w:docPart w:val="E93389BE990648588A08870E13494AD8"/>
            </w:placeholder>
          </w:sdtPr>
          <w:sdtEndPr/>
          <w:sdtContent>
            <w:tc>
              <w:tcPr>
                <w:tcW w:w="4819" w:type="dxa"/>
              </w:tcPr>
              <w:p w14:paraId="3535BAF6"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818186049"/>
            <w:placeholder>
              <w:docPart w:val="66BD9A4881734DC4BD258F4CBE79D42A"/>
            </w:placeholder>
          </w:sdtPr>
          <w:sdtEndPr/>
          <w:sdtContent>
            <w:tc>
              <w:tcPr>
                <w:tcW w:w="1134" w:type="dxa"/>
              </w:tcPr>
              <w:p w14:paraId="69524ADA"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1644777482"/>
              <w:placeholder>
                <w:docPart w:val="05980DFFA8454E3E95290897A7EC2AF1"/>
              </w:placeholder>
            </w:sdtPr>
            <w:sdtEndPr/>
            <w:sdtContent>
              <w:p w14:paraId="150E8515"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506816785"/>
            <w:placeholder>
              <w:docPart w:val="15BAD9D98549446D925965129BF3C4AF"/>
            </w:placeholder>
          </w:sdtPr>
          <w:sdtEndPr/>
          <w:sdtContent>
            <w:tc>
              <w:tcPr>
                <w:tcW w:w="680" w:type="dxa"/>
              </w:tcPr>
              <w:p w14:paraId="69144214"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1700969630"/>
              <w:placeholder>
                <w:docPart w:val="D414702897DD46679E80E5589345E98C"/>
              </w:placeholder>
            </w:sdtPr>
            <w:sdtEndPr/>
            <w:sdtContent>
              <w:p w14:paraId="4937F619"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584674F5" w14:textId="77777777" w:rsidTr="00FE416B">
        <w:sdt>
          <w:sdtPr>
            <w:rPr>
              <w:rFonts w:ascii="Aptos" w:hAnsi="Aptos"/>
            </w:rPr>
            <w:id w:val="245698801"/>
            <w:placeholder>
              <w:docPart w:val="10494223CC4B40FCAC25757FE4DF5085"/>
            </w:placeholder>
          </w:sdtPr>
          <w:sdtEndPr/>
          <w:sdtContent>
            <w:tc>
              <w:tcPr>
                <w:tcW w:w="4819" w:type="dxa"/>
                <w:tcBorders>
                  <w:bottom w:val="single" w:sz="12" w:space="0" w:color="auto"/>
                </w:tcBorders>
              </w:tcPr>
              <w:p w14:paraId="3C1C6703"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634863203"/>
            <w:placeholder>
              <w:docPart w:val="C8C553EB05B0418581ABF1574EEBCF9A"/>
            </w:placeholder>
          </w:sdtPr>
          <w:sdtEndPr/>
          <w:sdtContent>
            <w:tc>
              <w:tcPr>
                <w:tcW w:w="1134" w:type="dxa"/>
                <w:tcBorders>
                  <w:bottom w:val="single" w:sz="12" w:space="0" w:color="auto"/>
                </w:tcBorders>
              </w:tcPr>
              <w:p w14:paraId="28A8C1D3"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Borders>
              <w:bottom w:val="single" w:sz="12" w:space="0" w:color="auto"/>
            </w:tcBorders>
          </w:tcPr>
          <w:sdt>
            <w:sdtPr>
              <w:rPr>
                <w:rFonts w:ascii="Aptos" w:hAnsi="Aptos"/>
              </w:rPr>
              <w:id w:val="312224244"/>
              <w:placeholder>
                <w:docPart w:val="C48A04A5527A48C784A95B0BD8595660"/>
              </w:placeholder>
            </w:sdtPr>
            <w:sdtEndPr/>
            <w:sdtContent>
              <w:p w14:paraId="6D207D10"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578438733"/>
            <w:placeholder>
              <w:docPart w:val="148BDA5ECC5F448A8B6F5A0185960879"/>
            </w:placeholder>
          </w:sdtPr>
          <w:sdtEndPr/>
          <w:sdtContent>
            <w:tc>
              <w:tcPr>
                <w:tcW w:w="680" w:type="dxa"/>
                <w:tcBorders>
                  <w:bottom w:val="single" w:sz="12" w:space="0" w:color="auto"/>
                </w:tcBorders>
              </w:tcPr>
              <w:p w14:paraId="126ABE9C"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Borders>
              <w:bottom w:val="single" w:sz="12" w:space="0" w:color="auto"/>
            </w:tcBorders>
          </w:tcPr>
          <w:sdt>
            <w:sdtPr>
              <w:rPr>
                <w:rFonts w:ascii="Aptos" w:hAnsi="Aptos"/>
              </w:rPr>
              <w:id w:val="-295679919"/>
            </w:sdtPr>
            <w:sdtEndPr/>
            <w:sdtContent>
              <w:p w14:paraId="241F1A73"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3ECDC037" w14:textId="77777777" w:rsidTr="00FE416B">
        <w:tc>
          <w:tcPr>
            <w:tcW w:w="4819" w:type="dxa"/>
            <w:tcBorders>
              <w:top w:val="single" w:sz="12" w:space="0" w:color="auto"/>
              <w:bottom w:val="single" w:sz="12" w:space="0" w:color="auto"/>
            </w:tcBorders>
            <w:shd w:val="clear" w:color="auto" w:fill="EEECE1" w:themeFill="background2"/>
          </w:tcPr>
          <w:p w14:paraId="2201CA46" w14:textId="77777777" w:rsidR="00902773" w:rsidRPr="006B71C0" w:rsidRDefault="00902773" w:rsidP="00F372CA">
            <w:pPr>
              <w:ind w:right="176"/>
              <w:jc w:val="right"/>
              <w:rPr>
                <w:rFonts w:ascii="Aptos" w:hAnsi="Aptos" w:cs="Arial"/>
                <w:b/>
                <w:sz w:val="18"/>
                <w:szCs w:val="18"/>
              </w:rPr>
            </w:pPr>
            <w:r w:rsidRPr="006B71C0">
              <w:rPr>
                <w:rFonts w:ascii="Aptos" w:hAnsi="Aptos" w:cs="Arial"/>
                <w:b/>
                <w:sz w:val="18"/>
                <w:szCs w:val="18"/>
              </w:rPr>
              <w:t>TOTAL</w:t>
            </w:r>
            <w:r w:rsidRPr="006B71C0">
              <w:rPr>
                <w:rFonts w:ascii="Aptos" w:hAnsi="Aptos" w:cs="Arial"/>
                <w:b/>
                <w:sz w:val="18"/>
                <w:szCs w:val="18"/>
                <w:vertAlign w:val="superscript"/>
              </w:rPr>
              <w:t>*</w:t>
            </w:r>
          </w:p>
        </w:tc>
        <w:tc>
          <w:tcPr>
            <w:tcW w:w="1134" w:type="dxa"/>
            <w:tcBorders>
              <w:top w:val="single" w:sz="12" w:space="0" w:color="auto"/>
              <w:bottom w:val="single" w:sz="12" w:space="0" w:color="auto"/>
            </w:tcBorders>
            <w:shd w:val="clear" w:color="auto" w:fill="EEECE1" w:themeFill="background2"/>
          </w:tcPr>
          <w:p w14:paraId="39B9AF27" w14:textId="77777777" w:rsidR="00902773" w:rsidRPr="006B71C0" w:rsidRDefault="00902773" w:rsidP="007D5786">
            <w:pPr>
              <w:pStyle w:val="Cita"/>
              <w:jc w:val="right"/>
              <w:rPr>
                <w:rFonts w:ascii="Aptos" w:hAnsi="Aptos"/>
              </w:rPr>
            </w:pPr>
          </w:p>
        </w:tc>
        <w:sdt>
          <w:sdtPr>
            <w:rPr>
              <w:rFonts w:ascii="Aptos" w:hAnsi="Aptos"/>
            </w:rPr>
            <w:id w:val="2131975943"/>
          </w:sdtPr>
          <w:sdtEndPr/>
          <w:sdtContent>
            <w:tc>
              <w:tcPr>
                <w:tcW w:w="1134" w:type="dxa"/>
                <w:tcBorders>
                  <w:top w:val="single" w:sz="12" w:space="0" w:color="auto"/>
                  <w:bottom w:val="single" w:sz="12" w:space="0" w:color="auto"/>
                </w:tcBorders>
                <w:shd w:val="clear" w:color="auto" w:fill="EEECE1" w:themeFill="background2"/>
              </w:tcPr>
              <w:p w14:paraId="23814F33" w14:textId="77777777" w:rsidR="00902773" w:rsidRPr="006B71C0" w:rsidRDefault="00902773" w:rsidP="007D4C0D">
                <w:pPr>
                  <w:pStyle w:val="Cita"/>
                  <w:jc w:val="right"/>
                  <w:rPr>
                    <w:rFonts w:ascii="Aptos" w:hAnsi="Aptos"/>
                  </w:rPr>
                </w:pPr>
                <w:r w:rsidRPr="006B71C0">
                  <w:rPr>
                    <w:rFonts w:ascii="Aptos" w:hAnsi="Aptos"/>
                  </w:rPr>
                  <w:t>00.000,00 €</w:t>
                </w:r>
              </w:p>
            </w:tc>
          </w:sdtContent>
        </w:sdt>
        <w:tc>
          <w:tcPr>
            <w:tcW w:w="680" w:type="dxa"/>
            <w:tcBorders>
              <w:top w:val="single" w:sz="12" w:space="0" w:color="auto"/>
              <w:bottom w:val="single" w:sz="12" w:space="0" w:color="auto"/>
            </w:tcBorders>
            <w:shd w:val="clear" w:color="auto" w:fill="EEECE1" w:themeFill="background2"/>
          </w:tcPr>
          <w:p w14:paraId="32C81DD0" w14:textId="77777777" w:rsidR="00902773" w:rsidRPr="006B71C0" w:rsidRDefault="00902773" w:rsidP="00D61C7A">
            <w:pPr>
              <w:pStyle w:val="Cita"/>
              <w:ind w:right="-106"/>
              <w:rPr>
                <w:rFonts w:ascii="Aptos" w:hAnsi="Aptos"/>
              </w:rPr>
            </w:pPr>
          </w:p>
        </w:tc>
        <w:sdt>
          <w:sdtPr>
            <w:rPr>
              <w:rFonts w:ascii="Aptos" w:hAnsi="Aptos"/>
            </w:rPr>
            <w:id w:val="1909646496"/>
          </w:sdtPr>
          <w:sdtEndPr/>
          <w:sdtContent>
            <w:tc>
              <w:tcPr>
                <w:tcW w:w="1134" w:type="dxa"/>
                <w:tcBorders>
                  <w:top w:val="single" w:sz="12" w:space="0" w:color="auto"/>
                  <w:bottom w:val="single" w:sz="12" w:space="0" w:color="auto"/>
                </w:tcBorders>
                <w:shd w:val="clear" w:color="auto" w:fill="EEECE1" w:themeFill="background2"/>
              </w:tcPr>
              <w:p w14:paraId="422C7693" w14:textId="77777777" w:rsidR="00902773" w:rsidRPr="006B71C0" w:rsidRDefault="00902773" w:rsidP="007D4C0D">
                <w:pPr>
                  <w:pStyle w:val="Cita"/>
                  <w:jc w:val="right"/>
                  <w:rPr>
                    <w:rFonts w:ascii="Aptos" w:hAnsi="Aptos"/>
                  </w:rPr>
                </w:pPr>
                <w:r w:rsidRPr="006B71C0">
                  <w:rPr>
                    <w:rFonts w:ascii="Aptos" w:hAnsi="Aptos"/>
                  </w:rPr>
                  <w:t>00.000,00 €</w:t>
                </w:r>
              </w:p>
            </w:tc>
          </w:sdtContent>
        </w:sdt>
      </w:tr>
    </w:tbl>
    <w:p w14:paraId="7653DD83"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0A65DB23"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00947A9A" w14:textId="77777777" w:rsidR="000772B3" w:rsidRPr="006B71C0" w:rsidRDefault="0019336A" w:rsidP="0019336A">
      <w:pPr>
        <w:rPr>
          <w:rStyle w:val="CitaCar"/>
          <w:rFonts w:ascii="Aptos" w:hAnsi="Aptos"/>
          <w:szCs w:val="14"/>
        </w:rPr>
      </w:pPr>
      <w:r w:rsidRPr="006B71C0">
        <w:rPr>
          <w:rFonts w:ascii="Aptos" w:hAnsi="Aptos" w:cs="Arial"/>
          <w:sz w:val="14"/>
          <w:szCs w:val="14"/>
        </w:rPr>
        <w:t xml:space="preserve">(a)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5B3011DA"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5E29C2F8"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0329832F" w14:textId="77777777" w:rsidR="00CD2873" w:rsidRPr="006B71C0" w:rsidRDefault="00103746"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6A9A4271" w14:textId="77777777" w:rsidR="00CD2873" w:rsidRPr="006B71C0" w:rsidRDefault="00103746"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3AF3D4E0"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lastRenderedPageBreak/>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373A6E77" w14:textId="77777777" w:rsidR="00D52ED4" w:rsidRPr="006B71C0" w:rsidRDefault="00103746"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57ACA3F2" w14:textId="77777777" w:rsidR="00D52ED4" w:rsidRPr="006B71C0" w:rsidRDefault="00103746"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151A5727" w14:textId="77777777" w:rsidR="00D52ED4" w:rsidRPr="006B71C0" w:rsidRDefault="00103746"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F453016C632B4C4FA19C4DAED135F3FC"/>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2E8E3DA6" w14:textId="77777777" w:rsidR="00D52ED4" w:rsidRPr="006B71C0" w:rsidRDefault="00103746"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21DFD1EA" w14:textId="77777777" w:rsidR="00CD2873" w:rsidRPr="006B71C0" w:rsidRDefault="00103746"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2284B1DC" w14:textId="77777777" w:rsidR="00D52ED4" w:rsidRPr="006B71C0" w:rsidRDefault="00103746"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57A81312" w14:textId="77777777" w:rsidR="0028182A" w:rsidRPr="006B71C0" w:rsidRDefault="00103746"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65F084AF" w14:textId="2ADEEF32" w:rsidR="00EB43E5" w:rsidRPr="006B71C0" w:rsidRDefault="00103746"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 xml:space="preserve">Disposa de pòlissa d’assegurança de responsabilitat civil d’import mínim de </w:t>
      </w:r>
      <w:sdt>
        <w:sdtPr>
          <w:rPr>
            <w:rFonts w:ascii="Aptos" w:hAnsi="Aptos"/>
            <w:color w:val="auto"/>
            <w:sz w:val="20"/>
            <w:szCs w:val="20"/>
            <w:lang w:eastAsia="ca-ES"/>
          </w:rPr>
          <w:id w:val="2036075390"/>
          <w:placeholder>
            <w:docPart w:val="F453016C632B4C4FA19C4DAED135F3FC"/>
          </w:placeholder>
        </w:sdtPr>
        <w:sdtEndPr/>
        <w:sdtContent>
          <w:r>
            <w:rPr>
              <w:rStyle w:val="mfasiintens"/>
              <w:rFonts w:ascii="Aptos" w:hAnsi="Aptos"/>
            </w:rPr>
            <w:t>150.000</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571F2409"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60B64DC7" w14:textId="77777777" w:rsidR="00D52ED4" w:rsidRPr="006B71C0" w:rsidRDefault="00103746"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4CD2A355" w14:textId="77777777" w:rsidR="00D52ED4" w:rsidRPr="006B71C0" w:rsidRDefault="00103746"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F453016C632B4C4FA19C4DAED135F3FC"/>
          </w:placeholder>
        </w:sdtPr>
        <w:sdtEndPr/>
        <w:sdtContent>
          <w:r w:rsidR="00D52ED4" w:rsidRPr="006B71C0">
            <w:rPr>
              <w:rStyle w:val="CitaCar"/>
              <w:rFonts w:ascii="Aptos" w:hAnsi="Aptos"/>
            </w:rPr>
            <w:t>.....................................................</w:t>
          </w:r>
        </w:sdtContent>
      </w:sdt>
    </w:p>
    <w:p w14:paraId="47D0DE21" w14:textId="77777777" w:rsidR="00D52ED4" w:rsidRPr="006B71C0" w:rsidRDefault="00103746"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2E66132" w14:textId="77777777" w:rsidR="00D52ED4" w:rsidRPr="006B71C0" w:rsidRDefault="00103746"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4B2B8066"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5EE99C99" w14:textId="77777777" w:rsidR="00D52ED4" w:rsidRPr="006B71C0" w:rsidRDefault="00103746"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432987BA"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2B48C4DC"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21B5010B" w14:textId="77777777" w:rsidR="00CD2873" w:rsidRPr="006B71C0" w:rsidRDefault="00103746"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7F5C3A9" w14:textId="77777777" w:rsidR="003D15A7" w:rsidRPr="006B71C0" w:rsidRDefault="00103746"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A5FFADE"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7F27F3A2"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3ABA77A7"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1E8D076E"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2362BE8F"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1E354540"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7CAE5ECB"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48779AF1"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2F7FD982"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56C80E6A" w14:textId="77777777" w:rsidR="00D52ED4" w:rsidRPr="006B71C0" w:rsidRDefault="00103746"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3DDEF91"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043C7F92" w14:textId="77777777" w:rsidR="00CD2873" w:rsidRPr="006B71C0" w:rsidRDefault="00103746"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FF6BB1D" w14:textId="77777777" w:rsidR="00CD2873" w:rsidRDefault="00103746"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57750E6B"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40B6F244"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 xml:space="preserve">Cas que la prestació objecte del contracte sigui realitzada per persona/es inscrita/es en el Règim Especial de treballadors per compte propi o autònoms dins el sistema de la Seguretat Social, la </w:t>
      </w:r>
      <w:r w:rsidRPr="00197EF2">
        <w:rPr>
          <w:rFonts w:ascii="Aptos" w:hAnsi="Aptos"/>
          <w:bCs/>
          <w:color w:val="auto"/>
          <w:sz w:val="20"/>
          <w:szCs w:val="20"/>
          <w:lang w:eastAsia="ca-ES"/>
        </w:rPr>
        <w:lastRenderedPageBreak/>
        <w:t>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4578FAE9"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4D3E9F2D"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766D55B7"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5B7E3B8C"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14BF639F"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0D5D849C"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57B510D7"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5853DC79"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243DFC07"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8FA6BDC"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3A08D687"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01AB969"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1C47A5BF"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w:t>
      </w:r>
      <w:r w:rsidRPr="006B71C0">
        <w:rPr>
          <w:rFonts w:ascii="Aptos" w:hAnsi="Aptos" w:cs="Arial"/>
          <w:bCs/>
          <w:iCs/>
          <w:sz w:val="20"/>
          <w:szCs w:val="20"/>
        </w:rPr>
        <w:lastRenderedPageBreak/>
        <w:t>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03AE5780"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525F7376"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32DD44EB"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6DA9B70C"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22E032BC"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F453016C632B4C4FA19C4DAED135F3FC"/>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0E071504"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40BDEF34"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F453016C632B4C4FA19C4DAED135F3FC"/>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518E72EF"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60DC1AE1"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770024B1"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B8C9D46"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Tractar les dades personals seguint únicament les instruccions documentades del responsable.</w:t>
      </w:r>
    </w:p>
    <w:p w14:paraId="3C7A73C0"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lastRenderedPageBreak/>
        <w:t xml:space="preserve">Portar, per escrit, un registre de totes les categories d’activitats de tractament efectuades per compte del responsable que contingui: </w:t>
      </w:r>
    </w:p>
    <w:p w14:paraId="40B7671D"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56FB9F9F"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0E2779AC"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1B7365F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351BB48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02EAA726"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F1AFE1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4991EB4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7DFB10F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3C72408"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29BE1F40"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7DC193A4"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64A0007"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5FEFD359"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0E8BF020"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2987B998"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6E7B803"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128B22FC"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7EC9D37E"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1FC38096"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2A28BF0E"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78363747"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52F38BAA"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441CFB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BCBCE2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64B12428"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7AC4F8E1"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718CD49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42C45A48"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01C84344"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7AC949A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71AEC6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EECE5E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613C42E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5FE07BE7"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41FE25C8"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4DFC53D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6428D49D"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0D717AC2"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57F1148"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6C6E8D4"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7DEAF30"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54F3715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1A4F2910"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9E70F3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03FD153"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0B4E5245"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56B6D0DF"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E77D081"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1586C85F"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6EC1A060"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F2FFD" w14:textId="77777777" w:rsidR="00103746" w:rsidRDefault="00103746" w:rsidP="00CD2873">
      <w:r>
        <w:separator/>
      </w:r>
    </w:p>
  </w:endnote>
  <w:endnote w:type="continuationSeparator" w:id="0">
    <w:p w14:paraId="06CBDC35" w14:textId="77777777" w:rsidR="00103746" w:rsidRDefault="0010374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F9CBBA9"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1AD81EDC"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BFF6C" w14:textId="77777777" w:rsidR="00103746" w:rsidRDefault="00103746" w:rsidP="00CD2873">
      <w:r>
        <w:separator/>
      </w:r>
    </w:p>
  </w:footnote>
  <w:footnote w:type="continuationSeparator" w:id="0">
    <w:p w14:paraId="69933C5B" w14:textId="77777777" w:rsidR="00103746" w:rsidRDefault="00103746" w:rsidP="00CD2873">
      <w:r>
        <w:continuationSeparator/>
      </w:r>
    </w:p>
  </w:footnote>
  <w:footnote w:id="1">
    <w:p w14:paraId="3EED4E47"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0E0CF83"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B85A6A3"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11569116"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108B29D"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B8FEAA"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884E3"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B579FDF" wp14:editId="2B9CF199">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7700A9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579FD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7700A9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03746"/>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03746"/>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62DC"/>
    <w:rsid w:val="00227F02"/>
    <w:rsid w:val="00242266"/>
    <w:rsid w:val="00245F17"/>
    <w:rsid w:val="00252527"/>
    <w:rsid w:val="00271CC9"/>
    <w:rsid w:val="0028182A"/>
    <w:rsid w:val="00285152"/>
    <w:rsid w:val="002A0918"/>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36990"/>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4BEF1"/>
  <w15:docId w15:val="{7D0719B6-1F55-4112-8DE1-4D83CA08C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217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453016C632B4C4FA19C4DAED135F3FC"/>
        <w:category>
          <w:name w:val="General"/>
          <w:gallery w:val="placeholder"/>
        </w:category>
        <w:types>
          <w:type w:val="bbPlcHdr"/>
        </w:types>
        <w:behaviors>
          <w:behavior w:val="content"/>
        </w:behaviors>
        <w:guid w:val="{17D648D8-C883-481C-964A-19320C256CE5}"/>
      </w:docPartPr>
      <w:docPartBody>
        <w:p w:rsidR="009B24C8" w:rsidRDefault="009B24C8">
          <w:pPr>
            <w:pStyle w:val="F453016C632B4C4FA19C4DAED135F3FC"/>
          </w:pPr>
          <w:r w:rsidRPr="00122E79">
            <w:rPr>
              <w:rStyle w:val="mfasiintens"/>
            </w:rPr>
            <w:t>Feu clic aquí per escriure text.</w:t>
          </w:r>
        </w:p>
      </w:docPartBody>
    </w:docPart>
    <w:docPart>
      <w:docPartPr>
        <w:name w:val="E98A65BF12FD4FF6A986C1BBBDB851E9"/>
        <w:category>
          <w:name w:val="General"/>
          <w:gallery w:val="placeholder"/>
        </w:category>
        <w:types>
          <w:type w:val="bbPlcHdr"/>
        </w:types>
        <w:behaviors>
          <w:behavior w:val="content"/>
        </w:behaviors>
        <w:guid w:val="{27C846D3-18AA-465F-97EB-4999BDD57E51}"/>
      </w:docPartPr>
      <w:docPartBody>
        <w:p w:rsidR="009B24C8" w:rsidRDefault="009B24C8">
          <w:pPr>
            <w:pStyle w:val="E98A65BF12FD4FF6A986C1BBBDB851E9"/>
          </w:pPr>
          <w:r w:rsidRPr="00122E79">
            <w:rPr>
              <w:rStyle w:val="mfasiintens"/>
            </w:rPr>
            <w:t>Feu clic aquí per escriure text.</w:t>
          </w:r>
        </w:p>
      </w:docPartBody>
    </w:docPart>
    <w:docPart>
      <w:docPartPr>
        <w:name w:val="5E720EA016DA40A9840A16EB23E92B62"/>
        <w:category>
          <w:name w:val="General"/>
          <w:gallery w:val="placeholder"/>
        </w:category>
        <w:types>
          <w:type w:val="bbPlcHdr"/>
        </w:types>
        <w:behaviors>
          <w:behavior w:val="content"/>
        </w:behaviors>
        <w:guid w:val="{15F81A88-D782-4C92-9967-F11480B08B74}"/>
      </w:docPartPr>
      <w:docPartBody>
        <w:p w:rsidR="009B24C8" w:rsidRDefault="009B24C8">
          <w:pPr>
            <w:pStyle w:val="5E720EA016DA40A9840A16EB23E92B62"/>
          </w:pPr>
          <w:r w:rsidRPr="00122E79">
            <w:rPr>
              <w:rStyle w:val="mfasiintens"/>
            </w:rPr>
            <w:t>Feu clic aquí per escriure text.</w:t>
          </w:r>
        </w:p>
      </w:docPartBody>
    </w:docPart>
    <w:docPart>
      <w:docPartPr>
        <w:name w:val="5014361F6F1947FDA7D26CF4091D6F1B"/>
        <w:category>
          <w:name w:val="General"/>
          <w:gallery w:val="placeholder"/>
        </w:category>
        <w:types>
          <w:type w:val="bbPlcHdr"/>
        </w:types>
        <w:behaviors>
          <w:behavior w:val="content"/>
        </w:behaviors>
        <w:guid w:val="{6AB08D68-05DB-4FDA-8C17-048491E41CA8}"/>
      </w:docPartPr>
      <w:docPartBody>
        <w:p w:rsidR="009B24C8" w:rsidRDefault="009B24C8">
          <w:pPr>
            <w:pStyle w:val="5014361F6F1947FDA7D26CF4091D6F1B"/>
          </w:pPr>
          <w:r w:rsidRPr="00122E79">
            <w:rPr>
              <w:rStyle w:val="mfasiintens"/>
            </w:rPr>
            <w:t>Feu clic aquí per escriure text.</w:t>
          </w:r>
        </w:p>
      </w:docPartBody>
    </w:docPart>
    <w:docPart>
      <w:docPartPr>
        <w:name w:val="94C9096A2BC44797A1BB6FEC9E4EF7FB"/>
        <w:category>
          <w:name w:val="General"/>
          <w:gallery w:val="placeholder"/>
        </w:category>
        <w:types>
          <w:type w:val="bbPlcHdr"/>
        </w:types>
        <w:behaviors>
          <w:behavior w:val="content"/>
        </w:behaviors>
        <w:guid w:val="{AE56D7AA-A459-47C0-95AA-9E20D3E6F74C}"/>
      </w:docPartPr>
      <w:docPartBody>
        <w:p w:rsidR="009B24C8" w:rsidRDefault="009B24C8">
          <w:pPr>
            <w:pStyle w:val="94C9096A2BC44797A1BB6FEC9E4EF7FB"/>
          </w:pPr>
          <w:r w:rsidRPr="00122E79">
            <w:rPr>
              <w:rStyle w:val="mfasiintens"/>
            </w:rPr>
            <w:t>Feu clic aquí per escriure text.</w:t>
          </w:r>
        </w:p>
      </w:docPartBody>
    </w:docPart>
    <w:docPart>
      <w:docPartPr>
        <w:name w:val="8F5B4B5B77844646AF677B3E23A5AD56"/>
        <w:category>
          <w:name w:val="General"/>
          <w:gallery w:val="placeholder"/>
        </w:category>
        <w:types>
          <w:type w:val="bbPlcHdr"/>
        </w:types>
        <w:behaviors>
          <w:behavior w:val="content"/>
        </w:behaviors>
        <w:guid w:val="{321E8A0B-F791-4844-9090-5A726B5B31AA}"/>
      </w:docPartPr>
      <w:docPartBody>
        <w:p w:rsidR="009B24C8" w:rsidRDefault="009B24C8">
          <w:pPr>
            <w:pStyle w:val="8F5B4B5B77844646AF677B3E23A5AD56"/>
          </w:pPr>
          <w:r w:rsidRPr="00122E79">
            <w:rPr>
              <w:rStyle w:val="mfasiintens"/>
            </w:rPr>
            <w:t>Feu clic aquí per escriure text.</w:t>
          </w:r>
        </w:p>
      </w:docPartBody>
    </w:docPart>
    <w:docPart>
      <w:docPartPr>
        <w:name w:val="67DF256AC5564309965BB60BD5887259"/>
        <w:category>
          <w:name w:val="General"/>
          <w:gallery w:val="placeholder"/>
        </w:category>
        <w:types>
          <w:type w:val="bbPlcHdr"/>
        </w:types>
        <w:behaviors>
          <w:behavior w:val="content"/>
        </w:behaviors>
        <w:guid w:val="{FE22FC7C-75E8-4901-AB7A-9973FDE97ABE}"/>
      </w:docPartPr>
      <w:docPartBody>
        <w:p w:rsidR="009B24C8" w:rsidRDefault="009B24C8">
          <w:pPr>
            <w:pStyle w:val="67DF256AC5564309965BB60BD5887259"/>
          </w:pPr>
          <w:r w:rsidRPr="00122E79">
            <w:rPr>
              <w:rStyle w:val="mfasiintens"/>
            </w:rPr>
            <w:t>Feu clic aquí per escriure text.</w:t>
          </w:r>
        </w:p>
      </w:docPartBody>
    </w:docPart>
    <w:docPart>
      <w:docPartPr>
        <w:name w:val="83964FC818864BA89F03D7C374D1B1AC"/>
        <w:category>
          <w:name w:val="General"/>
          <w:gallery w:val="placeholder"/>
        </w:category>
        <w:types>
          <w:type w:val="bbPlcHdr"/>
        </w:types>
        <w:behaviors>
          <w:behavior w:val="content"/>
        </w:behaviors>
        <w:guid w:val="{276C9DFB-E564-44BB-9220-5458F16C8DDE}"/>
      </w:docPartPr>
      <w:docPartBody>
        <w:p w:rsidR="009B24C8" w:rsidRDefault="009B24C8">
          <w:pPr>
            <w:pStyle w:val="83964FC818864BA89F03D7C374D1B1AC"/>
          </w:pPr>
          <w:r w:rsidRPr="00122E79">
            <w:rPr>
              <w:rStyle w:val="mfasiintens"/>
            </w:rPr>
            <w:t xml:space="preserve">Feu clic aquí per </w:t>
          </w:r>
          <w:r w:rsidRPr="00122E79">
            <w:rPr>
              <w:rStyle w:val="mfasiintens"/>
            </w:rPr>
            <w:t>escriure text.</w:t>
          </w:r>
        </w:p>
      </w:docPartBody>
    </w:docPart>
    <w:docPart>
      <w:docPartPr>
        <w:name w:val="42CA0498E7BB4B18B501AAA7327580E2"/>
        <w:category>
          <w:name w:val="General"/>
          <w:gallery w:val="placeholder"/>
        </w:category>
        <w:types>
          <w:type w:val="bbPlcHdr"/>
        </w:types>
        <w:behaviors>
          <w:behavior w:val="content"/>
        </w:behaviors>
        <w:guid w:val="{AF6BB551-911C-480F-A803-F6A257C44F81}"/>
      </w:docPartPr>
      <w:docPartBody>
        <w:p w:rsidR="009B24C8" w:rsidRDefault="009B24C8">
          <w:pPr>
            <w:pStyle w:val="42CA0498E7BB4B18B501AAA7327580E2"/>
          </w:pPr>
          <w:r w:rsidRPr="00122E79">
            <w:rPr>
              <w:rStyle w:val="mfasiintens"/>
            </w:rPr>
            <w:t>Feu clic aquí per escriure text.</w:t>
          </w:r>
        </w:p>
      </w:docPartBody>
    </w:docPart>
    <w:docPart>
      <w:docPartPr>
        <w:name w:val="E688DDAAB45A4D40A819775E55463122"/>
        <w:category>
          <w:name w:val="General"/>
          <w:gallery w:val="placeholder"/>
        </w:category>
        <w:types>
          <w:type w:val="bbPlcHdr"/>
        </w:types>
        <w:behaviors>
          <w:behavior w:val="content"/>
        </w:behaviors>
        <w:guid w:val="{B1952FD3-7E6E-4746-A299-D9F549B3CC95}"/>
      </w:docPartPr>
      <w:docPartBody>
        <w:p w:rsidR="009B24C8" w:rsidRDefault="009B24C8">
          <w:pPr>
            <w:pStyle w:val="E688DDAAB45A4D40A819775E55463122"/>
          </w:pPr>
          <w:r w:rsidRPr="00122E79">
            <w:rPr>
              <w:rStyle w:val="mfasiintens"/>
            </w:rPr>
            <w:t>Feu clic aquí per escriure text.</w:t>
          </w:r>
        </w:p>
      </w:docPartBody>
    </w:docPart>
    <w:docPart>
      <w:docPartPr>
        <w:name w:val="ABB5D9E92B0F4CC4A5EED4EB7DB6B860"/>
        <w:category>
          <w:name w:val="General"/>
          <w:gallery w:val="placeholder"/>
        </w:category>
        <w:types>
          <w:type w:val="bbPlcHdr"/>
        </w:types>
        <w:behaviors>
          <w:behavior w:val="content"/>
        </w:behaviors>
        <w:guid w:val="{71119119-7E83-443B-8A14-6C73D8B566E4}"/>
      </w:docPartPr>
      <w:docPartBody>
        <w:p w:rsidR="009B24C8" w:rsidRDefault="009B24C8">
          <w:pPr>
            <w:pStyle w:val="ABB5D9E92B0F4CC4A5EED4EB7DB6B860"/>
          </w:pPr>
          <w:r w:rsidRPr="00122E79">
            <w:rPr>
              <w:rStyle w:val="mfasiintens"/>
            </w:rPr>
            <w:t>Feu clic aquí per escriure text.</w:t>
          </w:r>
        </w:p>
      </w:docPartBody>
    </w:docPart>
    <w:docPart>
      <w:docPartPr>
        <w:name w:val="7E0084E2B3014067B67A5AF197CE3AF7"/>
        <w:category>
          <w:name w:val="General"/>
          <w:gallery w:val="placeholder"/>
        </w:category>
        <w:types>
          <w:type w:val="bbPlcHdr"/>
        </w:types>
        <w:behaviors>
          <w:behavior w:val="content"/>
        </w:behaviors>
        <w:guid w:val="{734F8E63-51AB-4D36-BFAB-4BF202CFAAD7}"/>
      </w:docPartPr>
      <w:docPartBody>
        <w:p w:rsidR="009B24C8" w:rsidRDefault="009B24C8">
          <w:pPr>
            <w:pStyle w:val="7E0084E2B3014067B67A5AF197CE3AF7"/>
          </w:pPr>
          <w:r w:rsidRPr="00122E79">
            <w:rPr>
              <w:rStyle w:val="mfasiintens"/>
            </w:rPr>
            <w:t>Feu clic aquí per escriure text.</w:t>
          </w:r>
        </w:p>
      </w:docPartBody>
    </w:docPart>
    <w:docPart>
      <w:docPartPr>
        <w:name w:val="EABCF9ED266641A283EEEA289A76BD44"/>
        <w:category>
          <w:name w:val="General"/>
          <w:gallery w:val="placeholder"/>
        </w:category>
        <w:types>
          <w:type w:val="bbPlcHdr"/>
        </w:types>
        <w:behaviors>
          <w:behavior w:val="content"/>
        </w:behaviors>
        <w:guid w:val="{872C7E42-1958-4D85-904D-4DC4FB0AA5D6}"/>
      </w:docPartPr>
      <w:docPartBody>
        <w:p w:rsidR="009B24C8" w:rsidRDefault="009B24C8">
          <w:pPr>
            <w:pStyle w:val="EABCF9ED266641A283EEEA289A76BD44"/>
          </w:pPr>
          <w:r w:rsidRPr="00122E79">
            <w:rPr>
              <w:rStyle w:val="mfasiintens"/>
            </w:rPr>
            <w:t>Feu clic aquí per escriure text.</w:t>
          </w:r>
        </w:p>
      </w:docPartBody>
    </w:docPart>
    <w:docPart>
      <w:docPartPr>
        <w:name w:val="BDF6390528B44799A3A72B4466F092CF"/>
        <w:category>
          <w:name w:val="General"/>
          <w:gallery w:val="placeholder"/>
        </w:category>
        <w:types>
          <w:type w:val="bbPlcHdr"/>
        </w:types>
        <w:behaviors>
          <w:behavior w:val="content"/>
        </w:behaviors>
        <w:guid w:val="{876C47AD-998F-4A44-8D2E-28090D2E5DAD}"/>
      </w:docPartPr>
      <w:docPartBody>
        <w:p w:rsidR="009B24C8" w:rsidRDefault="009B24C8">
          <w:pPr>
            <w:pStyle w:val="BDF6390528B44799A3A72B4466F092CF"/>
          </w:pPr>
          <w:r w:rsidRPr="00122E79">
            <w:rPr>
              <w:rStyle w:val="mfasiintens"/>
            </w:rPr>
            <w:t>Feu clic aquí per escriure text.</w:t>
          </w:r>
        </w:p>
      </w:docPartBody>
    </w:docPart>
    <w:docPart>
      <w:docPartPr>
        <w:name w:val="3B26275B155D4A2B8C425C3D9051FEEA"/>
        <w:category>
          <w:name w:val="General"/>
          <w:gallery w:val="placeholder"/>
        </w:category>
        <w:types>
          <w:type w:val="bbPlcHdr"/>
        </w:types>
        <w:behaviors>
          <w:behavior w:val="content"/>
        </w:behaviors>
        <w:guid w:val="{7E416B12-A2DE-4170-A7AC-FBFF08970AB9}"/>
      </w:docPartPr>
      <w:docPartBody>
        <w:p w:rsidR="009B24C8" w:rsidRDefault="009B24C8">
          <w:pPr>
            <w:pStyle w:val="3B26275B155D4A2B8C425C3D9051FEEA"/>
          </w:pPr>
          <w:r w:rsidRPr="00122E79">
            <w:rPr>
              <w:rStyle w:val="mfasiintens"/>
            </w:rPr>
            <w:t>Feu clic aquí per escriure text.</w:t>
          </w:r>
        </w:p>
      </w:docPartBody>
    </w:docPart>
    <w:docPart>
      <w:docPartPr>
        <w:name w:val="80B8C11FAEB540219934CB222F93FAD8"/>
        <w:category>
          <w:name w:val="General"/>
          <w:gallery w:val="placeholder"/>
        </w:category>
        <w:types>
          <w:type w:val="bbPlcHdr"/>
        </w:types>
        <w:behaviors>
          <w:behavior w:val="content"/>
        </w:behaviors>
        <w:guid w:val="{64627E07-B5D6-4345-85C4-40AC13CB10EA}"/>
      </w:docPartPr>
      <w:docPartBody>
        <w:p w:rsidR="009B24C8" w:rsidRDefault="009B24C8">
          <w:pPr>
            <w:pStyle w:val="80B8C11FAEB540219934CB222F93FAD8"/>
          </w:pPr>
          <w:r w:rsidRPr="00122E79">
            <w:rPr>
              <w:rStyle w:val="mfasiintens"/>
            </w:rPr>
            <w:t>Feu clic aquí per escriure text.</w:t>
          </w:r>
        </w:p>
      </w:docPartBody>
    </w:docPart>
    <w:docPart>
      <w:docPartPr>
        <w:name w:val="E921D96F9A364E83B0684308163C9B0C"/>
        <w:category>
          <w:name w:val="General"/>
          <w:gallery w:val="placeholder"/>
        </w:category>
        <w:types>
          <w:type w:val="bbPlcHdr"/>
        </w:types>
        <w:behaviors>
          <w:behavior w:val="content"/>
        </w:behaviors>
        <w:guid w:val="{7EC58815-124B-433E-885E-D51CEA06B723}"/>
      </w:docPartPr>
      <w:docPartBody>
        <w:p w:rsidR="009B24C8" w:rsidRDefault="009B24C8">
          <w:pPr>
            <w:pStyle w:val="E921D96F9A364E83B0684308163C9B0C"/>
          </w:pPr>
          <w:r w:rsidRPr="00122E79">
            <w:rPr>
              <w:rStyle w:val="mfasiintens"/>
            </w:rPr>
            <w:t>Feu clic aquí per escriure text.</w:t>
          </w:r>
        </w:p>
      </w:docPartBody>
    </w:docPart>
    <w:docPart>
      <w:docPartPr>
        <w:name w:val="F8F54C26CD4344E2AECE2A75CFA71B63"/>
        <w:category>
          <w:name w:val="General"/>
          <w:gallery w:val="placeholder"/>
        </w:category>
        <w:types>
          <w:type w:val="bbPlcHdr"/>
        </w:types>
        <w:behaviors>
          <w:behavior w:val="content"/>
        </w:behaviors>
        <w:guid w:val="{778CC611-F5FA-4893-8CB9-92370BABC779}"/>
      </w:docPartPr>
      <w:docPartBody>
        <w:p w:rsidR="009B24C8" w:rsidRDefault="009B24C8">
          <w:pPr>
            <w:pStyle w:val="F8F54C26CD4344E2AECE2A75CFA71B63"/>
          </w:pPr>
          <w:r w:rsidRPr="00122E79">
            <w:rPr>
              <w:rStyle w:val="mfasiintens"/>
            </w:rPr>
            <w:t>Feu clic aquí per escriure text.</w:t>
          </w:r>
        </w:p>
      </w:docPartBody>
    </w:docPart>
    <w:docPart>
      <w:docPartPr>
        <w:name w:val="E93389BE990648588A08870E13494AD8"/>
        <w:category>
          <w:name w:val="General"/>
          <w:gallery w:val="placeholder"/>
        </w:category>
        <w:types>
          <w:type w:val="bbPlcHdr"/>
        </w:types>
        <w:behaviors>
          <w:behavior w:val="content"/>
        </w:behaviors>
        <w:guid w:val="{BF65E417-DAF6-407D-87AA-0E8BC89F2C1C}"/>
      </w:docPartPr>
      <w:docPartBody>
        <w:p w:rsidR="009B24C8" w:rsidRDefault="009B24C8">
          <w:pPr>
            <w:pStyle w:val="E93389BE990648588A08870E13494AD8"/>
          </w:pPr>
          <w:r w:rsidRPr="00122E79">
            <w:rPr>
              <w:rStyle w:val="mfasiintens"/>
            </w:rPr>
            <w:t>Feu clic aquí per escriure text.</w:t>
          </w:r>
        </w:p>
      </w:docPartBody>
    </w:docPart>
    <w:docPart>
      <w:docPartPr>
        <w:name w:val="66BD9A4881734DC4BD258F4CBE79D42A"/>
        <w:category>
          <w:name w:val="General"/>
          <w:gallery w:val="placeholder"/>
        </w:category>
        <w:types>
          <w:type w:val="bbPlcHdr"/>
        </w:types>
        <w:behaviors>
          <w:behavior w:val="content"/>
        </w:behaviors>
        <w:guid w:val="{E09FDE5E-4C6E-4CBC-BDEF-EC242397AC74}"/>
      </w:docPartPr>
      <w:docPartBody>
        <w:p w:rsidR="009B24C8" w:rsidRDefault="009B24C8">
          <w:pPr>
            <w:pStyle w:val="66BD9A4881734DC4BD258F4CBE79D42A"/>
          </w:pPr>
          <w:r w:rsidRPr="00122E79">
            <w:rPr>
              <w:rStyle w:val="mfasiintens"/>
            </w:rPr>
            <w:t>Feu clic aquí per escriure text.</w:t>
          </w:r>
        </w:p>
      </w:docPartBody>
    </w:docPart>
    <w:docPart>
      <w:docPartPr>
        <w:name w:val="05980DFFA8454E3E95290897A7EC2AF1"/>
        <w:category>
          <w:name w:val="General"/>
          <w:gallery w:val="placeholder"/>
        </w:category>
        <w:types>
          <w:type w:val="bbPlcHdr"/>
        </w:types>
        <w:behaviors>
          <w:behavior w:val="content"/>
        </w:behaviors>
        <w:guid w:val="{2AD46199-397E-48B6-BF36-53A5BCFEE8AD}"/>
      </w:docPartPr>
      <w:docPartBody>
        <w:p w:rsidR="009B24C8" w:rsidRDefault="009B24C8">
          <w:pPr>
            <w:pStyle w:val="05980DFFA8454E3E95290897A7EC2AF1"/>
          </w:pPr>
          <w:r w:rsidRPr="00122E79">
            <w:rPr>
              <w:rStyle w:val="mfasiintens"/>
            </w:rPr>
            <w:t>Feu clic aquí per escriure text.</w:t>
          </w:r>
        </w:p>
      </w:docPartBody>
    </w:docPart>
    <w:docPart>
      <w:docPartPr>
        <w:name w:val="15BAD9D98549446D925965129BF3C4AF"/>
        <w:category>
          <w:name w:val="General"/>
          <w:gallery w:val="placeholder"/>
        </w:category>
        <w:types>
          <w:type w:val="bbPlcHdr"/>
        </w:types>
        <w:behaviors>
          <w:behavior w:val="content"/>
        </w:behaviors>
        <w:guid w:val="{F42D0D70-DCC5-4CC7-8B29-387BD2A56927}"/>
      </w:docPartPr>
      <w:docPartBody>
        <w:p w:rsidR="009B24C8" w:rsidRDefault="009B24C8">
          <w:pPr>
            <w:pStyle w:val="15BAD9D98549446D925965129BF3C4AF"/>
          </w:pPr>
          <w:r w:rsidRPr="00122E79">
            <w:rPr>
              <w:rStyle w:val="mfasiintens"/>
            </w:rPr>
            <w:t>Feu clic aquí per escriure text.</w:t>
          </w:r>
        </w:p>
      </w:docPartBody>
    </w:docPart>
    <w:docPart>
      <w:docPartPr>
        <w:name w:val="D414702897DD46679E80E5589345E98C"/>
        <w:category>
          <w:name w:val="General"/>
          <w:gallery w:val="placeholder"/>
        </w:category>
        <w:types>
          <w:type w:val="bbPlcHdr"/>
        </w:types>
        <w:behaviors>
          <w:behavior w:val="content"/>
        </w:behaviors>
        <w:guid w:val="{291407DC-E340-42A2-ACF0-6741CF9D16F4}"/>
      </w:docPartPr>
      <w:docPartBody>
        <w:p w:rsidR="009B24C8" w:rsidRDefault="009B24C8">
          <w:pPr>
            <w:pStyle w:val="D414702897DD46679E80E5589345E98C"/>
          </w:pPr>
          <w:r w:rsidRPr="00122E79">
            <w:rPr>
              <w:rStyle w:val="mfasiintens"/>
            </w:rPr>
            <w:t xml:space="preserve">Feu clic aquí per escriure </w:t>
          </w:r>
          <w:r w:rsidRPr="00122E79">
            <w:rPr>
              <w:rStyle w:val="mfasiintens"/>
            </w:rPr>
            <w:t>text.</w:t>
          </w:r>
        </w:p>
      </w:docPartBody>
    </w:docPart>
    <w:docPart>
      <w:docPartPr>
        <w:name w:val="10494223CC4B40FCAC25757FE4DF5085"/>
        <w:category>
          <w:name w:val="General"/>
          <w:gallery w:val="placeholder"/>
        </w:category>
        <w:types>
          <w:type w:val="bbPlcHdr"/>
        </w:types>
        <w:behaviors>
          <w:behavior w:val="content"/>
        </w:behaviors>
        <w:guid w:val="{952503B2-4A21-4A1B-9D8A-C661154837D8}"/>
      </w:docPartPr>
      <w:docPartBody>
        <w:p w:rsidR="009B24C8" w:rsidRDefault="009B24C8">
          <w:pPr>
            <w:pStyle w:val="10494223CC4B40FCAC25757FE4DF5085"/>
          </w:pPr>
          <w:r w:rsidRPr="00122E79">
            <w:rPr>
              <w:rStyle w:val="mfasiintens"/>
            </w:rPr>
            <w:t>Feu clic aquí per escriure text.</w:t>
          </w:r>
        </w:p>
      </w:docPartBody>
    </w:docPart>
    <w:docPart>
      <w:docPartPr>
        <w:name w:val="C8C553EB05B0418581ABF1574EEBCF9A"/>
        <w:category>
          <w:name w:val="General"/>
          <w:gallery w:val="placeholder"/>
        </w:category>
        <w:types>
          <w:type w:val="bbPlcHdr"/>
        </w:types>
        <w:behaviors>
          <w:behavior w:val="content"/>
        </w:behaviors>
        <w:guid w:val="{4B6B3DBB-FF92-4AAA-B878-C65B874ADD9E}"/>
      </w:docPartPr>
      <w:docPartBody>
        <w:p w:rsidR="009B24C8" w:rsidRDefault="009B24C8">
          <w:pPr>
            <w:pStyle w:val="C8C553EB05B0418581ABF1574EEBCF9A"/>
          </w:pPr>
          <w:r w:rsidRPr="00122E79">
            <w:rPr>
              <w:rStyle w:val="mfasiintens"/>
            </w:rPr>
            <w:t>Feu clic aquí per escriure text.</w:t>
          </w:r>
        </w:p>
      </w:docPartBody>
    </w:docPart>
    <w:docPart>
      <w:docPartPr>
        <w:name w:val="C48A04A5527A48C784A95B0BD8595660"/>
        <w:category>
          <w:name w:val="General"/>
          <w:gallery w:val="placeholder"/>
        </w:category>
        <w:types>
          <w:type w:val="bbPlcHdr"/>
        </w:types>
        <w:behaviors>
          <w:behavior w:val="content"/>
        </w:behaviors>
        <w:guid w:val="{E041A689-35BE-4545-B7FA-D8F0CD05BC81}"/>
      </w:docPartPr>
      <w:docPartBody>
        <w:p w:rsidR="009B24C8" w:rsidRDefault="009B24C8">
          <w:pPr>
            <w:pStyle w:val="C48A04A5527A48C784A95B0BD8595660"/>
          </w:pPr>
          <w:r w:rsidRPr="00122E79">
            <w:rPr>
              <w:rStyle w:val="mfasiintens"/>
            </w:rPr>
            <w:t>Feu clic aquí per escriure text.</w:t>
          </w:r>
        </w:p>
      </w:docPartBody>
    </w:docPart>
    <w:docPart>
      <w:docPartPr>
        <w:name w:val="148BDA5ECC5F448A8B6F5A0185960879"/>
        <w:category>
          <w:name w:val="General"/>
          <w:gallery w:val="placeholder"/>
        </w:category>
        <w:types>
          <w:type w:val="bbPlcHdr"/>
        </w:types>
        <w:behaviors>
          <w:behavior w:val="content"/>
        </w:behaviors>
        <w:guid w:val="{4322CA96-6702-44AA-9809-1955D7E698FA}"/>
      </w:docPartPr>
      <w:docPartBody>
        <w:p w:rsidR="009B24C8" w:rsidRDefault="009B24C8">
          <w:pPr>
            <w:pStyle w:val="148BDA5ECC5F448A8B6F5A0185960879"/>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4C8"/>
    <w:rsid w:val="002262DC"/>
    <w:rsid w:val="009B24C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F453016C632B4C4FA19C4DAED135F3FC">
    <w:name w:val="F453016C632B4C4FA19C4DAED135F3FC"/>
  </w:style>
  <w:style w:type="paragraph" w:customStyle="1" w:styleId="E98A65BF12FD4FF6A986C1BBBDB851E9">
    <w:name w:val="E98A65BF12FD4FF6A986C1BBBDB851E9"/>
  </w:style>
  <w:style w:type="paragraph" w:customStyle="1" w:styleId="5E720EA016DA40A9840A16EB23E92B62">
    <w:name w:val="5E720EA016DA40A9840A16EB23E92B62"/>
  </w:style>
  <w:style w:type="paragraph" w:customStyle="1" w:styleId="5014361F6F1947FDA7D26CF4091D6F1B">
    <w:name w:val="5014361F6F1947FDA7D26CF4091D6F1B"/>
  </w:style>
  <w:style w:type="paragraph" w:customStyle="1" w:styleId="94C9096A2BC44797A1BB6FEC9E4EF7FB">
    <w:name w:val="94C9096A2BC44797A1BB6FEC9E4EF7FB"/>
  </w:style>
  <w:style w:type="paragraph" w:customStyle="1" w:styleId="8F5B4B5B77844646AF677B3E23A5AD56">
    <w:name w:val="8F5B4B5B77844646AF677B3E23A5AD56"/>
  </w:style>
  <w:style w:type="paragraph" w:customStyle="1" w:styleId="67DF256AC5564309965BB60BD5887259">
    <w:name w:val="67DF256AC5564309965BB60BD5887259"/>
  </w:style>
  <w:style w:type="paragraph" w:customStyle="1" w:styleId="83964FC818864BA89F03D7C374D1B1AC">
    <w:name w:val="83964FC818864BA89F03D7C374D1B1AC"/>
  </w:style>
  <w:style w:type="paragraph" w:customStyle="1" w:styleId="42CA0498E7BB4B18B501AAA7327580E2">
    <w:name w:val="42CA0498E7BB4B18B501AAA7327580E2"/>
  </w:style>
  <w:style w:type="paragraph" w:customStyle="1" w:styleId="E688DDAAB45A4D40A819775E55463122">
    <w:name w:val="E688DDAAB45A4D40A819775E55463122"/>
  </w:style>
  <w:style w:type="paragraph" w:customStyle="1" w:styleId="ABB5D9E92B0F4CC4A5EED4EB7DB6B860">
    <w:name w:val="ABB5D9E92B0F4CC4A5EED4EB7DB6B860"/>
  </w:style>
  <w:style w:type="paragraph" w:customStyle="1" w:styleId="7E0084E2B3014067B67A5AF197CE3AF7">
    <w:name w:val="7E0084E2B3014067B67A5AF197CE3AF7"/>
  </w:style>
  <w:style w:type="paragraph" w:customStyle="1" w:styleId="EABCF9ED266641A283EEEA289A76BD44">
    <w:name w:val="EABCF9ED266641A283EEEA289A76BD44"/>
  </w:style>
  <w:style w:type="paragraph" w:customStyle="1" w:styleId="BDF6390528B44799A3A72B4466F092CF">
    <w:name w:val="BDF6390528B44799A3A72B4466F092CF"/>
  </w:style>
  <w:style w:type="paragraph" w:customStyle="1" w:styleId="3B26275B155D4A2B8C425C3D9051FEEA">
    <w:name w:val="3B26275B155D4A2B8C425C3D9051FEEA"/>
  </w:style>
  <w:style w:type="paragraph" w:customStyle="1" w:styleId="80B8C11FAEB540219934CB222F93FAD8">
    <w:name w:val="80B8C11FAEB540219934CB222F93FAD8"/>
  </w:style>
  <w:style w:type="paragraph" w:customStyle="1" w:styleId="E921D96F9A364E83B0684308163C9B0C">
    <w:name w:val="E921D96F9A364E83B0684308163C9B0C"/>
  </w:style>
  <w:style w:type="paragraph" w:customStyle="1" w:styleId="F8F54C26CD4344E2AECE2A75CFA71B63">
    <w:name w:val="F8F54C26CD4344E2AECE2A75CFA71B63"/>
  </w:style>
  <w:style w:type="paragraph" w:customStyle="1" w:styleId="E93389BE990648588A08870E13494AD8">
    <w:name w:val="E93389BE990648588A08870E13494AD8"/>
  </w:style>
  <w:style w:type="paragraph" w:customStyle="1" w:styleId="66BD9A4881734DC4BD258F4CBE79D42A">
    <w:name w:val="66BD9A4881734DC4BD258F4CBE79D42A"/>
  </w:style>
  <w:style w:type="paragraph" w:customStyle="1" w:styleId="05980DFFA8454E3E95290897A7EC2AF1">
    <w:name w:val="05980DFFA8454E3E95290897A7EC2AF1"/>
  </w:style>
  <w:style w:type="paragraph" w:customStyle="1" w:styleId="15BAD9D98549446D925965129BF3C4AF">
    <w:name w:val="15BAD9D98549446D925965129BF3C4AF"/>
  </w:style>
  <w:style w:type="paragraph" w:customStyle="1" w:styleId="D414702897DD46679E80E5589345E98C">
    <w:name w:val="D414702897DD46679E80E5589345E98C"/>
  </w:style>
  <w:style w:type="paragraph" w:customStyle="1" w:styleId="10494223CC4B40FCAC25757FE4DF5085">
    <w:name w:val="10494223CC4B40FCAC25757FE4DF5085"/>
  </w:style>
  <w:style w:type="paragraph" w:customStyle="1" w:styleId="C8C553EB05B0418581ABF1574EEBCF9A">
    <w:name w:val="C8C553EB05B0418581ABF1574EEBCF9A"/>
  </w:style>
  <w:style w:type="paragraph" w:customStyle="1" w:styleId="C48A04A5527A48C784A95B0BD8595660">
    <w:name w:val="C48A04A5527A48C784A95B0BD8595660"/>
  </w:style>
  <w:style w:type="paragraph" w:customStyle="1" w:styleId="148BDA5ECC5F448A8B6F5A0185960879">
    <w:name w:val="148BDA5ECC5F448A8B6F5A01859608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250217_DR_021_MODEL_DE_PRESENTACIO_OFERTA_MENOR_CA_vDte.dotm</Template>
  <TotalTime>3</TotalTime>
  <Pages>9</Pages>
  <Words>4230</Words>
  <Characters>24117</Characters>
  <Application>Microsoft Office Word</Application>
  <DocSecurity>0</DocSecurity>
  <Lines>200</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ROMERO VAZ, MARIA ESTHER</cp:lastModifiedBy>
  <cp:revision>1</cp:revision>
  <cp:lastPrinted>2023-11-07T12:28:00Z</cp:lastPrinted>
  <dcterms:created xsi:type="dcterms:W3CDTF">2025-04-16T11:06:00Z</dcterms:created>
  <dcterms:modified xsi:type="dcterms:W3CDTF">2025-04-16T11:09:00Z</dcterms:modified>
</cp:coreProperties>
</file>