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0876A2"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11BBFFE5" w14:textId="77777777" w:rsidR="00CD2873" w:rsidRPr="006B71C0" w:rsidRDefault="00CD2873" w:rsidP="00CD2873">
      <w:pPr>
        <w:pStyle w:val="Textindependent"/>
        <w:jc w:val="center"/>
        <w:rPr>
          <w:rFonts w:ascii="Aptos" w:hAnsi="Aptos"/>
          <w:b/>
          <w:sz w:val="20"/>
          <w:szCs w:val="20"/>
        </w:rPr>
      </w:pPr>
    </w:p>
    <w:p w14:paraId="74549BE7" w14:textId="77777777" w:rsidR="00CD2873" w:rsidRPr="006B71C0" w:rsidRDefault="00CD2873" w:rsidP="00CD2873">
      <w:pPr>
        <w:rPr>
          <w:rFonts w:ascii="Aptos" w:hAnsi="Aptos" w:cs="Arial"/>
          <w:b/>
          <w:sz w:val="20"/>
          <w:szCs w:val="20"/>
        </w:rPr>
      </w:pPr>
    </w:p>
    <w:p w14:paraId="6CEDD118"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292962E4300A4FADB30506C47DB96D92"/>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292962E4300A4FADB30506C47DB96D9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292962E4300A4FADB30506C47DB96D92"/>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292962E4300A4FADB30506C47DB96D9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292962E4300A4FADB30506C47DB96D92"/>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A7B8060"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596C3335" w14:textId="77777777" w:rsidTr="00A57B4F">
        <w:trPr>
          <w:trHeight w:val="340"/>
        </w:trPr>
        <w:tc>
          <w:tcPr>
            <w:tcW w:w="8612" w:type="dxa"/>
            <w:vAlign w:val="center"/>
          </w:tcPr>
          <w:p w14:paraId="6EF8CA0C" w14:textId="796AE083"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292962E4300A4FADB30506C47DB96D92"/>
                </w:placeholder>
              </w:sdtPr>
              <w:sdtEndPr>
                <w:rPr>
                  <w:rStyle w:val="mfasiintens"/>
                </w:rPr>
              </w:sdtEndPr>
              <w:sdtContent>
                <w:r w:rsidR="00461D15" w:rsidRPr="00461D15">
                  <w:rPr>
                    <w:rStyle w:val="mfasiintens"/>
                    <w:rFonts w:ascii="Aptos" w:hAnsi="Aptos"/>
                  </w:rPr>
                  <w:t>001_P2501544</w:t>
                </w:r>
              </w:sdtContent>
            </w:sdt>
          </w:p>
        </w:tc>
      </w:tr>
      <w:tr w:rsidR="00CD2873" w:rsidRPr="006B71C0" w14:paraId="2CA5F108" w14:textId="77777777" w:rsidTr="00A57B4F">
        <w:trPr>
          <w:trHeight w:val="547"/>
        </w:trPr>
        <w:tc>
          <w:tcPr>
            <w:tcW w:w="8612" w:type="dxa"/>
          </w:tcPr>
          <w:p w14:paraId="26F5540B" w14:textId="6B61708F"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292962E4300A4FADB30506C47DB96D92"/>
                </w:placeholder>
              </w:sdtPr>
              <w:sdtEndPr>
                <w:rPr>
                  <w:rStyle w:val="mfasiintens"/>
                </w:rPr>
              </w:sdtEndPr>
              <w:sdtContent>
                <w:r w:rsidR="00461D15" w:rsidRPr="00461D15">
                  <w:rPr>
                    <w:rStyle w:val="mfasiintens"/>
                    <w:rFonts w:ascii="Aptos" w:hAnsi="Aptos"/>
                  </w:rPr>
                  <w:t>ARRANJAMENTS PUNTUALS DEL PAVIMENT DE LA PLAÇA KENNEDY I ENRETIRADA DE QUIOSC FORA DE SERVEI, AL DISTRICTE DE SARRIÀ-SANT GERVASI</w:t>
                </w:r>
              </w:sdtContent>
            </w:sdt>
          </w:p>
        </w:tc>
      </w:tr>
      <w:tr w:rsidR="00A13471" w:rsidRPr="006B71C0" w14:paraId="60A2BB57" w14:textId="77777777" w:rsidTr="005A7CB0">
        <w:trPr>
          <w:trHeight w:val="397"/>
        </w:trPr>
        <w:tc>
          <w:tcPr>
            <w:tcW w:w="8612" w:type="dxa"/>
            <w:vAlign w:val="center"/>
          </w:tcPr>
          <w:p w14:paraId="751C7ADF" w14:textId="77777777"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5DF9DC0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557B208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6F9BE462" w14:textId="77777777" w:rsidR="00CD2873" w:rsidRPr="006B71C0" w:rsidRDefault="00CD2873" w:rsidP="00CD2873">
      <w:pPr>
        <w:rPr>
          <w:rFonts w:ascii="Aptos" w:hAnsi="Aptos" w:cs="Arial"/>
          <w:sz w:val="20"/>
          <w:szCs w:val="20"/>
        </w:rPr>
      </w:pPr>
    </w:p>
    <w:p w14:paraId="4A9581C8"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292962E4300A4FADB30506C47DB96D92"/>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4A0AAFF"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292962E4300A4FADB30506C47DB96D92"/>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02CCF492"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292962E4300A4FADB30506C47DB96D9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BCF4927"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292962E4300A4FADB30506C47DB96D9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A3614EB" w14:textId="77777777" w:rsidR="00CD2873" w:rsidRPr="006B71C0" w:rsidRDefault="00CD2873" w:rsidP="00CD2873">
      <w:pPr>
        <w:rPr>
          <w:rFonts w:ascii="Aptos" w:hAnsi="Aptos" w:cs="Arial"/>
          <w:sz w:val="20"/>
          <w:szCs w:val="20"/>
        </w:rPr>
      </w:pPr>
    </w:p>
    <w:p w14:paraId="77CD4B3B"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19CC1F84" w14:textId="77777777" w:rsidR="00CD2873" w:rsidRPr="006B71C0" w:rsidRDefault="00CD2873" w:rsidP="00CD2873">
      <w:pPr>
        <w:rPr>
          <w:rFonts w:ascii="Aptos" w:hAnsi="Aptos" w:cs="Arial"/>
          <w:sz w:val="20"/>
          <w:szCs w:val="20"/>
        </w:rPr>
      </w:pPr>
    </w:p>
    <w:p w14:paraId="46E1DD99" w14:textId="77777777" w:rsidR="00CD2873" w:rsidRPr="006B71C0" w:rsidRDefault="00CD2873" w:rsidP="00CD2873">
      <w:pPr>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61FF1DD5" w14:textId="77777777" w:rsidR="00CD2873" w:rsidRPr="006B71C0" w:rsidRDefault="00CD2873" w:rsidP="00CD2873">
      <w:pPr>
        <w:rPr>
          <w:rFonts w:ascii="Aptos" w:hAnsi="Aptos" w:cs="Arial"/>
          <w:sz w:val="20"/>
          <w:szCs w:val="20"/>
        </w:rPr>
      </w:pPr>
    </w:p>
    <w:tbl>
      <w:tblPr>
        <w:tblStyle w:val="Taulaambquadrcula"/>
        <w:tblW w:w="8901"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819"/>
        <w:gridCol w:w="1134"/>
        <w:gridCol w:w="1134"/>
        <w:gridCol w:w="680"/>
        <w:gridCol w:w="1134"/>
      </w:tblGrid>
      <w:tr w:rsidR="00FE416B" w:rsidRPr="006B71C0" w14:paraId="2AFF2140" w14:textId="77777777" w:rsidTr="00D32225">
        <w:trPr>
          <w:trHeight w:val="397"/>
        </w:trPr>
        <w:tc>
          <w:tcPr>
            <w:tcW w:w="4819" w:type="dxa"/>
            <w:tcBorders>
              <w:top w:val="single" w:sz="12" w:space="0" w:color="auto"/>
              <w:bottom w:val="single" w:sz="12" w:space="0" w:color="auto"/>
            </w:tcBorders>
            <w:shd w:val="clear" w:color="auto" w:fill="EEECE1" w:themeFill="background2"/>
            <w:vAlign w:val="center"/>
          </w:tcPr>
          <w:p w14:paraId="132859C3"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Conceptes</w:t>
            </w:r>
          </w:p>
        </w:tc>
        <w:tc>
          <w:tcPr>
            <w:tcW w:w="1134" w:type="dxa"/>
            <w:tcBorders>
              <w:top w:val="single" w:sz="12" w:space="0" w:color="auto"/>
              <w:bottom w:val="single" w:sz="12" w:space="0" w:color="auto"/>
            </w:tcBorders>
            <w:shd w:val="clear" w:color="auto" w:fill="EEECE1" w:themeFill="background2"/>
            <w:vAlign w:val="center"/>
          </w:tcPr>
          <w:p w14:paraId="0E08381A" w14:textId="77777777" w:rsidR="00FE416B" w:rsidRPr="006B71C0" w:rsidRDefault="00D61C7A" w:rsidP="00FE416B">
            <w:pPr>
              <w:ind w:right="-109"/>
              <w:jc w:val="center"/>
              <w:rPr>
                <w:rFonts w:ascii="Aptos" w:hAnsi="Aptos" w:cs="Arial"/>
                <w:b/>
                <w:sz w:val="12"/>
                <w:szCs w:val="12"/>
              </w:rPr>
            </w:pPr>
            <w:r w:rsidRPr="006B71C0">
              <w:rPr>
                <w:rFonts w:ascii="Aptos" w:hAnsi="Aptos" w:cs="Arial"/>
                <w:b/>
                <w:sz w:val="12"/>
                <w:szCs w:val="12"/>
              </w:rPr>
              <w:t>País d’</w:t>
            </w:r>
            <w:r w:rsidR="00FE416B" w:rsidRPr="006B71C0">
              <w:rPr>
                <w:rFonts w:ascii="Aptos" w:hAnsi="Aptos" w:cs="Arial"/>
                <w:b/>
                <w:sz w:val="12"/>
                <w:szCs w:val="12"/>
              </w:rPr>
              <w:t>origen</w:t>
            </w:r>
          </w:p>
          <w:p w14:paraId="6C5D0201" w14:textId="77777777" w:rsidR="005D39C9" w:rsidRPr="006B71C0" w:rsidRDefault="00D61C7A" w:rsidP="00FE416B">
            <w:pPr>
              <w:ind w:left="-107" w:right="-109"/>
              <w:jc w:val="center"/>
              <w:rPr>
                <w:rFonts w:ascii="Aptos" w:hAnsi="Aptos" w:cs="Arial"/>
                <w:b/>
                <w:sz w:val="12"/>
                <w:szCs w:val="12"/>
              </w:rPr>
            </w:pPr>
            <w:r w:rsidRPr="006B71C0">
              <w:rPr>
                <w:rFonts w:ascii="Aptos" w:hAnsi="Aptos" w:cs="Arial"/>
                <w:b/>
                <w:sz w:val="12"/>
                <w:szCs w:val="12"/>
              </w:rPr>
              <w:t>del producte</w:t>
            </w:r>
            <w:r w:rsidR="00FE416B" w:rsidRPr="006B71C0">
              <w:rPr>
                <w:rFonts w:ascii="Aptos" w:hAnsi="Aptos" w:cs="Arial"/>
                <w:b/>
                <w:sz w:val="12"/>
                <w:szCs w:val="12"/>
              </w:rPr>
              <w:t xml:space="preserve"> </w:t>
            </w:r>
            <w:r w:rsidR="00F431E0" w:rsidRPr="006B71C0">
              <w:rPr>
                <w:rFonts w:ascii="Aptos" w:hAnsi="Aptos" w:cs="Arial"/>
                <w:sz w:val="12"/>
                <w:szCs w:val="12"/>
              </w:rPr>
              <w:t>(a)</w:t>
            </w:r>
          </w:p>
        </w:tc>
        <w:tc>
          <w:tcPr>
            <w:tcW w:w="1134" w:type="dxa"/>
            <w:tcBorders>
              <w:top w:val="single" w:sz="12" w:space="0" w:color="auto"/>
              <w:bottom w:val="single" w:sz="12" w:space="0" w:color="auto"/>
            </w:tcBorders>
            <w:shd w:val="clear" w:color="auto" w:fill="EEECE1" w:themeFill="background2"/>
            <w:vAlign w:val="center"/>
          </w:tcPr>
          <w:p w14:paraId="4722C1EB"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Preu net</w:t>
            </w:r>
          </w:p>
          <w:p w14:paraId="1B764165"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IVA exclòs</w:t>
            </w:r>
          </w:p>
        </w:tc>
        <w:tc>
          <w:tcPr>
            <w:tcW w:w="680" w:type="dxa"/>
            <w:tcBorders>
              <w:top w:val="single" w:sz="12" w:space="0" w:color="auto"/>
              <w:bottom w:val="single" w:sz="12" w:space="0" w:color="auto"/>
            </w:tcBorders>
            <w:shd w:val="clear" w:color="auto" w:fill="EEECE1" w:themeFill="background2"/>
            <w:vAlign w:val="center"/>
          </w:tcPr>
          <w:p w14:paraId="22B77E2F"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Número</w:t>
            </w:r>
          </w:p>
          <w:p w14:paraId="74709747" w14:textId="77777777" w:rsidR="005D39C9" w:rsidRPr="006B71C0" w:rsidRDefault="005D39C9" w:rsidP="00D61C7A">
            <w:pPr>
              <w:ind w:left="-108" w:right="-106"/>
              <w:jc w:val="center"/>
              <w:rPr>
                <w:rFonts w:ascii="Aptos" w:hAnsi="Aptos" w:cs="Arial"/>
                <w:b/>
                <w:sz w:val="12"/>
                <w:szCs w:val="12"/>
              </w:rPr>
            </w:pPr>
            <w:r w:rsidRPr="006B71C0">
              <w:rPr>
                <w:rFonts w:ascii="Aptos" w:hAnsi="Aptos" w:cs="Arial"/>
                <w:b/>
                <w:sz w:val="12"/>
                <w:szCs w:val="12"/>
              </w:rPr>
              <w:t>d’unitats</w:t>
            </w:r>
          </w:p>
        </w:tc>
        <w:tc>
          <w:tcPr>
            <w:tcW w:w="1134" w:type="dxa"/>
            <w:tcBorders>
              <w:top w:val="single" w:sz="12" w:space="0" w:color="auto"/>
              <w:bottom w:val="single" w:sz="12" w:space="0" w:color="auto"/>
            </w:tcBorders>
            <w:shd w:val="clear" w:color="auto" w:fill="EEECE1" w:themeFill="background2"/>
            <w:vAlign w:val="center"/>
          </w:tcPr>
          <w:p w14:paraId="1E688691" w14:textId="77777777" w:rsidR="005D39C9" w:rsidRPr="006B71C0" w:rsidRDefault="005D39C9" w:rsidP="00245F17">
            <w:pPr>
              <w:jc w:val="center"/>
              <w:rPr>
                <w:rFonts w:ascii="Aptos" w:hAnsi="Aptos" w:cs="Arial"/>
                <w:b/>
                <w:sz w:val="12"/>
                <w:szCs w:val="12"/>
              </w:rPr>
            </w:pPr>
            <w:r w:rsidRPr="006B71C0">
              <w:rPr>
                <w:rFonts w:ascii="Aptos" w:hAnsi="Aptos" w:cs="Arial"/>
                <w:b/>
                <w:sz w:val="12"/>
                <w:szCs w:val="12"/>
              </w:rPr>
              <w:t>Import</w:t>
            </w:r>
          </w:p>
        </w:tc>
      </w:tr>
      <w:tr w:rsidR="00FE416B" w:rsidRPr="006B71C0" w14:paraId="0B628290" w14:textId="77777777" w:rsidTr="00FE416B">
        <w:sdt>
          <w:sdtPr>
            <w:rPr>
              <w:rFonts w:ascii="Aptos" w:hAnsi="Aptos"/>
            </w:rPr>
            <w:id w:val="669141610"/>
            <w:placeholder>
              <w:docPart w:val="B6AAE9513F624536A6930E8E2507F93A"/>
            </w:placeholder>
            <w:showingPlcHdr/>
          </w:sdtPr>
          <w:sdtEndPr/>
          <w:sdtContent>
            <w:tc>
              <w:tcPr>
                <w:tcW w:w="4819" w:type="dxa"/>
                <w:tcBorders>
                  <w:top w:val="single" w:sz="12" w:space="0" w:color="auto"/>
                </w:tcBorders>
              </w:tcPr>
              <w:p w14:paraId="18AB4D0C" w14:textId="77777777" w:rsidR="00902773" w:rsidRPr="006B71C0" w:rsidRDefault="00902773" w:rsidP="007D4C0D">
                <w:pPr>
                  <w:pStyle w:val="Cita"/>
                  <w:rPr>
                    <w:rFonts w:ascii="Aptos" w:hAnsi="Aptos"/>
                  </w:rPr>
                </w:pPr>
                <w:r w:rsidRPr="006B71C0">
                  <w:rPr>
                    <w:rStyle w:val="CitaCar"/>
                    <w:rFonts w:ascii="Aptos" w:hAnsi="Aptos"/>
                    <w:i/>
                    <w:iCs/>
                  </w:rPr>
                  <w:t>Feu clic aquí per escriure text.</w:t>
                </w:r>
              </w:p>
            </w:tc>
          </w:sdtContent>
        </w:sdt>
        <w:sdt>
          <w:sdtPr>
            <w:rPr>
              <w:rFonts w:ascii="Aptos" w:hAnsi="Aptos"/>
            </w:rPr>
            <w:id w:val="-762921469"/>
            <w:placeholder>
              <w:docPart w:val="F053E132E16540D4B8CA51F6DEE8023C"/>
            </w:placeholder>
          </w:sdtPr>
          <w:sdtEndPr/>
          <w:sdtContent>
            <w:tc>
              <w:tcPr>
                <w:tcW w:w="1134" w:type="dxa"/>
                <w:tcBorders>
                  <w:top w:val="single" w:sz="12" w:space="0" w:color="auto"/>
                </w:tcBorders>
              </w:tcPr>
              <w:p w14:paraId="7EB7930E"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top w:val="single" w:sz="12" w:space="0" w:color="auto"/>
            </w:tcBorders>
          </w:tcPr>
          <w:sdt>
            <w:sdtPr>
              <w:rPr>
                <w:rFonts w:ascii="Aptos" w:hAnsi="Aptos"/>
              </w:rPr>
              <w:id w:val="1829785626"/>
              <w:placeholder>
                <w:docPart w:val="B6AAE9513F624536A6930E8E2507F93A"/>
              </w:placeholder>
            </w:sdtPr>
            <w:sdtEndPr/>
            <w:sdtContent>
              <w:p w14:paraId="63918E26"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sdt>
          <w:sdtPr>
            <w:rPr>
              <w:rFonts w:ascii="Aptos" w:hAnsi="Aptos"/>
            </w:rPr>
            <w:id w:val="608470676"/>
            <w:placeholder>
              <w:docPart w:val="B6AAE9513F624536A6930E8E2507F93A"/>
            </w:placeholder>
          </w:sdtPr>
          <w:sdtEndPr/>
          <w:sdtContent>
            <w:tc>
              <w:tcPr>
                <w:tcW w:w="680" w:type="dxa"/>
                <w:tcBorders>
                  <w:top w:val="single" w:sz="12" w:space="0" w:color="auto"/>
                </w:tcBorders>
              </w:tcPr>
              <w:p w14:paraId="620730A1"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top w:val="single" w:sz="12" w:space="0" w:color="auto"/>
            </w:tcBorders>
          </w:tcPr>
          <w:sdt>
            <w:sdtPr>
              <w:rPr>
                <w:rFonts w:ascii="Aptos" w:hAnsi="Aptos"/>
              </w:rPr>
              <w:id w:val="895320189"/>
              <w:placeholder>
                <w:docPart w:val="B6AAE9513F624536A6930E8E2507F93A"/>
              </w:placeholder>
            </w:sdtPr>
            <w:sdtEndPr/>
            <w:sdtContent>
              <w:p w14:paraId="48E16EBF" w14:textId="77777777" w:rsidR="00902773" w:rsidRPr="006B71C0" w:rsidRDefault="00902773" w:rsidP="007D4C0D">
                <w:pPr>
                  <w:pStyle w:val="Cita"/>
                  <w:jc w:val="right"/>
                  <w:rPr>
                    <w:rFonts w:ascii="Aptos" w:hAnsi="Aptos"/>
                  </w:rPr>
                </w:pPr>
                <w:r w:rsidRPr="006B71C0">
                  <w:rPr>
                    <w:rStyle w:val="CitaCar"/>
                    <w:rFonts w:ascii="Aptos" w:hAnsi="Aptos"/>
                    <w:i/>
                    <w:iCs/>
                  </w:rPr>
                  <w:t>00.000,00 €</w:t>
                </w:r>
              </w:p>
            </w:sdtContent>
          </w:sdt>
        </w:tc>
      </w:tr>
      <w:tr w:rsidR="00FE416B" w:rsidRPr="006B71C0" w14:paraId="4EDAACC2" w14:textId="77777777" w:rsidTr="00FE416B">
        <w:sdt>
          <w:sdtPr>
            <w:rPr>
              <w:rFonts w:ascii="Aptos" w:hAnsi="Aptos"/>
            </w:rPr>
            <w:id w:val="240296076"/>
            <w:placeholder>
              <w:docPart w:val="211038C1C2DE470AB9E520B833D6AA74"/>
            </w:placeholder>
          </w:sdtPr>
          <w:sdtEndPr/>
          <w:sdtContent>
            <w:tc>
              <w:tcPr>
                <w:tcW w:w="4819" w:type="dxa"/>
              </w:tcPr>
              <w:p w14:paraId="5D377460"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43456994"/>
            <w:placeholder>
              <w:docPart w:val="7F29BA6B676341E8BC687FD0863AB81E"/>
            </w:placeholder>
          </w:sdtPr>
          <w:sdtEndPr/>
          <w:sdtContent>
            <w:tc>
              <w:tcPr>
                <w:tcW w:w="1134" w:type="dxa"/>
              </w:tcPr>
              <w:p w14:paraId="33786B34"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754737072"/>
              <w:placeholder>
                <w:docPart w:val="591EEC7954E749A69F2D51E20A39279A"/>
              </w:placeholder>
            </w:sdtPr>
            <w:sdtEndPr/>
            <w:sdtContent>
              <w:p w14:paraId="2DB58C0C"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127363627"/>
            <w:placeholder>
              <w:docPart w:val="7859653E21AF4668943CF7186D55FB96"/>
            </w:placeholder>
          </w:sdtPr>
          <w:sdtEndPr/>
          <w:sdtContent>
            <w:tc>
              <w:tcPr>
                <w:tcW w:w="680" w:type="dxa"/>
              </w:tcPr>
              <w:p w14:paraId="28CA8041"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929735962"/>
              <w:placeholder>
                <w:docPart w:val="A5CA6D1E0AB94E44BCB25A1F7216ECBA"/>
              </w:placeholder>
            </w:sdtPr>
            <w:sdtEndPr/>
            <w:sdtContent>
              <w:p w14:paraId="7BA6F38F"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2F39ABD" w14:textId="77777777" w:rsidTr="00FE416B">
        <w:sdt>
          <w:sdtPr>
            <w:rPr>
              <w:rFonts w:ascii="Aptos" w:hAnsi="Aptos"/>
            </w:rPr>
            <w:id w:val="1006645454"/>
            <w:placeholder>
              <w:docPart w:val="27CBEDFAB56E44B6A145C8D225E23A1E"/>
            </w:placeholder>
          </w:sdtPr>
          <w:sdtEndPr/>
          <w:sdtContent>
            <w:tc>
              <w:tcPr>
                <w:tcW w:w="4819" w:type="dxa"/>
              </w:tcPr>
              <w:p w14:paraId="36227966"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770226778"/>
            <w:placeholder>
              <w:docPart w:val="1D805DCECEC6411FA1039267C457CF06"/>
            </w:placeholder>
          </w:sdtPr>
          <w:sdtEndPr/>
          <w:sdtContent>
            <w:tc>
              <w:tcPr>
                <w:tcW w:w="1134" w:type="dxa"/>
              </w:tcPr>
              <w:p w14:paraId="63981F9C"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620492943"/>
              <w:placeholder>
                <w:docPart w:val="CF0AB5A3A5A9432FB2EDB9BE2D0DB9F3"/>
              </w:placeholder>
            </w:sdtPr>
            <w:sdtEndPr/>
            <w:sdtContent>
              <w:p w14:paraId="5E01908B"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493327278"/>
            <w:placeholder>
              <w:docPart w:val="195604E4E3914A6AB43E0F06D57AA686"/>
            </w:placeholder>
          </w:sdtPr>
          <w:sdtEndPr/>
          <w:sdtContent>
            <w:tc>
              <w:tcPr>
                <w:tcW w:w="680" w:type="dxa"/>
              </w:tcPr>
              <w:p w14:paraId="7D12FB69"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26443067"/>
              <w:placeholder>
                <w:docPart w:val="55B36BC11D5D46388F4001D3DCCC7D3A"/>
              </w:placeholder>
            </w:sdtPr>
            <w:sdtEndPr/>
            <w:sdtContent>
              <w:p w14:paraId="5C43DFF5"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869068D" w14:textId="77777777" w:rsidTr="00FE416B">
        <w:sdt>
          <w:sdtPr>
            <w:rPr>
              <w:rFonts w:ascii="Aptos" w:hAnsi="Aptos"/>
            </w:rPr>
            <w:id w:val="833654896"/>
            <w:placeholder>
              <w:docPart w:val="0B47C2DC7D924B269345837B6CB9267A"/>
            </w:placeholder>
          </w:sdtPr>
          <w:sdtEndPr/>
          <w:sdtContent>
            <w:tc>
              <w:tcPr>
                <w:tcW w:w="4819" w:type="dxa"/>
              </w:tcPr>
              <w:p w14:paraId="46840B3E"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591672738"/>
            <w:placeholder>
              <w:docPart w:val="15C5831229154DFE9154162EAC6F1894"/>
            </w:placeholder>
          </w:sdtPr>
          <w:sdtEndPr/>
          <w:sdtContent>
            <w:tc>
              <w:tcPr>
                <w:tcW w:w="1134" w:type="dxa"/>
              </w:tcPr>
              <w:p w14:paraId="52B02768"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71590987"/>
              <w:placeholder>
                <w:docPart w:val="7995C856512C493A922BD49B5BBDF82F"/>
              </w:placeholder>
            </w:sdtPr>
            <w:sdtEndPr/>
            <w:sdtContent>
              <w:p w14:paraId="4AE4B179"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732194418"/>
            <w:placeholder>
              <w:docPart w:val="702A150B324C443380178D051410B559"/>
            </w:placeholder>
          </w:sdtPr>
          <w:sdtEndPr/>
          <w:sdtContent>
            <w:tc>
              <w:tcPr>
                <w:tcW w:w="680" w:type="dxa"/>
              </w:tcPr>
              <w:p w14:paraId="42794FFD"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2093621778"/>
              <w:placeholder>
                <w:docPart w:val="2E3FE6AE0E30471F8F7E33C86A0C9B65"/>
              </w:placeholder>
            </w:sdtPr>
            <w:sdtEndPr/>
            <w:sdtContent>
              <w:p w14:paraId="42FE7F5E"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377FD950" w14:textId="77777777" w:rsidTr="00FE416B">
        <w:sdt>
          <w:sdtPr>
            <w:rPr>
              <w:rFonts w:ascii="Aptos" w:hAnsi="Aptos"/>
            </w:rPr>
            <w:id w:val="1297329695"/>
            <w:placeholder>
              <w:docPart w:val="103E0494F9C7407CA9DC89D5FE7F2F38"/>
            </w:placeholder>
          </w:sdtPr>
          <w:sdtEndPr/>
          <w:sdtContent>
            <w:tc>
              <w:tcPr>
                <w:tcW w:w="4819" w:type="dxa"/>
              </w:tcPr>
              <w:p w14:paraId="302D1B0D"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818186049"/>
            <w:placeholder>
              <w:docPart w:val="A925A8DFE0F34EBFBDD3017BD5CDC49F"/>
            </w:placeholder>
          </w:sdtPr>
          <w:sdtEndPr/>
          <w:sdtContent>
            <w:tc>
              <w:tcPr>
                <w:tcW w:w="1134" w:type="dxa"/>
              </w:tcPr>
              <w:p w14:paraId="4D7394AB"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Pr>
          <w:sdt>
            <w:sdtPr>
              <w:rPr>
                <w:rFonts w:ascii="Aptos" w:hAnsi="Aptos"/>
              </w:rPr>
              <w:id w:val="1644777482"/>
              <w:placeholder>
                <w:docPart w:val="05BC369E6AFA4244A4F4CA3842EFCFAE"/>
              </w:placeholder>
            </w:sdtPr>
            <w:sdtEndPr/>
            <w:sdtContent>
              <w:p w14:paraId="661B40E1"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06816785"/>
            <w:placeholder>
              <w:docPart w:val="592A73E5DBBD4989AF85225889B79240"/>
            </w:placeholder>
          </w:sdtPr>
          <w:sdtEndPr/>
          <w:sdtContent>
            <w:tc>
              <w:tcPr>
                <w:tcW w:w="680" w:type="dxa"/>
              </w:tcPr>
              <w:p w14:paraId="3E94F2FF"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Pr>
          <w:sdt>
            <w:sdtPr>
              <w:rPr>
                <w:rFonts w:ascii="Aptos" w:hAnsi="Aptos"/>
              </w:rPr>
              <w:id w:val="1700969630"/>
              <w:placeholder>
                <w:docPart w:val="D36D2129484E49DF87DCD05DE81CD5B4"/>
              </w:placeholder>
            </w:sdtPr>
            <w:sdtEndPr/>
            <w:sdtContent>
              <w:p w14:paraId="733AF2C1"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5EE34B80" w14:textId="77777777" w:rsidTr="00FE416B">
        <w:sdt>
          <w:sdtPr>
            <w:rPr>
              <w:rFonts w:ascii="Aptos" w:hAnsi="Aptos"/>
            </w:rPr>
            <w:id w:val="245698801"/>
            <w:placeholder>
              <w:docPart w:val="1273CBC8099C43148FA69D9E604BF2A3"/>
            </w:placeholder>
          </w:sdtPr>
          <w:sdtEndPr/>
          <w:sdtContent>
            <w:tc>
              <w:tcPr>
                <w:tcW w:w="4819" w:type="dxa"/>
                <w:tcBorders>
                  <w:bottom w:val="single" w:sz="12" w:space="0" w:color="auto"/>
                </w:tcBorders>
              </w:tcPr>
              <w:p w14:paraId="3EC0AE00" w14:textId="77777777" w:rsidR="00902773" w:rsidRPr="006B71C0" w:rsidRDefault="00902773" w:rsidP="007D4C0D">
                <w:pPr>
                  <w:pStyle w:val="Cita"/>
                  <w:rPr>
                    <w:rFonts w:ascii="Aptos" w:hAnsi="Aptos"/>
                  </w:rPr>
                </w:pPr>
                <w:r w:rsidRPr="006B71C0">
                  <w:rPr>
                    <w:rFonts w:ascii="Aptos" w:hAnsi="Aptos"/>
                  </w:rPr>
                  <w:t>- - -</w:t>
                </w:r>
              </w:p>
            </w:tc>
          </w:sdtContent>
        </w:sdt>
        <w:sdt>
          <w:sdtPr>
            <w:rPr>
              <w:rFonts w:ascii="Aptos" w:hAnsi="Aptos"/>
            </w:rPr>
            <w:id w:val="-1634863203"/>
            <w:placeholder>
              <w:docPart w:val="53353CA8175D41F6A79685E1260FA60D"/>
            </w:placeholder>
          </w:sdtPr>
          <w:sdtEndPr/>
          <w:sdtContent>
            <w:tc>
              <w:tcPr>
                <w:tcW w:w="1134" w:type="dxa"/>
                <w:tcBorders>
                  <w:bottom w:val="single" w:sz="12" w:space="0" w:color="auto"/>
                </w:tcBorders>
              </w:tcPr>
              <w:p w14:paraId="00E00AF9" w14:textId="77777777" w:rsidR="00902773" w:rsidRPr="006B71C0" w:rsidRDefault="00902773" w:rsidP="0019336A">
                <w:pPr>
                  <w:pStyle w:val="Cita"/>
                  <w:ind w:right="-109"/>
                  <w:rPr>
                    <w:rFonts w:ascii="Aptos" w:hAnsi="Aptos"/>
                  </w:rPr>
                </w:pPr>
                <w:r w:rsidRPr="006B71C0">
                  <w:rPr>
                    <w:rFonts w:ascii="Aptos" w:hAnsi="Aptos"/>
                  </w:rPr>
                  <w:t>- - -</w:t>
                </w:r>
              </w:p>
            </w:tc>
          </w:sdtContent>
        </w:sdt>
        <w:tc>
          <w:tcPr>
            <w:tcW w:w="1134" w:type="dxa"/>
            <w:tcBorders>
              <w:bottom w:val="single" w:sz="12" w:space="0" w:color="auto"/>
            </w:tcBorders>
          </w:tcPr>
          <w:sdt>
            <w:sdtPr>
              <w:rPr>
                <w:rFonts w:ascii="Aptos" w:hAnsi="Aptos"/>
              </w:rPr>
              <w:id w:val="312224244"/>
              <w:placeholder>
                <w:docPart w:val="5BA7E32605184756923581DBD1ED5DA9"/>
              </w:placeholder>
            </w:sdtPr>
            <w:sdtEndPr/>
            <w:sdtContent>
              <w:p w14:paraId="2E11A52F"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sdt>
          <w:sdtPr>
            <w:rPr>
              <w:rFonts w:ascii="Aptos" w:hAnsi="Aptos"/>
            </w:rPr>
            <w:id w:val="-1578438733"/>
            <w:placeholder>
              <w:docPart w:val="6AD162F2562E43738F8F22A5B56A606F"/>
            </w:placeholder>
          </w:sdtPr>
          <w:sdtEndPr/>
          <w:sdtContent>
            <w:tc>
              <w:tcPr>
                <w:tcW w:w="680" w:type="dxa"/>
                <w:tcBorders>
                  <w:bottom w:val="single" w:sz="12" w:space="0" w:color="auto"/>
                </w:tcBorders>
              </w:tcPr>
              <w:p w14:paraId="75FAD4CA" w14:textId="77777777" w:rsidR="00902773" w:rsidRPr="006B71C0" w:rsidRDefault="00902773" w:rsidP="00F431E0">
                <w:pPr>
                  <w:pStyle w:val="Cita"/>
                  <w:ind w:right="-106"/>
                  <w:rPr>
                    <w:rFonts w:ascii="Aptos" w:hAnsi="Aptos"/>
                  </w:rPr>
                </w:pPr>
                <w:r w:rsidRPr="006B71C0">
                  <w:rPr>
                    <w:rFonts w:ascii="Aptos" w:hAnsi="Aptos"/>
                  </w:rPr>
                  <w:t xml:space="preserve"> </w:t>
                </w:r>
              </w:p>
            </w:tc>
          </w:sdtContent>
        </w:sdt>
        <w:tc>
          <w:tcPr>
            <w:tcW w:w="1134" w:type="dxa"/>
            <w:tcBorders>
              <w:bottom w:val="single" w:sz="12" w:space="0" w:color="auto"/>
            </w:tcBorders>
          </w:tcPr>
          <w:sdt>
            <w:sdtPr>
              <w:rPr>
                <w:rFonts w:ascii="Aptos" w:hAnsi="Aptos"/>
              </w:rPr>
              <w:id w:val="-295679919"/>
            </w:sdtPr>
            <w:sdtEndPr/>
            <w:sdtContent>
              <w:p w14:paraId="32C2311F" w14:textId="77777777" w:rsidR="00902773" w:rsidRPr="006B71C0" w:rsidRDefault="00902773" w:rsidP="007D4C0D">
                <w:pPr>
                  <w:pStyle w:val="Cita"/>
                  <w:jc w:val="right"/>
                  <w:rPr>
                    <w:rFonts w:ascii="Aptos" w:hAnsi="Aptos"/>
                  </w:rPr>
                </w:pPr>
                <w:r w:rsidRPr="006B71C0">
                  <w:rPr>
                    <w:rStyle w:val="CitaCar"/>
                    <w:rFonts w:ascii="Aptos" w:hAnsi="Aptos"/>
                    <w:i/>
                    <w:iCs/>
                  </w:rPr>
                  <w:t>- - -</w:t>
                </w:r>
              </w:p>
            </w:sdtContent>
          </w:sdt>
        </w:tc>
      </w:tr>
      <w:tr w:rsidR="00FE416B" w:rsidRPr="006B71C0" w14:paraId="06B6958E" w14:textId="77777777" w:rsidTr="00FE416B">
        <w:tc>
          <w:tcPr>
            <w:tcW w:w="4819" w:type="dxa"/>
            <w:tcBorders>
              <w:top w:val="single" w:sz="12" w:space="0" w:color="auto"/>
              <w:bottom w:val="single" w:sz="12" w:space="0" w:color="auto"/>
            </w:tcBorders>
            <w:shd w:val="clear" w:color="auto" w:fill="EEECE1" w:themeFill="background2"/>
          </w:tcPr>
          <w:p w14:paraId="50D45427" w14:textId="77777777" w:rsidR="00902773" w:rsidRPr="006B71C0" w:rsidRDefault="00902773" w:rsidP="00F372CA">
            <w:pPr>
              <w:ind w:right="176"/>
              <w:jc w:val="right"/>
              <w:rPr>
                <w:rFonts w:ascii="Aptos" w:hAnsi="Aptos" w:cs="Arial"/>
                <w:b/>
                <w:sz w:val="18"/>
                <w:szCs w:val="18"/>
              </w:rPr>
            </w:pPr>
            <w:r w:rsidRPr="006B71C0">
              <w:rPr>
                <w:rFonts w:ascii="Aptos" w:hAnsi="Aptos" w:cs="Arial"/>
                <w:b/>
                <w:sz w:val="18"/>
                <w:szCs w:val="18"/>
              </w:rPr>
              <w:t>TOTAL</w:t>
            </w:r>
            <w:r w:rsidRPr="006B71C0">
              <w:rPr>
                <w:rFonts w:ascii="Aptos" w:hAnsi="Aptos" w:cs="Arial"/>
                <w:b/>
                <w:sz w:val="18"/>
                <w:szCs w:val="18"/>
                <w:vertAlign w:val="superscript"/>
              </w:rPr>
              <w:t>*</w:t>
            </w:r>
          </w:p>
        </w:tc>
        <w:tc>
          <w:tcPr>
            <w:tcW w:w="1134" w:type="dxa"/>
            <w:tcBorders>
              <w:top w:val="single" w:sz="12" w:space="0" w:color="auto"/>
              <w:bottom w:val="single" w:sz="12" w:space="0" w:color="auto"/>
            </w:tcBorders>
            <w:shd w:val="clear" w:color="auto" w:fill="EEECE1" w:themeFill="background2"/>
          </w:tcPr>
          <w:p w14:paraId="7CAD3029" w14:textId="77777777" w:rsidR="00902773" w:rsidRPr="006B71C0" w:rsidRDefault="00902773" w:rsidP="007D5786">
            <w:pPr>
              <w:pStyle w:val="Cita"/>
              <w:jc w:val="right"/>
              <w:rPr>
                <w:rFonts w:ascii="Aptos" w:hAnsi="Aptos"/>
              </w:rPr>
            </w:pPr>
          </w:p>
        </w:tc>
        <w:sdt>
          <w:sdtPr>
            <w:rPr>
              <w:rFonts w:ascii="Aptos" w:hAnsi="Aptos"/>
            </w:rPr>
            <w:id w:val="2131975943"/>
          </w:sdtPr>
          <w:sdtEndPr/>
          <w:sdtContent>
            <w:tc>
              <w:tcPr>
                <w:tcW w:w="1134" w:type="dxa"/>
                <w:tcBorders>
                  <w:top w:val="single" w:sz="12" w:space="0" w:color="auto"/>
                  <w:bottom w:val="single" w:sz="12" w:space="0" w:color="auto"/>
                </w:tcBorders>
                <w:shd w:val="clear" w:color="auto" w:fill="EEECE1" w:themeFill="background2"/>
              </w:tcPr>
              <w:p w14:paraId="1B1D867D" w14:textId="77777777" w:rsidR="00902773" w:rsidRPr="006B71C0" w:rsidRDefault="00902773" w:rsidP="007D4C0D">
                <w:pPr>
                  <w:pStyle w:val="Cita"/>
                  <w:jc w:val="right"/>
                  <w:rPr>
                    <w:rFonts w:ascii="Aptos" w:hAnsi="Aptos"/>
                  </w:rPr>
                </w:pPr>
                <w:r w:rsidRPr="006B71C0">
                  <w:rPr>
                    <w:rFonts w:ascii="Aptos" w:hAnsi="Aptos"/>
                  </w:rPr>
                  <w:t>00.000,00 €</w:t>
                </w:r>
              </w:p>
            </w:tc>
          </w:sdtContent>
        </w:sdt>
        <w:tc>
          <w:tcPr>
            <w:tcW w:w="680" w:type="dxa"/>
            <w:tcBorders>
              <w:top w:val="single" w:sz="12" w:space="0" w:color="auto"/>
              <w:bottom w:val="single" w:sz="12" w:space="0" w:color="auto"/>
            </w:tcBorders>
            <w:shd w:val="clear" w:color="auto" w:fill="EEECE1" w:themeFill="background2"/>
          </w:tcPr>
          <w:p w14:paraId="56BD2AF9" w14:textId="77777777" w:rsidR="00902773" w:rsidRPr="006B71C0" w:rsidRDefault="00902773" w:rsidP="00D61C7A">
            <w:pPr>
              <w:pStyle w:val="Cita"/>
              <w:ind w:right="-106"/>
              <w:rPr>
                <w:rFonts w:ascii="Aptos" w:hAnsi="Aptos"/>
              </w:rPr>
            </w:pPr>
          </w:p>
        </w:tc>
        <w:sdt>
          <w:sdtPr>
            <w:rPr>
              <w:rFonts w:ascii="Aptos" w:hAnsi="Aptos"/>
            </w:rPr>
            <w:id w:val="1909646496"/>
          </w:sdtPr>
          <w:sdtEndPr/>
          <w:sdtContent>
            <w:tc>
              <w:tcPr>
                <w:tcW w:w="1134" w:type="dxa"/>
                <w:tcBorders>
                  <w:top w:val="single" w:sz="12" w:space="0" w:color="auto"/>
                  <w:bottom w:val="single" w:sz="12" w:space="0" w:color="auto"/>
                </w:tcBorders>
                <w:shd w:val="clear" w:color="auto" w:fill="EEECE1" w:themeFill="background2"/>
              </w:tcPr>
              <w:p w14:paraId="322669D3" w14:textId="77777777" w:rsidR="00902773" w:rsidRPr="006B71C0" w:rsidRDefault="00902773" w:rsidP="007D4C0D">
                <w:pPr>
                  <w:pStyle w:val="Cita"/>
                  <w:jc w:val="right"/>
                  <w:rPr>
                    <w:rFonts w:ascii="Aptos" w:hAnsi="Aptos"/>
                  </w:rPr>
                </w:pPr>
                <w:r w:rsidRPr="006B71C0">
                  <w:rPr>
                    <w:rFonts w:ascii="Aptos" w:hAnsi="Aptos"/>
                  </w:rPr>
                  <w:t>00.000,00 €</w:t>
                </w:r>
              </w:p>
            </w:tc>
          </w:sdtContent>
        </w:sdt>
      </w:tr>
    </w:tbl>
    <w:p w14:paraId="25940A2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3B566265"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7C098991" w14:textId="77777777" w:rsidR="000772B3" w:rsidRPr="006B71C0" w:rsidRDefault="0019336A" w:rsidP="0019336A">
      <w:pPr>
        <w:rPr>
          <w:rStyle w:val="CitaCar"/>
          <w:rFonts w:ascii="Aptos" w:hAnsi="Aptos"/>
          <w:szCs w:val="14"/>
        </w:rPr>
      </w:pPr>
      <w:r w:rsidRPr="006B71C0">
        <w:rPr>
          <w:rFonts w:ascii="Aptos" w:hAnsi="Aptos" w:cs="Arial"/>
          <w:sz w:val="14"/>
          <w:szCs w:val="14"/>
        </w:rPr>
        <w:t xml:space="preserve">(a)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14EF6774"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F6096A5"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7780190C" w14:textId="77777777" w:rsidR="00CD2873" w:rsidRPr="006B71C0" w:rsidRDefault="00461D15"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84DCACA" w14:textId="77777777" w:rsidR="00CD2873" w:rsidRPr="006B71C0" w:rsidRDefault="00461D15"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2B694A6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0157180D" w14:textId="77777777" w:rsidR="00D52ED4" w:rsidRPr="006B71C0" w:rsidRDefault="00461D1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5424FAB" w14:textId="77777777" w:rsidR="00D52ED4" w:rsidRPr="006B71C0" w:rsidRDefault="00461D1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5BF6F54A" w14:textId="77777777" w:rsidR="00D52ED4" w:rsidRPr="006B71C0" w:rsidRDefault="00461D1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292962E4300A4FADB30506C47DB96D92"/>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2C2CF6A0" w14:textId="77777777" w:rsidR="00D52ED4" w:rsidRPr="006B71C0" w:rsidRDefault="00461D15"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3FE3170" w14:textId="77777777" w:rsidR="00CD2873" w:rsidRPr="006B71C0" w:rsidRDefault="00461D15"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59BB834E" w14:textId="77777777" w:rsidR="00D52ED4" w:rsidRPr="006B71C0" w:rsidRDefault="00461D15"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09A93D94" w14:textId="77777777" w:rsidR="0028182A" w:rsidRPr="006B71C0" w:rsidRDefault="00461D15"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3CABFC01" w14:textId="77777777" w:rsidR="00EB43E5" w:rsidRPr="006B71C0" w:rsidRDefault="00461D15"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 xml:space="preserve">Disposa de pòlissa d’assegurança de responsabilitat civil d’import mínim de </w:t>
      </w:r>
      <w:sdt>
        <w:sdtPr>
          <w:rPr>
            <w:rFonts w:ascii="Aptos" w:hAnsi="Aptos"/>
            <w:color w:val="auto"/>
            <w:sz w:val="20"/>
            <w:szCs w:val="20"/>
            <w:lang w:eastAsia="ca-ES"/>
          </w:rPr>
          <w:id w:val="2036075390"/>
          <w:placeholder>
            <w:docPart w:val="292962E4300A4FADB30506C47DB96D92"/>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CEF96C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E77C653" w14:textId="77777777" w:rsidR="00D52ED4" w:rsidRPr="006B71C0" w:rsidRDefault="00461D15"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54005849" w14:textId="77777777" w:rsidR="00D52ED4" w:rsidRPr="006B71C0" w:rsidRDefault="00461D15"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292962E4300A4FADB30506C47DB96D92"/>
          </w:placeholder>
        </w:sdtPr>
        <w:sdtEndPr/>
        <w:sdtContent>
          <w:r w:rsidR="00D52ED4" w:rsidRPr="006B71C0">
            <w:rPr>
              <w:rStyle w:val="CitaCar"/>
              <w:rFonts w:ascii="Aptos" w:hAnsi="Aptos"/>
            </w:rPr>
            <w:t>.....................................................</w:t>
          </w:r>
        </w:sdtContent>
      </w:sdt>
    </w:p>
    <w:p w14:paraId="2C47C55B" w14:textId="77777777" w:rsidR="00D52ED4" w:rsidRPr="006B71C0" w:rsidRDefault="00461D15"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6B0FEB" w14:textId="77777777" w:rsidR="00D52ED4" w:rsidRPr="006B71C0" w:rsidRDefault="00461D15"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1E4E9EBD"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92C6F82" w14:textId="77777777" w:rsidR="00D52ED4" w:rsidRPr="006B71C0" w:rsidRDefault="00461D15"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48BEA691"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5508E86F"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1C9C968" w14:textId="77777777" w:rsidR="00CD2873" w:rsidRPr="006B71C0" w:rsidRDefault="00461D15"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54087E0" w14:textId="77777777" w:rsidR="003D15A7" w:rsidRPr="006B71C0" w:rsidRDefault="00461D15"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57A98832"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DDACE9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6E353ED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0BB7B35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2167DB2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84F837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0D7368B1"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1F83F677"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492F47F"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34BA67A1" w14:textId="77777777" w:rsidR="00D52ED4" w:rsidRPr="006B71C0" w:rsidRDefault="00461D1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6E266DDE"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5351CA72" w14:textId="77777777" w:rsidR="00CD2873" w:rsidRPr="006B71C0" w:rsidRDefault="00461D15"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3D0475E" w14:textId="77777777" w:rsidR="00CD2873" w:rsidRDefault="00461D1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684E8D5B"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891BC5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 xml:space="preserve">Cas que la prestació objecte del contracte sigui realitzada per persona/es inscrita/es en el Règim Especial de treballadors per compte propi o autònoms dins el sistema de la Seguretat Social, la </w:t>
      </w:r>
      <w:r w:rsidRPr="00197EF2">
        <w:rPr>
          <w:rFonts w:ascii="Aptos" w:hAnsi="Aptos"/>
          <w:bCs/>
          <w:color w:val="auto"/>
          <w:sz w:val="20"/>
          <w:szCs w:val="20"/>
          <w:lang w:eastAsia="ca-ES"/>
        </w:rPr>
        <w:lastRenderedPageBreak/>
        <w:t>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79F33F1A"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03C8BF10"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7566A9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9449313"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36CB26C8"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2A9B8932"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2BEB0208"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1B9AF97"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B92270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0EFCBB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A66669E"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57BBE6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37432FD5"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w:t>
      </w:r>
      <w:r w:rsidRPr="006B71C0">
        <w:rPr>
          <w:rFonts w:ascii="Aptos" w:hAnsi="Aptos" w:cs="Arial"/>
          <w:bCs/>
          <w:iCs/>
          <w:sz w:val="20"/>
          <w:szCs w:val="20"/>
        </w:rPr>
        <w:lastRenderedPageBreak/>
        <w:t>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78ED8BF"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E1DCD1D"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48528E1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2221661E"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6573FFF"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292962E4300A4FADB30506C47DB96D92"/>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C3F1532"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B1CE6DE"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292962E4300A4FADB30506C47DB96D92"/>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ED1CC55"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6198B21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9F60F8D"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FBF683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5D0DF792"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lastRenderedPageBreak/>
        <w:t xml:space="preserve">Portar, per escrit, un registre de totes les categories d’activitats de tractament efectuades per compte del responsable que contingui: </w:t>
      </w:r>
    </w:p>
    <w:p w14:paraId="7BDF83F6"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48D67219"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65E3FB20"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7625F6D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297C0F8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176D153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ED306D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10BB351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8F1516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CCDD62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F9CA2D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1720707F"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2886FCF"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7363077"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54EE1E0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4E028905"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24F7189"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4CC3841D"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3B0233B"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74447FB"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18A2ED8"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1D33D2F6"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830ED93"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81701C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AD412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2A8948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5856334A"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DFA859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0EE38DF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4AC9A7FA"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353DEF9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41D88E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C19512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124BBD42"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7EA85042"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1A1BF887"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3E1A12F5"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09561886"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46F78626"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0E245DC"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239ECB89"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DF30C9B"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103754E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5BFE28D"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1D63188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DB01288"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66C3ED68"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5778E52"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69B839B"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2714A46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DF3EE1D"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F30BE" w14:textId="77777777" w:rsidR="00461D15" w:rsidRDefault="00461D15" w:rsidP="00CD2873">
      <w:r>
        <w:separator/>
      </w:r>
    </w:p>
  </w:endnote>
  <w:endnote w:type="continuationSeparator" w:id="0">
    <w:p w14:paraId="321DF0A0" w14:textId="77777777" w:rsidR="00461D15" w:rsidRDefault="00461D1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798294"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2B9331A6"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81117" w14:textId="77777777" w:rsidR="00461D15" w:rsidRDefault="00461D15" w:rsidP="00CD2873">
      <w:r>
        <w:separator/>
      </w:r>
    </w:p>
  </w:footnote>
  <w:footnote w:type="continuationSeparator" w:id="0">
    <w:p w14:paraId="3F14896C" w14:textId="77777777" w:rsidR="00461D15" w:rsidRDefault="00461D15" w:rsidP="00CD2873">
      <w:r>
        <w:continuationSeparator/>
      </w:r>
    </w:p>
  </w:footnote>
  <w:footnote w:id="1">
    <w:p w14:paraId="0E24BA4E"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20BE98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E0A9372"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6C7471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00276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EF4B4F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54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390E070" wp14:editId="77FF09B7">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27BF03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90E07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27BF03A"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15"/>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61D15"/>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2A24"/>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9460C"/>
    <w:rsid w:val="007A74CA"/>
    <w:rsid w:val="007A7A5D"/>
    <w:rsid w:val="007C2AC2"/>
    <w:rsid w:val="007D2A94"/>
    <w:rsid w:val="007D4C0D"/>
    <w:rsid w:val="007D5786"/>
    <w:rsid w:val="007D5AF8"/>
    <w:rsid w:val="007E59B0"/>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6D858"/>
  <w15:docId w15:val="{A48445D6-C677-4797-896F-C1D61A8E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Obres%20i%20Manteniment\Q100%20URBANISME\Q134%20OBRES%20PUBLIQUES\Q149%20Espais%20urbans\Districte%20obert\2025_ARRANJAMENT%20PLA&#199;A%20KENNEDY\02-Contractaci&#243;\250217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2962E4300A4FADB30506C47DB96D92"/>
        <w:category>
          <w:name w:val="General"/>
          <w:gallery w:val="placeholder"/>
        </w:category>
        <w:types>
          <w:type w:val="bbPlcHdr"/>
        </w:types>
        <w:behaviors>
          <w:behavior w:val="content"/>
        </w:behaviors>
        <w:guid w:val="{CF8DA1D0-CC72-49BD-9765-B06049324CDB}"/>
      </w:docPartPr>
      <w:docPartBody>
        <w:p w:rsidR="00F43F08" w:rsidRDefault="00F43F08">
          <w:pPr>
            <w:pStyle w:val="292962E4300A4FADB30506C47DB96D92"/>
          </w:pPr>
          <w:r w:rsidRPr="00122E79">
            <w:rPr>
              <w:rStyle w:val="mfasiintens"/>
            </w:rPr>
            <w:t>Feu clic aquí per escriure text.</w:t>
          </w:r>
        </w:p>
      </w:docPartBody>
    </w:docPart>
    <w:docPart>
      <w:docPartPr>
        <w:name w:val="B6AAE9513F624536A6930E8E2507F93A"/>
        <w:category>
          <w:name w:val="General"/>
          <w:gallery w:val="placeholder"/>
        </w:category>
        <w:types>
          <w:type w:val="bbPlcHdr"/>
        </w:types>
        <w:behaviors>
          <w:behavior w:val="content"/>
        </w:behaviors>
        <w:guid w:val="{471E30DF-CEBF-438B-BF70-7BF7AABA7E3F}"/>
      </w:docPartPr>
      <w:docPartBody>
        <w:p w:rsidR="00F43F08" w:rsidRDefault="00F43F08">
          <w:pPr>
            <w:pStyle w:val="B6AAE9513F624536A6930E8E2507F93A"/>
          </w:pPr>
          <w:r w:rsidRPr="00122E79">
            <w:rPr>
              <w:rStyle w:val="mfasiintens"/>
            </w:rPr>
            <w:t>Feu clic aquí per escriure text.</w:t>
          </w:r>
        </w:p>
      </w:docPartBody>
    </w:docPart>
    <w:docPart>
      <w:docPartPr>
        <w:name w:val="F053E132E16540D4B8CA51F6DEE8023C"/>
        <w:category>
          <w:name w:val="General"/>
          <w:gallery w:val="placeholder"/>
        </w:category>
        <w:types>
          <w:type w:val="bbPlcHdr"/>
        </w:types>
        <w:behaviors>
          <w:behavior w:val="content"/>
        </w:behaviors>
        <w:guid w:val="{913EC01E-402D-4EFE-81D0-6F3D89C94A19}"/>
      </w:docPartPr>
      <w:docPartBody>
        <w:p w:rsidR="00F43F08" w:rsidRDefault="00F43F08">
          <w:pPr>
            <w:pStyle w:val="F053E132E16540D4B8CA51F6DEE8023C"/>
          </w:pPr>
          <w:r w:rsidRPr="00122E79">
            <w:rPr>
              <w:rStyle w:val="mfasiintens"/>
            </w:rPr>
            <w:t>Feu clic aquí per escriure text.</w:t>
          </w:r>
        </w:p>
      </w:docPartBody>
    </w:docPart>
    <w:docPart>
      <w:docPartPr>
        <w:name w:val="211038C1C2DE470AB9E520B833D6AA74"/>
        <w:category>
          <w:name w:val="General"/>
          <w:gallery w:val="placeholder"/>
        </w:category>
        <w:types>
          <w:type w:val="bbPlcHdr"/>
        </w:types>
        <w:behaviors>
          <w:behavior w:val="content"/>
        </w:behaviors>
        <w:guid w:val="{D77CF990-CE98-4835-838B-C85E24D98074}"/>
      </w:docPartPr>
      <w:docPartBody>
        <w:p w:rsidR="00F43F08" w:rsidRDefault="00F43F08">
          <w:pPr>
            <w:pStyle w:val="211038C1C2DE470AB9E520B833D6AA74"/>
          </w:pPr>
          <w:r w:rsidRPr="00122E79">
            <w:rPr>
              <w:rStyle w:val="mfasiintens"/>
            </w:rPr>
            <w:t>Feu clic aquí per escriure text.</w:t>
          </w:r>
        </w:p>
      </w:docPartBody>
    </w:docPart>
    <w:docPart>
      <w:docPartPr>
        <w:name w:val="7F29BA6B676341E8BC687FD0863AB81E"/>
        <w:category>
          <w:name w:val="General"/>
          <w:gallery w:val="placeholder"/>
        </w:category>
        <w:types>
          <w:type w:val="bbPlcHdr"/>
        </w:types>
        <w:behaviors>
          <w:behavior w:val="content"/>
        </w:behaviors>
        <w:guid w:val="{DD714F9D-E74E-44BE-9F97-F88BDE35918C}"/>
      </w:docPartPr>
      <w:docPartBody>
        <w:p w:rsidR="00F43F08" w:rsidRDefault="00F43F08">
          <w:pPr>
            <w:pStyle w:val="7F29BA6B676341E8BC687FD0863AB81E"/>
          </w:pPr>
          <w:r w:rsidRPr="00122E79">
            <w:rPr>
              <w:rStyle w:val="mfasiintens"/>
            </w:rPr>
            <w:t>Feu clic aquí per escriure text.</w:t>
          </w:r>
        </w:p>
      </w:docPartBody>
    </w:docPart>
    <w:docPart>
      <w:docPartPr>
        <w:name w:val="591EEC7954E749A69F2D51E20A39279A"/>
        <w:category>
          <w:name w:val="General"/>
          <w:gallery w:val="placeholder"/>
        </w:category>
        <w:types>
          <w:type w:val="bbPlcHdr"/>
        </w:types>
        <w:behaviors>
          <w:behavior w:val="content"/>
        </w:behaviors>
        <w:guid w:val="{8022DE38-4B4B-42A7-9401-958D67950A05}"/>
      </w:docPartPr>
      <w:docPartBody>
        <w:p w:rsidR="00F43F08" w:rsidRDefault="00F43F08">
          <w:pPr>
            <w:pStyle w:val="591EEC7954E749A69F2D51E20A39279A"/>
          </w:pPr>
          <w:r w:rsidRPr="00122E79">
            <w:rPr>
              <w:rStyle w:val="mfasiintens"/>
            </w:rPr>
            <w:t>Feu clic aquí per escriure text.</w:t>
          </w:r>
        </w:p>
      </w:docPartBody>
    </w:docPart>
    <w:docPart>
      <w:docPartPr>
        <w:name w:val="7859653E21AF4668943CF7186D55FB96"/>
        <w:category>
          <w:name w:val="General"/>
          <w:gallery w:val="placeholder"/>
        </w:category>
        <w:types>
          <w:type w:val="bbPlcHdr"/>
        </w:types>
        <w:behaviors>
          <w:behavior w:val="content"/>
        </w:behaviors>
        <w:guid w:val="{D8C5791E-DBAF-4687-96C7-5A66739DFC37}"/>
      </w:docPartPr>
      <w:docPartBody>
        <w:p w:rsidR="00F43F08" w:rsidRDefault="00F43F08">
          <w:pPr>
            <w:pStyle w:val="7859653E21AF4668943CF7186D55FB96"/>
          </w:pPr>
          <w:r w:rsidRPr="00122E79">
            <w:rPr>
              <w:rStyle w:val="mfasiintens"/>
            </w:rPr>
            <w:t>Feu clic aquí per escriure text.</w:t>
          </w:r>
        </w:p>
      </w:docPartBody>
    </w:docPart>
    <w:docPart>
      <w:docPartPr>
        <w:name w:val="A5CA6D1E0AB94E44BCB25A1F7216ECBA"/>
        <w:category>
          <w:name w:val="General"/>
          <w:gallery w:val="placeholder"/>
        </w:category>
        <w:types>
          <w:type w:val="bbPlcHdr"/>
        </w:types>
        <w:behaviors>
          <w:behavior w:val="content"/>
        </w:behaviors>
        <w:guid w:val="{2AB211D3-B437-4AA1-A318-A7F2A4CACF90}"/>
      </w:docPartPr>
      <w:docPartBody>
        <w:p w:rsidR="00F43F08" w:rsidRDefault="00F43F08">
          <w:pPr>
            <w:pStyle w:val="A5CA6D1E0AB94E44BCB25A1F7216ECBA"/>
          </w:pPr>
          <w:r w:rsidRPr="00122E79">
            <w:rPr>
              <w:rStyle w:val="mfasiintens"/>
            </w:rPr>
            <w:t xml:space="preserve">Feu clic aquí per </w:t>
          </w:r>
          <w:r w:rsidRPr="00122E79">
            <w:rPr>
              <w:rStyle w:val="mfasiintens"/>
            </w:rPr>
            <w:t>escriure text.</w:t>
          </w:r>
        </w:p>
      </w:docPartBody>
    </w:docPart>
    <w:docPart>
      <w:docPartPr>
        <w:name w:val="27CBEDFAB56E44B6A145C8D225E23A1E"/>
        <w:category>
          <w:name w:val="General"/>
          <w:gallery w:val="placeholder"/>
        </w:category>
        <w:types>
          <w:type w:val="bbPlcHdr"/>
        </w:types>
        <w:behaviors>
          <w:behavior w:val="content"/>
        </w:behaviors>
        <w:guid w:val="{129C4235-FA71-435C-A900-F55A73E1E57C}"/>
      </w:docPartPr>
      <w:docPartBody>
        <w:p w:rsidR="00F43F08" w:rsidRDefault="00F43F08">
          <w:pPr>
            <w:pStyle w:val="27CBEDFAB56E44B6A145C8D225E23A1E"/>
          </w:pPr>
          <w:r w:rsidRPr="00122E79">
            <w:rPr>
              <w:rStyle w:val="mfasiintens"/>
            </w:rPr>
            <w:t>Feu clic aquí per escriure text.</w:t>
          </w:r>
        </w:p>
      </w:docPartBody>
    </w:docPart>
    <w:docPart>
      <w:docPartPr>
        <w:name w:val="1D805DCECEC6411FA1039267C457CF06"/>
        <w:category>
          <w:name w:val="General"/>
          <w:gallery w:val="placeholder"/>
        </w:category>
        <w:types>
          <w:type w:val="bbPlcHdr"/>
        </w:types>
        <w:behaviors>
          <w:behavior w:val="content"/>
        </w:behaviors>
        <w:guid w:val="{0598611F-AD3C-481E-B497-44BC8F7A60F8}"/>
      </w:docPartPr>
      <w:docPartBody>
        <w:p w:rsidR="00F43F08" w:rsidRDefault="00F43F08">
          <w:pPr>
            <w:pStyle w:val="1D805DCECEC6411FA1039267C457CF06"/>
          </w:pPr>
          <w:r w:rsidRPr="00122E79">
            <w:rPr>
              <w:rStyle w:val="mfasiintens"/>
            </w:rPr>
            <w:t>Feu clic aquí per escriure text.</w:t>
          </w:r>
        </w:p>
      </w:docPartBody>
    </w:docPart>
    <w:docPart>
      <w:docPartPr>
        <w:name w:val="CF0AB5A3A5A9432FB2EDB9BE2D0DB9F3"/>
        <w:category>
          <w:name w:val="General"/>
          <w:gallery w:val="placeholder"/>
        </w:category>
        <w:types>
          <w:type w:val="bbPlcHdr"/>
        </w:types>
        <w:behaviors>
          <w:behavior w:val="content"/>
        </w:behaviors>
        <w:guid w:val="{862820FB-8FF0-4571-9D06-CD24B9C89CD1}"/>
      </w:docPartPr>
      <w:docPartBody>
        <w:p w:rsidR="00F43F08" w:rsidRDefault="00F43F08">
          <w:pPr>
            <w:pStyle w:val="CF0AB5A3A5A9432FB2EDB9BE2D0DB9F3"/>
          </w:pPr>
          <w:r w:rsidRPr="00122E79">
            <w:rPr>
              <w:rStyle w:val="mfasiintens"/>
            </w:rPr>
            <w:t>Feu clic aquí per escriure text.</w:t>
          </w:r>
        </w:p>
      </w:docPartBody>
    </w:docPart>
    <w:docPart>
      <w:docPartPr>
        <w:name w:val="195604E4E3914A6AB43E0F06D57AA686"/>
        <w:category>
          <w:name w:val="General"/>
          <w:gallery w:val="placeholder"/>
        </w:category>
        <w:types>
          <w:type w:val="bbPlcHdr"/>
        </w:types>
        <w:behaviors>
          <w:behavior w:val="content"/>
        </w:behaviors>
        <w:guid w:val="{2EA5DB21-5B29-4D2F-98AA-1BF5F626D8A6}"/>
      </w:docPartPr>
      <w:docPartBody>
        <w:p w:rsidR="00F43F08" w:rsidRDefault="00F43F08">
          <w:pPr>
            <w:pStyle w:val="195604E4E3914A6AB43E0F06D57AA686"/>
          </w:pPr>
          <w:r w:rsidRPr="00122E79">
            <w:rPr>
              <w:rStyle w:val="mfasiintens"/>
            </w:rPr>
            <w:t>Feu clic aquí per escriure text.</w:t>
          </w:r>
        </w:p>
      </w:docPartBody>
    </w:docPart>
    <w:docPart>
      <w:docPartPr>
        <w:name w:val="55B36BC11D5D46388F4001D3DCCC7D3A"/>
        <w:category>
          <w:name w:val="General"/>
          <w:gallery w:val="placeholder"/>
        </w:category>
        <w:types>
          <w:type w:val="bbPlcHdr"/>
        </w:types>
        <w:behaviors>
          <w:behavior w:val="content"/>
        </w:behaviors>
        <w:guid w:val="{DDB1F3D6-902F-466F-A91E-D9B47C20DB3D}"/>
      </w:docPartPr>
      <w:docPartBody>
        <w:p w:rsidR="00F43F08" w:rsidRDefault="00F43F08">
          <w:pPr>
            <w:pStyle w:val="55B36BC11D5D46388F4001D3DCCC7D3A"/>
          </w:pPr>
          <w:r w:rsidRPr="00122E79">
            <w:rPr>
              <w:rStyle w:val="mfasiintens"/>
            </w:rPr>
            <w:t>Feu clic aquí per escriure text.</w:t>
          </w:r>
        </w:p>
      </w:docPartBody>
    </w:docPart>
    <w:docPart>
      <w:docPartPr>
        <w:name w:val="0B47C2DC7D924B269345837B6CB9267A"/>
        <w:category>
          <w:name w:val="General"/>
          <w:gallery w:val="placeholder"/>
        </w:category>
        <w:types>
          <w:type w:val="bbPlcHdr"/>
        </w:types>
        <w:behaviors>
          <w:behavior w:val="content"/>
        </w:behaviors>
        <w:guid w:val="{AE31C6B9-0BE4-4413-B383-AE8DFAADA5C4}"/>
      </w:docPartPr>
      <w:docPartBody>
        <w:p w:rsidR="00F43F08" w:rsidRDefault="00F43F08">
          <w:pPr>
            <w:pStyle w:val="0B47C2DC7D924B269345837B6CB9267A"/>
          </w:pPr>
          <w:r w:rsidRPr="00122E79">
            <w:rPr>
              <w:rStyle w:val="mfasiintens"/>
            </w:rPr>
            <w:t>Feu clic aquí per escriure text.</w:t>
          </w:r>
        </w:p>
      </w:docPartBody>
    </w:docPart>
    <w:docPart>
      <w:docPartPr>
        <w:name w:val="15C5831229154DFE9154162EAC6F1894"/>
        <w:category>
          <w:name w:val="General"/>
          <w:gallery w:val="placeholder"/>
        </w:category>
        <w:types>
          <w:type w:val="bbPlcHdr"/>
        </w:types>
        <w:behaviors>
          <w:behavior w:val="content"/>
        </w:behaviors>
        <w:guid w:val="{9CACBEC0-68DA-4CB0-9741-B57FC66BF948}"/>
      </w:docPartPr>
      <w:docPartBody>
        <w:p w:rsidR="00F43F08" w:rsidRDefault="00F43F08">
          <w:pPr>
            <w:pStyle w:val="15C5831229154DFE9154162EAC6F1894"/>
          </w:pPr>
          <w:r w:rsidRPr="00122E79">
            <w:rPr>
              <w:rStyle w:val="mfasiintens"/>
            </w:rPr>
            <w:t>Feu clic aquí per escriure text.</w:t>
          </w:r>
        </w:p>
      </w:docPartBody>
    </w:docPart>
    <w:docPart>
      <w:docPartPr>
        <w:name w:val="7995C856512C493A922BD49B5BBDF82F"/>
        <w:category>
          <w:name w:val="General"/>
          <w:gallery w:val="placeholder"/>
        </w:category>
        <w:types>
          <w:type w:val="bbPlcHdr"/>
        </w:types>
        <w:behaviors>
          <w:behavior w:val="content"/>
        </w:behaviors>
        <w:guid w:val="{FE73EBBD-068D-4893-ABAC-D55AF0EE5667}"/>
      </w:docPartPr>
      <w:docPartBody>
        <w:p w:rsidR="00F43F08" w:rsidRDefault="00F43F08">
          <w:pPr>
            <w:pStyle w:val="7995C856512C493A922BD49B5BBDF82F"/>
          </w:pPr>
          <w:r w:rsidRPr="00122E79">
            <w:rPr>
              <w:rStyle w:val="mfasiintens"/>
            </w:rPr>
            <w:t>Feu clic aquí per escriure text.</w:t>
          </w:r>
        </w:p>
      </w:docPartBody>
    </w:docPart>
    <w:docPart>
      <w:docPartPr>
        <w:name w:val="702A150B324C443380178D051410B559"/>
        <w:category>
          <w:name w:val="General"/>
          <w:gallery w:val="placeholder"/>
        </w:category>
        <w:types>
          <w:type w:val="bbPlcHdr"/>
        </w:types>
        <w:behaviors>
          <w:behavior w:val="content"/>
        </w:behaviors>
        <w:guid w:val="{260E3892-9F09-4F91-9272-ACC12DF55D9A}"/>
      </w:docPartPr>
      <w:docPartBody>
        <w:p w:rsidR="00F43F08" w:rsidRDefault="00F43F08">
          <w:pPr>
            <w:pStyle w:val="702A150B324C443380178D051410B559"/>
          </w:pPr>
          <w:r w:rsidRPr="00122E79">
            <w:rPr>
              <w:rStyle w:val="mfasiintens"/>
            </w:rPr>
            <w:t>Feu clic aquí per escriure text.</w:t>
          </w:r>
        </w:p>
      </w:docPartBody>
    </w:docPart>
    <w:docPart>
      <w:docPartPr>
        <w:name w:val="2E3FE6AE0E30471F8F7E33C86A0C9B65"/>
        <w:category>
          <w:name w:val="General"/>
          <w:gallery w:val="placeholder"/>
        </w:category>
        <w:types>
          <w:type w:val="bbPlcHdr"/>
        </w:types>
        <w:behaviors>
          <w:behavior w:val="content"/>
        </w:behaviors>
        <w:guid w:val="{A3A3BF28-DC5C-4982-9503-3310F530CB1A}"/>
      </w:docPartPr>
      <w:docPartBody>
        <w:p w:rsidR="00F43F08" w:rsidRDefault="00F43F08">
          <w:pPr>
            <w:pStyle w:val="2E3FE6AE0E30471F8F7E33C86A0C9B65"/>
          </w:pPr>
          <w:r w:rsidRPr="00122E79">
            <w:rPr>
              <w:rStyle w:val="mfasiintens"/>
            </w:rPr>
            <w:t>Feu clic aquí per escriure text.</w:t>
          </w:r>
        </w:p>
      </w:docPartBody>
    </w:docPart>
    <w:docPart>
      <w:docPartPr>
        <w:name w:val="103E0494F9C7407CA9DC89D5FE7F2F38"/>
        <w:category>
          <w:name w:val="General"/>
          <w:gallery w:val="placeholder"/>
        </w:category>
        <w:types>
          <w:type w:val="bbPlcHdr"/>
        </w:types>
        <w:behaviors>
          <w:behavior w:val="content"/>
        </w:behaviors>
        <w:guid w:val="{C049B50C-D365-439D-9D02-B1DBE2FCF2A7}"/>
      </w:docPartPr>
      <w:docPartBody>
        <w:p w:rsidR="00F43F08" w:rsidRDefault="00F43F08">
          <w:pPr>
            <w:pStyle w:val="103E0494F9C7407CA9DC89D5FE7F2F38"/>
          </w:pPr>
          <w:r w:rsidRPr="00122E79">
            <w:rPr>
              <w:rStyle w:val="mfasiintens"/>
            </w:rPr>
            <w:t>Feu clic aquí per escriure text.</w:t>
          </w:r>
        </w:p>
      </w:docPartBody>
    </w:docPart>
    <w:docPart>
      <w:docPartPr>
        <w:name w:val="A925A8DFE0F34EBFBDD3017BD5CDC49F"/>
        <w:category>
          <w:name w:val="General"/>
          <w:gallery w:val="placeholder"/>
        </w:category>
        <w:types>
          <w:type w:val="bbPlcHdr"/>
        </w:types>
        <w:behaviors>
          <w:behavior w:val="content"/>
        </w:behaviors>
        <w:guid w:val="{95E3F9E5-0E8D-446C-99EA-CE32EC8ADB03}"/>
      </w:docPartPr>
      <w:docPartBody>
        <w:p w:rsidR="00F43F08" w:rsidRDefault="00F43F08">
          <w:pPr>
            <w:pStyle w:val="A925A8DFE0F34EBFBDD3017BD5CDC49F"/>
          </w:pPr>
          <w:r w:rsidRPr="00122E79">
            <w:rPr>
              <w:rStyle w:val="mfasiintens"/>
            </w:rPr>
            <w:t>Feu clic aquí per escriure text.</w:t>
          </w:r>
        </w:p>
      </w:docPartBody>
    </w:docPart>
    <w:docPart>
      <w:docPartPr>
        <w:name w:val="05BC369E6AFA4244A4F4CA3842EFCFAE"/>
        <w:category>
          <w:name w:val="General"/>
          <w:gallery w:val="placeholder"/>
        </w:category>
        <w:types>
          <w:type w:val="bbPlcHdr"/>
        </w:types>
        <w:behaviors>
          <w:behavior w:val="content"/>
        </w:behaviors>
        <w:guid w:val="{2CBA18D0-F275-4481-9AB5-5AFBB3AC9E67}"/>
      </w:docPartPr>
      <w:docPartBody>
        <w:p w:rsidR="00F43F08" w:rsidRDefault="00F43F08">
          <w:pPr>
            <w:pStyle w:val="05BC369E6AFA4244A4F4CA3842EFCFAE"/>
          </w:pPr>
          <w:r w:rsidRPr="00122E79">
            <w:rPr>
              <w:rStyle w:val="mfasiintens"/>
            </w:rPr>
            <w:t>Feu clic aquí per escriure text.</w:t>
          </w:r>
        </w:p>
      </w:docPartBody>
    </w:docPart>
    <w:docPart>
      <w:docPartPr>
        <w:name w:val="592A73E5DBBD4989AF85225889B79240"/>
        <w:category>
          <w:name w:val="General"/>
          <w:gallery w:val="placeholder"/>
        </w:category>
        <w:types>
          <w:type w:val="bbPlcHdr"/>
        </w:types>
        <w:behaviors>
          <w:behavior w:val="content"/>
        </w:behaviors>
        <w:guid w:val="{856359E2-D773-4AE9-AF42-C1B42A1D48DE}"/>
      </w:docPartPr>
      <w:docPartBody>
        <w:p w:rsidR="00F43F08" w:rsidRDefault="00F43F08">
          <w:pPr>
            <w:pStyle w:val="592A73E5DBBD4989AF85225889B79240"/>
          </w:pPr>
          <w:r w:rsidRPr="00122E79">
            <w:rPr>
              <w:rStyle w:val="mfasiintens"/>
            </w:rPr>
            <w:t>Feu clic aquí per escriure text.</w:t>
          </w:r>
        </w:p>
      </w:docPartBody>
    </w:docPart>
    <w:docPart>
      <w:docPartPr>
        <w:name w:val="D36D2129484E49DF87DCD05DE81CD5B4"/>
        <w:category>
          <w:name w:val="General"/>
          <w:gallery w:val="placeholder"/>
        </w:category>
        <w:types>
          <w:type w:val="bbPlcHdr"/>
        </w:types>
        <w:behaviors>
          <w:behavior w:val="content"/>
        </w:behaviors>
        <w:guid w:val="{90055A65-9C45-430F-8445-874E4ABC1317}"/>
      </w:docPartPr>
      <w:docPartBody>
        <w:p w:rsidR="00F43F08" w:rsidRDefault="00F43F08">
          <w:pPr>
            <w:pStyle w:val="D36D2129484E49DF87DCD05DE81CD5B4"/>
          </w:pPr>
          <w:r w:rsidRPr="00122E79">
            <w:rPr>
              <w:rStyle w:val="mfasiintens"/>
            </w:rPr>
            <w:t xml:space="preserve">Feu clic aquí per escriure </w:t>
          </w:r>
          <w:r w:rsidRPr="00122E79">
            <w:rPr>
              <w:rStyle w:val="mfasiintens"/>
            </w:rPr>
            <w:t>text.</w:t>
          </w:r>
        </w:p>
      </w:docPartBody>
    </w:docPart>
    <w:docPart>
      <w:docPartPr>
        <w:name w:val="1273CBC8099C43148FA69D9E604BF2A3"/>
        <w:category>
          <w:name w:val="General"/>
          <w:gallery w:val="placeholder"/>
        </w:category>
        <w:types>
          <w:type w:val="bbPlcHdr"/>
        </w:types>
        <w:behaviors>
          <w:behavior w:val="content"/>
        </w:behaviors>
        <w:guid w:val="{34058545-28B2-4F1A-BD72-FC93347BE39F}"/>
      </w:docPartPr>
      <w:docPartBody>
        <w:p w:rsidR="00F43F08" w:rsidRDefault="00F43F08">
          <w:pPr>
            <w:pStyle w:val="1273CBC8099C43148FA69D9E604BF2A3"/>
          </w:pPr>
          <w:r w:rsidRPr="00122E79">
            <w:rPr>
              <w:rStyle w:val="mfasiintens"/>
            </w:rPr>
            <w:t>Feu clic aquí per escriure text.</w:t>
          </w:r>
        </w:p>
      </w:docPartBody>
    </w:docPart>
    <w:docPart>
      <w:docPartPr>
        <w:name w:val="53353CA8175D41F6A79685E1260FA60D"/>
        <w:category>
          <w:name w:val="General"/>
          <w:gallery w:val="placeholder"/>
        </w:category>
        <w:types>
          <w:type w:val="bbPlcHdr"/>
        </w:types>
        <w:behaviors>
          <w:behavior w:val="content"/>
        </w:behaviors>
        <w:guid w:val="{0910BD69-9C8F-474C-93D2-402AA6040D90}"/>
      </w:docPartPr>
      <w:docPartBody>
        <w:p w:rsidR="00F43F08" w:rsidRDefault="00F43F08">
          <w:pPr>
            <w:pStyle w:val="53353CA8175D41F6A79685E1260FA60D"/>
          </w:pPr>
          <w:r w:rsidRPr="00122E79">
            <w:rPr>
              <w:rStyle w:val="mfasiintens"/>
            </w:rPr>
            <w:t>Feu clic aquí per escriure text.</w:t>
          </w:r>
        </w:p>
      </w:docPartBody>
    </w:docPart>
    <w:docPart>
      <w:docPartPr>
        <w:name w:val="5BA7E32605184756923581DBD1ED5DA9"/>
        <w:category>
          <w:name w:val="General"/>
          <w:gallery w:val="placeholder"/>
        </w:category>
        <w:types>
          <w:type w:val="bbPlcHdr"/>
        </w:types>
        <w:behaviors>
          <w:behavior w:val="content"/>
        </w:behaviors>
        <w:guid w:val="{3B7C90E1-8CED-4263-A7E0-FB2937B15466}"/>
      </w:docPartPr>
      <w:docPartBody>
        <w:p w:rsidR="00F43F08" w:rsidRDefault="00F43F08">
          <w:pPr>
            <w:pStyle w:val="5BA7E32605184756923581DBD1ED5DA9"/>
          </w:pPr>
          <w:r w:rsidRPr="00122E79">
            <w:rPr>
              <w:rStyle w:val="mfasiintens"/>
            </w:rPr>
            <w:t>Feu clic aquí per escriure text.</w:t>
          </w:r>
        </w:p>
      </w:docPartBody>
    </w:docPart>
    <w:docPart>
      <w:docPartPr>
        <w:name w:val="6AD162F2562E43738F8F22A5B56A606F"/>
        <w:category>
          <w:name w:val="General"/>
          <w:gallery w:val="placeholder"/>
        </w:category>
        <w:types>
          <w:type w:val="bbPlcHdr"/>
        </w:types>
        <w:behaviors>
          <w:behavior w:val="content"/>
        </w:behaviors>
        <w:guid w:val="{3F046B41-49EF-46F0-9304-04D97AB2D982}"/>
      </w:docPartPr>
      <w:docPartBody>
        <w:p w:rsidR="00F43F08" w:rsidRDefault="00F43F08">
          <w:pPr>
            <w:pStyle w:val="6AD162F2562E43738F8F22A5B56A606F"/>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F08"/>
    <w:rsid w:val="0079460C"/>
    <w:rsid w:val="00F43F0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92962E4300A4FADB30506C47DB96D92">
    <w:name w:val="292962E4300A4FADB30506C47DB96D92"/>
  </w:style>
  <w:style w:type="paragraph" w:customStyle="1" w:styleId="B6AAE9513F624536A6930E8E2507F93A">
    <w:name w:val="B6AAE9513F624536A6930E8E2507F93A"/>
  </w:style>
  <w:style w:type="paragraph" w:customStyle="1" w:styleId="F053E132E16540D4B8CA51F6DEE8023C">
    <w:name w:val="F053E132E16540D4B8CA51F6DEE8023C"/>
  </w:style>
  <w:style w:type="paragraph" w:customStyle="1" w:styleId="211038C1C2DE470AB9E520B833D6AA74">
    <w:name w:val="211038C1C2DE470AB9E520B833D6AA74"/>
  </w:style>
  <w:style w:type="paragraph" w:customStyle="1" w:styleId="7F29BA6B676341E8BC687FD0863AB81E">
    <w:name w:val="7F29BA6B676341E8BC687FD0863AB81E"/>
  </w:style>
  <w:style w:type="paragraph" w:customStyle="1" w:styleId="591EEC7954E749A69F2D51E20A39279A">
    <w:name w:val="591EEC7954E749A69F2D51E20A39279A"/>
  </w:style>
  <w:style w:type="paragraph" w:customStyle="1" w:styleId="7859653E21AF4668943CF7186D55FB96">
    <w:name w:val="7859653E21AF4668943CF7186D55FB96"/>
  </w:style>
  <w:style w:type="paragraph" w:customStyle="1" w:styleId="A5CA6D1E0AB94E44BCB25A1F7216ECBA">
    <w:name w:val="A5CA6D1E0AB94E44BCB25A1F7216ECBA"/>
  </w:style>
  <w:style w:type="paragraph" w:customStyle="1" w:styleId="27CBEDFAB56E44B6A145C8D225E23A1E">
    <w:name w:val="27CBEDFAB56E44B6A145C8D225E23A1E"/>
  </w:style>
  <w:style w:type="paragraph" w:customStyle="1" w:styleId="1D805DCECEC6411FA1039267C457CF06">
    <w:name w:val="1D805DCECEC6411FA1039267C457CF06"/>
  </w:style>
  <w:style w:type="paragraph" w:customStyle="1" w:styleId="CF0AB5A3A5A9432FB2EDB9BE2D0DB9F3">
    <w:name w:val="CF0AB5A3A5A9432FB2EDB9BE2D0DB9F3"/>
  </w:style>
  <w:style w:type="paragraph" w:customStyle="1" w:styleId="195604E4E3914A6AB43E0F06D57AA686">
    <w:name w:val="195604E4E3914A6AB43E0F06D57AA686"/>
  </w:style>
  <w:style w:type="paragraph" w:customStyle="1" w:styleId="55B36BC11D5D46388F4001D3DCCC7D3A">
    <w:name w:val="55B36BC11D5D46388F4001D3DCCC7D3A"/>
  </w:style>
  <w:style w:type="paragraph" w:customStyle="1" w:styleId="0B47C2DC7D924B269345837B6CB9267A">
    <w:name w:val="0B47C2DC7D924B269345837B6CB9267A"/>
  </w:style>
  <w:style w:type="paragraph" w:customStyle="1" w:styleId="15C5831229154DFE9154162EAC6F1894">
    <w:name w:val="15C5831229154DFE9154162EAC6F1894"/>
  </w:style>
  <w:style w:type="paragraph" w:customStyle="1" w:styleId="7995C856512C493A922BD49B5BBDF82F">
    <w:name w:val="7995C856512C493A922BD49B5BBDF82F"/>
  </w:style>
  <w:style w:type="paragraph" w:customStyle="1" w:styleId="702A150B324C443380178D051410B559">
    <w:name w:val="702A150B324C443380178D051410B559"/>
  </w:style>
  <w:style w:type="paragraph" w:customStyle="1" w:styleId="2E3FE6AE0E30471F8F7E33C86A0C9B65">
    <w:name w:val="2E3FE6AE0E30471F8F7E33C86A0C9B65"/>
  </w:style>
  <w:style w:type="paragraph" w:customStyle="1" w:styleId="103E0494F9C7407CA9DC89D5FE7F2F38">
    <w:name w:val="103E0494F9C7407CA9DC89D5FE7F2F38"/>
  </w:style>
  <w:style w:type="paragraph" w:customStyle="1" w:styleId="A925A8DFE0F34EBFBDD3017BD5CDC49F">
    <w:name w:val="A925A8DFE0F34EBFBDD3017BD5CDC49F"/>
  </w:style>
  <w:style w:type="paragraph" w:customStyle="1" w:styleId="05BC369E6AFA4244A4F4CA3842EFCFAE">
    <w:name w:val="05BC369E6AFA4244A4F4CA3842EFCFAE"/>
  </w:style>
  <w:style w:type="paragraph" w:customStyle="1" w:styleId="592A73E5DBBD4989AF85225889B79240">
    <w:name w:val="592A73E5DBBD4989AF85225889B79240"/>
  </w:style>
  <w:style w:type="paragraph" w:customStyle="1" w:styleId="D36D2129484E49DF87DCD05DE81CD5B4">
    <w:name w:val="D36D2129484E49DF87DCD05DE81CD5B4"/>
  </w:style>
  <w:style w:type="paragraph" w:customStyle="1" w:styleId="1273CBC8099C43148FA69D9E604BF2A3">
    <w:name w:val="1273CBC8099C43148FA69D9E604BF2A3"/>
  </w:style>
  <w:style w:type="paragraph" w:customStyle="1" w:styleId="53353CA8175D41F6A79685E1260FA60D">
    <w:name w:val="53353CA8175D41F6A79685E1260FA60D"/>
  </w:style>
  <w:style w:type="paragraph" w:customStyle="1" w:styleId="5BA7E32605184756923581DBD1ED5DA9">
    <w:name w:val="5BA7E32605184756923581DBD1ED5DA9"/>
  </w:style>
  <w:style w:type="paragraph" w:customStyle="1" w:styleId="6AD162F2562E43738F8F22A5B56A606F">
    <w:name w:val="6AD162F2562E43738F8F22A5B56A60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250217_DR_021_MODEL_DE_PRESENTACIO_OFERTA_MENOR_CA_vDte.dotm</Template>
  <TotalTime>2</TotalTime>
  <Pages>9</Pages>
  <Words>4239</Words>
  <Characters>24166</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ALVAREZ MUÑOZ, JOAQUIN</cp:lastModifiedBy>
  <cp:revision>1</cp:revision>
  <cp:lastPrinted>2023-11-07T12:28:00Z</cp:lastPrinted>
  <dcterms:created xsi:type="dcterms:W3CDTF">2025-06-17T07:39:00Z</dcterms:created>
  <dcterms:modified xsi:type="dcterms:W3CDTF">2025-06-17T07:41:00Z</dcterms:modified>
</cp:coreProperties>
</file>