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7F63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61CDD3B4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303F78F5" w14:textId="77777777"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14:paraId="0E101D4F" w14:textId="77777777"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14:paraId="1B410C0F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A57B4F" w14:paraId="0A868899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2978634F" w14:textId="16E41050"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351006">
              <w:rPr>
                <w:rFonts w:ascii="Verdana" w:hAnsi="Verdana" w:cs="Arial"/>
                <w:b/>
                <w:bCs/>
                <w:sz w:val="20"/>
                <w:szCs w:val="20"/>
              </w:rPr>
              <w:t>Petició de</w:t>
            </w:r>
            <w:r w:rsidR="00CD2873" w:rsidRPr="0035100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 contracte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>:</w:t>
            </w:r>
            <w:r w:rsidR="00C075D7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313512" w:rsidRPr="00313512">
              <w:rPr>
                <w:rFonts w:ascii="Verdana" w:hAnsi="Verdana" w:cs="Arial"/>
                <w:sz w:val="20"/>
                <w:szCs w:val="20"/>
              </w:rPr>
              <w:t>001_P2502380</w:t>
            </w:r>
          </w:p>
        </w:tc>
      </w:tr>
      <w:tr w:rsidR="00CD2873" w:rsidRPr="00351006" w14:paraId="4D9C2562" w14:textId="77777777" w:rsidTr="00A57B4F">
        <w:trPr>
          <w:trHeight w:val="547"/>
        </w:trPr>
        <w:tc>
          <w:tcPr>
            <w:tcW w:w="8612" w:type="dxa"/>
          </w:tcPr>
          <w:p w14:paraId="66330037" w14:textId="6F03AFE6" w:rsidR="00CD2873" w:rsidRPr="00A57B4F" w:rsidRDefault="00CD2873" w:rsidP="0035100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351006">
              <w:rPr>
                <w:rFonts w:ascii="Verdana" w:hAnsi="Verdana" w:cs="Arial"/>
                <w:b/>
                <w:bCs/>
                <w:sz w:val="20"/>
                <w:szCs w:val="20"/>
              </w:rPr>
              <w:t>Objecte:</w:t>
            </w:r>
            <w:r w:rsidR="0035100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bookmarkStart w:id="0" w:name="_Hlk201221015"/>
            <w:r w:rsidR="00351006" w:rsidRPr="00351006">
              <w:rPr>
                <w:rFonts w:ascii="Verdana" w:hAnsi="Verdana" w:cs="Arial"/>
                <w:sz w:val="20"/>
                <w:szCs w:val="20"/>
              </w:rPr>
              <w:t>Control d’accessos, consergeria, a les aules de l’Institut Montserrat Roig del Districte de Gràcia, pel Consorci de Normalització Lingüística, pel període del 25 de setembre de 2025 fins al 18 de juny de 2026</w:t>
            </w:r>
            <w:bookmarkEnd w:id="0"/>
            <w:r w:rsidR="00351006" w:rsidRPr="00351006">
              <w:rPr>
                <w:rFonts w:ascii="Verdana" w:hAnsi="Verdana" w:cs="Arial"/>
                <w:sz w:val="20"/>
                <w:szCs w:val="20"/>
              </w:rPr>
              <w:t>, amb contractació reservada per a la inserció de col·lectius amb discapacitat o en situació o greu risc d’exclusió social</w:t>
            </w:r>
          </w:p>
        </w:tc>
      </w:tr>
    </w:tbl>
    <w:p w14:paraId="7A52ED8D" w14:textId="77777777" w:rsidR="00CD2873" w:rsidRPr="0035100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</w:rPr>
      </w:pPr>
    </w:p>
    <w:p w14:paraId="5A7028F7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14:paraId="1BE0778E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0D5744AD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67F25C44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7CA781D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0D6EE175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14:paraId="71CBEEB6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3791B893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6C62AE00" w14:textId="77777777"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20BA2499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201AB8F5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3C364B66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CD2873" w:rsidRPr="00A57B4F" w14:paraId="068FCEB1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09F74AF8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F03C76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06E821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042F1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14:paraId="7260B326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55F91266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4F43B270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321554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0D1F995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156760F7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02C5B9D6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676F21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C3395FC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720DC5B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653B9F0C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39FFA8E4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FFEFF68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149904B0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D55877D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045A21C1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3B518AF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424E00E0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584599B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16E6D0C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46F1A5B0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10CDAC07" w14:textId="77777777"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3D4D4F62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9EB3E12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911E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F6E1CB1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7E4F7E46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4AAC4AAD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EB9A37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C002AA" w14:textId="77777777"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5B32FAB7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DC918D8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36CAF28E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22C8147E" w14:textId="77777777"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70C6F69E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1BF00B3B" w14:textId="77777777"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62EB8569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006A0915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7EEB085F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9AD28FD" w14:textId="77777777"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30A392B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5A3FF67E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62E031BD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4DE10410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C65C2F0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76F444F4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140647B1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FF91F4D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2332AA2F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69B7A56A" w14:textId="77777777"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4551B344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6A5716C9" w14:textId="77777777"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A120A1E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111AE65C" w14:textId="77777777" w:rsidR="00D52ED4" w:rsidRPr="00A57B4F" w:rsidRDefault="006276C6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95F16D" wp14:editId="775BACC6">
                <wp:simplePos x="0" y="0"/>
                <wp:positionH relativeFrom="column">
                  <wp:posOffset>5715</wp:posOffset>
                </wp:positionH>
                <wp:positionV relativeFrom="paragraph">
                  <wp:posOffset>6350</wp:posOffset>
                </wp:positionV>
                <wp:extent cx="95250" cy="114300"/>
                <wp:effectExtent l="0" t="0" r="19050" b="19050"/>
                <wp:wrapNone/>
                <wp:docPr id="9" name="Connector rec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593FFC" id="Connector recte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002164" wp14:editId="070DBDBE">
                <wp:simplePos x="0" y="0"/>
                <wp:positionH relativeFrom="column">
                  <wp:posOffset>5715</wp:posOffset>
                </wp:positionH>
                <wp:positionV relativeFrom="paragraph">
                  <wp:posOffset>6350</wp:posOffset>
                </wp:positionV>
                <wp:extent cx="95250" cy="114300"/>
                <wp:effectExtent l="0" t="0" r="19050" b="19050"/>
                <wp:wrapNone/>
                <wp:docPr id="8" name="Connector rec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402BD" id="Connector recte 8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" strokecolor="black [3213]" strokeweight="2pt"/>
            </w:pict>
          </mc:Fallback>
        </mc:AlternateConten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50041982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48537202" w14:textId="77777777"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44499224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557839A1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0047CB6E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5D53EAB0" w14:textId="77777777" w:rsidR="00D52ED4" w:rsidRPr="0028182A" w:rsidRDefault="00AF7699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34CF48" wp14:editId="4600CBE8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2" name="Connector rec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C873B7" id="Connector recte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9B5973" wp14:editId="0DC36646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1" name="Connector rec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1F3C25" id="Connector rect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" strokecolor="black [3213]" strokeweight="2pt"/>
            </w:pict>
          </mc:Fallback>
        </mc:AlternateContent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separate"/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end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775F56D3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1F92D2AB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EA8A0E4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6314291" w14:textId="77777777" w:rsidR="00D52ED4" w:rsidRPr="0028182A" w:rsidRDefault="00AF769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374893" wp14:editId="0FE7EB46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5" name="Connector rec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EAD886" id="Connector recte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3994ED" wp14:editId="6F132049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3" name="Connector rec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4A1DF1" id="Connector recte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" strokecolor="black [3213]" strokeweight="2pt"/>
            </w:pict>
          </mc:Fallback>
        </mc:AlternateConten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AD37232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0CD0A083" w14:textId="77777777" w:rsidR="00D52ED4" w:rsidRPr="00A57B4F" w:rsidRDefault="00AF769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A88B4" wp14:editId="33EB48B8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6" name="Connector rec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A1556" id="Connector recte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5180D3" wp14:editId="25C81185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4" name="Connector rec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1B731D" id="Connector recte 4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" strokecolor="black [3213]" strokeweight="2pt"/>
            </w:pict>
          </mc:Fallback>
        </mc:AlternateConten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3AAA8BD8" w14:textId="77777777"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C3778C1" w14:textId="77777777" w:rsidR="00227F02" w:rsidRPr="00C075D7" w:rsidRDefault="00227F02" w:rsidP="00227F02">
      <w:pPr>
        <w:rPr>
          <w:rFonts w:ascii="Verdana" w:hAnsi="Verdana" w:cs="Arial"/>
          <w:snapToGrid w:val="0"/>
          <w:color w:val="auto"/>
          <w:sz w:val="20"/>
          <w:szCs w:val="20"/>
        </w:rPr>
      </w:pPr>
    </w:p>
    <w:p w14:paraId="3720454D" w14:textId="0B6DE940" w:rsidR="00485E60" w:rsidRPr="00C075D7" w:rsidRDefault="00C075D7" w:rsidP="00485E60">
      <w:pPr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</w:pPr>
      <w:r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>C</w:t>
      </w:r>
      <w:r w:rsidR="00485E60"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>ontracte menor amb concurrència</w:t>
      </w:r>
      <w:r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>,</w:t>
      </w:r>
      <w:r w:rsidR="00485E60"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 xml:space="preserve"> reservats </w:t>
      </w:r>
      <w:r w:rsidR="00960D58"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 xml:space="preserve">de la DA 4a LCSP </w:t>
      </w:r>
      <w:r w:rsidR="00E24922"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>a CETIS i EI:</w:t>
      </w:r>
    </w:p>
    <w:p w14:paraId="6C0F75DC" w14:textId="77777777" w:rsidR="00485E60" w:rsidRPr="00A57B4F" w:rsidRDefault="00485E60" w:rsidP="00227F02">
      <w:pPr>
        <w:rPr>
          <w:rFonts w:ascii="Verdana" w:hAnsi="Verdana" w:cs="Arial"/>
          <w:iCs/>
          <w:snapToGrid w:val="0"/>
          <w:sz w:val="20"/>
          <w:szCs w:val="20"/>
        </w:rPr>
      </w:pPr>
    </w:p>
    <w:p w14:paraId="28295F6D" w14:textId="77777777" w:rsidR="00485E60" w:rsidRPr="00A57B4F" w:rsidRDefault="00485E60" w:rsidP="00485E60">
      <w:pPr>
        <w:rPr>
          <w:rFonts w:ascii="Verdana" w:hAnsi="Verdana" w:cs="Arial"/>
          <w:snapToGrid w:val="0"/>
          <w:sz w:val="20"/>
          <w:szCs w:val="20"/>
        </w:rPr>
      </w:pPr>
      <w:r w:rsidRPr="00A57B4F">
        <w:rPr>
          <w:rFonts w:ascii="Verdana" w:hAnsi="Verdana" w:cs="Arial"/>
          <w:snapToGrid w:val="0"/>
          <w:sz w:val="20"/>
          <w:szCs w:val="20"/>
        </w:rPr>
        <w:t>Que és:</w:t>
      </w:r>
    </w:p>
    <w:p w14:paraId="563E9EA8" w14:textId="77777777" w:rsidR="00485E60" w:rsidRPr="00485E60" w:rsidRDefault="00485E60" w:rsidP="00485E60">
      <w:pPr>
        <w:rPr>
          <w:rFonts w:ascii="Arial Narrow" w:hAnsi="Arial Narrow" w:cs="Arial"/>
          <w:snapToGrid w:val="0"/>
          <w:szCs w:val="24"/>
        </w:rPr>
      </w:pPr>
    </w:p>
    <w:p w14:paraId="3B596681" w14:textId="77777777" w:rsidR="00CD2873" w:rsidRDefault="00485E60" w:rsidP="00485E60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85E60">
        <w:rPr>
          <w:rFonts w:ascii="Verdana" w:hAnsi="Verdana"/>
          <w:color w:val="auto"/>
          <w:sz w:val="20"/>
          <w:szCs w:val="20"/>
          <w:lang w:eastAsia="ca-ES"/>
        </w:rPr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t>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14:paraId="6FBE23AC" w14:textId="77777777" w:rsidR="003D15A7" w:rsidRDefault="003D15A7" w:rsidP="00485E60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C6B8241" w14:textId="77777777" w:rsidR="003D15A7" w:rsidRPr="00485E60" w:rsidRDefault="003D15A7" w:rsidP="003D15A7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85E60">
        <w:rPr>
          <w:rFonts w:ascii="Verdana" w:hAnsi="Verdana"/>
          <w:color w:val="auto"/>
          <w:sz w:val="20"/>
          <w:szCs w:val="20"/>
          <w:lang w:eastAsia="ca-ES"/>
        </w:rPr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t>una Empresa d’Inserció d’acord amb el que estableix la Llei 27/2002 de 20 de desembre, sobre mesures legislatives per a regular les empreses d’inserció sociolaboral i com a tal, es troba inscrita al registre d’Empreses d’Inserció de la Generalitat de Catalunya.</w:t>
      </w:r>
    </w:p>
    <w:p w14:paraId="7370F2B8" w14:textId="77777777" w:rsidR="00511371" w:rsidRPr="00511371" w:rsidRDefault="00511371" w:rsidP="00511371">
      <w:pPr>
        <w:rPr>
          <w:rFonts w:ascii="Arial Narrow" w:hAnsi="Arial Narrow" w:cs="Arial"/>
          <w:i/>
          <w:snapToGrid w:val="0"/>
          <w:szCs w:val="24"/>
        </w:rPr>
      </w:pPr>
    </w:p>
    <w:p w14:paraId="4F1C6777" w14:textId="77777777" w:rsidR="00960D58" w:rsidRDefault="00960D58" w:rsidP="00960D58">
      <w:pPr>
        <w:spacing w:line="276" w:lineRule="auto"/>
        <w:rPr>
          <w:rFonts w:ascii="Verdana" w:eastAsia="Verdana" w:hAnsi="Verdana" w:cs="Verdana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Que en el cas de resultar ser proposada adjudicatària es compromet a aportar:</w:t>
      </w:r>
    </w:p>
    <w:p w14:paraId="0FBA2C5B" w14:textId="77777777" w:rsidR="00960D58" w:rsidRPr="00960D58" w:rsidRDefault="00960D58" w:rsidP="00960D58">
      <w:pPr>
        <w:spacing w:line="276" w:lineRule="auto"/>
        <w:rPr>
          <w:rFonts w:ascii="Verdana" w:eastAsia="Verdana" w:hAnsi="Verdana" w:cs="Verdana"/>
          <w:color w:val="auto"/>
          <w:sz w:val="20"/>
          <w:szCs w:val="20"/>
        </w:rPr>
      </w:pPr>
    </w:p>
    <w:p w14:paraId="744456A7" w14:textId="77777777" w:rsidR="00960D58" w:rsidRPr="00960D58" w:rsidRDefault="00960D58" w:rsidP="00960D58">
      <w:pPr>
        <w:spacing w:line="276" w:lineRule="auto"/>
        <w:rPr>
          <w:rFonts w:ascii="Verdana" w:eastAsia="Verdana" w:hAnsi="Verdana" w:cs="Verdana"/>
          <w:b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b/>
          <w:color w:val="auto"/>
          <w:sz w:val="20"/>
          <w:szCs w:val="20"/>
        </w:rPr>
        <w:t>Centre Especial de Treball de Iniciativa Social (CETIS):</w:t>
      </w:r>
    </w:p>
    <w:p w14:paraId="7CBD3C53" w14:textId="77777777" w:rsidR="00960D58" w:rsidRPr="00960D58" w:rsidRDefault="00960D58" w:rsidP="00960D58">
      <w:pPr>
        <w:spacing w:line="276" w:lineRule="auto"/>
        <w:rPr>
          <w:rFonts w:ascii="Verdana" w:eastAsia="Verdana" w:hAnsi="Verdana" w:cs="Verdana"/>
          <w:color w:val="auto"/>
          <w:sz w:val="20"/>
          <w:szCs w:val="20"/>
        </w:rPr>
      </w:pPr>
    </w:p>
    <w:p w14:paraId="02C03F81" w14:textId="77777777" w:rsidR="00960D58" w:rsidRPr="00960D58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eastAsia="Times New Roman" w:cs="Times New Roman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Els Estatuts de l’empresa.</w:t>
      </w:r>
    </w:p>
    <w:p w14:paraId="2450FB60" w14:textId="77777777" w:rsidR="00960D58" w:rsidRPr="00960D58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eastAsia="Times New Roman" w:cs="Times New Roman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Certificat respecte als integrants i participacions contemplades en el llibre de socis.</w:t>
      </w:r>
    </w:p>
    <w:p w14:paraId="51C85E9A" w14:textId="77777777" w:rsidR="00960D58" w:rsidRPr="00960D58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eastAsia="Times New Roman" w:cs="Times New Roman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Certificat de l’òrgan d’administració que acrediti la propietat del capital social.</w:t>
      </w:r>
    </w:p>
    <w:p w14:paraId="0EE22ACA" w14:textId="77777777" w:rsidR="00960D58" w:rsidRPr="00960D58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eastAsia="Times New Roman" w:cs="Times New Roman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Certificat d’inscripció al registre de CET.</w:t>
      </w:r>
    </w:p>
    <w:p w14:paraId="15904FFE" w14:textId="77777777" w:rsidR="00960D58" w:rsidRPr="00960D58" w:rsidRDefault="00960D58" w:rsidP="00960D58">
      <w:pPr>
        <w:spacing w:line="276" w:lineRule="auto"/>
        <w:ind w:left="426"/>
        <w:contextualSpacing/>
        <w:rPr>
          <w:rFonts w:eastAsia="Times New Roman" w:cs="Times New Roman"/>
          <w:color w:val="auto"/>
          <w:sz w:val="20"/>
          <w:szCs w:val="20"/>
        </w:rPr>
      </w:pPr>
    </w:p>
    <w:p w14:paraId="5C59771F" w14:textId="77777777" w:rsidR="00960D58" w:rsidRPr="00960D58" w:rsidRDefault="00960D58" w:rsidP="00960D58">
      <w:pPr>
        <w:spacing w:line="276" w:lineRule="auto"/>
        <w:rPr>
          <w:rFonts w:ascii="Verdana" w:eastAsia="Verdana" w:hAnsi="Verdana" w:cs="Verdana"/>
          <w:b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b/>
          <w:color w:val="auto"/>
          <w:sz w:val="20"/>
          <w:szCs w:val="20"/>
        </w:rPr>
        <w:t>Empresa d’Inserció (EI):</w:t>
      </w:r>
    </w:p>
    <w:p w14:paraId="6F3BD4C6" w14:textId="77777777" w:rsidR="00960D58" w:rsidRPr="00960D58" w:rsidRDefault="00960D58" w:rsidP="00960D58">
      <w:pPr>
        <w:spacing w:line="276" w:lineRule="auto"/>
        <w:rPr>
          <w:rFonts w:ascii="Verdana" w:eastAsia="Verdana" w:hAnsi="Verdana" w:cs="Verdana"/>
          <w:color w:val="auto"/>
          <w:sz w:val="20"/>
          <w:szCs w:val="20"/>
        </w:rPr>
      </w:pPr>
    </w:p>
    <w:p w14:paraId="655E9B13" w14:textId="77777777" w:rsidR="00960D58" w:rsidRPr="00960D58" w:rsidRDefault="00960D58" w:rsidP="00960D58">
      <w:pPr>
        <w:numPr>
          <w:ilvl w:val="0"/>
          <w:numId w:val="13"/>
        </w:numPr>
        <w:spacing w:line="276" w:lineRule="auto"/>
        <w:ind w:left="426" w:hanging="426"/>
        <w:contextualSpacing/>
        <w:rPr>
          <w:rFonts w:ascii="Verdana" w:eastAsia="Verdana" w:hAnsi="Verdana" w:cs="Verdana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Certificat d’inscripció en el registre d’EI.</w:t>
      </w:r>
    </w:p>
    <w:p w14:paraId="79701E83" w14:textId="77777777" w:rsidR="00485B18" w:rsidRDefault="00485B18" w:rsidP="00960D58"/>
    <w:p w14:paraId="5D4F7608" w14:textId="77777777" w:rsidR="00E24922" w:rsidRDefault="00E24922" w:rsidP="00960D58"/>
    <w:p w14:paraId="4C700738" w14:textId="77777777" w:rsidR="00E24922" w:rsidRDefault="00E24922" w:rsidP="00960D58"/>
    <w:p w14:paraId="00D1C1EB" w14:textId="77777777" w:rsidR="00E24922" w:rsidRDefault="00E24922" w:rsidP="00960D58"/>
    <w:p w14:paraId="0A090E4B" w14:textId="77777777" w:rsidR="00E24922" w:rsidRDefault="00E24922" w:rsidP="00960D58"/>
    <w:p w14:paraId="18761663" w14:textId="77777777" w:rsidR="00E24922" w:rsidRDefault="00E24922" w:rsidP="00960D58"/>
    <w:p w14:paraId="0545895B" w14:textId="77777777" w:rsidR="00E24922" w:rsidRDefault="00E24922" w:rsidP="00960D58"/>
    <w:p w14:paraId="57B3186C" w14:textId="77777777" w:rsidR="00E24922" w:rsidRDefault="00E24922" w:rsidP="00960D58"/>
    <w:p w14:paraId="0CBCDDD0" w14:textId="77777777" w:rsidR="00E24922" w:rsidRPr="00960D58" w:rsidRDefault="00E24922" w:rsidP="00960D58"/>
    <w:p w14:paraId="44962604" w14:textId="77777777"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14:paraId="4F3D3CCC" w14:textId="77777777"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14:paraId="7B5233AD" w14:textId="77777777"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B955E53" w14:textId="77777777"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4C504DF9" w14:textId="77777777"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3FCC2FA9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174D36F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8419F82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5890FD8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4D5B83A1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175B487F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3F8EB08" w14:textId="77777777"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1F5D62E8" w14:textId="77777777"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14:paraId="5CA81F51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8C659BE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14:paraId="2C6D9668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32FD918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6282BAD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54B1546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4C7BF0B3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49CDEDCD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7C28A517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E525878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RPr="00F659D0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96023" w14:textId="77777777" w:rsidR="00965FB8" w:rsidRDefault="00965FB8" w:rsidP="00CD2873">
      <w:r>
        <w:separator/>
      </w:r>
    </w:p>
  </w:endnote>
  <w:endnote w:type="continuationSeparator" w:id="0">
    <w:p w14:paraId="597A2C4A" w14:textId="77777777" w:rsidR="00965FB8" w:rsidRDefault="00965FB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B3A095A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F5BC9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C85A055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BD549" w14:textId="77777777" w:rsidR="00965FB8" w:rsidRDefault="00965FB8" w:rsidP="00CD2873">
      <w:r>
        <w:separator/>
      </w:r>
    </w:p>
  </w:footnote>
  <w:footnote w:type="continuationSeparator" w:id="0">
    <w:p w14:paraId="3229DCD0" w14:textId="77777777" w:rsidR="00965FB8" w:rsidRDefault="00965FB8" w:rsidP="00CD2873">
      <w:r>
        <w:continuationSeparator/>
      </w:r>
    </w:p>
  </w:footnote>
  <w:footnote w:id="1">
    <w:p w14:paraId="674B5A53" w14:textId="77777777" w:rsidR="000C5A34" w:rsidRPr="00F236B5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0D52008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1B3AB2BE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35E7E2B7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1BF14918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2C459" w14:textId="77777777" w:rsidR="00E24922" w:rsidRPr="00E24922" w:rsidRDefault="00E24922">
    <w:pPr>
      <w:pStyle w:val="Capalera"/>
      <w:rPr>
        <w:i/>
      </w:rPr>
    </w:pPr>
    <w:r w:rsidRPr="00E24922">
      <w:rPr>
        <w:i/>
      </w:rPr>
      <w:t>LOGO EMPRESA/ENTITAT LICITADORA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7728697">
    <w:abstractNumId w:val="0"/>
  </w:num>
  <w:num w:numId="2" w16cid:durableId="1023747452">
    <w:abstractNumId w:val="7"/>
  </w:num>
  <w:num w:numId="3" w16cid:durableId="1465199077">
    <w:abstractNumId w:val="11"/>
  </w:num>
  <w:num w:numId="4" w16cid:durableId="858856278">
    <w:abstractNumId w:val="10"/>
  </w:num>
  <w:num w:numId="5" w16cid:durableId="927422308">
    <w:abstractNumId w:val="3"/>
  </w:num>
  <w:num w:numId="6" w16cid:durableId="356780191">
    <w:abstractNumId w:val="1"/>
  </w:num>
  <w:num w:numId="7" w16cid:durableId="2034568911">
    <w:abstractNumId w:val="13"/>
  </w:num>
  <w:num w:numId="8" w16cid:durableId="279800294">
    <w:abstractNumId w:val="2"/>
  </w:num>
  <w:num w:numId="9" w16cid:durableId="323969135">
    <w:abstractNumId w:val="8"/>
  </w:num>
  <w:num w:numId="10" w16cid:durableId="139809681">
    <w:abstractNumId w:val="6"/>
  </w:num>
  <w:num w:numId="11" w16cid:durableId="357434888">
    <w:abstractNumId w:val="12"/>
  </w:num>
  <w:num w:numId="12" w16cid:durableId="958800503">
    <w:abstractNumId w:val="14"/>
  </w:num>
  <w:num w:numId="13" w16cid:durableId="1309096211">
    <w:abstractNumId w:val="5"/>
  </w:num>
  <w:num w:numId="14" w16cid:durableId="378090149">
    <w:abstractNumId w:val="9"/>
  </w:num>
  <w:num w:numId="15" w16cid:durableId="20177276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FB8"/>
    <w:rsid w:val="00022E1D"/>
    <w:rsid w:val="000614EA"/>
    <w:rsid w:val="00087A14"/>
    <w:rsid w:val="000A5A03"/>
    <w:rsid w:val="000B6709"/>
    <w:rsid w:val="000C5A34"/>
    <w:rsid w:val="001A6205"/>
    <w:rsid w:val="002125E8"/>
    <w:rsid w:val="00227F02"/>
    <w:rsid w:val="00234CE4"/>
    <w:rsid w:val="00252527"/>
    <w:rsid w:val="0028182A"/>
    <w:rsid w:val="002E7CBE"/>
    <w:rsid w:val="003112B6"/>
    <w:rsid w:val="00313512"/>
    <w:rsid w:val="00335D95"/>
    <w:rsid w:val="00351006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4F54"/>
    <w:rsid w:val="0045654C"/>
    <w:rsid w:val="00484510"/>
    <w:rsid w:val="00485B18"/>
    <w:rsid w:val="00485E60"/>
    <w:rsid w:val="00504E9E"/>
    <w:rsid w:val="00511371"/>
    <w:rsid w:val="00545805"/>
    <w:rsid w:val="005A42F5"/>
    <w:rsid w:val="005C260C"/>
    <w:rsid w:val="005D71A9"/>
    <w:rsid w:val="005F05CD"/>
    <w:rsid w:val="0061538B"/>
    <w:rsid w:val="006276C6"/>
    <w:rsid w:val="006332D3"/>
    <w:rsid w:val="006402BD"/>
    <w:rsid w:val="00645DDE"/>
    <w:rsid w:val="00666E79"/>
    <w:rsid w:val="006B4E44"/>
    <w:rsid w:val="006B7913"/>
    <w:rsid w:val="006F5D1D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B5E83"/>
    <w:rsid w:val="008E3BD6"/>
    <w:rsid w:val="00960D58"/>
    <w:rsid w:val="00965FB8"/>
    <w:rsid w:val="00985DB9"/>
    <w:rsid w:val="00A0328F"/>
    <w:rsid w:val="00A12012"/>
    <w:rsid w:val="00A45D76"/>
    <w:rsid w:val="00A57B4F"/>
    <w:rsid w:val="00A8382C"/>
    <w:rsid w:val="00AD3A59"/>
    <w:rsid w:val="00AF5BC9"/>
    <w:rsid w:val="00AF7699"/>
    <w:rsid w:val="00B45FE8"/>
    <w:rsid w:val="00B54EB7"/>
    <w:rsid w:val="00B67F56"/>
    <w:rsid w:val="00B779A5"/>
    <w:rsid w:val="00BA3131"/>
    <w:rsid w:val="00BC5874"/>
    <w:rsid w:val="00BE7F72"/>
    <w:rsid w:val="00BF48C9"/>
    <w:rsid w:val="00C05421"/>
    <w:rsid w:val="00C075D7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24922"/>
    <w:rsid w:val="00E767A0"/>
    <w:rsid w:val="00F659D0"/>
    <w:rsid w:val="00F83B4E"/>
    <w:rsid w:val="00FF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510E58"/>
  <w15:docId w15:val="{75967D40-1CF2-4FD4-B806-1115068C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9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Comu\_0000%20Plantilles\CONTRACTACI&#211;\Contractaci&#243;%20MENOR\230327%20MODEL%20PRESENTACI&#211;%20OFERTA%20MENOR%20CAT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6B341-ED1A-4773-9474-41F1FEF4D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230327 MODEL PRESENTACIÓ OFERTA MENOR CAT.dotx</Template>
  <TotalTime>20</TotalTime>
  <Pages>4</Pages>
  <Words>1486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MESTRE GARCIA, NURIA</cp:lastModifiedBy>
  <cp:revision>4</cp:revision>
  <dcterms:created xsi:type="dcterms:W3CDTF">2025-07-17T07:41:00Z</dcterms:created>
  <dcterms:modified xsi:type="dcterms:W3CDTF">2025-09-02T11:34:00Z</dcterms:modified>
</cp:coreProperties>
</file>