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AA244"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0BCFCF31" w14:textId="77777777" w:rsidR="00CD2873" w:rsidRPr="006B71C0" w:rsidRDefault="00CD2873" w:rsidP="00CD2873">
      <w:pPr>
        <w:pStyle w:val="Textindependent"/>
        <w:jc w:val="center"/>
        <w:rPr>
          <w:rFonts w:ascii="Aptos" w:hAnsi="Aptos"/>
          <w:b/>
          <w:sz w:val="20"/>
          <w:szCs w:val="20"/>
        </w:rPr>
      </w:pPr>
    </w:p>
    <w:p w14:paraId="3E4C3F07" w14:textId="77777777" w:rsidR="00CD2873" w:rsidRPr="006B71C0" w:rsidRDefault="00CD2873" w:rsidP="00CD2873">
      <w:pPr>
        <w:rPr>
          <w:rFonts w:ascii="Aptos" w:hAnsi="Aptos" w:cs="Arial"/>
          <w:b/>
          <w:sz w:val="20"/>
          <w:szCs w:val="20"/>
        </w:rPr>
      </w:pPr>
    </w:p>
    <w:p w14:paraId="0E1ABA2D"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505BDDC9C2364BCC97967BDD597B9D50"/>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505BDDC9C2364BCC97967BDD597B9D50"/>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505BDDC9C2364BCC97967BDD597B9D50"/>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505BDDC9C2364BCC97967BDD597B9D50"/>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505BDDC9C2364BCC97967BDD597B9D50"/>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32650087"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004A215B" w14:textId="77777777" w:rsidTr="00A57B4F">
        <w:trPr>
          <w:trHeight w:val="340"/>
        </w:trPr>
        <w:tc>
          <w:tcPr>
            <w:tcW w:w="8612" w:type="dxa"/>
            <w:vAlign w:val="center"/>
          </w:tcPr>
          <w:p w14:paraId="67D20D03" w14:textId="188B9018"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505BDDC9C2364BCC97967BDD597B9D50"/>
                </w:placeholder>
              </w:sdtPr>
              <w:sdtEndPr>
                <w:rPr>
                  <w:rStyle w:val="mfasiintens"/>
                </w:rPr>
              </w:sdtEndPr>
              <w:sdtContent>
                <w:r w:rsidR="00CF50B8" w:rsidRPr="00CF50B8">
                  <w:rPr>
                    <w:rStyle w:val="mfasiintens"/>
                    <w:rFonts w:ascii="Aptos" w:hAnsi="Aptos"/>
                  </w:rPr>
                  <w:t>001_P2501964</w:t>
                </w:r>
              </w:sdtContent>
            </w:sdt>
          </w:p>
        </w:tc>
      </w:tr>
      <w:tr w:rsidR="00CD2873" w:rsidRPr="006B71C0" w14:paraId="71914EB9" w14:textId="77777777" w:rsidTr="00A57B4F">
        <w:trPr>
          <w:trHeight w:val="547"/>
        </w:trPr>
        <w:tc>
          <w:tcPr>
            <w:tcW w:w="8612" w:type="dxa"/>
          </w:tcPr>
          <w:p w14:paraId="36EE5DCD" w14:textId="6009D210"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505BDDC9C2364BCC97967BDD597B9D50"/>
                </w:placeholder>
              </w:sdtPr>
              <w:sdtEndPr>
                <w:rPr>
                  <w:rStyle w:val="mfasiintens"/>
                </w:rPr>
              </w:sdtEndPr>
              <w:sdtContent>
                <w:r w:rsidR="00CF50B8" w:rsidRPr="00CF50B8">
                  <w:rPr>
                    <w:rStyle w:val="mfasiintens"/>
                    <w:rFonts w:ascii="Aptos" w:hAnsi="Aptos"/>
                  </w:rPr>
                  <w:t>Obres de construcció d’una tanca al Mirador de Sarrià</w:t>
                </w:r>
              </w:sdtContent>
            </w:sdt>
          </w:p>
        </w:tc>
      </w:tr>
      <w:tr w:rsidR="00A13471" w:rsidRPr="006B71C0" w14:paraId="2601B860" w14:textId="77777777" w:rsidTr="005A7CB0">
        <w:trPr>
          <w:trHeight w:val="397"/>
        </w:trPr>
        <w:tc>
          <w:tcPr>
            <w:tcW w:w="8612" w:type="dxa"/>
            <w:vAlign w:val="center"/>
          </w:tcPr>
          <w:p w14:paraId="6E8601D8" w14:textId="1C2A9D4A"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CF50B8">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2B0B0CEC"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1FB8F9A"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0AC0E6EF" w14:textId="77777777" w:rsidR="00CD2873" w:rsidRPr="006B71C0" w:rsidRDefault="00CD2873" w:rsidP="00CD2873">
      <w:pPr>
        <w:rPr>
          <w:rFonts w:ascii="Aptos" w:hAnsi="Aptos" w:cs="Arial"/>
          <w:sz w:val="20"/>
          <w:szCs w:val="20"/>
        </w:rPr>
      </w:pPr>
    </w:p>
    <w:p w14:paraId="25680617"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505BDDC9C2364BCC97967BDD597B9D50"/>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22BE5ABA"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505BDDC9C2364BCC97967BDD597B9D50"/>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7BAB5826"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505BDDC9C2364BCC97967BDD597B9D50"/>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7761AE0D"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505BDDC9C2364BCC97967BDD597B9D50"/>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795F197D" w14:textId="77777777" w:rsidR="00CD2873" w:rsidRPr="006B71C0" w:rsidRDefault="00CD2873" w:rsidP="00CD2873">
      <w:pPr>
        <w:rPr>
          <w:rFonts w:ascii="Aptos" w:hAnsi="Aptos" w:cs="Arial"/>
          <w:sz w:val="20"/>
          <w:szCs w:val="20"/>
        </w:rPr>
      </w:pPr>
    </w:p>
    <w:p w14:paraId="5061B87C"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4FEF526D" w14:textId="77777777" w:rsidR="00CD2873" w:rsidRPr="006B71C0" w:rsidRDefault="00CD2873" w:rsidP="00CD2873">
      <w:pPr>
        <w:rPr>
          <w:rFonts w:ascii="Aptos" w:hAnsi="Aptos" w:cs="Arial"/>
          <w:sz w:val="20"/>
          <w:szCs w:val="20"/>
        </w:rPr>
      </w:pPr>
    </w:p>
    <w:p w14:paraId="2B39F039"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36768F2C9D0C4E378D82D6D7BC814932"/>
          </w:placeholder>
          <w:showingPlcHdr/>
        </w:sdtPr>
        <w:sdtEndPr>
          <w:rPr>
            <w:rStyle w:val="mfasiintens"/>
          </w:rPr>
        </w:sdtEndPr>
        <w:sdtContent>
          <w:r w:rsidRPr="006B71C0">
            <w:rPr>
              <w:rStyle w:val="mfasiintens"/>
              <w:rFonts w:ascii="Aptos" w:hAnsi="Aptos"/>
            </w:rPr>
            <w:t>Feu clic aquí per escriure text.</w:t>
          </w:r>
        </w:sdtContent>
      </w:sdt>
    </w:p>
    <w:p w14:paraId="68C17F44"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623C3542"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3A08B217"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3AD411D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74BD88BF"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2633FC3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35F1143"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6125FDEC"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098B24A0"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082D02E0" w14:textId="77777777" w:rsidTr="00BC328D">
        <w:sdt>
          <w:sdtPr>
            <w:rPr>
              <w:rFonts w:ascii="Aptos" w:hAnsi="Aptos"/>
              <w:sz w:val="20"/>
              <w:szCs w:val="20"/>
            </w:rPr>
            <w:id w:val="669141610"/>
            <w:placeholder>
              <w:docPart w:val="270D1334B7EA41949C43585597B1AF24"/>
            </w:placeholder>
            <w:showingPlcHdr/>
          </w:sdtPr>
          <w:sdtEndPr/>
          <w:sdtContent>
            <w:tc>
              <w:tcPr>
                <w:tcW w:w="4989" w:type="dxa"/>
                <w:tcBorders>
                  <w:top w:val="single" w:sz="12" w:space="0" w:color="auto"/>
                </w:tcBorders>
              </w:tcPr>
              <w:p w14:paraId="7AA4FD62"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270D1334B7EA41949C43585597B1AF24"/>
              </w:placeholder>
            </w:sdtPr>
            <w:sdtEndPr/>
            <w:sdtContent>
              <w:p w14:paraId="2699A16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270D1334B7EA41949C43585597B1AF24"/>
            </w:placeholder>
          </w:sdtPr>
          <w:sdtEndPr/>
          <w:sdtContent>
            <w:tc>
              <w:tcPr>
                <w:tcW w:w="964" w:type="dxa"/>
                <w:tcBorders>
                  <w:top w:val="single" w:sz="12" w:space="0" w:color="auto"/>
                </w:tcBorders>
              </w:tcPr>
              <w:p w14:paraId="6ED279C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270D1334B7EA41949C43585597B1AF24"/>
              </w:placeholder>
            </w:sdtPr>
            <w:sdtEndPr/>
            <w:sdtContent>
              <w:p w14:paraId="1B96EDC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7D6C863" w14:textId="77777777" w:rsidTr="00BC328D">
        <w:sdt>
          <w:sdtPr>
            <w:rPr>
              <w:rFonts w:ascii="Aptos" w:hAnsi="Aptos"/>
              <w:sz w:val="20"/>
              <w:szCs w:val="20"/>
            </w:rPr>
            <w:id w:val="240296076"/>
            <w:placeholder>
              <w:docPart w:val="233505BDB4CD4EE88FA62ED83F5CA700"/>
            </w:placeholder>
          </w:sdtPr>
          <w:sdtEndPr/>
          <w:sdtContent>
            <w:tc>
              <w:tcPr>
                <w:tcW w:w="4989" w:type="dxa"/>
              </w:tcPr>
              <w:p w14:paraId="41D4107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BBB9076233E7484BB04A5149B765DC99"/>
              </w:placeholder>
            </w:sdtPr>
            <w:sdtEndPr/>
            <w:sdtContent>
              <w:p w14:paraId="7F88447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699DC8F489494261826544C8A96B1570"/>
            </w:placeholder>
          </w:sdtPr>
          <w:sdtEndPr/>
          <w:sdtContent>
            <w:tc>
              <w:tcPr>
                <w:tcW w:w="964" w:type="dxa"/>
              </w:tcPr>
              <w:p w14:paraId="29B7CC5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92C36025553941DE9DDFAF7FC57E65B8"/>
              </w:placeholder>
            </w:sdtPr>
            <w:sdtEndPr/>
            <w:sdtContent>
              <w:p w14:paraId="0B27258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0E2390C" w14:textId="77777777" w:rsidTr="00BC328D">
        <w:sdt>
          <w:sdtPr>
            <w:rPr>
              <w:rFonts w:ascii="Aptos" w:hAnsi="Aptos"/>
              <w:sz w:val="20"/>
              <w:szCs w:val="20"/>
            </w:rPr>
            <w:id w:val="1006645454"/>
            <w:placeholder>
              <w:docPart w:val="0822C154EC284F5085C64834571123F6"/>
            </w:placeholder>
          </w:sdtPr>
          <w:sdtEndPr/>
          <w:sdtContent>
            <w:tc>
              <w:tcPr>
                <w:tcW w:w="4989" w:type="dxa"/>
              </w:tcPr>
              <w:p w14:paraId="05D267D8"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8613272E21034B5C81E9CE657553F30F"/>
              </w:placeholder>
            </w:sdtPr>
            <w:sdtEndPr/>
            <w:sdtContent>
              <w:p w14:paraId="73E66FE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F14F88FF8D77444C8870A5F2DC820C85"/>
            </w:placeholder>
          </w:sdtPr>
          <w:sdtEndPr/>
          <w:sdtContent>
            <w:tc>
              <w:tcPr>
                <w:tcW w:w="964" w:type="dxa"/>
              </w:tcPr>
              <w:p w14:paraId="6A5FF816"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FA402F30E2E440CC9A16A1127E664C19"/>
              </w:placeholder>
            </w:sdtPr>
            <w:sdtEndPr/>
            <w:sdtContent>
              <w:p w14:paraId="7EBD57E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07AB068A" w14:textId="77777777" w:rsidTr="00BC328D">
        <w:sdt>
          <w:sdtPr>
            <w:rPr>
              <w:rFonts w:ascii="Aptos" w:hAnsi="Aptos"/>
              <w:sz w:val="20"/>
              <w:szCs w:val="20"/>
            </w:rPr>
            <w:id w:val="833654896"/>
            <w:placeholder>
              <w:docPart w:val="AB9E33D8896F46CD9FD10D14907BDF97"/>
            </w:placeholder>
          </w:sdtPr>
          <w:sdtEndPr/>
          <w:sdtContent>
            <w:tc>
              <w:tcPr>
                <w:tcW w:w="4989" w:type="dxa"/>
              </w:tcPr>
              <w:p w14:paraId="41B34C3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2EE6D4D8E8954E93B626E570348BA52B"/>
              </w:placeholder>
            </w:sdtPr>
            <w:sdtEndPr/>
            <w:sdtContent>
              <w:p w14:paraId="167F9F1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29A1514510F9464C9C08C206EF8FEDFC"/>
            </w:placeholder>
          </w:sdtPr>
          <w:sdtEndPr/>
          <w:sdtContent>
            <w:tc>
              <w:tcPr>
                <w:tcW w:w="964" w:type="dxa"/>
              </w:tcPr>
              <w:p w14:paraId="390614C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88E78AE6924F42B3BD29309D81AF96AB"/>
              </w:placeholder>
            </w:sdtPr>
            <w:sdtEndPr/>
            <w:sdtContent>
              <w:p w14:paraId="3958330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991657E" w14:textId="77777777" w:rsidTr="00BC328D">
        <w:sdt>
          <w:sdtPr>
            <w:rPr>
              <w:rFonts w:ascii="Aptos" w:hAnsi="Aptos"/>
              <w:sz w:val="20"/>
              <w:szCs w:val="20"/>
            </w:rPr>
            <w:id w:val="1297329695"/>
            <w:placeholder>
              <w:docPart w:val="567F00BCC3BC483F910CC8EDE5CA3A31"/>
            </w:placeholder>
          </w:sdtPr>
          <w:sdtEndPr/>
          <w:sdtContent>
            <w:tc>
              <w:tcPr>
                <w:tcW w:w="4989" w:type="dxa"/>
              </w:tcPr>
              <w:p w14:paraId="472691E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FD5AD1C08AAD489982D4395176715F8E"/>
              </w:placeholder>
            </w:sdtPr>
            <w:sdtEndPr/>
            <w:sdtContent>
              <w:p w14:paraId="2DB9415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43A0CBB216B744B994CCE3B8FC098AB4"/>
            </w:placeholder>
          </w:sdtPr>
          <w:sdtEndPr/>
          <w:sdtContent>
            <w:tc>
              <w:tcPr>
                <w:tcW w:w="964" w:type="dxa"/>
              </w:tcPr>
              <w:p w14:paraId="370C4CF8"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B3EDF7DF17AA424CB52FA818DDE9B685"/>
              </w:placeholder>
            </w:sdtPr>
            <w:sdtEndPr/>
            <w:sdtContent>
              <w:p w14:paraId="6DF19FE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52CA8553" w14:textId="77777777" w:rsidTr="00BC328D">
        <w:sdt>
          <w:sdtPr>
            <w:rPr>
              <w:rFonts w:ascii="Aptos" w:hAnsi="Aptos"/>
              <w:sz w:val="20"/>
              <w:szCs w:val="20"/>
            </w:rPr>
            <w:id w:val="245698801"/>
            <w:placeholder>
              <w:docPart w:val="6A2B04BF034648E6ACD802C4D0B5BDFF"/>
            </w:placeholder>
          </w:sdtPr>
          <w:sdtEndPr/>
          <w:sdtContent>
            <w:tc>
              <w:tcPr>
                <w:tcW w:w="4989" w:type="dxa"/>
                <w:tcBorders>
                  <w:bottom w:val="single" w:sz="12" w:space="0" w:color="auto"/>
                </w:tcBorders>
              </w:tcPr>
              <w:p w14:paraId="09EF92AE"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5D219A4DC24548339A10E2E14BA9AE98"/>
              </w:placeholder>
            </w:sdtPr>
            <w:sdtEndPr/>
            <w:sdtContent>
              <w:p w14:paraId="46DAD30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3D9C32E085944069A68589CE9C8E890C"/>
            </w:placeholder>
          </w:sdtPr>
          <w:sdtEndPr/>
          <w:sdtContent>
            <w:tc>
              <w:tcPr>
                <w:tcW w:w="964" w:type="dxa"/>
                <w:tcBorders>
                  <w:bottom w:val="single" w:sz="12" w:space="0" w:color="auto"/>
                </w:tcBorders>
              </w:tcPr>
              <w:p w14:paraId="53DDDD9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018B29A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66CB25D0" w14:textId="77777777" w:rsidTr="00BC328D">
        <w:tc>
          <w:tcPr>
            <w:tcW w:w="4989" w:type="dxa"/>
            <w:tcBorders>
              <w:top w:val="single" w:sz="12" w:space="0" w:color="auto"/>
              <w:bottom w:val="single" w:sz="12" w:space="0" w:color="auto"/>
            </w:tcBorders>
            <w:shd w:val="clear" w:color="auto" w:fill="EEECE1" w:themeFill="background2"/>
          </w:tcPr>
          <w:p w14:paraId="3E6992D3"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3328D81"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756B7A6E"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3744D5CF"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1A767E92"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4EE270FE"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6015A4D3"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396129B7"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5F8A1D02"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5087B329" w14:textId="77777777" w:rsidR="00CD2873" w:rsidRPr="006B71C0" w:rsidRDefault="00B73E79"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00F11925" w14:textId="77777777" w:rsidR="00CD2873" w:rsidRPr="006B71C0" w:rsidRDefault="00B73E79"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3C5E4D79"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08CEFB2B" w14:textId="77777777" w:rsidR="00D52ED4" w:rsidRPr="006B71C0" w:rsidRDefault="00B73E79"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07866842" w14:textId="77777777" w:rsidR="00D52ED4" w:rsidRPr="006B71C0" w:rsidRDefault="00B73E79"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4A5A51F7" w14:textId="77777777" w:rsidR="00D52ED4" w:rsidRPr="006B71C0" w:rsidRDefault="00B73E79"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505BDDC9C2364BCC97967BDD597B9D50"/>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06074E18" w14:textId="77777777" w:rsidR="00D52ED4" w:rsidRPr="006B71C0" w:rsidRDefault="00B73E79"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614BAEA2" w14:textId="77777777" w:rsidR="00CD2873" w:rsidRPr="006B71C0" w:rsidRDefault="00B73E79"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2F77545F" w14:textId="77777777" w:rsidR="00D52ED4" w:rsidRPr="006B71C0" w:rsidRDefault="00B73E79"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0FEC79FC" w14:textId="77777777" w:rsidR="0028182A" w:rsidRPr="006B71C0" w:rsidRDefault="00B73E79"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E10783C" w14:textId="3652669C" w:rsidR="00EB43E5" w:rsidRPr="006B71C0" w:rsidRDefault="00B73E79"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EndPr/>
        <w:sdtContent>
          <w:r w:rsidR="00CF50B8">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505BDDC9C2364BCC97967BDD597B9D50"/>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8E17EC5"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5DC937D6" w14:textId="77777777" w:rsidR="00D52ED4" w:rsidRPr="006B71C0" w:rsidRDefault="00B73E79"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B6FF8A4" w14:textId="77777777" w:rsidR="00D52ED4" w:rsidRPr="006B71C0" w:rsidRDefault="00B73E79"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505BDDC9C2364BCC97967BDD597B9D50"/>
          </w:placeholder>
        </w:sdtPr>
        <w:sdtEndPr/>
        <w:sdtContent>
          <w:r w:rsidR="00D52ED4" w:rsidRPr="006B71C0">
            <w:rPr>
              <w:rStyle w:val="CitaCar"/>
              <w:rFonts w:ascii="Aptos" w:hAnsi="Aptos"/>
            </w:rPr>
            <w:t>.....................................................</w:t>
          </w:r>
        </w:sdtContent>
      </w:sdt>
    </w:p>
    <w:p w14:paraId="61A274A2" w14:textId="77777777" w:rsidR="00D52ED4" w:rsidRPr="006B71C0" w:rsidRDefault="00B73E79"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30614883" w14:textId="77777777" w:rsidR="00D52ED4" w:rsidRPr="006B71C0" w:rsidRDefault="00B73E79"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1F27A561"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4F004145" w14:textId="77777777" w:rsidR="00D52ED4" w:rsidRPr="006B71C0" w:rsidRDefault="00B73E79"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57D4D566"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1B0B8206"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2387DD19" w14:textId="77777777" w:rsidR="00CD2873" w:rsidRPr="006B71C0" w:rsidRDefault="00B73E79"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E39D569" w14:textId="77777777" w:rsidR="003D15A7" w:rsidRPr="006B71C0" w:rsidRDefault="00B73E79"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7BBCE200"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1837176F"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148AB380"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2814F57E"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471A9AE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62B51EE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596F6A58"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224F976C"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6270E1D3"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1F944275" w14:textId="77777777" w:rsidR="00D52ED4" w:rsidRPr="006B71C0" w:rsidRDefault="00B73E79"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15C63E13"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714821E3" w14:textId="77777777" w:rsidR="00CD2873" w:rsidRPr="006B71C0" w:rsidRDefault="00B73E79"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7748EA23" w14:textId="77777777" w:rsidR="00CD2873" w:rsidRDefault="00B73E79"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434B377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379C196A"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7A87C608"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45C50888"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32E52B57"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CBC6B98"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03786889"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3D4EF9BB"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19CF49FC"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4056143A"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4152BA14"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1DB9764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6EFB0935"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2F9D35C8"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3D25197D"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534FB676"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417B5D8"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0CA7E54E"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20149FE7"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52472E18"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505BDDC9C2364BCC97967BDD597B9D50"/>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0FC02C02"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5A6501AC"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505BDDC9C2364BCC97967BDD597B9D50"/>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6FFDFF1E"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7E3127B8"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ECDA791"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72A24AE7"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572068F7"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1167BF0C"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5418F7BD"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5CE4F955"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573E0C6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026E425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5AF4515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9E2080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1F5A913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7082C0C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32B6B09"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13B62E22"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4F149D7A"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4EA23F7"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0572A1FC"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19BCFF90"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02A507F0"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02E46C0"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5A5CEEF2"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A47976D"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6788FE7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0D96510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5AB0404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369FCF59"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BE24919"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31B0DA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5FE7F478"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609A84E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22E9353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67AB214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2B2941CB"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68CDD2C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3B1BE17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7A4EBB8"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4CF3BDB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3DC3224D"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0207BC9E"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7DDBA84D"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6ED486EF"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6A49846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169F7F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795B1C5D"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75C273A"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6559B74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3DD83AFD"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B5BD7D9"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7D7474CC"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77B1B58F"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778F2E19"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4AE87EBA"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545272F8"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7A118648"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CBE28" w14:textId="77777777" w:rsidR="00CF50B8" w:rsidRDefault="00CF50B8" w:rsidP="00CD2873">
      <w:r>
        <w:separator/>
      </w:r>
    </w:p>
  </w:endnote>
  <w:endnote w:type="continuationSeparator" w:id="0">
    <w:p w14:paraId="79DE17AE" w14:textId="77777777" w:rsidR="00CF50B8" w:rsidRDefault="00CF50B8"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9F1C48D"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5B0E32E2"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2BF11" w14:textId="77777777" w:rsidR="00CF50B8" w:rsidRDefault="00CF50B8" w:rsidP="00CD2873">
      <w:r>
        <w:separator/>
      </w:r>
    </w:p>
  </w:footnote>
  <w:footnote w:type="continuationSeparator" w:id="0">
    <w:p w14:paraId="41A20CA2" w14:textId="77777777" w:rsidR="00CF50B8" w:rsidRDefault="00CF50B8" w:rsidP="00CD2873">
      <w:r>
        <w:continuationSeparator/>
      </w:r>
    </w:p>
  </w:footnote>
  <w:footnote w:id="1">
    <w:p w14:paraId="0D4C9B0D"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EE4E8AF"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3EBF6CCC"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0BDA52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16768BB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CDB83B6"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0A1EA"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49CA140" wp14:editId="67E31294">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245E106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49CA140"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245E106F"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0B8"/>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3E79"/>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0B8"/>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B7F70"/>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CD623"/>
  <w15:docId w15:val="{6900189D-54F3-473F-A52F-A3A16AB19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722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5BDDC9C2364BCC97967BDD597B9D50"/>
        <w:category>
          <w:name w:val="General"/>
          <w:gallery w:val="placeholder"/>
        </w:category>
        <w:types>
          <w:type w:val="bbPlcHdr"/>
        </w:types>
        <w:behaviors>
          <w:behavior w:val="content"/>
        </w:behaviors>
        <w:guid w:val="{FB2C70BF-BE8E-4923-9803-D866B095E12C}"/>
      </w:docPartPr>
      <w:docPartBody>
        <w:p w:rsidR="00867C18" w:rsidRDefault="00867C18">
          <w:pPr>
            <w:pStyle w:val="505BDDC9C2364BCC97967BDD597B9D50"/>
          </w:pPr>
          <w:r w:rsidRPr="00122E79">
            <w:rPr>
              <w:rStyle w:val="mfasiintens"/>
            </w:rPr>
            <w:t>Feu clic aquí per escriure text.</w:t>
          </w:r>
        </w:p>
      </w:docPartBody>
    </w:docPart>
    <w:docPart>
      <w:docPartPr>
        <w:name w:val="36768F2C9D0C4E378D82D6D7BC814932"/>
        <w:category>
          <w:name w:val="General"/>
          <w:gallery w:val="placeholder"/>
        </w:category>
        <w:types>
          <w:type w:val="bbPlcHdr"/>
        </w:types>
        <w:behaviors>
          <w:behavior w:val="content"/>
        </w:behaviors>
        <w:guid w:val="{88B6730C-7024-4652-BB7C-9500BAED0478}"/>
      </w:docPartPr>
      <w:docPartBody>
        <w:p w:rsidR="00867C18" w:rsidRDefault="00867C18">
          <w:pPr>
            <w:pStyle w:val="36768F2C9D0C4E378D82D6D7BC814932"/>
          </w:pPr>
          <w:r w:rsidRPr="00122E79">
            <w:rPr>
              <w:rStyle w:val="mfasiintens"/>
            </w:rPr>
            <w:t>Feu clic aquí per escriure text.</w:t>
          </w:r>
        </w:p>
      </w:docPartBody>
    </w:docPart>
    <w:docPart>
      <w:docPartPr>
        <w:name w:val="270D1334B7EA41949C43585597B1AF24"/>
        <w:category>
          <w:name w:val="General"/>
          <w:gallery w:val="placeholder"/>
        </w:category>
        <w:types>
          <w:type w:val="bbPlcHdr"/>
        </w:types>
        <w:behaviors>
          <w:behavior w:val="content"/>
        </w:behaviors>
        <w:guid w:val="{993E68EE-EA90-4B7D-9A69-7BC64CFE5AAA}"/>
      </w:docPartPr>
      <w:docPartBody>
        <w:p w:rsidR="00867C18" w:rsidRDefault="00867C18">
          <w:pPr>
            <w:pStyle w:val="270D1334B7EA41949C43585597B1AF24"/>
          </w:pPr>
          <w:r w:rsidRPr="00122E79">
            <w:rPr>
              <w:rStyle w:val="mfasiintens"/>
            </w:rPr>
            <w:t>Feu clic aquí per escriure text.</w:t>
          </w:r>
        </w:p>
      </w:docPartBody>
    </w:docPart>
    <w:docPart>
      <w:docPartPr>
        <w:name w:val="233505BDB4CD4EE88FA62ED83F5CA700"/>
        <w:category>
          <w:name w:val="General"/>
          <w:gallery w:val="placeholder"/>
        </w:category>
        <w:types>
          <w:type w:val="bbPlcHdr"/>
        </w:types>
        <w:behaviors>
          <w:behavior w:val="content"/>
        </w:behaviors>
        <w:guid w:val="{CDF636DA-AD44-4A3D-9C98-838DDADD02DB}"/>
      </w:docPartPr>
      <w:docPartBody>
        <w:p w:rsidR="00867C18" w:rsidRDefault="00867C18">
          <w:pPr>
            <w:pStyle w:val="233505BDB4CD4EE88FA62ED83F5CA700"/>
          </w:pPr>
          <w:r w:rsidRPr="00122E79">
            <w:rPr>
              <w:rStyle w:val="mfasiintens"/>
            </w:rPr>
            <w:t>Feu clic aquí per escriure text.</w:t>
          </w:r>
        </w:p>
      </w:docPartBody>
    </w:docPart>
    <w:docPart>
      <w:docPartPr>
        <w:name w:val="BBB9076233E7484BB04A5149B765DC99"/>
        <w:category>
          <w:name w:val="General"/>
          <w:gallery w:val="placeholder"/>
        </w:category>
        <w:types>
          <w:type w:val="bbPlcHdr"/>
        </w:types>
        <w:behaviors>
          <w:behavior w:val="content"/>
        </w:behaviors>
        <w:guid w:val="{9A1B3564-D020-438E-8A87-1D680FA2CA0B}"/>
      </w:docPartPr>
      <w:docPartBody>
        <w:p w:rsidR="00867C18" w:rsidRDefault="00867C18">
          <w:pPr>
            <w:pStyle w:val="BBB9076233E7484BB04A5149B765DC99"/>
          </w:pPr>
          <w:r w:rsidRPr="00122E79">
            <w:rPr>
              <w:rStyle w:val="mfasiintens"/>
            </w:rPr>
            <w:t>Feu clic aquí per escriure text.</w:t>
          </w:r>
        </w:p>
      </w:docPartBody>
    </w:docPart>
    <w:docPart>
      <w:docPartPr>
        <w:name w:val="699DC8F489494261826544C8A96B1570"/>
        <w:category>
          <w:name w:val="General"/>
          <w:gallery w:val="placeholder"/>
        </w:category>
        <w:types>
          <w:type w:val="bbPlcHdr"/>
        </w:types>
        <w:behaviors>
          <w:behavior w:val="content"/>
        </w:behaviors>
        <w:guid w:val="{898D4857-1318-4547-A8C2-E75275C5D8BA}"/>
      </w:docPartPr>
      <w:docPartBody>
        <w:p w:rsidR="00867C18" w:rsidRDefault="00867C18">
          <w:pPr>
            <w:pStyle w:val="699DC8F489494261826544C8A96B1570"/>
          </w:pPr>
          <w:r w:rsidRPr="00122E79">
            <w:rPr>
              <w:rStyle w:val="mfasiintens"/>
            </w:rPr>
            <w:t>Feu clic aquí per escriure text.</w:t>
          </w:r>
        </w:p>
      </w:docPartBody>
    </w:docPart>
    <w:docPart>
      <w:docPartPr>
        <w:name w:val="92C36025553941DE9DDFAF7FC57E65B8"/>
        <w:category>
          <w:name w:val="General"/>
          <w:gallery w:val="placeholder"/>
        </w:category>
        <w:types>
          <w:type w:val="bbPlcHdr"/>
        </w:types>
        <w:behaviors>
          <w:behavior w:val="content"/>
        </w:behaviors>
        <w:guid w:val="{C6DE9212-117F-433B-B98C-FE6F43A8B3B4}"/>
      </w:docPartPr>
      <w:docPartBody>
        <w:p w:rsidR="00867C18" w:rsidRDefault="00867C18">
          <w:pPr>
            <w:pStyle w:val="92C36025553941DE9DDFAF7FC57E65B8"/>
          </w:pPr>
          <w:r w:rsidRPr="00122E79">
            <w:rPr>
              <w:rStyle w:val="mfasiintens"/>
            </w:rPr>
            <w:t>Feu clic aquí per escriure text.</w:t>
          </w:r>
        </w:p>
      </w:docPartBody>
    </w:docPart>
    <w:docPart>
      <w:docPartPr>
        <w:name w:val="0822C154EC284F5085C64834571123F6"/>
        <w:category>
          <w:name w:val="General"/>
          <w:gallery w:val="placeholder"/>
        </w:category>
        <w:types>
          <w:type w:val="bbPlcHdr"/>
        </w:types>
        <w:behaviors>
          <w:behavior w:val="content"/>
        </w:behaviors>
        <w:guid w:val="{5FA8AE2E-0D51-447E-A8D5-A93AFB60D4CD}"/>
      </w:docPartPr>
      <w:docPartBody>
        <w:p w:rsidR="00867C18" w:rsidRDefault="00867C18">
          <w:pPr>
            <w:pStyle w:val="0822C154EC284F5085C64834571123F6"/>
          </w:pPr>
          <w:r w:rsidRPr="00122E79">
            <w:rPr>
              <w:rStyle w:val="mfasiintens"/>
            </w:rPr>
            <w:t>Feu clic aquí per escriure text.</w:t>
          </w:r>
        </w:p>
      </w:docPartBody>
    </w:docPart>
    <w:docPart>
      <w:docPartPr>
        <w:name w:val="8613272E21034B5C81E9CE657553F30F"/>
        <w:category>
          <w:name w:val="General"/>
          <w:gallery w:val="placeholder"/>
        </w:category>
        <w:types>
          <w:type w:val="bbPlcHdr"/>
        </w:types>
        <w:behaviors>
          <w:behavior w:val="content"/>
        </w:behaviors>
        <w:guid w:val="{7E6DC8D6-4CA8-45F3-9410-DE48E509346F}"/>
      </w:docPartPr>
      <w:docPartBody>
        <w:p w:rsidR="00867C18" w:rsidRDefault="00867C18">
          <w:pPr>
            <w:pStyle w:val="8613272E21034B5C81E9CE657553F30F"/>
          </w:pPr>
          <w:r w:rsidRPr="00122E79">
            <w:rPr>
              <w:rStyle w:val="mfasiintens"/>
            </w:rPr>
            <w:t xml:space="preserve">Feu clic aquí per </w:t>
          </w:r>
          <w:r w:rsidRPr="00122E79">
            <w:rPr>
              <w:rStyle w:val="mfasiintens"/>
            </w:rPr>
            <w:t>escriure text.</w:t>
          </w:r>
        </w:p>
      </w:docPartBody>
    </w:docPart>
    <w:docPart>
      <w:docPartPr>
        <w:name w:val="F14F88FF8D77444C8870A5F2DC820C85"/>
        <w:category>
          <w:name w:val="General"/>
          <w:gallery w:val="placeholder"/>
        </w:category>
        <w:types>
          <w:type w:val="bbPlcHdr"/>
        </w:types>
        <w:behaviors>
          <w:behavior w:val="content"/>
        </w:behaviors>
        <w:guid w:val="{1FC73837-A382-4E4A-8A84-60E10F5CC714}"/>
      </w:docPartPr>
      <w:docPartBody>
        <w:p w:rsidR="00867C18" w:rsidRDefault="00867C18">
          <w:pPr>
            <w:pStyle w:val="F14F88FF8D77444C8870A5F2DC820C85"/>
          </w:pPr>
          <w:r w:rsidRPr="00122E79">
            <w:rPr>
              <w:rStyle w:val="mfasiintens"/>
            </w:rPr>
            <w:t>Feu clic aquí per escriure text.</w:t>
          </w:r>
        </w:p>
      </w:docPartBody>
    </w:docPart>
    <w:docPart>
      <w:docPartPr>
        <w:name w:val="FA402F30E2E440CC9A16A1127E664C19"/>
        <w:category>
          <w:name w:val="General"/>
          <w:gallery w:val="placeholder"/>
        </w:category>
        <w:types>
          <w:type w:val="bbPlcHdr"/>
        </w:types>
        <w:behaviors>
          <w:behavior w:val="content"/>
        </w:behaviors>
        <w:guid w:val="{1661A939-1D27-47DA-82EF-EC0611037084}"/>
      </w:docPartPr>
      <w:docPartBody>
        <w:p w:rsidR="00867C18" w:rsidRDefault="00867C18">
          <w:pPr>
            <w:pStyle w:val="FA402F30E2E440CC9A16A1127E664C19"/>
          </w:pPr>
          <w:r w:rsidRPr="00122E79">
            <w:rPr>
              <w:rStyle w:val="mfasiintens"/>
            </w:rPr>
            <w:t>Feu clic aquí per escriure text.</w:t>
          </w:r>
        </w:p>
      </w:docPartBody>
    </w:docPart>
    <w:docPart>
      <w:docPartPr>
        <w:name w:val="AB9E33D8896F46CD9FD10D14907BDF97"/>
        <w:category>
          <w:name w:val="General"/>
          <w:gallery w:val="placeholder"/>
        </w:category>
        <w:types>
          <w:type w:val="bbPlcHdr"/>
        </w:types>
        <w:behaviors>
          <w:behavior w:val="content"/>
        </w:behaviors>
        <w:guid w:val="{E328985A-593C-43F0-9F14-5C131827E21B}"/>
      </w:docPartPr>
      <w:docPartBody>
        <w:p w:rsidR="00867C18" w:rsidRDefault="00867C18">
          <w:pPr>
            <w:pStyle w:val="AB9E33D8896F46CD9FD10D14907BDF97"/>
          </w:pPr>
          <w:r w:rsidRPr="00122E79">
            <w:rPr>
              <w:rStyle w:val="mfasiintens"/>
            </w:rPr>
            <w:t>Feu clic aquí per escriure text.</w:t>
          </w:r>
        </w:p>
      </w:docPartBody>
    </w:docPart>
    <w:docPart>
      <w:docPartPr>
        <w:name w:val="2EE6D4D8E8954E93B626E570348BA52B"/>
        <w:category>
          <w:name w:val="General"/>
          <w:gallery w:val="placeholder"/>
        </w:category>
        <w:types>
          <w:type w:val="bbPlcHdr"/>
        </w:types>
        <w:behaviors>
          <w:behavior w:val="content"/>
        </w:behaviors>
        <w:guid w:val="{F4896A7C-1B91-46BB-9CF5-B310CE447E9F}"/>
      </w:docPartPr>
      <w:docPartBody>
        <w:p w:rsidR="00867C18" w:rsidRDefault="00867C18">
          <w:pPr>
            <w:pStyle w:val="2EE6D4D8E8954E93B626E570348BA52B"/>
          </w:pPr>
          <w:r w:rsidRPr="00122E79">
            <w:rPr>
              <w:rStyle w:val="mfasiintens"/>
            </w:rPr>
            <w:t>Feu clic aquí per escriure text.</w:t>
          </w:r>
        </w:p>
      </w:docPartBody>
    </w:docPart>
    <w:docPart>
      <w:docPartPr>
        <w:name w:val="29A1514510F9464C9C08C206EF8FEDFC"/>
        <w:category>
          <w:name w:val="General"/>
          <w:gallery w:val="placeholder"/>
        </w:category>
        <w:types>
          <w:type w:val="bbPlcHdr"/>
        </w:types>
        <w:behaviors>
          <w:behavior w:val="content"/>
        </w:behaviors>
        <w:guid w:val="{1F19F063-B2B0-4FBA-9952-59AE199659FC}"/>
      </w:docPartPr>
      <w:docPartBody>
        <w:p w:rsidR="00867C18" w:rsidRDefault="00867C18">
          <w:pPr>
            <w:pStyle w:val="29A1514510F9464C9C08C206EF8FEDFC"/>
          </w:pPr>
          <w:r w:rsidRPr="00122E79">
            <w:rPr>
              <w:rStyle w:val="mfasiintens"/>
            </w:rPr>
            <w:t>Feu clic aquí per escriure text.</w:t>
          </w:r>
        </w:p>
      </w:docPartBody>
    </w:docPart>
    <w:docPart>
      <w:docPartPr>
        <w:name w:val="88E78AE6924F42B3BD29309D81AF96AB"/>
        <w:category>
          <w:name w:val="General"/>
          <w:gallery w:val="placeholder"/>
        </w:category>
        <w:types>
          <w:type w:val="bbPlcHdr"/>
        </w:types>
        <w:behaviors>
          <w:behavior w:val="content"/>
        </w:behaviors>
        <w:guid w:val="{34C3209F-D069-4F42-8091-49BAFD422A4B}"/>
      </w:docPartPr>
      <w:docPartBody>
        <w:p w:rsidR="00867C18" w:rsidRDefault="00867C18">
          <w:pPr>
            <w:pStyle w:val="88E78AE6924F42B3BD29309D81AF96AB"/>
          </w:pPr>
          <w:r w:rsidRPr="00122E79">
            <w:rPr>
              <w:rStyle w:val="mfasiintens"/>
            </w:rPr>
            <w:t>Feu clic aquí per escriure text.</w:t>
          </w:r>
        </w:p>
      </w:docPartBody>
    </w:docPart>
    <w:docPart>
      <w:docPartPr>
        <w:name w:val="567F00BCC3BC483F910CC8EDE5CA3A31"/>
        <w:category>
          <w:name w:val="General"/>
          <w:gallery w:val="placeholder"/>
        </w:category>
        <w:types>
          <w:type w:val="bbPlcHdr"/>
        </w:types>
        <w:behaviors>
          <w:behavior w:val="content"/>
        </w:behaviors>
        <w:guid w:val="{ECC55DB1-8FD5-4FD5-A68D-E412F8C99AAC}"/>
      </w:docPartPr>
      <w:docPartBody>
        <w:p w:rsidR="00867C18" w:rsidRDefault="00867C18">
          <w:pPr>
            <w:pStyle w:val="567F00BCC3BC483F910CC8EDE5CA3A31"/>
          </w:pPr>
          <w:r w:rsidRPr="00122E79">
            <w:rPr>
              <w:rStyle w:val="mfasiintens"/>
            </w:rPr>
            <w:t>Feu clic aquí per escriure text.</w:t>
          </w:r>
        </w:p>
      </w:docPartBody>
    </w:docPart>
    <w:docPart>
      <w:docPartPr>
        <w:name w:val="FD5AD1C08AAD489982D4395176715F8E"/>
        <w:category>
          <w:name w:val="General"/>
          <w:gallery w:val="placeholder"/>
        </w:category>
        <w:types>
          <w:type w:val="bbPlcHdr"/>
        </w:types>
        <w:behaviors>
          <w:behavior w:val="content"/>
        </w:behaviors>
        <w:guid w:val="{65917D3E-5158-4A9E-83B4-60B1F1C15567}"/>
      </w:docPartPr>
      <w:docPartBody>
        <w:p w:rsidR="00867C18" w:rsidRDefault="00867C18">
          <w:pPr>
            <w:pStyle w:val="FD5AD1C08AAD489982D4395176715F8E"/>
          </w:pPr>
          <w:r w:rsidRPr="00122E79">
            <w:rPr>
              <w:rStyle w:val="mfasiintens"/>
            </w:rPr>
            <w:t>Feu clic aquí per escriure text.</w:t>
          </w:r>
        </w:p>
      </w:docPartBody>
    </w:docPart>
    <w:docPart>
      <w:docPartPr>
        <w:name w:val="43A0CBB216B744B994CCE3B8FC098AB4"/>
        <w:category>
          <w:name w:val="General"/>
          <w:gallery w:val="placeholder"/>
        </w:category>
        <w:types>
          <w:type w:val="bbPlcHdr"/>
        </w:types>
        <w:behaviors>
          <w:behavior w:val="content"/>
        </w:behaviors>
        <w:guid w:val="{95827AD2-7843-491A-B416-4A9E136C7DA3}"/>
      </w:docPartPr>
      <w:docPartBody>
        <w:p w:rsidR="00867C18" w:rsidRDefault="00867C18">
          <w:pPr>
            <w:pStyle w:val="43A0CBB216B744B994CCE3B8FC098AB4"/>
          </w:pPr>
          <w:r w:rsidRPr="00122E79">
            <w:rPr>
              <w:rStyle w:val="mfasiintens"/>
            </w:rPr>
            <w:t>Feu clic aquí per escriure text.</w:t>
          </w:r>
        </w:p>
      </w:docPartBody>
    </w:docPart>
    <w:docPart>
      <w:docPartPr>
        <w:name w:val="B3EDF7DF17AA424CB52FA818DDE9B685"/>
        <w:category>
          <w:name w:val="General"/>
          <w:gallery w:val="placeholder"/>
        </w:category>
        <w:types>
          <w:type w:val="bbPlcHdr"/>
        </w:types>
        <w:behaviors>
          <w:behavior w:val="content"/>
        </w:behaviors>
        <w:guid w:val="{1DDA3CF1-51DB-4FDD-869A-2F0EFC008783}"/>
      </w:docPartPr>
      <w:docPartBody>
        <w:p w:rsidR="00867C18" w:rsidRDefault="00867C18">
          <w:pPr>
            <w:pStyle w:val="B3EDF7DF17AA424CB52FA818DDE9B685"/>
          </w:pPr>
          <w:r w:rsidRPr="00122E79">
            <w:rPr>
              <w:rStyle w:val="mfasiintens"/>
            </w:rPr>
            <w:t>Feu clic aquí per escriure text.</w:t>
          </w:r>
        </w:p>
      </w:docPartBody>
    </w:docPart>
    <w:docPart>
      <w:docPartPr>
        <w:name w:val="6A2B04BF034648E6ACD802C4D0B5BDFF"/>
        <w:category>
          <w:name w:val="General"/>
          <w:gallery w:val="placeholder"/>
        </w:category>
        <w:types>
          <w:type w:val="bbPlcHdr"/>
        </w:types>
        <w:behaviors>
          <w:behavior w:val="content"/>
        </w:behaviors>
        <w:guid w:val="{007BCD9E-23EA-4A79-94CF-B05E273BA5FC}"/>
      </w:docPartPr>
      <w:docPartBody>
        <w:p w:rsidR="00867C18" w:rsidRDefault="00867C18">
          <w:pPr>
            <w:pStyle w:val="6A2B04BF034648E6ACD802C4D0B5BDFF"/>
          </w:pPr>
          <w:r w:rsidRPr="00122E79">
            <w:rPr>
              <w:rStyle w:val="mfasiintens"/>
            </w:rPr>
            <w:t>Feu clic aquí per escriure text.</w:t>
          </w:r>
        </w:p>
      </w:docPartBody>
    </w:docPart>
    <w:docPart>
      <w:docPartPr>
        <w:name w:val="5D219A4DC24548339A10E2E14BA9AE98"/>
        <w:category>
          <w:name w:val="General"/>
          <w:gallery w:val="placeholder"/>
        </w:category>
        <w:types>
          <w:type w:val="bbPlcHdr"/>
        </w:types>
        <w:behaviors>
          <w:behavior w:val="content"/>
        </w:behaviors>
        <w:guid w:val="{02A380BE-F86D-41AD-87DC-ADCA2408B5DB}"/>
      </w:docPartPr>
      <w:docPartBody>
        <w:p w:rsidR="00867C18" w:rsidRDefault="00867C18">
          <w:pPr>
            <w:pStyle w:val="5D219A4DC24548339A10E2E14BA9AE98"/>
          </w:pPr>
          <w:r w:rsidRPr="00122E79">
            <w:rPr>
              <w:rStyle w:val="mfasiintens"/>
            </w:rPr>
            <w:t>Feu clic aquí per escriure text.</w:t>
          </w:r>
        </w:p>
      </w:docPartBody>
    </w:docPart>
    <w:docPart>
      <w:docPartPr>
        <w:name w:val="3D9C32E085944069A68589CE9C8E890C"/>
        <w:category>
          <w:name w:val="General"/>
          <w:gallery w:val="placeholder"/>
        </w:category>
        <w:types>
          <w:type w:val="bbPlcHdr"/>
        </w:types>
        <w:behaviors>
          <w:behavior w:val="content"/>
        </w:behaviors>
        <w:guid w:val="{CDF4C5CD-E9F2-485F-B85C-3F81788B78E7}"/>
      </w:docPartPr>
      <w:docPartBody>
        <w:p w:rsidR="00867C18" w:rsidRDefault="00867C18">
          <w:pPr>
            <w:pStyle w:val="3D9C32E085944069A68589CE9C8E890C"/>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C18"/>
    <w:rsid w:val="00867C18"/>
    <w:rsid w:val="00EB7F7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505BDDC9C2364BCC97967BDD597B9D50">
    <w:name w:val="505BDDC9C2364BCC97967BDD597B9D50"/>
  </w:style>
  <w:style w:type="paragraph" w:customStyle="1" w:styleId="36768F2C9D0C4E378D82D6D7BC814932">
    <w:name w:val="36768F2C9D0C4E378D82D6D7BC814932"/>
  </w:style>
  <w:style w:type="paragraph" w:customStyle="1" w:styleId="270D1334B7EA41949C43585597B1AF24">
    <w:name w:val="270D1334B7EA41949C43585597B1AF24"/>
  </w:style>
  <w:style w:type="paragraph" w:customStyle="1" w:styleId="233505BDB4CD4EE88FA62ED83F5CA700">
    <w:name w:val="233505BDB4CD4EE88FA62ED83F5CA700"/>
  </w:style>
  <w:style w:type="paragraph" w:customStyle="1" w:styleId="BBB9076233E7484BB04A5149B765DC99">
    <w:name w:val="BBB9076233E7484BB04A5149B765DC99"/>
  </w:style>
  <w:style w:type="paragraph" w:customStyle="1" w:styleId="699DC8F489494261826544C8A96B1570">
    <w:name w:val="699DC8F489494261826544C8A96B1570"/>
  </w:style>
  <w:style w:type="paragraph" w:customStyle="1" w:styleId="92C36025553941DE9DDFAF7FC57E65B8">
    <w:name w:val="92C36025553941DE9DDFAF7FC57E65B8"/>
  </w:style>
  <w:style w:type="paragraph" w:customStyle="1" w:styleId="0822C154EC284F5085C64834571123F6">
    <w:name w:val="0822C154EC284F5085C64834571123F6"/>
  </w:style>
  <w:style w:type="paragraph" w:customStyle="1" w:styleId="8613272E21034B5C81E9CE657553F30F">
    <w:name w:val="8613272E21034B5C81E9CE657553F30F"/>
  </w:style>
  <w:style w:type="paragraph" w:customStyle="1" w:styleId="F14F88FF8D77444C8870A5F2DC820C85">
    <w:name w:val="F14F88FF8D77444C8870A5F2DC820C85"/>
  </w:style>
  <w:style w:type="paragraph" w:customStyle="1" w:styleId="FA402F30E2E440CC9A16A1127E664C19">
    <w:name w:val="FA402F30E2E440CC9A16A1127E664C19"/>
  </w:style>
  <w:style w:type="paragraph" w:customStyle="1" w:styleId="AB9E33D8896F46CD9FD10D14907BDF97">
    <w:name w:val="AB9E33D8896F46CD9FD10D14907BDF97"/>
  </w:style>
  <w:style w:type="paragraph" w:customStyle="1" w:styleId="2EE6D4D8E8954E93B626E570348BA52B">
    <w:name w:val="2EE6D4D8E8954E93B626E570348BA52B"/>
  </w:style>
  <w:style w:type="paragraph" w:customStyle="1" w:styleId="29A1514510F9464C9C08C206EF8FEDFC">
    <w:name w:val="29A1514510F9464C9C08C206EF8FEDFC"/>
  </w:style>
  <w:style w:type="paragraph" w:customStyle="1" w:styleId="88E78AE6924F42B3BD29309D81AF96AB">
    <w:name w:val="88E78AE6924F42B3BD29309D81AF96AB"/>
  </w:style>
  <w:style w:type="paragraph" w:customStyle="1" w:styleId="567F00BCC3BC483F910CC8EDE5CA3A31">
    <w:name w:val="567F00BCC3BC483F910CC8EDE5CA3A31"/>
  </w:style>
  <w:style w:type="paragraph" w:customStyle="1" w:styleId="FD5AD1C08AAD489982D4395176715F8E">
    <w:name w:val="FD5AD1C08AAD489982D4395176715F8E"/>
  </w:style>
  <w:style w:type="paragraph" w:customStyle="1" w:styleId="43A0CBB216B744B994CCE3B8FC098AB4">
    <w:name w:val="43A0CBB216B744B994CCE3B8FC098AB4"/>
  </w:style>
  <w:style w:type="paragraph" w:customStyle="1" w:styleId="B3EDF7DF17AA424CB52FA818DDE9B685">
    <w:name w:val="B3EDF7DF17AA424CB52FA818DDE9B685"/>
  </w:style>
  <w:style w:type="paragraph" w:customStyle="1" w:styleId="6A2B04BF034648E6ACD802C4D0B5BDFF">
    <w:name w:val="6A2B04BF034648E6ACD802C4D0B5BDFF"/>
  </w:style>
  <w:style w:type="paragraph" w:customStyle="1" w:styleId="5D219A4DC24548339A10E2E14BA9AE98">
    <w:name w:val="5D219A4DC24548339A10E2E14BA9AE98"/>
  </w:style>
  <w:style w:type="paragraph" w:customStyle="1" w:styleId="3D9C32E085944069A68589CE9C8E890C">
    <w:name w:val="3D9C32E085944069A68589CE9C8E89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250722_DR_021_MODEL_DE_PRESENTACIO_OFERTA_MENOR_CA_vDte.dotm</Template>
  <TotalTime>1</TotalTime>
  <Pages>9</Pages>
  <Words>4243</Words>
  <Characters>24189</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2</cp:revision>
  <cp:lastPrinted>2023-11-07T12:28:00Z</cp:lastPrinted>
  <dcterms:created xsi:type="dcterms:W3CDTF">2025-09-12T10:18:00Z</dcterms:created>
  <dcterms:modified xsi:type="dcterms:W3CDTF">2025-09-12T10:18:00Z</dcterms:modified>
</cp:coreProperties>
</file>