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3E750"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2BDD9CE4" w14:textId="77777777" w:rsidR="00CD2873" w:rsidRPr="006B71C0" w:rsidRDefault="00CD2873" w:rsidP="00CD2873">
      <w:pPr>
        <w:pStyle w:val="Textindependent"/>
        <w:jc w:val="center"/>
        <w:rPr>
          <w:rFonts w:ascii="Aptos" w:hAnsi="Aptos"/>
          <w:b/>
          <w:sz w:val="20"/>
          <w:szCs w:val="20"/>
        </w:rPr>
      </w:pPr>
    </w:p>
    <w:p w14:paraId="6FD8A37A" w14:textId="77777777" w:rsidR="00CD2873" w:rsidRPr="006B71C0" w:rsidRDefault="00CD2873" w:rsidP="00CD2873">
      <w:pPr>
        <w:rPr>
          <w:rFonts w:ascii="Aptos" w:hAnsi="Aptos" w:cs="Arial"/>
          <w:b/>
          <w:sz w:val="20"/>
          <w:szCs w:val="20"/>
        </w:rPr>
      </w:pPr>
    </w:p>
    <w:p w14:paraId="6504788D"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F22B519158FE4EE681017EC74EA51604"/>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F22B519158FE4EE681017EC74EA51604"/>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F22B519158FE4EE681017EC74EA51604"/>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F22B519158FE4EE681017EC74EA51604"/>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F22B519158FE4EE681017EC74EA51604"/>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7791B587"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02A1A4A" w14:textId="77777777" w:rsidTr="00A57B4F">
        <w:trPr>
          <w:trHeight w:val="340"/>
        </w:trPr>
        <w:tc>
          <w:tcPr>
            <w:tcW w:w="8612" w:type="dxa"/>
            <w:vAlign w:val="center"/>
          </w:tcPr>
          <w:p w14:paraId="2BEDE2FF" w14:textId="5BCD6611"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F22B519158FE4EE681017EC74EA51604"/>
                </w:placeholder>
              </w:sdtPr>
              <w:sdtEndPr>
                <w:rPr>
                  <w:rStyle w:val="mfasiintens"/>
                </w:rPr>
              </w:sdtEndPr>
              <w:sdtContent>
                <w:r w:rsidR="006250D3" w:rsidRPr="006250D3">
                  <w:rPr>
                    <w:rStyle w:val="mfasiintens"/>
                    <w:rFonts w:ascii="Aptos" w:hAnsi="Aptos"/>
                  </w:rPr>
                  <w:t>001_</w:t>
                </w:r>
                <w:r w:rsidR="009840AA">
                  <w:t xml:space="preserve"> </w:t>
                </w:r>
                <w:r w:rsidR="009840AA" w:rsidRPr="009840AA">
                  <w:rPr>
                    <w:rStyle w:val="mfasiintens"/>
                    <w:rFonts w:ascii="Aptos" w:hAnsi="Aptos"/>
                  </w:rPr>
                  <w:t>P2502470</w:t>
                </w:r>
              </w:sdtContent>
            </w:sdt>
          </w:p>
        </w:tc>
      </w:tr>
      <w:tr w:rsidR="00CD2873" w:rsidRPr="006B71C0" w14:paraId="7FE8A047" w14:textId="77777777" w:rsidTr="00A57B4F">
        <w:trPr>
          <w:trHeight w:val="547"/>
        </w:trPr>
        <w:tc>
          <w:tcPr>
            <w:tcW w:w="8612" w:type="dxa"/>
          </w:tcPr>
          <w:p w14:paraId="4A3F77ED" w14:textId="76DA0C89"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F22B519158FE4EE681017EC74EA51604"/>
                </w:placeholder>
              </w:sdtPr>
              <w:sdtEndPr>
                <w:rPr>
                  <w:rStyle w:val="mfasiintens"/>
                </w:rPr>
              </w:sdtEndPr>
              <w:sdtContent>
                <w:r w:rsidR="009840AA" w:rsidRPr="009840AA">
                  <w:rPr>
                    <w:rStyle w:val="mfasiintens"/>
                    <w:rFonts w:ascii="Aptos" w:hAnsi="Aptos"/>
                  </w:rPr>
                  <w:t>CSS Construcció 2 basses de retenció i laminació al talús c/Orellana 23</w:t>
                </w:r>
              </w:sdtContent>
            </w:sdt>
          </w:p>
        </w:tc>
      </w:tr>
      <w:tr w:rsidR="00A13471" w:rsidRPr="006B71C0" w14:paraId="7E625A98" w14:textId="77777777" w:rsidTr="005A7CB0">
        <w:trPr>
          <w:trHeight w:val="397"/>
        </w:trPr>
        <w:tc>
          <w:tcPr>
            <w:tcW w:w="8612" w:type="dxa"/>
            <w:vAlign w:val="center"/>
          </w:tcPr>
          <w:p w14:paraId="1A59B430" w14:textId="3EC40445"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6250D3">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1E3A6C29"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42542CF2"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324D27C4" w14:textId="77777777" w:rsidR="00CD2873" w:rsidRPr="006B71C0" w:rsidRDefault="00CD2873" w:rsidP="00CD2873">
      <w:pPr>
        <w:rPr>
          <w:rFonts w:ascii="Aptos" w:hAnsi="Aptos" w:cs="Arial"/>
          <w:sz w:val="20"/>
          <w:szCs w:val="20"/>
        </w:rPr>
      </w:pPr>
    </w:p>
    <w:p w14:paraId="54FB5A9A"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F22B519158FE4EE681017EC74EA51604"/>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49CF9BF6"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F22B519158FE4EE681017EC74EA51604"/>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3C9F1A4A"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F22B519158FE4EE681017EC74EA51604"/>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3EC04E44"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F22B519158FE4EE681017EC74EA51604"/>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7287682F" w14:textId="77777777" w:rsidR="00CD2873" w:rsidRPr="006B71C0" w:rsidRDefault="00CD2873" w:rsidP="00CD2873">
      <w:pPr>
        <w:rPr>
          <w:rFonts w:ascii="Aptos" w:hAnsi="Aptos" w:cs="Arial"/>
          <w:sz w:val="20"/>
          <w:szCs w:val="20"/>
        </w:rPr>
      </w:pPr>
    </w:p>
    <w:p w14:paraId="4FB4B8FA"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632929DB" w14:textId="77777777" w:rsidR="00CD2873" w:rsidRPr="006B71C0" w:rsidRDefault="00CD2873" w:rsidP="00CD2873">
      <w:pPr>
        <w:rPr>
          <w:rFonts w:ascii="Aptos" w:hAnsi="Aptos" w:cs="Arial"/>
          <w:sz w:val="20"/>
          <w:szCs w:val="20"/>
        </w:rPr>
      </w:pPr>
    </w:p>
    <w:p w14:paraId="3D37AAFF"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D5680A9436C74333AE4D25620EF64B92"/>
          </w:placeholder>
          <w:showingPlcHdr/>
        </w:sdtPr>
        <w:sdtEndPr>
          <w:rPr>
            <w:rStyle w:val="mfasiintens"/>
          </w:rPr>
        </w:sdtEndPr>
        <w:sdtContent>
          <w:r w:rsidRPr="006B71C0">
            <w:rPr>
              <w:rStyle w:val="mfasiintens"/>
              <w:rFonts w:ascii="Aptos" w:hAnsi="Aptos"/>
            </w:rPr>
            <w:t>Feu clic aquí per escriure text.</w:t>
          </w:r>
        </w:sdtContent>
      </w:sdt>
    </w:p>
    <w:p w14:paraId="1BA7DCD2"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11CF1226"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03F74375"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4FF7F59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7694E3F6"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48FA5338"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4657791D"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24CE2B59"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1461B8B2"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173ED55C" w14:textId="77777777" w:rsidTr="00BC328D">
        <w:sdt>
          <w:sdtPr>
            <w:rPr>
              <w:rFonts w:ascii="Aptos" w:hAnsi="Aptos"/>
              <w:sz w:val="20"/>
              <w:szCs w:val="20"/>
            </w:rPr>
            <w:id w:val="669141610"/>
            <w:placeholder>
              <w:docPart w:val="85B5984BAFED4741A3FEE9143EB4DF2F"/>
            </w:placeholder>
            <w:showingPlcHdr/>
          </w:sdtPr>
          <w:sdtEndPr/>
          <w:sdtContent>
            <w:tc>
              <w:tcPr>
                <w:tcW w:w="4989" w:type="dxa"/>
                <w:tcBorders>
                  <w:top w:val="single" w:sz="12" w:space="0" w:color="auto"/>
                </w:tcBorders>
              </w:tcPr>
              <w:p w14:paraId="3FE39B39"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85B5984BAFED4741A3FEE9143EB4DF2F"/>
              </w:placeholder>
            </w:sdtPr>
            <w:sdtEndPr/>
            <w:sdtContent>
              <w:p w14:paraId="19C6AAA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85B5984BAFED4741A3FEE9143EB4DF2F"/>
            </w:placeholder>
          </w:sdtPr>
          <w:sdtEndPr/>
          <w:sdtContent>
            <w:tc>
              <w:tcPr>
                <w:tcW w:w="964" w:type="dxa"/>
                <w:tcBorders>
                  <w:top w:val="single" w:sz="12" w:space="0" w:color="auto"/>
                </w:tcBorders>
              </w:tcPr>
              <w:p w14:paraId="758CC2E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85B5984BAFED4741A3FEE9143EB4DF2F"/>
              </w:placeholder>
            </w:sdtPr>
            <w:sdtEndPr/>
            <w:sdtContent>
              <w:p w14:paraId="341EA8C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68C98357" w14:textId="77777777" w:rsidTr="00BC328D">
        <w:sdt>
          <w:sdtPr>
            <w:rPr>
              <w:rFonts w:ascii="Aptos" w:hAnsi="Aptos"/>
              <w:sz w:val="20"/>
              <w:szCs w:val="20"/>
            </w:rPr>
            <w:id w:val="240296076"/>
            <w:placeholder>
              <w:docPart w:val="5D2B85F60F8749FB8D733569417D6AD7"/>
            </w:placeholder>
          </w:sdtPr>
          <w:sdtEndPr/>
          <w:sdtContent>
            <w:tc>
              <w:tcPr>
                <w:tcW w:w="4989" w:type="dxa"/>
              </w:tcPr>
              <w:p w14:paraId="608BDAD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C3811DCB9B8F4D70A147383DBC468C84"/>
              </w:placeholder>
            </w:sdtPr>
            <w:sdtEndPr/>
            <w:sdtContent>
              <w:p w14:paraId="7056B78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4FAD20246C43490DB08A8A122BEC5B80"/>
            </w:placeholder>
          </w:sdtPr>
          <w:sdtEndPr/>
          <w:sdtContent>
            <w:tc>
              <w:tcPr>
                <w:tcW w:w="964" w:type="dxa"/>
              </w:tcPr>
              <w:p w14:paraId="49CB9EF1"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573DEB4BFD8E4685AAF94C67CEBBE9CC"/>
              </w:placeholder>
            </w:sdtPr>
            <w:sdtEndPr/>
            <w:sdtContent>
              <w:p w14:paraId="239D68C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B587E7D" w14:textId="77777777" w:rsidTr="00BC328D">
        <w:sdt>
          <w:sdtPr>
            <w:rPr>
              <w:rFonts w:ascii="Aptos" w:hAnsi="Aptos"/>
              <w:sz w:val="20"/>
              <w:szCs w:val="20"/>
            </w:rPr>
            <w:id w:val="1006645454"/>
            <w:placeholder>
              <w:docPart w:val="A4DDBCA32DE9497A8634DEF7C85A898D"/>
            </w:placeholder>
          </w:sdtPr>
          <w:sdtEndPr/>
          <w:sdtContent>
            <w:tc>
              <w:tcPr>
                <w:tcW w:w="4989" w:type="dxa"/>
              </w:tcPr>
              <w:p w14:paraId="15C093C6"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04E94E9F11FA4CD3AE53C7B16B020479"/>
              </w:placeholder>
            </w:sdtPr>
            <w:sdtEndPr/>
            <w:sdtContent>
              <w:p w14:paraId="17F1CD6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9E37A2A345C64D55BB5E19597934F0C2"/>
            </w:placeholder>
          </w:sdtPr>
          <w:sdtEndPr/>
          <w:sdtContent>
            <w:tc>
              <w:tcPr>
                <w:tcW w:w="964" w:type="dxa"/>
              </w:tcPr>
              <w:p w14:paraId="3260A96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55E41F9E774F45AD9C3BD2826E92EA30"/>
              </w:placeholder>
            </w:sdtPr>
            <w:sdtEndPr/>
            <w:sdtContent>
              <w:p w14:paraId="4150945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867C707" w14:textId="77777777" w:rsidTr="00BC328D">
        <w:sdt>
          <w:sdtPr>
            <w:rPr>
              <w:rFonts w:ascii="Aptos" w:hAnsi="Aptos"/>
              <w:sz w:val="20"/>
              <w:szCs w:val="20"/>
            </w:rPr>
            <w:id w:val="833654896"/>
            <w:placeholder>
              <w:docPart w:val="ABD56015628C44DF8FA60EA7370E6DF8"/>
            </w:placeholder>
          </w:sdtPr>
          <w:sdtEndPr/>
          <w:sdtContent>
            <w:tc>
              <w:tcPr>
                <w:tcW w:w="4989" w:type="dxa"/>
              </w:tcPr>
              <w:p w14:paraId="1CF95EEC"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502A1BF6733D436D854F7387FE3C46A2"/>
              </w:placeholder>
            </w:sdtPr>
            <w:sdtEndPr/>
            <w:sdtContent>
              <w:p w14:paraId="25BB519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C8B5DA2B007F4AF193B79859A9D87A62"/>
            </w:placeholder>
          </w:sdtPr>
          <w:sdtEndPr/>
          <w:sdtContent>
            <w:tc>
              <w:tcPr>
                <w:tcW w:w="964" w:type="dxa"/>
              </w:tcPr>
              <w:p w14:paraId="1E35B6C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76CC133FD521444DA8D6D17B00AAFD2D"/>
              </w:placeholder>
            </w:sdtPr>
            <w:sdtEndPr/>
            <w:sdtContent>
              <w:p w14:paraId="0DB15DC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76CDA27" w14:textId="77777777" w:rsidTr="00BC328D">
        <w:sdt>
          <w:sdtPr>
            <w:rPr>
              <w:rFonts w:ascii="Aptos" w:hAnsi="Aptos"/>
              <w:sz w:val="20"/>
              <w:szCs w:val="20"/>
            </w:rPr>
            <w:id w:val="1297329695"/>
            <w:placeholder>
              <w:docPart w:val="319F3C26A1C24A4CB0B8A57259D4A438"/>
            </w:placeholder>
          </w:sdtPr>
          <w:sdtEndPr/>
          <w:sdtContent>
            <w:tc>
              <w:tcPr>
                <w:tcW w:w="4989" w:type="dxa"/>
              </w:tcPr>
              <w:p w14:paraId="704B3DAB"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9457BB97AF834EB38CB6DC1A03D4ED86"/>
              </w:placeholder>
            </w:sdtPr>
            <w:sdtEndPr/>
            <w:sdtContent>
              <w:p w14:paraId="1189B91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BBAF7EF0E64641A9927C46E943F08B67"/>
            </w:placeholder>
          </w:sdtPr>
          <w:sdtEndPr/>
          <w:sdtContent>
            <w:tc>
              <w:tcPr>
                <w:tcW w:w="964" w:type="dxa"/>
              </w:tcPr>
              <w:p w14:paraId="6B8D830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206B7356460947F7AD2A33FDBC9665B3"/>
              </w:placeholder>
            </w:sdtPr>
            <w:sdtEndPr/>
            <w:sdtContent>
              <w:p w14:paraId="2EE8E38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2987F27" w14:textId="77777777" w:rsidTr="00BC328D">
        <w:sdt>
          <w:sdtPr>
            <w:rPr>
              <w:rFonts w:ascii="Aptos" w:hAnsi="Aptos"/>
              <w:sz w:val="20"/>
              <w:szCs w:val="20"/>
            </w:rPr>
            <w:id w:val="245698801"/>
            <w:placeholder>
              <w:docPart w:val="CFC257DD46974075A84AEA0FB6CBA770"/>
            </w:placeholder>
          </w:sdtPr>
          <w:sdtEndPr/>
          <w:sdtContent>
            <w:tc>
              <w:tcPr>
                <w:tcW w:w="4989" w:type="dxa"/>
                <w:tcBorders>
                  <w:bottom w:val="single" w:sz="12" w:space="0" w:color="auto"/>
                </w:tcBorders>
              </w:tcPr>
              <w:p w14:paraId="65F9E18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9384C1F9DD1A467D9097A33F9E46D853"/>
              </w:placeholder>
            </w:sdtPr>
            <w:sdtEndPr/>
            <w:sdtContent>
              <w:p w14:paraId="3E4E16A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9AF91DFAF9214A78A1D8BAA351C6F94C"/>
            </w:placeholder>
          </w:sdtPr>
          <w:sdtEndPr/>
          <w:sdtContent>
            <w:tc>
              <w:tcPr>
                <w:tcW w:w="964" w:type="dxa"/>
                <w:tcBorders>
                  <w:bottom w:val="single" w:sz="12" w:space="0" w:color="auto"/>
                </w:tcBorders>
              </w:tcPr>
              <w:p w14:paraId="54C8660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26FFE8F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8C47E1C" w14:textId="77777777" w:rsidTr="00BC328D">
        <w:tc>
          <w:tcPr>
            <w:tcW w:w="4989" w:type="dxa"/>
            <w:tcBorders>
              <w:top w:val="single" w:sz="12" w:space="0" w:color="auto"/>
              <w:bottom w:val="single" w:sz="12" w:space="0" w:color="auto"/>
            </w:tcBorders>
            <w:shd w:val="clear" w:color="auto" w:fill="EEECE1" w:themeFill="background2"/>
          </w:tcPr>
          <w:p w14:paraId="6F52E2F1"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59D92758"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7AC7351B"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474D3A5B"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2526FC33"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63A5E619"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6E794869"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3DDBE399"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37B73D5F"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0BBA48B8" w14:textId="77777777" w:rsidR="00CD2873" w:rsidRPr="006B71C0" w:rsidRDefault="009840AA"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04848135" w14:textId="77777777" w:rsidR="00CD2873" w:rsidRPr="006B71C0" w:rsidRDefault="009840AA"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6A5D70DE"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1DBFF1B5" w14:textId="77777777" w:rsidR="00D52ED4" w:rsidRPr="006B71C0" w:rsidRDefault="009840AA"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67A8664C" w14:textId="77777777" w:rsidR="00D52ED4" w:rsidRPr="006B71C0" w:rsidRDefault="009840AA"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42695EA1" w14:textId="77777777" w:rsidR="00D52ED4" w:rsidRPr="006B71C0" w:rsidRDefault="009840AA"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F22B519158FE4EE681017EC74EA51604"/>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5F602B57" w14:textId="77777777" w:rsidR="00D52ED4" w:rsidRPr="006B71C0" w:rsidRDefault="009840AA"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076B952E" w14:textId="77777777" w:rsidR="00CD2873" w:rsidRPr="006B71C0" w:rsidRDefault="009840AA"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4546C0C1" w14:textId="77777777" w:rsidR="00D52ED4" w:rsidRPr="006B71C0" w:rsidRDefault="009840AA"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465D8B0C" w14:textId="77777777" w:rsidR="0028182A" w:rsidRPr="006B71C0" w:rsidRDefault="009840AA"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0DAC2A86" w14:textId="3DC224DB" w:rsidR="00EB43E5" w:rsidRPr="006B71C0" w:rsidRDefault="009840AA"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sidR="006250D3">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F22B519158FE4EE681017EC74EA51604"/>
          </w:placeholder>
        </w:sdtPr>
        <w:sdtEndPr/>
        <w:sdtContent>
          <w:r w:rsidR="006250D3">
            <w:rPr>
              <w:rStyle w:val="mfasiintens"/>
              <w:rFonts w:ascii="Aptos" w:hAnsi="Aptos"/>
            </w:rPr>
            <w:t>120.000</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20E7FE05"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7F08C726" w14:textId="77777777" w:rsidR="00D52ED4" w:rsidRPr="006B71C0" w:rsidRDefault="009840AA"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0ECD0BFF" w14:textId="77777777" w:rsidR="00D52ED4" w:rsidRPr="006B71C0" w:rsidRDefault="009840AA"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F22B519158FE4EE681017EC74EA51604"/>
          </w:placeholder>
        </w:sdtPr>
        <w:sdtEndPr/>
        <w:sdtContent>
          <w:r w:rsidR="00D52ED4" w:rsidRPr="006B71C0">
            <w:rPr>
              <w:rStyle w:val="CitaCar"/>
              <w:rFonts w:ascii="Aptos" w:hAnsi="Aptos"/>
            </w:rPr>
            <w:t>.....................................................</w:t>
          </w:r>
        </w:sdtContent>
      </w:sdt>
    </w:p>
    <w:p w14:paraId="6B51ED9B" w14:textId="77777777" w:rsidR="00D52ED4" w:rsidRPr="006B71C0" w:rsidRDefault="009840AA"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1154773" w14:textId="77777777" w:rsidR="00D52ED4" w:rsidRPr="006B71C0" w:rsidRDefault="009840AA"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6862CF3B"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31B4FD13" w14:textId="77777777" w:rsidR="00D52ED4" w:rsidRPr="006B71C0" w:rsidRDefault="009840AA"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075D984C"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2CA85FA5"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526A1415" w14:textId="77777777" w:rsidR="00CD2873" w:rsidRPr="006B71C0" w:rsidRDefault="009840AA"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A914CFC" w14:textId="77777777" w:rsidR="003D15A7" w:rsidRPr="006B71C0" w:rsidRDefault="009840AA"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4333D7"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0428A636"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267D16B2"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27DC838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51AEBC37"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37777295"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7C73877B"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77217337"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594DF6CC"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1F01C6A7" w14:textId="77777777" w:rsidR="00D52ED4" w:rsidRPr="006B71C0" w:rsidRDefault="009840AA"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22EC6A4"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77875079" w14:textId="77777777" w:rsidR="00CD2873" w:rsidRPr="006B71C0" w:rsidRDefault="009840AA"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D273C6D" w14:textId="77777777" w:rsidR="00CD2873" w:rsidRDefault="009840AA"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0545EEDA"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66E8DF16"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0EC32A2F" w14:textId="77777777" w:rsidR="00CD2873" w:rsidRPr="006B71C0" w:rsidRDefault="00CD2873" w:rsidP="000449B7">
      <w:pPr>
        <w:spacing w:after="60"/>
        <w:rPr>
          <w:rFonts w:ascii="Aptos" w:hAnsi="Aptos" w:cs="Arial"/>
          <w:i/>
          <w:sz w:val="16"/>
          <w:szCs w:val="20"/>
        </w:rPr>
      </w:pPr>
      <w:r w:rsidRPr="006B71C0">
        <w:rPr>
          <w:rFonts w:ascii="Aptos" w:hAnsi="Aptos" w:cs="Arial"/>
          <w:i/>
          <w:snapToGrid w:val="0"/>
          <w:sz w:val="16"/>
          <w:szCs w:val="20"/>
        </w:rPr>
        <w:t xml:space="preserve">L’obligació següent només l’heu de posar si la prestació del contracte comporta </w:t>
      </w:r>
      <w:r w:rsidRPr="006B71C0">
        <w:rPr>
          <w:rFonts w:ascii="Aptos" w:hAnsi="Aptos" w:cs="Arial"/>
          <w:b/>
          <w:i/>
          <w:snapToGrid w:val="0"/>
          <w:sz w:val="16"/>
          <w:szCs w:val="20"/>
        </w:rPr>
        <w:t>que l’empresa hagi de tractar dades de caràcter personal facilitades per l’Ajuntament</w:t>
      </w:r>
    </w:p>
    <w:p w14:paraId="703602B8"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63134F24"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6D0137B"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27885C1B"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35424C8E"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4B7FA7C5"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7B5415A4"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63CF360D"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F598C22"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961AE0C"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35ED6F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28692B41"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65AD2392"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E3A7267"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6343B581"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3796F8C5"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35D26E6A"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F22B519158FE4EE681017EC74EA51604"/>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64E2B1F8" w14:textId="77777777" w:rsidR="00512D39" w:rsidRPr="006B71C0" w:rsidRDefault="00695D6F" w:rsidP="00AC2C88">
      <w:pPr>
        <w:spacing w:after="80"/>
        <w:rPr>
          <w:rFonts w:ascii="Aptos" w:hAnsi="Aptos"/>
          <w:i/>
          <w:color w:val="auto"/>
          <w:sz w:val="16"/>
          <w:szCs w:val="20"/>
        </w:rPr>
      </w:pPr>
      <w:r w:rsidRPr="006B71C0">
        <w:rPr>
          <w:rFonts w:ascii="Aptos" w:hAnsi="Aptos"/>
          <w:b/>
          <w:i/>
          <w:color w:val="auto"/>
          <w:sz w:val="16"/>
          <w:szCs w:val="20"/>
        </w:rPr>
        <w:t>O</w:t>
      </w:r>
      <w:r w:rsidR="00512D39" w:rsidRPr="006B71C0">
        <w:rPr>
          <w:rFonts w:ascii="Aptos" w:hAnsi="Aptos"/>
          <w:b/>
          <w:i/>
          <w:color w:val="auto"/>
          <w:sz w:val="16"/>
          <w:szCs w:val="20"/>
        </w:rPr>
        <w:t>pció obligatòria</w:t>
      </w:r>
      <w:r w:rsidR="00512D39" w:rsidRPr="006B71C0">
        <w:rPr>
          <w:rFonts w:ascii="Aptos" w:hAnsi="Aptos"/>
          <w:i/>
          <w:color w:val="auto"/>
          <w:sz w:val="16"/>
          <w:szCs w:val="20"/>
        </w:rPr>
        <w:t xml:space="preserve"> quan hi hagi </w:t>
      </w:r>
      <w:r w:rsidR="00512D39" w:rsidRPr="006B71C0">
        <w:rPr>
          <w:rFonts w:ascii="Aptos" w:hAnsi="Aptos"/>
          <w:b/>
          <w:i/>
          <w:color w:val="auto"/>
          <w:sz w:val="16"/>
          <w:szCs w:val="20"/>
        </w:rPr>
        <w:t>personal municipal i personal de l’empresa contractista treballant en el mateix centre o equipament municipal</w:t>
      </w:r>
      <w:r w:rsidR="00512D39" w:rsidRPr="006B71C0">
        <w:rPr>
          <w:rFonts w:ascii="Aptos" w:hAnsi="Aptos"/>
          <w:i/>
          <w:color w:val="auto"/>
          <w:sz w:val="16"/>
          <w:szCs w:val="20"/>
        </w:rPr>
        <w:t xml:space="preserve">, o bé, tot i que no hi hagi aquesta concurrència, </w:t>
      </w:r>
      <w:r w:rsidR="00512D39" w:rsidRPr="006B71C0">
        <w:rPr>
          <w:rFonts w:ascii="Aptos" w:hAnsi="Aptos"/>
          <w:b/>
          <w:i/>
          <w:color w:val="auto"/>
          <w:sz w:val="16"/>
          <w:szCs w:val="20"/>
        </w:rPr>
        <w:t>el personal de l’empresa contractista treballi al centre o equipament municipal</w:t>
      </w:r>
      <w:r w:rsidR="00512D39" w:rsidRPr="006B71C0">
        <w:rPr>
          <w:rFonts w:ascii="Aptos" w:hAnsi="Aptos"/>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7D272A6" w14:textId="77777777" w:rsidR="00512D39" w:rsidRPr="006B71C0" w:rsidRDefault="00512D39" w:rsidP="00512D39">
      <w:pPr>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F22B519158FE4EE681017EC74EA51604"/>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0F85384D"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04CDAE54"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61A58383"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5B31EDE"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63B4022A"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0BC3E518"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75388968"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14FC43C2"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2CC02F6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63E6AE7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23C12D8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4FD7E3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4BE112AC"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14963DE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2D0C21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DB20480"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3163AC25"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7CFD4D7"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5B252E4B"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3C6DEC8E"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6018E058"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5638B3A"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46E10231"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11DEEA3"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3458BF14"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4BA73044"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67F37DE9"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0332525A"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C8E001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EA65171"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3D8F39C9"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3AA8B6C7"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7578B333"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327FB39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6819C906"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4041E03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A43938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D80151C"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5B6B64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0D7C8DBB"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7E55E5AB"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4058CDC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9DC14E7"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7B1ABD2D"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BD870B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9680E31"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37F54A1D"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58290BFB"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39BD8708"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6F2187F"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0A28AC5"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76B257BE"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32DD0C5C"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52FFFDC"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7D777DF9"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6C28BE9A"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06E6D" w14:textId="77777777" w:rsidR="006250D3" w:rsidRDefault="006250D3" w:rsidP="00CD2873">
      <w:r>
        <w:separator/>
      </w:r>
    </w:p>
  </w:endnote>
  <w:endnote w:type="continuationSeparator" w:id="0">
    <w:p w14:paraId="298D0E5A" w14:textId="77777777" w:rsidR="006250D3" w:rsidRDefault="006250D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9926B2E"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712697A1"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1444C" w14:textId="77777777" w:rsidR="006250D3" w:rsidRDefault="006250D3" w:rsidP="00CD2873">
      <w:r>
        <w:separator/>
      </w:r>
    </w:p>
  </w:footnote>
  <w:footnote w:type="continuationSeparator" w:id="0">
    <w:p w14:paraId="58F400FD" w14:textId="77777777" w:rsidR="006250D3" w:rsidRDefault="006250D3" w:rsidP="00CD2873">
      <w:r>
        <w:continuationSeparator/>
      </w:r>
    </w:p>
  </w:footnote>
  <w:footnote w:id="1">
    <w:p w14:paraId="76AC50E4"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BA84046"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0B6AA9A"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ABBA25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B50FAD8"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CB3EC44"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7F9F9"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29B19748" wp14:editId="1D057D80">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A7219B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B19748"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A7219B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0D3"/>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8182A"/>
    <w:rsid w:val="00285152"/>
    <w:rsid w:val="002A0918"/>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1DD7"/>
    <w:rsid w:val="005F73AC"/>
    <w:rsid w:val="0061538B"/>
    <w:rsid w:val="006250D3"/>
    <w:rsid w:val="006332D3"/>
    <w:rsid w:val="006402BD"/>
    <w:rsid w:val="00645DDE"/>
    <w:rsid w:val="00666E79"/>
    <w:rsid w:val="00695D6F"/>
    <w:rsid w:val="006A3571"/>
    <w:rsid w:val="006B4C13"/>
    <w:rsid w:val="006B71C0"/>
    <w:rsid w:val="006B7913"/>
    <w:rsid w:val="006E022A"/>
    <w:rsid w:val="006E14F7"/>
    <w:rsid w:val="007057FE"/>
    <w:rsid w:val="00705903"/>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40AA"/>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23C06"/>
  <w15:docId w15:val="{E27E55BB-7F86-44BE-A72F-DA310D384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722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22B519158FE4EE681017EC74EA51604"/>
        <w:category>
          <w:name w:val="General"/>
          <w:gallery w:val="placeholder"/>
        </w:category>
        <w:types>
          <w:type w:val="bbPlcHdr"/>
        </w:types>
        <w:behaviors>
          <w:behavior w:val="content"/>
        </w:behaviors>
        <w:guid w:val="{7BEDBFFF-AA95-43BD-96D0-2A798092B1EA}"/>
      </w:docPartPr>
      <w:docPartBody>
        <w:p w:rsidR="009545D1" w:rsidRDefault="009545D1">
          <w:pPr>
            <w:pStyle w:val="F22B519158FE4EE681017EC74EA51604"/>
          </w:pPr>
          <w:r w:rsidRPr="00122E79">
            <w:rPr>
              <w:rStyle w:val="mfasiintens"/>
            </w:rPr>
            <w:t>Feu clic aquí per escriure text.</w:t>
          </w:r>
        </w:p>
      </w:docPartBody>
    </w:docPart>
    <w:docPart>
      <w:docPartPr>
        <w:name w:val="D5680A9436C74333AE4D25620EF64B92"/>
        <w:category>
          <w:name w:val="General"/>
          <w:gallery w:val="placeholder"/>
        </w:category>
        <w:types>
          <w:type w:val="bbPlcHdr"/>
        </w:types>
        <w:behaviors>
          <w:behavior w:val="content"/>
        </w:behaviors>
        <w:guid w:val="{7AC26088-3786-418B-A263-42860060949A}"/>
      </w:docPartPr>
      <w:docPartBody>
        <w:p w:rsidR="009545D1" w:rsidRDefault="009545D1">
          <w:pPr>
            <w:pStyle w:val="D5680A9436C74333AE4D25620EF64B92"/>
          </w:pPr>
          <w:r w:rsidRPr="00122E79">
            <w:rPr>
              <w:rStyle w:val="mfasiintens"/>
            </w:rPr>
            <w:t>Feu clic aquí per escriure text.</w:t>
          </w:r>
        </w:p>
      </w:docPartBody>
    </w:docPart>
    <w:docPart>
      <w:docPartPr>
        <w:name w:val="85B5984BAFED4741A3FEE9143EB4DF2F"/>
        <w:category>
          <w:name w:val="General"/>
          <w:gallery w:val="placeholder"/>
        </w:category>
        <w:types>
          <w:type w:val="bbPlcHdr"/>
        </w:types>
        <w:behaviors>
          <w:behavior w:val="content"/>
        </w:behaviors>
        <w:guid w:val="{E06AFB03-1F07-4178-B9BB-8E7B4BF31701}"/>
      </w:docPartPr>
      <w:docPartBody>
        <w:p w:rsidR="009545D1" w:rsidRDefault="009545D1">
          <w:pPr>
            <w:pStyle w:val="85B5984BAFED4741A3FEE9143EB4DF2F"/>
          </w:pPr>
          <w:r w:rsidRPr="00122E79">
            <w:rPr>
              <w:rStyle w:val="mfasiintens"/>
            </w:rPr>
            <w:t>Feu clic aquí per escriure text.</w:t>
          </w:r>
        </w:p>
      </w:docPartBody>
    </w:docPart>
    <w:docPart>
      <w:docPartPr>
        <w:name w:val="5D2B85F60F8749FB8D733569417D6AD7"/>
        <w:category>
          <w:name w:val="General"/>
          <w:gallery w:val="placeholder"/>
        </w:category>
        <w:types>
          <w:type w:val="bbPlcHdr"/>
        </w:types>
        <w:behaviors>
          <w:behavior w:val="content"/>
        </w:behaviors>
        <w:guid w:val="{C788CC0E-C2F1-4E56-9EB2-C51729BE7B7E}"/>
      </w:docPartPr>
      <w:docPartBody>
        <w:p w:rsidR="009545D1" w:rsidRDefault="009545D1">
          <w:pPr>
            <w:pStyle w:val="5D2B85F60F8749FB8D733569417D6AD7"/>
          </w:pPr>
          <w:r w:rsidRPr="00122E79">
            <w:rPr>
              <w:rStyle w:val="mfasiintens"/>
            </w:rPr>
            <w:t>Feu clic aquí per escriure text.</w:t>
          </w:r>
        </w:p>
      </w:docPartBody>
    </w:docPart>
    <w:docPart>
      <w:docPartPr>
        <w:name w:val="C3811DCB9B8F4D70A147383DBC468C84"/>
        <w:category>
          <w:name w:val="General"/>
          <w:gallery w:val="placeholder"/>
        </w:category>
        <w:types>
          <w:type w:val="bbPlcHdr"/>
        </w:types>
        <w:behaviors>
          <w:behavior w:val="content"/>
        </w:behaviors>
        <w:guid w:val="{767BA515-C9D2-4D79-946F-4513128FDA81}"/>
      </w:docPartPr>
      <w:docPartBody>
        <w:p w:rsidR="009545D1" w:rsidRDefault="009545D1">
          <w:pPr>
            <w:pStyle w:val="C3811DCB9B8F4D70A147383DBC468C84"/>
          </w:pPr>
          <w:r w:rsidRPr="00122E79">
            <w:rPr>
              <w:rStyle w:val="mfasiintens"/>
            </w:rPr>
            <w:t>Feu clic aquí per escriure text.</w:t>
          </w:r>
        </w:p>
      </w:docPartBody>
    </w:docPart>
    <w:docPart>
      <w:docPartPr>
        <w:name w:val="4FAD20246C43490DB08A8A122BEC5B80"/>
        <w:category>
          <w:name w:val="General"/>
          <w:gallery w:val="placeholder"/>
        </w:category>
        <w:types>
          <w:type w:val="bbPlcHdr"/>
        </w:types>
        <w:behaviors>
          <w:behavior w:val="content"/>
        </w:behaviors>
        <w:guid w:val="{8692C9C5-3059-4E63-91F2-1D4C4D93A2B1}"/>
      </w:docPartPr>
      <w:docPartBody>
        <w:p w:rsidR="009545D1" w:rsidRDefault="009545D1">
          <w:pPr>
            <w:pStyle w:val="4FAD20246C43490DB08A8A122BEC5B80"/>
          </w:pPr>
          <w:r w:rsidRPr="00122E79">
            <w:rPr>
              <w:rStyle w:val="mfasiintens"/>
            </w:rPr>
            <w:t>Feu clic aquí per escriure text.</w:t>
          </w:r>
        </w:p>
      </w:docPartBody>
    </w:docPart>
    <w:docPart>
      <w:docPartPr>
        <w:name w:val="573DEB4BFD8E4685AAF94C67CEBBE9CC"/>
        <w:category>
          <w:name w:val="General"/>
          <w:gallery w:val="placeholder"/>
        </w:category>
        <w:types>
          <w:type w:val="bbPlcHdr"/>
        </w:types>
        <w:behaviors>
          <w:behavior w:val="content"/>
        </w:behaviors>
        <w:guid w:val="{97149A27-C752-4CF4-ABCD-1217355D9F13}"/>
      </w:docPartPr>
      <w:docPartBody>
        <w:p w:rsidR="009545D1" w:rsidRDefault="009545D1">
          <w:pPr>
            <w:pStyle w:val="573DEB4BFD8E4685AAF94C67CEBBE9CC"/>
          </w:pPr>
          <w:r w:rsidRPr="00122E79">
            <w:rPr>
              <w:rStyle w:val="mfasiintens"/>
            </w:rPr>
            <w:t>Feu clic aquí per escriure text.</w:t>
          </w:r>
        </w:p>
      </w:docPartBody>
    </w:docPart>
    <w:docPart>
      <w:docPartPr>
        <w:name w:val="A4DDBCA32DE9497A8634DEF7C85A898D"/>
        <w:category>
          <w:name w:val="General"/>
          <w:gallery w:val="placeholder"/>
        </w:category>
        <w:types>
          <w:type w:val="bbPlcHdr"/>
        </w:types>
        <w:behaviors>
          <w:behavior w:val="content"/>
        </w:behaviors>
        <w:guid w:val="{5CA252D5-FC68-40D1-83AA-90719366580B}"/>
      </w:docPartPr>
      <w:docPartBody>
        <w:p w:rsidR="009545D1" w:rsidRDefault="009545D1">
          <w:pPr>
            <w:pStyle w:val="A4DDBCA32DE9497A8634DEF7C85A898D"/>
          </w:pPr>
          <w:r w:rsidRPr="00122E79">
            <w:rPr>
              <w:rStyle w:val="mfasiintens"/>
            </w:rPr>
            <w:t>Feu clic aquí per escriure text.</w:t>
          </w:r>
        </w:p>
      </w:docPartBody>
    </w:docPart>
    <w:docPart>
      <w:docPartPr>
        <w:name w:val="04E94E9F11FA4CD3AE53C7B16B020479"/>
        <w:category>
          <w:name w:val="General"/>
          <w:gallery w:val="placeholder"/>
        </w:category>
        <w:types>
          <w:type w:val="bbPlcHdr"/>
        </w:types>
        <w:behaviors>
          <w:behavior w:val="content"/>
        </w:behaviors>
        <w:guid w:val="{2B11554F-41E0-443D-A1B0-5A24BA8B021B}"/>
      </w:docPartPr>
      <w:docPartBody>
        <w:p w:rsidR="009545D1" w:rsidRDefault="009545D1">
          <w:pPr>
            <w:pStyle w:val="04E94E9F11FA4CD3AE53C7B16B020479"/>
          </w:pPr>
          <w:r w:rsidRPr="00122E79">
            <w:rPr>
              <w:rStyle w:val="mfasiintens"/>
            </w:rPr>
            <w:t>Feu clic aquí per escriure text.</w:t>
          </w:r>
        </w:p>
      </w:docPartBody>
    </w:docPart>
    <w:docPart>
      <w:docPartPr>
        <w:name w:val="9E37A2A345C64D55BB5E19597934F0C2"/>
        <w:category>
          <w:name w:val="General"/>
          <w:gallery w:val="placeholder"/>
        </w:category>
        <w:types>
          <w:type w:val="bbPlcHdr"/>
        </w:types>
        <w:behaviors>
          <w:behavior w:val="content"/>
        </w:behaviors>
        <w:guid w:val="{7D6DC63B-EDCB-4C3C-A752-606332F803A7}"/>
      </w:docPartPr>
      <w:docPartBody>
        <w:p w:rsidR="009545D1" w:rsidRDefault="009545D1">
          <w:pPr>
            <w:pStyle w:val="9E37A2A345C64D55BB5E19597934F0C2"/>
          </w:pPr>
          <w:r w:rsidRPr="00122E79">
            <w:rPr>
              <w:rStyle w:val="mfasiintens"/>
            </w:rPr>
            <w:t>Feu clic aquí per escriure text.</w:t>
          </w:r>
        </w:p>
      </w:docPartBody>
    </w:docPart>
    <w:docPart>
      <w:docPartPr>
        <w:name w:val="55E41F9E774F45AD9C3BD2826E92EA30"/>
        <w:category>
          <w:name w:val="General"/>
          <w:gallery w:val="placeholder"/>
        </w:category>
        <w:types>
          <w:type w:val="bbPlcHdr"/>
        </w:types>
        <w:behaviors>
          <w:behavior w:val="content"/>
        </w:behaviors>
        <w:guid w:val="{D24F7CB0-9670-454A-9EE2-DCBDF76EC22D}"/>
      </w:docPartPr>
      <w:docPartBody>
        <w:p w:rsidR="009545D1" w:rsidRDefault="009545D1">
          <w:pPr>
            <w:pStyle w:val="55E41F9E774F45AD9C3BD2826E92EA30"/>
          </w:pPr>
          <w:r w:rsidRPr="00122E79">
            <w:rPr>
              <w:rStyle w:val="mfasiintens"/>
            </w:rPr>
            <w:t>Feu clic aquí per escriure text.</w:t>
          </w:r>
        </w:p>
      </w:docPartBody>
    </w:docPart>
    <w:docPart>
      <w:docPartPr>
        <w:name w:val="ABD56015628C44DF8FA60EA7370E6DF8"/>
        <w:category>
          <w:name w:val="General"/>
          <w:gallery w:val="placeholder"/>
        </w:category>
        <w:types>
          <w:type w:val="bbPlcHdr"/>
        </w:types>
        <w:behaviors>
          <w:behavior w:val="content"/>
        </w:behaviors>
        <w:guid w:val="{3BE96EF4-DFA2-41B6-B326-45AD1045A71E}"/>
      </w:docPartPr>
      <w:docPartBody>
        <w:p w:rsidR="009545D1" w:rsidRDefault="009545D1">
          <w:pPr>
            <w:pStyle w:val="ABD56015628C44DF8FA60EA7370E6DF8"/>
          </w:pPr>
          <w:r w:rsidRPr="00122E79">
            <w:rPr>
              <w:rStyle w:val="mfasiintens"/>
            </w:rPr>
            <w:t>Feu clic aquí per escriure text.</w:t>
          </w:r>
        </w:p>
      </w:docPartBody>
    </w:docPart>
    <w:docPart>
      <w:docPartPr>
        <w:name w:val="502A1BF6733D436D854F7387FE3C46A2"/>
        <w:category>
          <w:name w:val="General"/>
          <w:gallery w:val="placeholder"/>
        </w:category>
        <w:types>
          <w:type w:val="bbPlcHdr"/>
        </w:types>
        <w:behaviors>
          <w:behavior w:val="content"/>
        </w:behaviors>
        <w:guid w:val="{EBB693E9-44FE-4FAB-9430-7F03EC3B96E1}"/>
      </w:docPartPr>
      <w:docPartBody>
        <w:p w:rsidR="009545D1" w:rsidRDefault="009545D1">
          <w:pPr>
            <w:pStyle w:val="502A1BF6733D436D854F7387FE3C46A2"/>
          </w:pPr>
          <w:r w:rsidRPr="00122E79">
            <w:rPr>
              <w:rStyle w:val="mfasiintens"/>
            </w:rPr>
            <w:t>Feu clic aquí per escriure text.</w:t>
          </w:r>
        </w:p>
      </w:docPartBody>
    </w:docPart>
    <w:docPart>
      <w:docPartPr>
        <w:name w:val="C8B5DA2B007F4AF193B79859A9D87A62"/>
        <w:category>
          <w:name w:val="General"/>
          <w:gallery w:val="placeholder"/>
        </w:category>
        <w:types>
          <w:type w:val="bbPlcHdr"/>
        </w:types>
        <w:behaviors>
          <w:behavior w:val="content"/>
        </w:behaviors>
        <w:guid w:val="{02109230-65AF-4785-A259-6FF526D21185}"/>
      </w:docPartPr>
      <w:docPartBody>
        <w:p w:rsidR="009545D1" w:rsidRDefault="009545D1">
          <w:pPr>
            <w:pStyle w:val="C8B5DA2B007F4AF193B79859A9D87A62"/>
          </w:pPr>
          <w:r w:rsidRPr="00122E79">
            <w:rPr>
              <w:rStyle w:val="mfasiintens"/>
            </w:rPr>
            <w:t>Feu clic aquí per escriure text.</w:t>
          </w:r>
        </w:p>
      </w:docPartBody>
    </w:docPart>
    <w:docPart>
      <w:docPartPr>
        <w:name w:val="76CC133FD521444DA8D6D17B00AAFD2D"/>
        <w:category>
          <w:name w:val="General"/>
          <w:gallery w:val="placeholder"/>
        </w:category>
        <w:types>
          <w:type w:val="bbPlcHdr"/>
        </w:types>
        <w:behaviors>
          <w:behavior w:val="content"/>
        </w:behaviors>
        <w:guid w:val="{02A6FCF6-FA12-483E-BC44-824A12F670D2}"/>
      </w:docPartPr>
      <w:docPartBody>
        <w:p w:rsidR="009545D1" w:rsidRDefault="009545D1">
          <w:pPr>
            <w:pStyle w:val="76CC133FD521444DA8D6D17B00AAFD2D"/>
          </w:pPr>
          <w:r w:rsidRPr="00122E79">
            <w:rPr>
              <w:rStyle w:val="mfasiintens"/>
            </w:rPr>
            <w:t>Feu clic aquí per escriure text.</w:t>
          </w:r>
        </w:p>
      </w:docPartBody>
    </w:docPart>
    <w:docPart>
      <w:docPartPr>
        <w:name w:val="319F3C26A1C24A4CB0B8A57259D4A438"/>
        <w:category>
          <w:name w:val="General"/>
          <w:gallery w:val="placeholder"/>
        </w:category>
        <w:types>
          <w:type w:val="bbPlcHdr"/>
        </w:types>
        <w:behaviors>
          <w:behavior w:val="content"/>
        </w:behaviors>
        <w:guid w:val="{C49CE519-B6D8-4E54-AF64-767DD94BAF61}"/>
      </w:docPartPr>
      <w:docPartBody>
        <w:p w:rsidR="009545D1" w:rsidRDefault="009545D1">
          <w:pPr>
            <w:pStyle w:val="319F3C26A1C24A4CB0B8A57259D4A438"/>
          </w:pPr>
          <w:r w:rsidRPr="00122E79">
            <w:rPr>
              <w:rStyle w:val="mfasiintens"/>
            </w:rPr>
            <w:t>Feu clic aquí per escriure text.</w:t>
          </w:r>
        </w:p>
      </w:docPartBody>
    </w:docPart>
    <w:docPart>
      <w:docPartPr>
        <w:name w:val="9457BB97AF834EB38CB6DC1A03D4ED86"/>
        <w:category>
          <w:name w:val="General"/>
          <w:gallery w:val="placeholder"/>
        </w:category>
        <w:types>
          <w:type w:val="bbPlcHdr"/>
        </w:types>
        <w:behaviors>
          <w:behavior w:val="content"/>
        </w:behaviors>
        <w:guid w:val="{FA9933CB-A077-45C5-BE04-A48E50510774}"/>
      </w:docPartPr>
      <w:docPartBody>
        <w:p w:rsidR="009545D1" w:rsidRDefault="009545D1">
          <w:pPr>
            <w:pStyle w:val="9457BB97AF834EB38CB6DC1A03D4ED86"/>
          </w:pPr>
          <w:r w:rsidRPr="00122E79">
            <w:rPr>
              <w:rStyle w:val="mfasiintens"/>
            </w:rPr>
            <w:t>Feu clic aquí per escriure text.</w:t>
          </w:r>
        </w:p>
      </w:docPartBody>
    </w:docPart>
    <w:docPart>
      <w:docPartPr>
        <w:name w:val="BBAF7EF0E64641A9927C46E943F08B67"/>
        <w:category>
          <w:name w:val="General"/>
          <w:gallery w:val="placeholder"/>
        </w:category>
        <w:types>
          <w:type w:val="bbPlcHdr"/>
        </w:types>
        <w:behaviors>
          <w:behavior w:val="content"/>
        </w:behaviors>
        <w:guid w:val="{F84B285E-8B45-4FE1-9091-AA3CB57D8B0C}"/>
      </w:docPartPr>
      <w:docPartBody>
        <w:p w:rsidR="009545D1" w:rsidRDefault="009545D1">
          <w:pPr>
            <w:pStyle w:val="BBAF7EF0E64641A9927C46E943F08B67"/>
          </w:pPr>
          <w:r w:rsidRPr="00122E79">
            <w:rPr>
              <w:rStyle w:val="mfasiintens"/>
            </w:rPr>
            <w:t>Feu clic aquí per escriure text.</w:t>
          </w:r>
        </w:p>
      </w:docPartBody>
    </w:docPart>
    <w:docPart>
      <w:docPartPr>
        <w:name w:val="206B7356460947F7AD2A33FDBC9665B3"/>
        <w:category>
          <w:name w:val="General"/>
          <w:gallery w:val="placeholder"/>
        </w:category>
        <w:types>
          <w:type w:val="bbPlcHdr"/>
        </w:types>
        <w:behaviors>
          <w:behavior w:val="content"/>
        </w:behaviors>
        <w:guid w:val="{C0BDBA3B-8BC2-4469-9FB0-045F6D715868}"/>
      </w:docPartPr>
      <w:docPartBody>
        <w:p w:rsidR="009545D1" w:rsidRDefault="009545D1">
          <w:pPr>
            <w:pStyle w:val="206B7356460947F7AD2A33FDBC9665B3"/>
          </w:pPr>
          <w:r w:rsidRPr="00122E79">
            <w:rPr>
              <w:rStyle w:val="mfasiintens"/>
            </w:rPr>
            <w:t>Feu clic aquí per escriure text.</w:t>
          </w:r>
        </w:p>
      </w:docPartBody>
    </w:docPart>
    <w:docPart>
      <w:docPartPr>
        <w:name w:val="CFC257DD46974075A84AEA0FB6CBA770"/>
        <w:category>
          <w:name w:val="General"/>
          <w:gallery w:val="placeholder"/>
        </w:category>
        <w:types>
          <w:type w:val="bbPlcHdr"/>
        </w:types>
        <w:behaviors>
          <w:behavior w:val="content"/>
        </w:behaviors>
        <w:guid w:val="{863EDB1D-832D-47D3-85DB-36B4284F0534}"/>
      </w:docPartPr>
      <w:docPartBody>
        <w:p w:rsidR="009545D1" w:rsidRDefault="009545D1">
          <w:pPr>
            <w:pStyle w:val="CFC257DD46974075A84AEA0FB6CBA770"/>
          </w:pPr>
          <w:r w:rsidRPr="00122E79">
            <w:rPr>
              <w:rStyle w:val="mfasiintens"/>
            </w:rPr>
            <w:t>Feu clic aquí per escriure text.</w:t>
          </w:r>
        </w:p>
      </w:docPartBody>
    </w:docPart>
    <w:docPart>
      <w:docPartPr>
        <w:name w:val="9384C1F9DD1A467D9097A33F9E46D853"/>
        <w:category>
          <w:name w:val="General"/>
          <w:gallery w:val="placeholder"/>
        </w:category>
        <w:types>
          <w:type w:val="bbPlcHdr"/>
        </w:types>
        <w:behaviors>
          <w:behavior w:val="content"/>
        </w:behaviors>
        <w:guid w:val="{A8BB21B7-F8F5-4B66-9FA2-ACEBADBB71D1}"/>
      </w:docPartPr>
      <w:docPartBody>
        <w:p w:rsidR="009545D1" w:rsidRDefault="009545D1">
          <w:pPr>
            <w:pStyle w:val="9384C1F9DD1A467D9097A33F9E46D853"/>
          </w:pPr>
          <w:r w:rsidRPr="00122E79">
            <w:rPr>
              <w:rStyle w:val="mfasiintens"/>
            </w:rPr>
            <w:t>Feu clic aquí per escriure text.</w:t>
          </w:r>
        </w:p>
      </w:docPartBody>
    </w:docPart>
    <w:docPart>
      <w:docPartPr>
        <w:name w:val="9AF91DFAF9214A78A1D8BAA351C6F94C"/>
        <w:category>
          <w:name w:val="General"/>
          <w:gallery w:val="placeholder"/>
        </w:category>
        <w:types>
          <w:type w:val="bbPlcHdr"/>
        </w:types>
        <w:behaviors>
          <w:behavior w:val="content"/>
        </w:behaviors>
        <w:guid w:val="{8F377325-E073-4E06-9FB5-44938C561C81}"/>
      </w:docPartPr>
      <w:docPartBody>
        <w:p w:rsidR="009545D1" w:rsidRDefault="009545D1">
          <w:pPr>
            <w:pStyle w:val="9AF91DFAF9214A78A1D8BAA351C6F94C"/>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5D1"/>
    <w:rsid w:val="005F1DD7"/>
    <w:rsid w:val="00705903"/>
    <w:rsid w:val="009545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F22B519158FE4EE681017EC74EA51604">
    <w:name w:val="F22B519158FE4EE681017EC74EA51604"/>
  </w:style>
  <w:style w:type="paragraph" w:customStyle="1" w:styleId="D5680A9436C74333AE4D25620EF64B92">
    <w:name w:val="D5680A9436C74333AE4D25620EF64B92"/>
  </w:style>
  <w:style w:type="paragraph" w:customStyle="1" w:styleId="85B5984BAFED4741A3FEE9143EB4DF2F">
    <w:name w:val="85B5984BAFED4741A3FEE9143EB4DF2F"/>
  </w:style>
  <w:style w:type="paragraph" w:customStyle="1" w:styleId="5D2B85F60F8749FB8D733569417D6AD7">
    <w:name w:val="5D2B85F60F8749FB8D733569417D6AD7"/>
  </w:style>
  <w:style w:type="paragraph" w:customStyle="1" w:styleId="C3811DCB9B8F4D70A147383DBC468C84">
    <w:name w:val="C3811DCB9B8F4D70A147383DBC468C84"/>
  </w:style>
  <w:style w:type="paragraph" w:customStyle="1" w:styleId="4FAD20246C43490DB08A8A122BEC5B80">
    <w:name w:val="4FAD20246C43490DB08A8A122BEC5B80"/>
  </w:style>
  <w:style w:type="paragraph" w:customStyle="1" w:styleId="573DEB4BFD8E4685AAF94C67CEBBE9CC">
    <w:name w:val="573DEB4BFD8E4685AAF94C67CEBBE9CC"/>
  </w:style>
  <w:style w:type="paragraph" w:customStyle="1" w:styleId="A4DDBCA32DE9497A8634DEF7C85A898D">
    <w:name w:val="A4DDBCA32DE9497A8634DEF7C85A898D"/>
  </w:style>
  <w:style w:type="paragraph" w:customStyle="1" w:styleId="04E94E9F11FA4CD3AE53C7B16B020479">
    <w:name w:val="04E94E9F11FA4CD3AE53C7B16B020479"/>
  </w:style>
  <w:style w:type="paragraph" w:customStyle="1" w:styleId="9E37A2A345C64D55BB5E19597934F0C2">
    <w:name w:val="9E37A2A345C64D55BB5E19597934F0C2"/>
  </w:style>
  <w:style w:type="paragraph" w:customStyle="1" w:styleId="55E41F9E774F45AD9C3BD2826E92EA30">
    <w:name w:val="55E41F9E774F45AD9C3BD2826E92EA30"/>
  </w:style>
  <w:style w:type="paragraph" w:customStyle="1" w:styleId="ABD56015628C44DF8FA60EA7370E6DF8">
    <w:name w:val="ABD56015628C44DF8FA60EA7370E6DF8"/>
  </w:style>
  <w:style w:type="paragraph" w:customStyle="1" w:styleId="502A1BF6733D436D854F7387FE3C46A2">
    <w:name w:val="502A1BF6733D436D854F7387FE3C46A2"/>
  </w:style>
  <w:style w:type="paragraph" w:customStyle="1" w:styleId="C8B5DA2B007F4AF193B79859A9D87A62">
    <w:name w:val="C8B5DA2B007F4AF193B79859A9D87A62"/>
  </w:style>
  <w:style w:type="paragraph" w:customStyle="1" w:styleId="76CC133FD521444DA8D6D17B00AAFD2D">
    <w:name w:val="76CC133FD521444DA8D6D17B00AAFD2D"/>
  </w:style>
  <w:style w:type="paragraph" w:customStyle="1" w:styleId="319F3C26A1C24A4CB0B8A57259D4A438">
    <w:name w:val="319F3C26A1C24A4CB0B8A57259D4A438"/>
  </w:style>
  <w:style w:type="paragraph" w:customStyle="1" w:styleId="9457BB97AF834EB38CB6DC1A03D4ED86">
    <w:name w:val="9457BB97AF834EB38CB6DC1A03D4ED86"/>
  </w:style>
  <w:style w:type="paragraph" w:customStyle="1" w:styleId="BBAF7EF0E64641A9927C46E943F08B67">
    <w:name w:val="BBAF7EF0E64641A9927C46E943F08B67"/>
  </w:style>
  <w:style w:type="paragraph" w:customStyle="1" w:styleId="206B7356460947F7AD2A33FDBC9665B3">
    <w:name w:val="206B7356460947F7AD2A33FDBC9665B3"/>
  </w:style>
  <w:style w:type="paragraph" w:customStyle="1" w:styleId="CFC257DD46974075A84AEA0FB6CBA770">
    <w:name w:val="CFC257DD46974075A84AEA0FB6CBA770"/>
  </w:style>
  <w:style w:type="paragraph" w:customStyle="1" w:styleId="9384C1F9DD1A467D9097A33F9E46D853">
    <w:name w:val="9384C1F9DD1A467D9097A33F9E46D853"/>
  </w:style>
  <w:style w:type="paragraph" w:customStyle="1" w:styleId="9AF91DFAF9214A78A1D8BAA351C6F94C">
    <w:name w:val="9AF91DFAF9214A78A1D8BAA351C6F9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250722_DR_021_MODEL_DE_PRESENTACIO_OFERTA_MENOR_CA_vDte.dotm</Template>
  <TotalTime>2</TotalTime>
  <Pages>9</Pages>
  <Words>4245</Words>
  <Characters>24201</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2</cp:revision>
  <cp:lastPrinted>2023-11-07T12:28:00Z</cp:lastPrinted>
  <dcterms:created xsi:type="dcterms:W3CDTF">2025-09-09T12:34:00Z</dcterms:created>
  <dcterms:modified xsi:type="dcterms:W3CDTF">2025-09-10T08:00:00Z</dcterms:modified>
</cp:coreProperties>
</file>