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E880C"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2F05F746" w14:textId="77777777" w:rsidR="00CD2873" w:rsidRPr="006B71C0" w:rsidRDefault="00CD2873" w:rsidP="00CD2873">
      <w:pPr>
        <w:pStyle w:val="Textindependent"/>
        <w:jc w:val="center"/>
        <w:rPr>
          <w:rFonts w:ascii="Aptos" w:hAnsi="Aptos"/>
          <w:b/>
          <w:sz w:val="20"/>
          <w:szCs w:val="20"/>
        </w:rPr>
      </w:pPr>
    </w:p>
    <w:p w14:paraId="12EBF3C7" w14:textId="77777777" w:rsidR="00CD2873" w:rsidRPr="006B71C0" w:rsidRDefault="00CD2873" w:rsidP="00CD2873">
      <w:pPr>
        <w:rPr>
          <w:rFonts w:ascii="Aptos" w:hAnsi="Aptos" w:cs="Arial"/>
          <w:b/>
          <w:sz w:val="20"/>
          <w:szCs w:val="20"/>
        </w:rPr>
      </w:pPr>
    </w:p>
    <w:p w14:paraId="00F3C761"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A724B9FE8D97404BBD3EE24424B71DF4"/>
          </w:placeholder>
          <w:showingPlcHdr/>
        </w:sdt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A724B9FE8D97404BBD3EE24424B71DF4"/>
          </w:placeholder>
          <w:showingPlcHdr/>
        </w:sdt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A724B9FE8D97404BBD3EE24424B71DF4"/>
          </w:placeholder>
          <w:showingPlcHdr/>
        </w:sdt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A724B9FE8D97404BBD3EE24424B71DF4"/>
          </w:placeholder>
          <w:showingPlcHdr/>
        </w:sdt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A724B9FE8D97404BBD3EE24424B71DF4"/>
          </w:placeholder>
        </w:sdt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23347C8D"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67D2A059" w14:textId="77777777" w:rsidTr="00A57B4F">
        <w:trPr>
          <w:trHeight w:val="340"/>
        </w:trPr>
        <w:tc>
          <w:tcPr>
            <w:tcW w:w="8612" w:type="dxa"/>
            <w:vAlign w:val="center"/>
          </w:tcPr>
          <w:p w14:paraId="2F9AFC6D" w14:textId="43C7766F"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r w:rsidR="00AA600C" w:rsidRPr="003421E3">
              <w:rPr>
                <w:rFonts w:asciiTheme="minorHAnsi" w:hAnsiTheme="minorHAnsi" w:cstheme="minorHAnsi"/>
                <w:color w:val="auto"/>
                <w:sz w:val="22"/>
              </w:rPr>
              <w:t>001_P2502556</w:t>
            </w:r>
          </w:p>
        </w:tc>
      </w:tr>
      <w:tr w:rsidR="00CD2873" w:rsidRPr="006B71C0" w14:paraId="3ECCE060" w14:textId="77777777" w:rsidTr="00A57B4F">
        <w:trPr>
          <w:trHeight w:val="547"/>
        </w:trPr>
        <w:tc>
          <w:tcPr>
            <w:tcW w:w="8612" w:type="dxa"/>
          </w:tcPr>
          <w:p w14:paraId="165E681D" w14:textId="796FF57B"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b w:val="0"/>
                </w:rPr>
                <w:id w:val="917824250"/>
                <w:placeholder>
                  <w:docPart w:val="A724B9FE8D97404BBD3EE24424B71DF4"/>
                </w:placeholder>
              </w:sdtPr>
              <w:sdtContent>
                <w:r w:rsidR="00AA600C" w:rsidRPr="00AA600C">
                  <w:rPr>
                    <w:rFonts w:asciiTheme="minorHAnsi" w:hAnsiTheme="minorHAnsi" w:cstheme="minorHAnsi"/>
                    <w:bCs/>
                    <w:color w:val="auto"/>
                    <w:sz w:val="22"/>
                  </w:rPr>
                  <w:t>Obres d’arranjament del paviment de les dues voreres del carrer Bisbe Sivilla, el tram entre el carrer Camp i el carrer Muntaner</w:t>
                </w:r>
                <w:r w:rsidR="00AA600C" w:rsidRPr="00AA600C">
                  <w:rPr>
                    <w:rFonts w:asciiTheme="minorHAnsi" w:hAnsiTheme="minorHAnsi" w:cstheme="minorHAnsi"/>
                    <w:b/>
                    <w:color w:val="auto"/>
                    <w:sz w:val="22"/>
                  </w:rPr>
                  <w:t>.</w:t>
                </w:r>
              </w:sdtContent>
            </w:sdt>
          </w:p>
        </w:tc>
      </w:tr>
      <w:tr w:rsidR="00A13471" w:rsidRPr="006B71C0" w14:paraId="2DCC7A31" w14:textId="77777777" w:rsidTr="005A7CB0">
        <w:trPr>
          <w:trHeight w:val="397"/>
        </w:trPr>
        <w:tc>
          <w:tcPr>
            <w:tcW w:w="8612" w:type="dxa"/>
            <w:vAlign w:val="center"/>
          </w:tcPr>
          <w:p w14:paraId="54C8936C" w14:textId="425D2A75"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Content>
                <w:r w:rsidR="00302AC7">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1878691E"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5E656A08"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73A18F58" w14:textId="77777777" w:rsidR="00CD2873" w:rsidRPr="006B71C0" w:rsidRDefault="00CD2873" w:rsidP="00CD2873">
      <w:pPr>
        <w:rPr>
          <w:rFonts w:ascii="Aptos" w:hAnsi="Aptos" w:cs="Arial"/>
          <w:sz w:val="20"/>
          <w:szCs w:val="20"/>
        </w:rPr>
      </w:pPr>
    </w:p>
    <w:p w14:paraId="18050607"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A724B9FE8D97404BBD3EE24424B71DF4"/>
          </w:placeholder>
        </w:sdt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13C4F31E"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A724B9FE8D97404BBD3EE24424B71DF4"/>
          </w:placeholder>
        </w:sdtPr>
        <w:sdtContent>
          <w:r w:rsidR="00764A97" w:rsidRPr="006B71C0">
            <w:rPr>
              <w:rStyle w:val="mfasiintens"/>
              <w:rFonts w:ascii="Aptos" w:hAnsi="Aptos"/>
            </w:rPr>
            <w:t>00</w:t>
          </w:r>
        </w:sdtContent>
      </w:sdt>
      <w:r w:rsidRPr="006B71C0">
        <w:rPr>
          <w:rFonts w:ascii="Aptos" w:hAnsi="Aptos" w:cs="Arial"/>
          <w:sz w:val="20"/>
          <w:szCs w:val="20"/>
        </w:rPr>
        <w:t xml:space="preserve"> %</w:t>
      </w:r>
    </w:p>
    <w:p w14:paraId="05AF7EB3"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A724B9FE8D97404BBD3EE24424B71DF4"/>
          </w:placeholder>
        </w:sdt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389C405E"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A724B9FE8D97404BBD3EE24424B71DF4"/>
          </w:placeholder>
        </w:sdt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5D5E177C" w14:textId="77777777" w:rsidR="00CD2873" w:rsidRPr="006B71C0" w:rsidRDefault="00CD2873" w:rsidP="00CD2873">
      <w:pPr>
        <w:rPr>
          <w:rFonts w:ascii="Aptos" w:hAnsi="Aptos" w:cs="Arial"/>
          <w:sz w:val="20"/>
          <w:szCs w:val="20"/>
        </w:rPr>
      </w:pPr>
    </w:p>
    <w:p w14:paraId="7DB7D8DE"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1107C146" w14:textId="77777777" w:rsidR="00CD2873" w:rsidRPr="006B71C0" w:rsidRDefault="00CD2873" w:rsidP="00CD2873">
      <w:pPr>
        <w:rPr>
          <w:rFonts w:ascii="Aptos" w:hAnsi="Aptos" w:cs="Arial"/>
          <w:sz w:val="20"/>
          <w:szCs w:val="20"/>
        </w:rPr>
      </w:pPr>
    </w:p>
    <w:p w14:paraId="718E6162"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A1CA75B72AB140E5B77B053051E3F3CC"/>
          </w:placeholder>
          <w:showingPlcHdr/>
        </w:sdtPr>
        <w:sdtContent>
          <w:r w:rsidRPr="006B71C0">
            <w:rPr>
              <w:rStyle w:val="mfasiintens"/>
              <w:rFonts w:ascii="Aptos" w:hAnsi="Aptos"/>
            </w:rPr>
            <w:t>Feu clic aquí per escriure text.</w:t>
          </w:r>
        </w:sdtContent>
      </w:sdt>
    </w:p>
    <w:p w14:paraId="7E3AED53"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35AF8BC1"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0A43E491"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A9135AB"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1FC4B0B2"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57BB72C1"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4D2E4B00"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040026A1"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14D6A9FC"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0360D9E6" w14:textId="77777777" w:rsidTr="00BC328D">
        <w:sdt>
          <w:sdtPr>
            <w:rPr>
              <w:rFonts w:ascii="Aptos" w:hAnsi="Aptos"/>
              <w:sz w:val="20"/>
              <w:szCs w:val="20"/>
            </w:rPr>
            <w:id w:val="669141610"/>
            <w:placeholder>
              <w:docPart w:val="4A6F688D9B8340E2A0BE9DCDC2C1983F"/>
            </w:placeholder>
            <w:showingPlcHdr/>
          </w:sdtPr>
          <w:sdtContent>
            <w:tc>
              <w:tcPr>
                <w:tcW w:w="4989" w:type="dxa"/>
                <w:tcBorders>
                  <w:top w:val="single" w:sz="12" w:space="0" w:color="auto"/>
                </w:tcBorders>
              </w:tcPr>
              <w:p w14:paraId="69A4551B"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4A6F688D9B8340E2A0BE9DCDC2C1983F"/>
              </w:placeholder>
            </w:sdtPr>
            <w:sdtContent>
              <w:p w14:paraId="6061E31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4A6F688D9B8340E2A0BE9DCDC2C1983F"/>
            </w:placeholder>
          </w:sdtPr>
          <w:sdtContent>
            <w:tc>
              <w:tcPr>
                <w:tcW w:w="964" w:type="dxa"/>
                <w:tcBorders>
                  <w:top w:val="single" w:sz="12" w:space="0" w:color="auto"/>
                </w:tcBorders>
              </w:tcPr>
              <w:p w14:paraId="2652EED6"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4A6F688D9B8340E2A0BE9DCDC2C1983F"/>
              </w:placeholder>
            </w:sdtPr>
            <w:sdtContent>
              <w:p w14:paraId="56A141A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5EBFDDFF" w14:textId="77777777" w:rsidTr="00BC328D">
        <w:sdt>
          <w:sdtPr>
            <w:rPr>
              <w:rFonts w:ascii="Aptos" w:hAnsi="Aptos"/>
              <w:sz w:val="20"/>
              <w:szCs w:val="20"/>
            </w:rPr>
            <w:id w:val="240296076"/>
            <w:placeholder>
              <w:docPart w:val="A05751AEEED84AF3A7060DD0BB532336"/>
            </w:placeholder>
          </w:sdtPr>
          <w:sdtContent>
            <w:tc>
              <w:tcPr>
                <w:tcW w:w="4989" w:type="dxa"/>
              </w:tcPr>
              <w:p w14:paraId="3593F67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FCFFA69B1A7F4481A37696755E9FF54A"/>
              </w:placeholder>
            </w:sdtPr>
            <w:sdtContent>
              <w:p w14:paraId="0862152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46379440AA1F43FBAD13BDCE696C4CB1"/>
            </w:placeholder>
          </w:sdtPr>
          <w:sdtContent>
            <w:tc>
              <w:tcPr>
                <w:tcW w:w="964" w:type="dxa"/>
              </w:tcPr>
              <w:p w14:paraId="35D1892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CCF709AC16BF4F16BEA7037B9041FBAC"/>
              </w:placeholder>
            </w:sdtPr>
            <w:sdtContent>
              <w:p w14:paraId="428761C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B4B1A86" w14:textId="77777777" w:rsidTr="00BC328D">
        <w:sdt>
          <w:sdtPr>
            <w:rPr>
              <w:rFonts w:ascii="Aptos" w:hAnsi="Aptos"/>
              <w:sz w:val="20"/>
              <w:szCs w:val="20"/>
            </w:rPr>
            <w:id w:val="1006645454"/>
            <w:placeholder>
              <w:docPart w:val="57E1F3FBD55A4D01AAD7DEF41F9674A9"/>
            </w:placeholder>
          </w:sdtPr>
          <w:sdtContent>
            <w:tc>
              <w:tcPr>
                <w:tcW w:w="4989" w:type="dxa"/>
              </w:tcPr>
              <w:p w14:paraId="01B4686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663D9B20B9E24F19875EDC18BBE2953C"/>
              </w:placeholder>
            </w:sdtPr>
            <w:sdtContent>
              <w:p w14:paraId="0115754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4623673367BA4170933E90D864211D22"/>
            </w:placeholder>
          </w:sdtPr>
          <w:sdtContent>
            <w:tc>
              <w:tcPr>
                <w:tcW w:w="964" w:type="dxa"/>
              </w:tcPr>
              <w:p w14:paraId="2F402FE9"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EF15C757029A4EC6AFCA249F20D06C0D"/>
              </w:placeholder>
            </w:sdtPr>
            <w:sdtContent>
              <w:p w14:paraId="4C7ABA5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DE4D4E5" w14:textId="77777777" w:rsidTr="00BC328D">
        <w:sdt>
          <w:sdtPr>
            <w:rPr>
              <w:rFonts w:ascii="Aptos" w:hAnsi="Aptos"/>
              <w:sz w:val="20"/>
              <w:szCs w:val="20"/>
            </w:rPr>
            <w:id w:val="833654896"/>
            <w:placeholder>
              <w:docPart w:val="56281897E9344B5888AB08EFE8FA0D96"/>
            </w:placeholder>
          </w:sdtPr>
          <w:sdtContent>
            <w:tc>
              <w:tcPr>
                <w:tcW w:w="4989" w:type="dxa"/>
              </w:tcPr>
              <w:p w14:paraId="2B4534F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12447750036B49B0BFCC7A757E20658E"/>
              </w:placeholder>
            </w:sdtPr>
            <w:sdtContent>
              <w:p w14:paraId="190E8B2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62C810D5B620419390EBBD606090279A"/>
            </w:placeholder>
          </w:sdtPr>
          <w:sdtContent>
            <w:tc>
              <w:tcPr>
                <w:tcW w:w="964" w:type="dxa"/>
              </w:tcPr>
              <w:p w14:paraId="5DFC33D3"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0440B2D3550846BBBBF44FC8EF823974"/>
              </w:placeholder>
            </w:sdtPr>
            <w:sdtContent>
              <w:p w14:paraId="2F5D0064"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4ED5D67" w14:textId="77777777" w:rsidTr="00BC328D">
        <w:sdt>
          <w:sdtPr>
            <w:rPr>
              <w:rFonts w:ascii="Aptos" w:hAnsi="Aptos"/>
              <w:sz w:val="20"/>
              <w:szCs w:val="20"/>
            </w:rPr>
            <w:id w:val="1297329695"/>
            <w:placeholder>
              <w:docPart w:val="4C494883799442599744F4499DC84590"/>
            </w:placeholder>
          </w:sdtPr>
          <w:sdtContent>
            <w:tc>
              <w:tcPr>
                <w:tcW w:w="4989" w:type="dxa"/>
              </w:tcPr>
              <w:p w14:paraId="6EC8237D"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EA6C32BAA1C34F6ABC1B56D8713D682D"/>
              </w:placeholder>
            </w:sdtPr>
            <w:sdtContent>
              <w:p w14:paraId="0F066B7F"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8612A5A986FC49EFB9779391CF0A66D8"/>
            </w:placeholder>
          </w:sdtPr>
          <w:sdtContent>
            <w:tc>
              <w:tcPr>
                <w:tcW w:w="964" w:type="dxa"/>
              </w:tcPr>
              <w:p w14:paraId="0456AEFF"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CBEB6C3AFA3A4E0BA25A277376E13322"/>
              </w:placeholder>
            </w:sdtPr>
            <w:sdtContent>
              <w:p w14:paraId="0C84278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2E90A5F" w14:textId="77777777" w:rsidTr="00BC328D">
        <w:sdt>
          <w:sdtPr>
            <w:rPr>
              <w:rFonts w:ascii="Aptos" w:hAnsi="Aptos"/>
              <w:sz w:val="20"/>
              <w:szCs w:val="20"/>
            </w:rPr>
            <w:id w:val="245698801"/>
            <w:placeholder>
              <w:docPart w:val="EAEBAB334A2A4FEABBA5DB0F04E9AA53"/>
            </w:placeholder>
          </w:sdtPr>
          <w:sdtContent>
            <w:tc>
              <w:tcPr>
                <w:tcW w:w="4989" w:type="dxa"/>
                <w:tcBorders>
                  <w:bottom w:val="single" w:sz="12" w:space="0" w:color="auto"/>
                </w:tcBorders>
              </w:tcPr>
              <w:p w14:paraId="61251FD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D86CFA868DFC4651B34247172F796948"/>
              </w:placeholder>
            </w:sdtPr>
            <w:sdtContent>
              <w:p w14:paraId="6842883D"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2C972C3704EE4C0B905B47622ED127CE"/>
            </w:placeholder>
          </w:sdtPr>
          <w:sdtContent>
            <w:tc>
              <w:tcPr>
                <w:tcW w:w="964" w:type="dxa"/>
                <w:tcBorders>
                  <w:bottom w:val="single" w:sz="12" w:space="0" w:color="auto"/>
                </w:tcBorders>
              </w:tcPr>
              <w:p w14:paraId="5B717AE7"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Content>
              <w:p w14:paraId="2B84DB97"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26CD00F4" w14:textId="77777777" w:rsidTr="00BC328D">
        <w:tc>
          <w:tcPr>
            <w:tcW w:w="4989" w:type="dxa"/>
            <w:tcBorders>
              <w:top w:val="single" w:sz="12" w:space="0" w:color="auto"/>
              <w:bottom w:val="single" w:sz="12" w:space="0" w:color="auto"/>
            </w:tcBorders>
            <w:shd w:val="clear" w:color="auto" w:fill="EEECE1" w:themeFill="background2"/>
          </w:tcPr>
          <w:p w14:paraId="613FA22C"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Content>
            <w:tc>
              <w:tcPr>
                <w:tcW w:w="1361" w:type="dxa"/>
                <w:tcBorders>
                  <w:top w:val="single" w:sz="12" w:space="0" w:color="auto"/>
                  <w:bottom w:val="single" w:sz="12" w:space="0" w:color="auto"/>
                </w:tcBorders>
                <w:shd w:val="clear" w:color="auto" w:fill="EEECE1" w:themeFill="background2"/>
              </w:tcPr>
              <w:p w14:paraId="613D4CA5"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07B24DE8"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Content>
            <w:tc>
              <w:tcPr>
                <w:tcW w:w="1361" w:type="dxa"/>
                <w:tcBorders>
                  <w:top w:val="single" w:sz="12" w:space="0" w:color="auto"/>
                  <w:bottom w:val="single" w:sz="12" w:space="0" w:color="auto"/>
                </w:tcBorders>
                <w:shd w:val="clear" w:color="auto" w:fill="EEECE1" w:themeFill="background2"/>
              </w:tcPr>
              <w:p w14:paraId="5E636956"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21AA5C05"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1F98FB51"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4AEE218D"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2C89F0DF"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42EA5BE6"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33D46BEF" w14:textId="77777777" w:rsidR="00CD2873" w:rsidRPr="006B71C0" w:rsidRDefault="00000000"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773D8072" w14:textId="77777777" w:rsidR="00CD2873" w:rsidRPr="006B71C0" w:rsidRDefault="00000000"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0D758057"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6FC944DF"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176412DB"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75340823" w14:textId="77777777" w:rsidR="00D52ED4" w:rsidRPr="006B71C0" w:rsidRDefault="00000000"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A724B9FE8D97404BBD3EE24424B71DF4"/>
          </w:placeholder>
        </w:sdt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682929D6" w14:textId="77777777" w:rsidR="00D52ED4" w:rsidRPr="006B71C0" w:rsidRDefault="00000000"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E36F227" w14:textId="77777777" w:rsidR="00CD2873" w:rsidRPr="006B71C0" w:rsidRDefault="00000000"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6CF47BDC" w14:textId="77777777" w:rsidR="00D52ED4" w:rsidRPr="006B71C0" w:rsidRDefault="00000000"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7A40A1E0" w14:textId="77777777" w:rsidR="0028182A" w:rsidRPr="006B71C0" w:rsidRDefault="00000000"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1C8F116D" w14:textId="77777777" w:rsidR="00EB43E5" w:rsidRPr="006B71C0" w:rsidRDefault="00000000"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0"/>
            <w14:checkedState w14:val="2612" w14:font="MS Gothic"/>
            <w14:uncheckedState w14:val="2610" w14:font="MS Gothic"/>
          </w14:checkbox>
        </w:sdtPr>
        <w:sdtContent>
          <w:r w:rsidR="00EB43E5" w:rsidRPr="006B71C0">
            <w:rPr>
              <w:rFonts w:ascii="Aptos" w:eastAsia="MS Gothic" w:hAnsi="Aptos"/>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A724B9FE8D97404BBD3EE24424B71DF4"/>
          </w:placeholder>
        </w:sdt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379C5099"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02CCDACC" w14:textId="77777777" w:rsidR="00D52ED4" w:rsidRPr="006B71C0" w:rsidRDefault="00000000"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07F27617" w14:textId="77777777" w:rsidR="00D52ED4" w:rsidRPr="006B71C0" w:rsidRDefault="00000000"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A724B9FE8D97404BBD3EE24424B71DF4"/>
          </w:placeholder>
        </w:sdtPr>
        <w:sdtContent>
          <w:r w:rsidR="00D52ED4" w:rsidRPr="006B71C0">
            <w:rPr>
              <w:rStyle w:val="CitaCar"/>
              <w:rFonts w:ascii="Aptos" w:hAnsi="Aptos"/>
            </w:rPr>
            <w:t>.....................................................</w:t>
          </w:r>
        </w:sdtContent>
      </w:sdt>
    </w:p>
    <w:p w14:paraId="7BA909C0" w14:textId="77777777" w:rsidR="00D52ED4" w:rsidRPr="006B71C0" w:rsidRDefault="00000000"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1EE800D4" w14:textId="77777777" w:rsidR="00D52ED4" w:rsidRPr="006B71C0" w:rsidRDefault="00000000"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457499E9"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254151C5" w14:textId="77777777" w:rsidR="00D52ED4" w:rsidRPr="006B71C0" w:rsidRDefault="00000000"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55EAA90A"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2663C07F"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5BDC9623" w14:textId="77777777" w:rsidR="00CD2873" w:rsidRPr="006B71C0" w:rsidRDefault="00000000"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387899ED" w14:textId="77777777" w:rsidR="003D15A7" w:rsidRPr="006B71C0" w:rsidRDefault="00000000"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5B5F171"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2FFC3572"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799B357F"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5260363B"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500D6141"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2C58E311"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690BBE97"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029BA8A3"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28A11968"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47587A5B" w14:textId="77777777" w:rsidR="00D52ED4" w:rsidRPr="006B71C0" w:rsidRDefault="0000000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285AE228"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41A2DDFD" w14:textId="77777777" w:rsidR="00CD2873" w:rsidRPr="006B71C0" w:rsidRDefault="00000000"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202B1B5D" w14:textId="77777777" w:rsidR="00CD2873" w:rsidRDefault="00000000"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30C57A34"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22EDF84E"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7043EE2E" w14:textId="77777777" w:rsidR="00512D39" w:rsidRPr="0025720B" w:rsidRDefault="00695D6F" w:rsidP="00AC2C88">
      <w:pPr>
        <w:spacing w:after="80"/>
        <w:rPr>
          <w:rFonts w:ascii="Aptos" w:hAnsi="Aptos"/>
          <w:i/>
          <w:color w:val="FF0000"/>
          <w:sz w:val="16"/>
          <w:szCs w:val="20"/>
        </w:rPr>
      </w:pPr>
      <w:r w:rsidRPr="0025720B">
        <w:rPr>
          <w:rFonts w:ascii="Aptos" w:hAnsi="Aptos"/>
          <w:b/>
          <w:i/>
          <w:color w:val="FF0000"/>
          <w:sz w:val="16"/>
          <w:szCs w:val="20"/>
        </w:rPr>
        <w:t>O</w:t>
      </w:r>
      <w:r w:rsidR="00512D39" w:rsidRPr="0025720B">
        <w:rPr>
          <w:rFonts w:ascii="Aptos" w:hAnsi="Aptos"/>
          <w:b/>
          <w:i/>
          <w:color w:val="FF0000"/>
          <w:sz w:val="16"/>
          <w:szCs w:val="20"/>
        </w:rPr>
        <w:t>pció obligatòria</w:t>
      </w:r>
      <w:r w:rsidR="00512D39" w:rsidRPr="0025720B">
        <w:rPr>
          <w:rFonts w:ascii="Aptos" w:hAnsi="Aptos"/>
          <w:i/>
          <w:color w:val="FF0000"/>
          <w:sz w:val="16"/>
          <w:szCs w:val="20"/>
        </w:rPr>
        <w:t xml:space="preserve"> quan </w:t>
      </w:r>
      <w:r w:rsidR="00512D39" w:rsidRPr="0025720B">
        <w:rPr>
          <w:rFonts w:ascii="Aptos" w:hAnsi="Aptos"/>
          <w:b/>
          <w:bCs/>
          <w:i/>
          <w:color w:val="FF0000"/>
          <w:sz w:val="16"/>
          <w:szCs w:val="20"/>
        </w:rPr>
        <w:t>el servei o activitat objecte del contracte sigui de les considerades d’especial risc</w:t>
      </w:r>
      <w:r w:rsidR="00512D39" w:rsidRPr="0025720B">
        <w:rPr>
          <w:rFonts w:ascii="Aptos" w:hAnsi="Aptos"/>
          <w:i/>
          <w:color w:val="FF0000"/>
          <w:sz w:val="16"/>
          <w:szCs w:val="20"/>
        </w:rPr>
        <w:t xml:space="preserve"> (Annex I Real Decret 39/1997 dels Serveis de Prevenció)</w:t>
      </w:r>
      <w:r w:rsidR="0025720B" w:rsidRPr="0025720B">
        <w:rPr>
          <w:rFonts w:ascii="Aptos" w:hAnsi="Aptos"/>
          <w:i/>
          <w:color w:val="FF0000"/>
          <w:sz w:val="16"/>
          <w:szCs w:val="20"/>
        </w:rPr>
        <w:t xml:space="preserve"> i hi hagi </w:t>
      </w:r>
      <w:r w:rsidR="0025720B" w:rsidRPr="0025720B">
        <w:rPr>
          <w:rFonts w:ascii="Aptos" w:hAnsi="Aptos"/>
          <w:b/>
          <w:bCs/>
          <w:i/>
          <w:color w:val="FF0000"/>
          <w:sz w:val="16"/>
          <w:szCs w:val="20"/>
        </w:rPr>
        <w:t>personal de l’empresa contractista treballant en centres o equipaments municipals, es doni o no concurrència amb el personal municipal d’aquestes dependències</w:t>
      </w:r>
      <w:r w:rsidR="00512D39" w:rsidRPr="0025720B">
        <w:rPr>
          <w:rFonts w:ascii="Aptos" w:hAnsi="Aptos"/>
          <w:i/>
          <w:color w:val="FF0000"/>
          <w:sz w:val="16"/>
          <w:szCs w:val="20"/>
        </w:rPr>
        <w:t>.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79155810" w14:textId="77777777" w:rsidR="00512D39" w:rsidRPr="006B71C0" w:rsidRDefault="00512D39" w:rsidP="0025720B">
      <w:pPr>
        <w:spacing w:after="240"/>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A724B9FE8D97404BBD3EE24424B71DF4"/>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42E059AB"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33DCD8B4"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3A72343A"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4A4A6FCF"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Tractar les dades personals seguint únicament les instruccions documentades del responsable.</w:t>
      </w:r>
    </w:p>
    <w:p w14:paraId="24B030C4"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164B9D82"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6DE63095"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32E2B259"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3DE0E1A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773E0EB8"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22C7B27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21732CF"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2F052164"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Garantir la formació necessària en matèria de protecció de dades personals de les persones autoritzades per a tractar dades de caràcter personal.</w:t>
      </w:r>
    </w:p>
    <w:p w14:paraId="72DECC45"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84F7630"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4B760AD8"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0A8AE088"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CD46FA4"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4CCB9CD3"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3A4C37F9"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190C25D3"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0213C561"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t xml:space="preserve">Si no és possible facilitar la informació de forma simultània, la informació s’ha de facilitar de forma gradual i sense dilacions. </w:t>
      </w:r>
    </w:p>
    <w:p w14:paraId="4B87D6C8"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35478782"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14265055"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1CE49902"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08CEAA30"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7B639959"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36FEE81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6C1A7E7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Permetre i contribuir a la realització d’auditories, incloses inspeccions, per part del responsable o auditor autoritzat per aquest.</w:t>
      </w:r>
    </w:p>
    <w:p w14:paraId="4F727957"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75A5DDD6"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773C55C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60B370A8"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5EF5D43E"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17DC27F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73F6EA1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627FD570"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D2C1C67"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004A78C8"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44085092"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t>En cas que l’encarregat de tractament decideixi recórrer a un altre encarregat (com per exemple, en cas de subcontractació) :</w:t>
      </w:r>
    </w:p>
    <w:p w14:paraId="0E07C88F"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5BA5DDCE"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053B0919"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44D8AEB7"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47B389E2"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4DBD700D"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77809177"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1A596DE8"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lastRenderedPageBreak/>
        <w:t>L'obligació de el futur contractista de sotmetre en tot cas a la normativa nacional i de la Unió Europea en matèria de protecció de dades, sense perjudici del que estableix l'últim paràgraf de l'apartat 1 de l'article 202.</w:t>
      </w:r>
    </w:p>
    <w:p w14:paraId="73DA1181"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FDE72DC"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63E91219"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7F68416A"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5DA274C5"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3C668DBF"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4558AC9B"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30AEB" w14:textId="77777777" w:rsidR="007901D9" w:rsidRDefault="007901D9" w:rsidP="00CD2873">
      <w:r>
        <w:separator/>
      </w:r>
    </w:p>
  </w:endnote>
  <w:endnote w:type="continuationSeparator" w:id="0">
    <w:p w14:paraId="6BDCE306" w14:textId="77777777" w:rsidR="007901D9" w:rsidRDefault="007901D9"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4FC16272"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48EA7E9D"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3862CD" w14:textId="77777777" w:rsidR="007901D9" w:rsidRDefault="007901D9" w:rsidP="00CD2873">
      <w:r>
        <w:separator/>
      </w:r>
    </w:p>
  </w:footnote>
  <w:footnote w:type="continuationSeparator" w:id="0">
    <w:p w14:paraId="526CCFFB" w14:textId="77777777" w:rsidR="007901D9" w:rsidRDefault="007901D9" w:rsidP="00CD2873">
      <w:r>
        <w:continuationSeparator/>
      </w:r>
    </w:p>
  </w:footnote>
  <w:footnote w:id="1">
    <w:p w14:paraId="3DBDA577"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2F81A9A9"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1C5693A9"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406B7703"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75C185E7"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1C3AEAA1"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5B902"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563B3513" wp14:editId="38700D5E">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2D473DA5"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3B3513"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2D473DA5"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forms" w:enforcement="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00C"/>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5720B"/>
    <w:rsid w:val="00271CC9"/>
    <w:rsid w:val="0028182A"/>
    <w:rsid w:val="00285152"/>
    <w:rsid w:val="002A0918"/>
    <w:rsid w:val="002B32E6"/>
    <w:rsid w:val="002C3A3A"/>
    <w:rsid w:val="002D4695"/>
    <w:rsid w:val="002E7CBE"/>
    <w:rsid w:val="002F4AB2"/>
    <w:rsid w:val="00302AC7"/>
    <w:rsid w:val="003112B6"/>
    <w:rsid w:val="00331632"/>
    <w:rsid w:val="00335D95"/>
    <w:rsid w:val="00351107"/>
    <w:rsid w:val="00360052"/>
    <w:rsid w:val="00363A15"/>
    <w:rsid w:val="00364927"/>
    <w:rsid w:val="00390967"/>
    <w:rsid w:val="00395168"/>
    <w:rsid w:val="003A5309"/>
    <w:rsid w:val="003A75F5"/>
    <w:rsid w:val="003D10C9"/>
    <w:rsid w:val="003D15A7"/>
    <w:rsid w:val="003D2126"/>
    <w:rsid w:val="003D4F7E"/>
    <w:rsid w:val="003E5AB9"/>
    <w:rsid w:val="003F6547"/>
    <w:rsid w:val="00412CEF"/>
    <w:rsid w:val="004204EB"/>
    <w:rsid w:val="004223B2"/>
    <w:rsid w:val="004313E6"/>
    <w:rsid w:val="00434661"/>
    <w:rsid w:val="00454C80"/>
    <w:rsid w:val="0045654C"/>
    <w:rsid w:val="00457AC0"/>
    <w:rsid w:val="00484510"/>
    <w:rsid w:val="00485B18"/>
    <w:rsid w:val="00485E60"/>
    <w:rsid w:val="004E6D6A"/>
    <w:rsid w:val="004F45CD"/>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01D9"/>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A600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1CBEA"/>
  <w15:docId w15:val="{ECF45091-94B0-44F5-BE12-560AD486A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425629\Desktop\250915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724B9FE8D97404BBD3EE24424B71DF4"/>
        <w:category>
          <w:name w:val="General"/>
          <w:gallery w:val="placeholder"/>
        </w:category>
        <w:types>
          <w:type w:val="bbPlcHdr"/>
        </w:types>
        <w:behaviors>
          <w:behavior w:val="content"/>
        </w:behaviors>
        <w:guid w:val="{332E00DA-5E2F-4757-B481-CF2890F09F27}"/>
      </w:docPartPr>
      <w:docPartBody>
        <w:p w:rsidR="00720147" w:rsidRDefault="00000000">
          <w:pPr>
            <w:pStyle w:val="A724B9FE8D97404BBD3EE24424B71DF4"/>
          </w:pPr>
          <w:r w:rsidRPr="00122E79">
            <w:rPr>
              <w:rStyle w:val="mfasiintens"/>
            </w:rPr>
            <w:t>Feu clic aquí per escriure text.</w:t>
          </w:r>
        </w:p>
      </w:docPartBody>
    </w:docPart>
    <w:docPart>
      <w:docPartPr>
        <w:name w:val="A1CA75B72AB140E5B77B053051E3F3CC"/>
        <w:category>
          <w:name w:val="General"/>
          <w:gallery w:val="placeholder"/>
        </w:category>
        <w:types>
          <w:type w:val="bbPlcHdr"/>
        </w:types>
        <w:behaviors>
          <w:behavior w:val="content"/>
        </w:behaviors>
        <w:guid w:val="{63F491BB-A799-47DB-A251-DADB2E28842D}"/>
      </w:docPartPr>
      <w:docPartBody>
        <w:p w:rsidR="00720147" w:rsidRDefault="00000000">
          <w:pPr>
            <w:pStyle w:val="A1CA75B72AB140E5B77B053051E3F3CC"/>
          </w:pPr>
          <w:r w:rsidRPr="00122E79">
            <w:rPr>
              <w:rStyle w:val="mfasiintens"/>
            </w:rPr>
            <w:t>Feu clic aquí per escriure text.</w:t>
          </w:r>
        </w:p>
      </w:docPartBody>
    </w:docPart>
    <w:docPart>
      <w:docPartPr>
        <w:name w:val="4A6F688D9B8340E2A0BE9DCDC2C1983F"/>
        <w:category>
          <w:name w:val="General"/>
          <w:gallery w:val="placeholder"/>
        </w:category>
        <w:types>
          <w:type w:val="bbPlcHdr"/>
        </w:types>
        <w:behaviors>
          <w:behavior w:val="content"/>
        </w:behaviors>
        <w:guid w:val="{7A9B5926-6168-47C2-93B6-020F27FCB367}"/>
      </w:docPartPr>
      <w:docPartBody>
        <w:p w:rsidR="00720147" w:rsidRDefault="00000000">
          <w:pPr>
            <w:pStyle w:val="4A6F688D9B8340E2A0BE9DCDC2C1983F"/>
          </w:pPr>
          <w:r w:rsidRPr="00122E79">
            <w:rPr>
              <w:rStyle w:val="mfasiintens"/>
            </w:rPr>
            <w:t>Feu clic aquí per escriure text.</w:t>
          </w:r>
        </w:p>
      </w:docPartBody>
    </w:docPart>
    <w:docPart>
      <w:docPartPr>
        <w:name w:val="A05751AEEED84AF3A7060DD0BB532336"/>
        <w:category>
          <w:name w:val="General"/>
          <w:gallery w:val="placeholder"/>
        </w:category>
        <w:types>
          <w:type w:val="bbPlcHdr"/>
        </w:types>
        <w:behaviors>
          <w:behavior w:val="content"/>
        </w:behaviors>
        <w:guid w:val="{1BB5FE36-FBC7-4C99-AC33-5AE95AA53D1C}"/>
      </w:docPartPr>
      <w:docPartBody>
        <w:p w:rsidR="00720147" w:rsidRDefault="00000000">
          <w:pPr>
            <w:pStyle w:val="A05751AEEED84AF3A7060DD0BB532336"/>
          </w:pPr>
          <w:r w:rsidRPr="00122E79">
            <w:rPr>
              <w:rStyle w:val="mfasiintens"/>
            </w:rPr>
            <w:t>Feu clic aquí per escriure text.</w:t>
          </w:r>
        </w:p>
      </w:docPartBody>
    </w:docPart>
    <w:docPart>
      <w:docPartPr>
        <w:name w:val="FCFFA69B1A7F4481A37696755E9FF54A"/>
        <w:category>
          <w:name w:val="General"/>
          <w:gallery w:val="placeholder"/>
        </w:category>
        <w:types>
          <w:type w:val="bbPlcHdr"/>
        </w:types>
        <w:behaviors>
          <w:behavior w:val="content"/>
        </w:behaviors>
        <w:guid w:val="{2DBA03A2-8A7F-4D97-B43B-600518987707}"/>
      </w:docPartPr>
      <w:docPartBody>
        <w:p w:rsidR="00720147" w:rsidRDefault="00000000">
          <w:pPr>
            <w:pStyle w:val="FCFFA69B1A7F4481A37696755E9FF54A"/>
          </w:pPr>
          <w:r w:rsidRPr="00122E79">
            <w:rPr>
              <w:rStyle w:val="mfasiintens"/>
            </w:rPr>
            <w:t>Feu clic aquí per escriure text.</w:t>
          </w:r>
        </w:p>
      </w:docPartBody>
    </w:docPart>
    <w:docPart>
      <w:docPartPr>
        <w:name w:val="46379440AA1F43FBAD13BDCE696C4CB1"/>
        <w:category>
          <w:name w:val="General"/>
          <w:gallery w:val="placeholder"/>
        </w:category>
        <w:types>
          <w:type w:val="bbPlcHdr"/>
        </w:types>
        <w:behaviors>
          <w:behavior w:val="content"/>
        </w:behaviors>
        <w:guid w:val="{A0A1D578-1078-44A6-9876-9307CB969B6B}"/>
      </w:docPartPr>
      <w:docPartBody>
        <w:p w:rsidR="00720147" w:rsidRDefault="00000000">
          <w:pPr>
            <w:pStyle w:val="46379440AA1F43FBAD13BDCE696C4CB1"/>
          </w:pPr>
          <w:r w:rsidRPr="00122E79">
            <w:rPr>
              <w:rStyle w:val="mfasiintens"/>
            </w:rPr>
            <w:t>Feu clic aquí per escriure text.</w:t>
          </w:r>
        </w:p>
      </w:docPartBody>
    </w:docPart>
    <w:docPart>
      <w:docPartPr>
        <w:name w:val="CCF709AC16BF4F16BEA7037B9041FBAC"/>
        <w:category>
          <w:name w:val="General"/>
          <w:gallery w:val="placeholder"/>
        </w:category>
        <w:types>
          <w:type w:val="bbPlcHdr"/>
        </w:types>
        <w:behaviors>
          <w:behavior w:val="content"/>
        </w:behaviors>
        <w:guid w:val="{BF2BBB6D-9B00-409B-BFBD-4CC3CC6428D1}"/>
      </w:docPartPr>
      <w:docPartBody>
        <w:p w:rsidR="00720147" w:rsidRDefault="00000000">
          <w:pPr>
            <w:pStyle w:val="CCF709AC16BF4F16BEA7037B9041FBAC"/>
          </w:pPr>
          <w:r w:rsidRPr="00122E79">
            <w:rPr>
              <w:rStyle w:val="mfasiintens"/>
            </w:rPr>
            <w:t>Feu clic aquí per escriure text.</w:t>
          </w:r>
        </w:p>
      </w:docPartBody>
    </w:docPart>
    <w:docPart>
      <w:docPartPr>
        <w:name w:val="57E1F3FBD55A4D01AAD7DEF41F9674A9"/>
        <w:category>
          <w:name w:val="General"/>
          <w:gallery w:val="placeholder"/>
        </w:category>
        <w:types>
          <w:type w:val="bbPlcHdr"/>
        </w:types>
        <w:behaviors>
          <w:behavior w:val="content"/>
        </w:behaviors>
        <w:guid w:val="{F3D93463-3E4E-4B19-86A8-3DF430DE6ACC}"/>
      </w:docPartPr>
      <w:docPartBody>
        <w:p w:rsidR="00720147" w:rsidRDefault="00000000">
          <w:pPr>
            <w:pStyle w:val="57E1F3FBD55A4D01AAD7DEF41F9674A9"/>
          </w:pPr>
          <w:r w:rsidRPr="00122E79">
            <w:rPr>
              <w:rStyle w:val="mfasiintens"/>
            </w:rPr>
            <w:t>Feu clic aquí per escriure text.</w:t>
          </w:r>
        </w:p>
      </w:docPartBody>
    </w:docPart>
    <w:docPart>
      <w:docPartPr>
        <w:name w:val="663D9B20B9E24F19875EDC18BBE2953C"/>
        <w:category>
          <w:name w:val="General"/>
          <w:gallery w:val="placeholder"/>
        </w:category>
        <w:types>
          <w:type w:val="bbPlcHdr"/>
        </w:types>
        <w:behaviors>
          <w:behavior w:val="content"/>
        </w:behaviors>
        <w:guid w:val="{FB49589E-048B-4C56-B193-93B6D276A004}"/>
      </w:docPartPr>
      <w:docPartBody>
        <w:p w:rsidR="00720147" w:rsidRDefault="00000000">
          <w:pPr>
            <w:pStyle w:val="663D9B20B9E24F19875EDC18BBE2953C"/>
          </w:pPr>
          <w:r w:rsidRPr="00122E79">
            <w:rPr>
              <w:rStyle w:val="mfasiintens"/>
            </w:rPr>
            <w:t>Feu clic aquí per escriure text.</w:t>
          </w:r>
        </w:p>
      </w:docPartBody>
    </w:docPart>
    <w:docPart>
      <w:docPartPr>
        <w:name w:val="4623673367BA4170933E90D864211D22"/>
        <w:category>
          <w:name w:val="General"/>
          <w:gallery w:val="placeholder"/>
        </w:category>
        <w:types>
          <w:type w:val="bbPlcHdr"/>
        </w:types>
        <w:behaviors>
          <w:behavior w:val="content"/>
        </w:behaviors>
        <w:guid w:val="{244D2E02-FE05-41D3-BDE9-A55B39A61A6F}"/>
      </w:docPartPr>
      <w:docPartBody>
        <w:p w:rsidR="00720147" w:rsidRDefault="00000000">
          <w:pPr>
            <w:pStyle w:val="4623673367BA4170933E90D864211D22"/>
          </w:pPr>
          <w:r w:rsidRPr="00122E79">
            <w:rPr>
              <w:rStyle w:val="mfasiintens"/>
            </w:rPr>
            <w:t>Feu clic aquí per escriure text.</w:t>
          </w:r>
        </w:p>
      </w:docPartBody>
    </w:docPart>
    <w:docPart>
      <w:docPartPr>
        <w:name w:val="EF15C757029A4EC6AFCA249F20D06C0D"/>
        <w:category>
          <w:name w:val="General"/>
          <w:gallery w:val="placeholder"/>
        </w:category>
        <w:types>
          <w:type w:val="bbPlcHdr"/>
        </w:types>
        <w:behaviors>
          <w:behavior w:val="content"/>
        </w:behaviors>
        <w:guid w:val="{5FDE9933-DA69-484E-9F35-F1B87D0CCC2A}"/>
      </w:docPartPr>
      <w:docPartBody>
        <w:p w:rsidR="00720147" w:rsidRDefault="00000000">
          <w:pPr>
            <w:pStyle w:val="EF15C757029A4EC6AFCA249F20D06C0D"/>
          </w:pPr>
          <w:r w:rsidRPr="00122E79">
            <w:rPr>
              <w:rStyle w:val="mfasiintens"/>
            </w:rPr>
            <w:t>Feu clic aquí per escriure text.</w:t>
          </w:r>
        </w:p>
      </w:docPartBody>
    </w:docPart>
    <w:docPart>
      <w:docPartPr>
        <w:name w:val="56281897E9344B5888AB08EFE8FA0D96"/>
        <w:category>
          <w:name w:val="General"/>
          <w:gallery w:val="placeholder"/>
        </w:category>
        <w:types>
          <w:type w:val="bbPlcHdr"/>
        </w:types>
        <w:behaviors>
          <w:behavior w:val="content"/>
        </w:behaviors>
        <w:guid w:val="{88FF8779-0358-437B-AE21-C227DDE3DCE6}"/>
      </w:docPartPr>
      <w:docPartBody>
        <w:p w:rsidR="00720147" w:rsidRDefault="00000000">
          <w:pPr>
            <w:pStyle w:val="56281897E9344B5888AB08EFE8FA0D96"/>
          </w:pPr>
          <w:r w:rsidRPr="00122E79">
            <w:rPr>
              <w:rStyle w:val="mfasiintens"/>
            </w:rPr>
            <w:t>Feu clic aquí per escriure text.</w:t>
          </w:r>
        </w:p>
      </w:docPartBody>
    </w:docPart>
    <w:docPart>
      <w:docPartPr>
        <w:name w:val="12447750036B49B0BFCC7A757E20658E"/>
        <w:category>
          <w:name w:val="General"/>
          <w:gallery w:val="placeholder"/>
        </w:category>
        <w:types>
          <w:type w:val="bbPlcHdr"/>
        </w:types>
        <w:behaviors>
          <w:behavior w:val="content"/>
        </w:behaviors>
        <w:guid w:val="{5C1C45EA-93ED-4717-8D25-4426056BBDE4}"/>
      </w:docPartPr>
      <w:docPartBody>
        <w:p w:rsidR="00720147" w:rsidRDefault="00000000">
          <w:pPr>
            <w:pStyle w:val="12447750036B49B0BFCC7A757E20658E"/>
          </w:pPr>
          <w:r w:rsidRPr="00122E79">
            <w:rPr>
              <w:rStyle w:val="mfasiintens"/>
            </w:rPr>
            <w:t>Feu clic aquí per escriure text.</w:t>
          </w:r>
        </w:p>
      </w:docPartBody>
    </w:docPart>
    <w:docPart>
      <w:docPartPr>
        <w:name w:val="62C810D5B620419390EBBD606090279A"/>
        <w:category>
          <w:name w:val="General"/>
          <w:gallery w:val="placeholder"/>
        </w:category>
        <w:types>
          <w:type w:val="bbPlcHdr"/>
        </w:types>
        <w:behaviors>
          <w:behavior w:val="content"/>
        </w:behaviors>
        <w:guid w:val="{940567CF-8B14-4EF3-B243-731D42677E00}"/>
      </w:docPartPr>
      <w:docPartBody>
        <w:p w:rsidR="00720147" w:rsidRDefault="00000000">
          <w:pPr>
            <w:pStyle w:val="62C810D5B620419390EBBD606090279A"/>
          </w:pPr>
          <w:r w:rsidRPr="00122E79">
            <w:rPr>
              <w:rStyle w:val="mfasiintens"/>
            </w:rPr>
            <w:t>Feu clic aquí per escriure text.</w:t>
          </w:r>
        </w:p>
      </w:docPartBody>
    </w:docPart>
    <w:docPart>
      <w:docPartPr>
        <w:name w:val="0440B2D3550846BBBBF44FC8EF823974"/>
        <w:category>
          <w:name w:val="General"/>
          <w:gallery w:val="placeholder"/>
        </w:category>
        <w:types>
          <w:type w:val="bbPlcHdr"/>
        </w:types>
        <w:behaviors>
          <w:behavior w:val="content"/>
        </w:behaviors>
        <w:guid w:val="{06353F2B-E1F3-4D90-ADE9-EE90F7C35E70}"/>
      </w:docPartPr>
      <w:docPartBody>
        <w:p w:rsidR="00720147" w:rsidRDefault="00000000">
          <w:pPr>
            <w:pStyle w:val="0440B2D3550846BBBBF44FC8EF823974"/>
          </w:pPr>
          <w:r w:rsidRPr="00122E79">
            <w:rPr>
              <w:rStyle w:val="mfasiintens"/>
            </w:rPr>
            <w:t>Feu clic aquí per escriure text.</w:t>
          </w:r>
        </w:p>
      </w:docPartBody>
    </w:docPart>
    <w:docPart>
      <w:docPartPr>
        <w:name w:val="4C494883799442599744F4499DC84590"/>
        <w:category>
          <w:name w:val="General"/>
          <w:gallery w:val="placeholder"/>
        </w:category>
        <w:types>
          <w:type w:val="bbPlcHdr"/>
        </w:types>
        <w:behaviors>
          <w:behavior w:val="content"/>
        </w:behaviors>
        <w:guid w:val="{53E67FE5-31CA-421E-9ABC-D75A84D3534B}"/>
      </w:docPartPr>
      <w:docPartBody>
        <w:p w:rsidR="00720147" w:rsidRDefault="00000000">
          <w:pPr>
            <w:pStyle w:val="4C494883799442599744F4499DC84590"/>
          </w:pPr>
          <w:r w:rsidRPr="00122E79">
            <w:rPr>
              <w:rStyle w:val="mfasiintens"/>
            </w:rPr>
            <w:t>Feu clic aquí per escriure text.</w:t>
          </w:r>
        </w:p>
      </w:docPartBody>
    </w:docPart>
    <w:docPart>
      <w:docPartPr>
        <w:name w:val="EA6C32BAA1C34F6ABC1B56D8713D682D"/>
        <w:category>
          <w:name w:val="General"/>
          <w:gallery w:val="placeholder"/>
        </w:category>
        <w:types>
          <w:type w:val="bbPlcHdr"/>
        </w:types>
        <w:behaviors>
          <w:behavior w:val="content"/>
        </w:behaviors>
        <w:guid w:val="{14BBAF35-4073-4458-8F43-1FEA19AD0796}"/>
      </w:docPartPr>
      <w:docPartBody>
        <w:p w:rsidR="00720147" w:rsidRDefault="00000000">
          <w:pPr>
            <w:pStyle w:val="EA6C32BAA1C34F6ABC1B56D8713D682D"/>
          </w:pPr>
          <w:r w:rsidRPr="00122E79">
            <w:rPr>
              <w:rStyle w:val="mfasiintens"/>
            </w:rPr>
            <w:t>Feu clic aquí per escriure text.</w:t>
          </w:r>
        </w:p>
      </w:docPartBody>
    </w:docPart>
    <w:docPart>
      <w:docPartPr>
        <w:name w:val="8612A5A986FC49EFB9779391CF0A66D8"/>
        <w:category>
          <w:name w:val="General"/>
          <w:gallery w:val="placeholder"/>
        </w:category>
        <w:types>
          <w:type w:val="bbPlcHdr"/>
        </w:types>
        <w:behaviors>
          <w:behavior w:val="content"/>
        </w:behaviors>
        <w:guid w:val="{8D1231C2-4E56-4BA7-9D8F-047D0A333D7B}"/>
      </w:docPartPr>
      <w:docPartBody>
        <w:p w:rsidR="00720147" w:rsidRDefault="00000000">
          <w:pPr>
            <w:pStyle w:val="8612A5A986FC49EFB9779391CF0A66D8"/>
          </w:pPr>
          <w:r w:rsidRPr="00122E79">
            <w:rPr>
              <w:rStyle w:val="mfasiintens"/>
            </w:rPr>
            <w:t>Feu clic aquí per escriure text.</w:t>
          </w:r>
        </w:p>
      </w:docPartBody>
    </w:docPart>
    <w:docPart>
      <w:docPartPr>
        <w:name w:val="CBEB6C3AFA3A4E0BA25A277376E13322"/>
        <w:category>
          <w:name w:val="General"/>
          <w:gallery w:val="placeholder"/>
        </w:category>
        <w:types>
          <w:type w:val="bbPlcHdr"/>
        </w:types>
        <w:behaviors>
          <w:behavior w:val="content"/>
        </w:behaviors>
        <w:guid w:val="{AC713EEC-AE0F-4305-85E2-6949DA35FAC3}"/>
      </w:docPartPr>
      <w:docPartBody>
        <w:p w:rsidR="00720147" w:rsidRDefault="00000000">
          <w:pPr>
            <w:pStyle w:val="CBEB6C3AFA3A4E0BA25A277376E13322"/>
          </w:pPr>
          <w:r w:rsidRPr="00122E79">
            <w:rPr>
              <w:rStyle w:val="mfasiintens"/>
            </w:rPr>
            <w:t>Feu clic aquí per escriure text.</w:t>
          </w:r>
        </w:p>
      </w:docPartBody>
    </w:docPart>
    <w:docPart>
      <w:docPartPr>
        <w:name w:val="EAEBAB334A2A4FEABBA5DB0F04E9AA53"/>
        <w:category>
          <w:name w:val="General"/>
          <w:gallery w:val="placeholder"/>
        </w:category>
        <w:types>
          <w:type w:val="bbPlcHdr"/>
        </w:types>
        <w:behaviors>
          <w:behavior w:val="content"/>
        </w:behaviors>
        <w:guid w:val="{521402F7-2F51-4A3B-9851-F30FBEA31176}"/>
      </w:docPartPr>
      <w:docPartBody>
        <w:p w:rsidR="00720147" w:rsidRDefault="00000000">
          <w:pPr>
            <w:pStyle w:val="EAEBAB334A2A4FEABBA5DB0F04E9AA53"/>
          </w:pPr>
          <w:r w:rsidRPr="00122E79">
            <w:rPr>
              <w:rStyle w:val="mfasiintens"/>
            </w:rPr>
            <w:t>Feu clic aquí per escriure text.</w:t>
          </w:r>
        </w:p>
      </w:docPartBody>
    </w:docPart>
    <w:docPart>
      <w:docPartPr>
        <w:name w:val="D86CFA868DFC4651B34247172F796948"/>
        <w:category>
          <w:name w:val="General"/>
          <w:gallery w:val="placeholder"/>
        </w:category>
        <w:types>
          <w:type w:val="bbPlcHdr"/>
        </w:types>
        <w:behaviors>
          <w:behavior w:val="content"/>
        </w:behaviors>
        <w:guid w:val="{C6A7DF1B-56DE-46D9-99D2-FD1569423BD3}"/>
      </w:docPartPr>
      <w:docPartBody>
        <w:p w:rsidR="00720147" w:rsidRDefault="00000000">
          <w:pPr>
            <w:pStyle w:val="D86CFA868DFC4651B34247172F796948"/>
          </w:pPr>
          <w:r w:rsidRPr="00122E79">
            <w:rPr>
              <w:rStyle w:val="mfasiintens"/>
            </w:rPr>
            <w:t>Feu clic aquí per escriure text.</w:t>
          </w:r>
        </w:p>
      </w:docPartBody>
    </w:docPart>
    <w:docPart>
      <w:docPartPr>
        <w:name w:val="2C972C3704EE4C0B905B47622ED127CE"/>
        <w:category>
          <w:name w:val="General"/>
          <w:gallery w:val="placeholder"/>
        </w:category>
        <w:types>
          <w:type w:val="bbPlcHdr"/>
        </w:types>
        <w:behaviors>
          <w:behavior w:val="content"/>
        </w:behaviors>
        <w:guid w:val="{307050B9-D52E-4BC3-BE87-ED8E3816629A}"/>
      </w:docPartPr>
      <w:docPartBody>
        <w:p w:rsidR="00720147" w:rsidRDefault="00000000">
          <w:pPr>
            <w:pStyle w:val="2C972C3704EE4C0B905B47622ED127CE"/>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B83"/>
    <w:rsid w:val="000C139D"/>
    <w:rsid w:val="00331632"/>
    <w:rsid w:val="00720147"/>
    <w:rsid w:val="00D17B8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A724B9FE8D97404BBD3EE24424B71DF4">
    <w:name w:val="A724B9FE8D97404BBD3EE24424B71DF4"/>
  </w:style>
  <w:style w:type="paragraph" w:customStyle="1" w:styleId="A1CA75B72AB140E5B77B053051E3F3CC">
    <w:name w:val="A1CA75B72AB140E5B77B053051E3F3CC"/>
  </w:style>
  <w:style w:type="paragraph" w:customStyle="1" w:styleId="4A6F688D9B8340E2A0BE9DCDC2C1983F">
    <w:name w:val="4A6F688D9B8340E2A0BE9DCDC2C1983F"/>
  </w:style>
  <w:style w:type="paragraph" w:customStyle="1" w:styleId="A05751AEEED84AF3A7060DD0BB532336">
    <w:name w:val="A05751AEEED84AF3A7060DD0BB532336"/>
  </w:style>
  <w:style w:type="paragraph" w:customStyle="1" w:styleId="FCFFA69B1A7F4481A37696755E9FF54A">
    <w:name w:val="FCFFA69B1A7F4481A37696755E9FF54A"/>
  </w:style>
  <w:style w:type="paragraph" w:customStyle="1" w:styleId="46379440AA1F43FBAD13BDCE696C4CB1">
    <w:name w:val="46379440AA1F43FBAD13BDCE696C4CB1"/>
  </w:style>
  <w:style w:type="paragraph" w:customStyle="1" w:styleId="CCF709AC16BF4F16BEA7037B9041FBAC">
    <w:name w:val="CCF709AC16BF4F16BEA7037B9041FBAC"/>
  </w:style>
  <w:style w:type="paragraph" w:customStyle="1" w:styleId="57E1F3FBD55A4D01AAD7DEF41F9674A9">
    <w:name w:val="57E1F3FBD55A4D01AAD7DEF41F9674A9"/>
  </w:style>
  <w:style w:type="paragraph" w:customStyle="1" w:styleId="663D9B20B9E24F19875EDC18BBE2953C">
    <w:name w:val="663D9B20B9E24F19875EDC18BBE2953C"/>
  </w:style>
  <w:style w:type="paragraph" w:customStyle="1" w:styleId="4623673367BA4170933E90D864211D22">
    <w:name w:val="4623673367BA4170933E90D864211D22"/>
  </w:style>
  <w:style w:type="paragraph" w:customStyle="1" w:styleId="EF15C757029A4EC6AFCA249F20D06C0D">
    <w:name w:val="EF15C757029A4EC6AFCA249F20D06C0D"/>
  </w:style>
  <w:style w:type="paragraph" w:customStyle="1" w:styleId="56281897E9344B5888AB08EFE8FA0D96">
    <w:name w:val="56281897E9344B5888AB08EFE8FA0D96"/>
  </w:style>
  <w:style w:type="paragraph" w:customStyle="1" w:styleId="12447750036B49B0BFCC7A757E20658E">
    <w:name w:val="12447750036B49B0BFCC7A757E20658E"/>
  </w:style>
  <w:style w:type="paragraph" w:customStyle="1" w:styleId="62C810D5B620419390EBBD606090279A">
    <w:name w:val="62C810D5B620419390EBBD606090279A"/>
  </w:style>
  <w:style w:type="paragraph" w:customStyle="1" w:styleId="0440B2D3550846BBBBF44FC8EF823974">
    <w:name w:val="0440B2D3550846BBBBF44FC8EF823974"/>
  </w:style>
  <w:style w:type="paragraph" w:customStyle="1" w:styleId="4C494883799442599744F4499DC84590">
    <w:name w:val="4C494883799442599744F4499DC84590"/>
  </w:style>
  <w:style w:type="paragraph" w:customStyle="1" w:styleId="EA6C32BAA1C34F6ABC1B56D8713D682D">
    <w:name w:val="EA6C32BAA1C34F6ABC1B56D8713D682D"/>
  </w:style>
  <w:style w:type="paragraph" w:customStyle="1" w:styleId="8612A5A986FC49EFB9779391CF0A66D8">
    <w:name w:val="8612A5A986FC49EFB9779391CF0A66D8"/>
  </w:style>
  <w:style w:type="paragraph" w:customStyle="1" w:styleId="CBEB6C3AFA3A4E0BA25A277376E13322">
    <w:name w:val="CBEB6C3AFA3A4E0BA25A277376E13322"/>
  </w:style>
  <w:style w:type="paragraph" w:customStyle="1" w:styleId="EAEBAB334A2A4FEABBA5DB0F04E9AA53">
    <w:name w:val="EAEBAB334A2A4FEABBA5DB0F04E9AA53"/>
  </w:style>
  <w:style w:type="paragraph" w:customStyle="1" w:styleId="D86CFA868DFC4651B34247172F796948">
    <w:name w:val="D86CFA868DFC4651B34247172F796948"/>
  </w:style>
  <w:style w:type="paragraph" w:customStyle="1" w:styleId="2C972C3704EE4C0B905B47622ED127CE">
    <w:name w:val="2C972C3704EE4C0B905B47622ED127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250915_DR_021_MODEL_DE_PRESENTACIO_OFERTA_MENOR_CA_vDte.dotm</Template>
  <TotalTime>7</TotalTime>
  <Pages>7</Pages>
  <Words>3221</Words>
  <Characters>18366</Characters>
  <Application>Microsoft Office Word</Application>
  <DocSecurity>0</DocSecurity>
  <Lines>153</Lines>
  <Paragraphs>43</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21544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SOLANO ALARCON, JOANA</cp:lastModifiedBy>
  <cp:revision>2</cp:revision>
  <cp:lastPrinted>2023-11-07T12:28:00Z</cp:lastPrinted>
  <dcterms:created xsi:type="dcterms:W3CDTF">2025-09-18T12:12:00Z</dcterms:created>
  <dcterms:modified xsi:type="dcterms:W3CDTF">2025-09-18T12:26:00Z</dcterms:modified>
</cp:coreProperties>
</file>