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C8D8D"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220F048F" w14:textId="77777777" w:rsidR="00CD2873" w:rsidRPr="006B71C0" w:rsidRDefault="00CD2873" w:rsidP="00CD2873">
      <w:pPr>
        <w:pStyle w:val="Textindependent"/>
        <w:jc w:val="center"/>
        <w:rPr>
          <w:rFonts w:ascii="Aptos" w:hAnsi="Aptos"/>
          <w:b/>
          <w:sz w:val="20"/>
          <w:szCs w:val="20"/>
        </w:rPr>
      </w:pPr>
    </w:p>
    <w:p w14:paraId="352EAD7A" w14:textId="77777777" w:rsidR="00CD2873" w:rsidRPr="006B71C0" w:rsidRDefault="00CD2873" w:rsidP="00CD2873">
      <w:pPr>
        <w:rPr>
          <w:rFonts w:ascii="Aptos" w:hAnsi="Aptos" w:cs="Arial"/>
          <w:b/>
          <w:sz w:val="20"/>
          <w:szCs w:val="20"/>
        </w:rPr>
      </w:pPr>
    </w:p>
    <w:p w14:paraId="5AC1FEC1"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89E8B42B67D242458D38567EDEC9C586"/>
          </w:placeholder>
          <w:showingPlcHdr/>
        </w:sdt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89E8B42B67D242458D38567EDEC9C586"/>
          </w:placeholder>
          <w:showingPlcHdr/>
        </w:sdt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89E8B42B67D242458D38567EDEC9C586"/>
          </w:placeholder>
          <w:showingPlcHdr/>
        </w:sdt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89E8B42B67D242458D38567EDEC9C586"/>
          </w:placeholder>
          <w:showingPlcHdr/>
        </w:sdt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89E8B42B67D242458D38567EDEC9C586"/>
          </w:placeholder>
        </w:sdt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5F571F5B"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35493522" w14:textId="77777777" w:rsidTr="00A57B4F">
        <w:trPr>
          <w:trHeight w:val="340"/>
        </w:trPr>
        <w:tc>
          <w:tcPr>
            <w:tcW w:w="8612" w:type="dxa"/>
            <w:vAlign w:val="center"/>
          </w:tcPr>
          <w:p w14:paraId="2C5ADFD2" w14:textId="5B400226"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89E8B42B67D242458D38567EDEC9C586"/>
                </w:placeholder>
              </w:sdtPr>
              <w:sdtContent/>
            </w:sdt>
            <w:r w:rsidR="006D793C">
              <w:t>001_P2502504</w:t>
            </w:r>
          </w:p>
        </w:tc>
      </w:tr>
      <w:tr w:rsidR="00CD2873" w:rsidRPr="006B71C0" w14:paraId="096E2179" w14:textId="77777777" w:rsidTr="00A57B4F">
        <w:trPr>
          <w:trHeight w:val="547"/>
        </w:trPr>
        <w:tc>
          <w:tcPr>
            <w:tcW w:w="8612" w:type="dxa"/>
          </w:tcPr>
          <w:p w14:paraId="54883BE2" w14:textId="41DE1D0D"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89E8B42B67D242458D38567EDEC9C586"/>
                </w:placeholder>
              </w:sdtPr>
              <w:sdtContent>
                <w:r w:rsidR="006D793C" w:rsidRPr="006D793C">
                  <w:rPr>
                    <w:rFonts w:asciiTheme="minorHAnsi" w:hAnsiTheme="minorHAnsi" w:cstheme="minorHAnsi"/>
                    <w:bCs/>
                    <w:color w:val="auto"/>
                    <w:sz w:val="22"/>
                  </w:rPr>
                  <w:t xml:space="preserve">Obres de millora de l’entorn del viaducte de Bellesguard, al carrer </w:t>
                </w:r>
                <w:proofErr w:type="spellStart"/>
                <w:r w:rsidR="006D793C" w:rsidRPr="006D793C">
                  <w:rPr>
                    <w:rFonts w:asciiTheme="minorHAnsi" w:hAnsiTheme="minorHAnsi" w:cstheme="minorHAnsi"/>
                    <w:bCs/>
                    <w:color w:val="auto"/>
                    <w:sz w:val="22"/>
                  </w:rPr>
                  <w:t>Valeta</w:t>
                </w:r>
                <w:proofErr w:type="spellEnd"/>
                <w:r w:rsidR="006D793C" w:rsidRPr="006D793C">
                  <w:rPr>
                    <w:rFonts w:asciiTheme="minorHAnsi" w:hAnsiTheme="minorHAnsi" w:cstheme="minorHAnsi"/>
                    <w:bCs/>
                    <w:color w:val="auto"/>
                    <w:sz w:val="22"/>
                  </w:rPr>
                  <w:t xml:space="preserve"> d’Arquer 49, al Districte de Sarrià-Sant Gervasi</w:t>
                </w:r>
              </w:sdtContent>
            </w:sdt>
          </w:p>
        </w:tc>
      </w:tr>
      <w:tr w:rsidR="00A13471" w:rsidRPr="006B71C0" w14:paraId="60CBDB14" w14:textId="77777777" w:rsidTr="005A7CB0">
        <w:trPr>
          <w:trHeight w:val="397"/>
        </w:trPr>
        <w:tc>
          <w:tcPr>
            <w:tcW w:w="8612" w:type="dxa"/>
            <w:vAlign w:val="center"/>
          </w:tcPr>
          <w:p w14:paraId="6106E6A9" w14:textId="4EEB30BA"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0"/>
                  <w14:checkedState w14:val="2612" w14:font="MS Gothic"/>
                  <w14:uncheckedState w14:val="2610" w14:font="MS Gothic"/>
                </w14:checkbox>
              </w:sdtPr>
              <w:sdtContent>
                <w:r w:rsidR="00F13E7F" w:rsidRPr="006B71C0">
                  <w:rPr>
                    <w:rFonts w:ascii="Aptos" w:eastAsia="MS Gothic" w:hAnsi="Aptos" w:cs="Arial"/>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1"/>
                  <w14:checkedState w14:val="2612" w14:font="MS Gothic"/>
                  <w14:uncheckedState w14:val="2610" w14:font="MS Gothic"/>
                </w14:checkbox>
              </w:sdtPr>
              <w:sdtContent>
                <w:r w:rsidR="006D793C">
                  <w:rPr>
                    <w:rFonts w:ascii="MS Gothic" w:eastAsia="MS Gothic" w:hAnsi="MS Gothic" w:cs="Arial" w:hint="eastAsia"/>
                    <w:sz w:val="20"/>
                    <w:szCs w:val="20"/>
                  </w:rPr>
                  <w:t>☒</w:t>
                </w:r>
              </w:sdtContent>
            </w:sdt>
            <w:r w:rsidR="0010291C" w:rsidRPr="006B71C0">
              <w:rPr>
                <w:rFonts w:ascii="Aptos" w:hAnsi="Aptos" w:cs="Arial"/>
                <w:sz w:val="20"/>
                <w:szCs w:val="20"/>
              </w:rPr>
              <w:t xml:space="preserve"> Obres     </w:t>
            </w:r>
          </w:p>
        </w:tc>
      </w:tr>
    </w:tbl>
    <w:p w14:paraId="07A06782"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2FAFA684"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0093E9F4" w14:textId="77777777" w:rsidR="00CD2873" w:rsidRPr="006B71C0" w:rsidRDefault="00CD2873" w:rsidP="00CD2873">
      <w:pPr>
        <w:rPr>
          <w:rFonts w:ascii="Aptos" w:hAnsi="Aptos" w:cs="Arial"/>
          <w:sz w:val="20"/>
          <w:szCs w:val="20"/>
        </w:rPr>
      </w:pPr>
    </w:p>
    <w:p w14:paraId="4582DA81"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89E8B42B67D242458D38567EDEC9C586"/>
          </w:placeholder>
        </w:sdt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48056ECA"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89E8B42B67D242458D38567EDEC9C586"/>
          </w:placeholder>
        </w:sdtPr>
        <w:sdtContent>
          <w:r w:rsidR="00764A97" w:rsidRPr="006B71C0">
            <w:rPr>
              <w:rStyle w:val="mfasiintens"/>
              <w:rFonts w:ascii="Aptos" w:hAnsi="Aptos"/>
            </w:rPr>
            <w:t>00</w:t>
          </w:r>
        </w:sdtContent>
      </w:sdt>
      <w:r w:rsidRPr="006B71C0">
        <w:rPr>
          <w:rFonts w:ascii="Aptos" w:hAnsi="Aptos" w:cs="Arial"/>
          <w:sz w:val="20"/>
          <w:szCs w:val="20"/>
        </w:rPr>
        <w:t xml:space="preserve"> %</w:t>
      </w:r>
    </w:p>
    <w:p w14:paraId="13781E37"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89E8B42B67D242458D38567EDEC9C586"/>
          </w:placeholder>
        </w:sdt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022BEDDD"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89E8B42B67D242458D38567EDEC9C586"/>
          </w:placeholder>
        </w:sdt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6A50EE81" w14:textId="77777777" w:rsidR="00CD2873" w:rsidRPr="006B71C0" w:rsidRDefault="00CD2873" w:rsidP="00CD2873">
      <w:pPr>
        <w:rPr>
          <w:rFonts w:ascii="Aptos" w:hAnsi="Aptos" w:cs="Arial"/>
          <w:sz w:val="20"/>
          <w:szCs w:val="20"/>
        </w:rPr>
      </w:pPr>
    </w:p>
    <w:p w14:paraId="3DDAC60C"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0CEC9C85" w14:textId="77777777" w:rsidR="00CD2873" w:rsidRPr="006B71C0" w:rsidRDefault="00CD2873" w:rsidP="00CD2873">
      <w:pPr>
        <w:rPr>
          <w:rFonts w:ascii="Aptos" w:hAnsi="Aptos" w:cs="Arial"/>
          <w:sz w:val="20"/>
          <w:szCs w:val="20"/>
        </w:rPr>
      </w:pPr>
    </w:p>
    <w:p w14:paraId="6C3D4BD7"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4584B9DC57314D208D71FB7CA027D804"/>
          </w:placeholder>
          <w:showingPlcHdr/>
        </w:sdtPr>
        <w:sdtContent>
          <w:r w:rsidRPr="006B71C0">
            <w:rPr>
              <w:rStyle w:val="mfasiintens"/>
              <w:rFonts w:ascii="Aptos" w:hAnsi="Aptos"/>
            </w:rPr>
            <w:t>Feu clic aquí per escriure text.</w:t>
          </w:r>
        </w:sdtContent>
      </w:sdt>
    </w:p>
    <w:p w14:paraId="069379C9"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62B3BF1A"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2CE41483"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24B7334C"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23379ED6"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27D5425F"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3B600D0E"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6EE1A40E"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615FA259"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00F9C0D5" w14:textId="77777777" w:rsidTr="00BC328D">
        <w:sdt>
          <w:sdtPr>
            <w:rPr>
              <w:rFonts w:ascii="Aptos" w:hAnsi="Aptos"/>
              <w:sz w:val="20"/>
              <w:szCs w:val="20"/>
            </w:rPr>
            <w:id w:val="669141610"/>
            <w:placeholder>
              <w:docPart w:val="43FB9E25ABD9435AAA7E56FB06F80E50"/>
            </w:placeholder>
            <w:showingPlcHdr/>
          </w:sdtPr>
          <w:sdtContent>
            <w:tc>
              <w:tcPr>
                <w:tcW w:w="4989" w:type="dxa"/>
                <w:tcBorders>
                  <w:top w:val="single" w:sz="12" w:space="0" w:color="auto"/>
                </w:tcBorders>
              </w:tcPr>
              <w:p w14:paraId="44F3B9CF"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43FB9E25ABD9435AAA7E56FB06F80E50"/>
              </w:placeholder>
            </w:sdtPr>
            <w:sdtContent>
              <w:p w14:paraId="552C1A5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43FB9E25ABD9435AAA7E56FB06F80E50"/>
            </w:placeholder>
          </w:sdtPr>
          <w:sdtContent>
            <w:tc>
              <w:tcPr>
                <w:tcW w:w="964" w:type="dxa"/>
                <w:tcBorders>
                  <w:top w:val="single" w:sz="12" w:space="0" w:color="auto"/>
                </w:tcBorders>
              </w:tcPr>
              <w:p w14:paraId="17FB0A72"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43FB9E25ABD9435AAA7E56FB06F80E50"/>
              </w:placeholder>
            </w:sdtPr>
            <w:sdtContent>
              <w:p w14:paraId="14CC698B"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7AD9C250" w14:textId="77777777" w:rsidTr="00BC328D">
        <w:sdt>
          <w:sdtPr>
            <w:rPr>
              <w:rFonts w:ascii="Aptos" w:hAnsi="Aptos"/>
              <w:sz w:val="20"/>
              <w:szCs w:val="20"/>
            </w:rPr>
            <w:id w:val="240296076"/>
            <w:placeholder>
              <w:docPart w:val="9AA0F8964AD7403E9C2D68783DFD345B"/>
            </w:placeholder>
          </w:sdtPr>
          <w:sdtContent>
            <w:tc>
              <w:tcPr>
                <w:tcW w:w="4989" w:type="dxa"/>
              </w:tcPr>
              <w:p w14:paraId="08675BDC"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115122F0A2F6495284445253166CABA3"/>
              </w:placeholder>
            </w:sdtPr>
            <w:sdtContent>
              <w:p w14:paraId="003BCE6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24DA87843A58462DBDB4DCA04383BF5B"/>
            </w:placeholder>
          </w:sdtPr>
          <w:sdtContent>
            <w:tc>
              <w:tcPr>
                <w:tcW w:w="964" w:type="dxa"/>
              </w:tcPr>
              <w:p w14:paraId="116A35B4"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98C162C43A634E289587100E1A210BB9"/>
              </w:placeholder>
            </w:sdtPr>
            <w:sdtContent>
              <w:p w14:paraId="329AE1EB"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0AA9F22B" w14:textId="77777777" w:rsidTr="00BC328D">
        <w:sdt>
          <w:sdtPr>
            <w:rPr>
              <w:rFonts w:ascii="Aptos" w:hAnsi="Aptos"/>
              <w:sz w:val="20"/>
              <w:szCs w:val="20"/>
            </w:rPr>
            <w:id w:val="1006645454"/>
            <w:placeholder>
              <w:docPart w:val="D9344DAFDA054CE1927E78E790F68126"/>
            </w:placeholder>
          </w:sdtPr>
          <w:sdtContent>
            <w:tc>
              <w:tcPr>
                <w:tcW w:w="4989" w:type="dxa"/>
              </w:tcPr>
              <w:p w14:paraId="0F006BCE"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96D4D59916344EBEB0FFDF16DC4B183C"/>
              </w:placeholder>
            </w:sdtPr>
            <w:sdtContent>
              <w:p w14:paraId="1E34715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BB3AF6A6D07E418CA38EFAB8E9840ABD"/>
            </w:placeholder>
          </w:sdtPr>
          <w:sdtContent>
            <w:tc>
              <w:tcPr>
                <w:tcW w:w="964" w:type="dxa"/>
              </w:tcPr>
              <w:p w14:paraId="5CEBDBBC"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D691790F3F544C298DDB4598B4CDAE4A"/>
              </w:placeholder>
            </w:sdtPr>
            <w:sdtContent>
              <w:p w14:paraId="5F5994A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417187BD" w14:textId="77777777" w:rsidTr="00BC328D">
        <w:sdt>
          <w:sdtPr>
            <w:rPr>
              <w:rFonts w:ascii="Aptos" w:hAnsi="Aptos"/>
              <w:sz w:val="20"/>
              <w:szCs w:val="20"/>
            </w:rPr>
            <w:id w:val="833654896"/>
            <w:placeholder>
              <w:docPart w:val="E418ABCC1E65450D89B0E21C8F68654B"/>
            </w:placeholder>
          </w:sdtPr>
          <w:sdtContent>
            <w:tc>
              <w:tcPr>
                <w:tcW w:w="4989" w:type="dxa"/>
              </w:tcPr>
              <w:p w14:paraId="34BC0103"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9D2297B6E9B144D99BCC1C1A2DF199E6"/>
              </w:placeholder>
            </w:sdtPr>
            <w:sdtContent>
              <w:p w14:paraId="2B7F9C12"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F159612687C445D582AD07CC76E9AED1"/>
            </w:placeholder>
          </w:sdtPr>
          <w:sdtContent>
            <w:tc>
              <w:tcPr>
                <w:tcW w:w="964" w:type="dxa"/>
              </w:tcPr>
              <w:p w14:paraId="5993190F"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B87263B3DAD740EC8B094379184D5BAB"/>
              </w:placeholder>
            </w:sdtPr>
            <w:sdtContent>
              <w:p w14:paraId="7B3528F7"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51F519BF" w14:textId="77777777" w:rsidTr="00BC328D">
        <w:sdt>
          <w:sdtPr>
            <w:rPr>
              <w:rFonts w:ascii="Aptos" w:hAnsi="Aptos"/>
              <w:sz w:val="20"/>
              <w:szCs w:val="20"/>
            </w:rPr>
            <w:id w:val="1297329695"/>
            <w:placeholder>
              <w:docPart w:val="26F402B2F4A64AD8BF1E3BF67A5EAB30"/>
            </w:placeholder>
          </w:sdtPr>
          <w:sdtContent>
            <w:tc>
              <w:tcPr>
                <w:tcW w:w="4989" w:type="dxa"/>
              </w:tcPr>
              <w:p w14:paraId="3B7128D0"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B3E8CA28907C415B8A0F5191A4263298"/>
              </w:placeholder>
            </w:sdtPr>
            <w:sdtContent>
              <w:p w14:paraId="7F379484"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8E0AD29B8F13473FB61FCF7C1106930B"/>
            </w:placeholder>
          </w:sdtPr>
          <w:sdtContent>
            <w:tc>
              <w:tcPr>
                <w:tcW w:w="964" w:type="dxa"/>
              </w:tcPr>
              <w:p w14:paraId="12498DCF"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BC57B7658DA940459E303D452BDB1EAB"/>
              </w:placeholder>
            </w:sdtPr>
            <w:sdtContent>
              <w:p w14:paraId="2AD1E96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76A6A126" w14:textId="77777777" w:rsidTr="00BC328D">
        <w:sdt>
          <w:sdtPr>
            <w:rPr>
              <w:rFonts w:ascii="Aptos" w:hAnsi="Aptos"/>
              <w:sz w:val="20"/>
              <w:szCs w:val="20"/>
            </w:rPr>
            <w:id w:val="245698801"/>
            <w:placeholder>
              <w:docPart w:val="82A739DC29834FEEBE43BC03476632D3"/>
            </w:placeholder>
          </w:sdtPr>
          <w:sdtContent>
            <w:tc>
              <w:tcPr>
                <w:tcW w:w="4989" w:type="dxa"/>
                <w:tcBorders>
                  <w:bottom w:val="single" w:sz="12" w:space="0" w:color="auto"/>
                </w:tcBorders>
              </w:tcPr>
              <w:p w14:paraId="42E986BC"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AAB846B98A344D3F90567FA25F836181"/>
              </w:placeholder>
            </w:sdtPr>
            <w:sdtContent>
              <w:p w14:paraId="13E2A5A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8E031F686A2749149C347569D338D7BD"/>
            </w:placeholder>
          </w:sdtPr>
          <w:sdtContent>
            <w:tc>
              <w:tcPr>
                <w:tcW w:w="964" w:type="dxa"/>
                <w:tcBorders>
                  <w:bottom w:val="single" w:sz="12" w:space="0" w:color="auto"/>
                </w:tcBorders>
              </w:tcPr>
              <w:p w14:paraId="78FAAD58"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Content>
              <w:p w14:paraId="43D8FE7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2B9C7024" w14:textId="77777777" w:rsidTr="00BC328D">
        <w:tc>
          <w:tcPr>
            <w:tcW w:w="4989" w:type="dxa"/>
            <w:tcBorders>
              <w:top w:val="single" w:sz="12" w:space="0" w:color="auto"/>
              <w:bottom w:val="single" w:sz="12" w:space="0" w:color="auto"/>
            </w:tcBorders>
            <w:shd w:val="clear" w:color="auto" w:fill="EEECE1" w:themeFill="background2"/>
          </w:tcPr>
          <w:p w14:paraId="7181160E"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Content>
            <w:tc>
              <w:tcPr>
                <w:tcW w:w="1361" w:type="dxa"/>
                <w:tcBorders>
                  <w:top w:val="single" w:sz="12" w:space="0" w:color="auto"/>
                  <w:bottom w:val="single" w:sz="12" w:space="0" w:color="auto"/>
                </w:tcBorders>
                <w:shd w:val="clear" w:color="auto" w:fill="EEECE1" w:themeFill="background2"/>
              </w:tcPr>
              <w:p w14:paraId="0037FC9E"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7EE2F1AB"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Content>
            <w:tc>
              <w:tcPr>
                <w:tcW w:w="1361" w:type="dxa"/>
                <w:tcBorders>
                  <w:top w:val="single" w:sz="12" w:space="0" w:color="auto"/>
                  <w:bottom w:val="single" w:sz="12" w:space="0" w:color="auto"/>
                </w:tcBorders>
                <w:shd w:val="clear" w:color="auto" w:fill="EEECE1" w:themeFill="background2"/>
              </w:tcPr>
              <w:p w14:paraId="635E16C5"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2B86D020"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6DEB1432"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6E72A152"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3EA3BB01"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2A49E4B7"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6FD801AA" w14:textId="77777777" w:rsidR="00CD2873" w:rsidRPr="006B71C0" w:rsidRDefault="00000000"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4CC4D802" w14:textId="77777777" w:rsidR="00CD2873" w:rsidRPr="006B71C0" w:rsidRDefault="00000000"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369FAB4E"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267B9C5D" w14:textId="77777777" w:rsidR="00D52ED4" w:rsidRPr="006B71C0" w:rsidRDefault="00000000"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6F2A6B22" w14:textId="77777777" w:rsidR="00D52ED4" w:rsidRPr="006B71C0" w:rsidRDefault="00000000"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495CDEE7" w14:textId="77777777" w:rsidR="00D52ED4" w:rsidRPr="006B71C0" w:rsidRDefault="00000000"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89E8B42B67D242458D38567EDEC9C586"/>
          </w:placeholder>
        </w:sdt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0AE01EF6" w14:textId="77777777" w:rsidR="00D52ED4" w:rsidRPr="006B71C0" w:rsidRDefault="00000000"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53106B14" w14:textId="77777777" w:rsidR="00CD2873" w:rsidRPr="006B71C0" w:rsidRDefault="00000000"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37E8C272" w14:textId="77777777" w:rsidR="00D52ED4" w:rsidRPr="006B71C0" w:rsidRDefault="00000000"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777863A1" w14:textId="77777777" w:rsidR="0028182A" w:rsidRPr="006B71C0" w:rsidRDefault="00000000"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60931DFC" w14:textId="77777777" w:rsidR="00EB43E5" w:rsidRPr="006B71C0" w:rsidRDefault="00000000"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0"/>
            <w14:checkedState w14:val="2612" w14:font="MS Gothic"/>
            <w14:uncheckedState w14:val="2610" w14:font="MS Gothic"/>
          </w14:checkbox>
        </w:sdtPr>
        <w:sdtContent>
          <w:r w:rsidR="00EB43E5" w:rsidRPr="006B71C0">
            <w:rPr>
              <w:rFonts w:ascii="Aptos" w:eastAsia="MS Gothic" w:hAnsi="Aptos"/>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89E8B42B67D242458D38567EDEC9C586"/>
          </w:placeholder>
        </w:sdtPr>
        <w:sdtContent>
          <w:r w:rsidR="00EB43E5" w:rsidRPr="006B71C0">
            <w:rPr>
              <w:rStyle w:val="mfasiintens"/>
              <w:rFonts w:ascii="Aptos" w:hAnsi="Aptos"/>
            </w:rPr>
            <w:t>............</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06F22830"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12FC7289" w14:textId="77777777" w:rsidR="00D52ED4" w:rsidRPr="006B71C0" w:rsidRDefault="00000000"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79C2B4FA" w14:textId="77777777" w:rsidR="00D52ED4" w:rsidRPr="006B71C0" w:rsidRDefault="00000000"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89E8B42B67D242458D38567EDEC9C586"/>
          </w:placeholder>
        </w:sdtPr>
        <w:sdtContent>
          <w:r w:rsidR="00D52ED4" w:rsidRPr="006B71C0">
            <w:rPr>
              <w:rStyle w:val="CitaCar"/>
              <w:rFonts w:ascii="Aptos" w:hAnsi="Aptos"/>
            </w:rPr>
            <w:t>.....................................................</w:t>
          </w:r>
        </w:sdtContent>
      </w:sdt>
    </w:p>
    <w:p w14:paraId="3DA5D867" w14:textId="77777777" w:rsidR="00D52ED4" w:rsidRPr="006B71C0" w:rsidRDefault="00000000"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E6BAB61" w14:textId="77777777" w:rsidR="00D52ED4" w:rsidRPr="006B71C0" w:rsidRDefault="00000000"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239A786A"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780A3B9E" w14:textId="77777777" w:rsidR="00D52ED4" w:rsidRPr="006B71C0" w:rsidRDefault="00000000"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3B9E16AF"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3AD8FBD6"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3142066D" w14:textId="77777777" w:rsidR="00CD2873" w:rsidRPr="006B71C0" w:rsidRDefault="00000000"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4CFD5A97" w14:textId="77777777" w:rsidR="003D15A7" w:rsidRPr="006B71C0" w:rsidRDefault="00000000"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2E892846"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5EDAE1F7"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0E1BA716"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55E5AF1D"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677BC73F"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1297A251"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5E3ABC84"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0E5EEB8C"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6A7F1A4C"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2920B78B" w14:textId="77777777" w:rsidR="00D52ED4" w:rsidRPr="006B71C0" w:rsidRDefault="00000000"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672E127B"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6D87E15B" w14:textId="77777777" w:rsidR="00CD2873" w:rsidRPr="006B71C0" w:rsidRDefault="00000000"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10DD56C0" w14:textId="77777777" w:rsidR="00CD2873" w:rsidRDefault="00000000"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1655AC70"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6FC5105D"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3368D673" w14:textId="77777777" w:rsidR="00512D39" w:rsidRPr="0025720B" w:rsidRDefault="00695D6F" w:rsidP="00AC2C88">
      <w:pPr>
        <w:spacing w:after="80"/>
        <w:rPr>
          <w:rFonts w:ascii="Aptos" w:hAnsi="Aptos"/>
          <w:i/>
          <w:color w:val="FF0000"/>
          <w:sz w:val="16"/>
          <w:szCs w:val="20"/>
        </w:rPr>
      </w:pPr>
      <w:r w:rsidRPr="0025720B">
        <w:rPr>
          <w:rFonts w:ascii="Aptos" w:hAnsi="Aptos"/>
          <w:b/>
          <w:i/>
          <w:color w:val="FF0000"/>
          <w:sz w:val="16"/>
          <w:szCs w:val="20"/>
        </w:rPr>
        <w:t>O</w:t>
      </w:r>
      <w:r w:rsidR="00512D39" w:rsidRPr="0025720B">
        <w:rPr>
          <w:rFonts w:ascii="Aptos" w:hAnsi="Aptos"/>
          <w:b/>
          <w:i/>
          <w:color w:val="FF0000"/>
          <w:sz w:val="16"/>
          <w:szCs w:val="20"/>
        </w:rPr>
        <w:t>pció obligatòria</w:t>
      </w:r>
      <w:r w:rsidR="00512D39" w:rsidRPr="0025720B">
        <w:rPr>
          <w:rFonts w:ascii="Aptos" w:hAnsi="Aptos"/>
          <w:i/>
          <w:color w:val="FF0000"/>
          <w:sz w:val="16"/>
          <w:szCs w:val="20"/>
        </w:rPr>
        <w:t xml:space="preserve"> quan </w:t>
      </w:r>
      <w:r w:rsidR="00512D39" w:rsidRPr="0025720B">
        <w:rPr>
          <w:rFonts w:ascii="Aptos" w:hAnsi="Aptos"/>
          <w:b/>
          <w:bCs/>
          <w:i/>
          <w:color w:val="FF0000"/>
          <w:sz w:val="16"/>
          <w:szCs w:val="20"/>
        </w:rPr>
        <w:t>el servei o activitat objecte del contracte sigui de les considerades d’especial risc</w:t>
      </w:r>
      <w:r w:rsidR="00512D39" w:rsidRPr="0025720B">
        <w:rPr>
          <w:rFonts w:ascii="Aptos" w:hAnsi="Aptos"/>
          <w:i/>
          <w:color w:val="FF0000"/>
          <w:sz w:val="16"/>
          <w:szCs w:val="20"/>
        </w:rPr>
        <w:t xml:space="preserve"> (Annex I Real Decret 39/1997 dels Serveis de Prevenció)</w:t>
      </w:r>
      <w:r w:rsidR="0025720B" w:rsidRPr="0025720B">
        <w:rPr>
          <w:rFonts w:ascii="Aptos" w:hAnsi="Aptos"/>
          <w:i/>
          <w:color w:val="FF0000"/>
          <w:sz w:val="16"/>
          <w:szCs w:val="20"/>
        </w:rPr>
        <w:t xml:space="preserve"> i hi hagi </w:t>
      </w:r>
      <w:r w:rsidR="0025720B" w:rsidRPr="0025720B">
        <w:rPr>
          <w:rFonts w:ascii="Aptos" w:hAnsi="Aptos"/>
          <w:b/>
          <w:bCs/>
          <w:i/>
          <w:color w:val="FF0000"/>
          <w:sz w:val="16"/>
          <w:szCs w:val="20"/>
        </w:rPr>
        <w:t>personal de l’empresa contractista treballant en centres o equipaments municipals, es doni o no concurrència amb el personal municipal d’aquestes dependències</w:t>
      </w:r>
      <w:r w:rsidR="00512D39" w:rsidRPr="0025720B">
        <w:rPr>
          <w:rFonts w:ascii="Aptos" w:hAnsi="Aptos"/>
          <w:i/>
          <w:color w:val="FF0000"/>
          <w:sz w:val="16"/>
          <w:szCs w:val="20"/>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57F7D749" w14:textId="77777777" w:rsidR="00512D39" w:rsidRPr="006B71C0" w:rsidRDefault="00512D39" w:rsidP="0025720B">
      <w:pPr>
        <w:spacing w:after="240"/>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89E8B42B67D242458D38567EDEC9C586"/>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5A0AFFBB"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73019E91"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202D27A0"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7F55DDD8"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Tractar les dades personals seguint únicament les instruccions documentades del responsable.</w:t>
      </w:r>
    </w:p>
    <w:p w14:paraId="1C2C9491"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754C4422"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09DEB4CE"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3FCAFE67"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698E9EC4"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1F6DADE1"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4DB46110"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1BFC71DD"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3EA8F6F7"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Garantir la formació necessària en matèria de protecció de dades personals de les persones autoritzades per a tractar dades de caràcter personal.</w:t>
      </w:r>
    </w:p>
    <w:p w14:paraId="731726BD"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5A3605AA"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65841EE6"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18A25D16"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27D9CE50"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69CCAB2D"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6BCFCE90"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1E3455C3"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8CADF99"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t xml:space="preserve">Si no és possible facilitar la informació de forma simultània, la informació s’ha de facilitar de forma gradual i sense dilacions. </w:t>
      </w:r>
    </w:p>
    <w:p w14:paraId="79F0CE8A"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26307BCC"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2D09F7BC"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7271AABB"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0DAFB40F"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289B5B1F"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B038C86"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232EFD6"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Permetre i contribuir a la realització d’auditories, incloses inspeccions, per part del responsable o auditor autoritzat per aquest.</w:t>
      </w:r>
    </w:p>
    <w:p w14:paraId="7727A1A8"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46719DB9"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0FBC9E26"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520BC669"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28C7833C"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09026D84"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D3016D4"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8E88D7E"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0C8909BF"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00479851"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55AB0A2E"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t>En cas que l’encarregat de tractament decideixi recórrer a un altre encarregat (com per exemple, en cas de subcontractació) :</w:t>
      </w:r>
    </w:p>
    <w:p w14:paraId="1DB26DBE"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6128CA85"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74EE2881"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F94D50C"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3BBE14B0"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062C6A00"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70EB2F1B"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097B05FD"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lastRenderedPageBreak/>
        <w:t>L'obligació de el futur contractista de sotmetre en tot cas a la normativa nacional i de la Unió Europea en matèria de protecció de dades, sense perjudici del que estableix l'últim paràgraf de l'apartat 1 de l'article 202.</w:t>
      </w:r>
    </w:p>
    <w:p w14:paraId="4FA17308"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7FC6D59D"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09FDF4D4"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6EA6282D"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77604B44"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443478E6"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2C0ED983"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03A83" w14:textId="77777777" w:rsidR="004345AF" w:rsidRDefault="004345AF" w:rsidP="00CD2873">
      <w:r>
        <w:separator/>
      </w:r>
    </w:p>
  </w:endnote>
  <w:endnote w:type="continuationSeparator" w:id="0">
    <w:p w14:paraId="27246CB7" w14:textId="77777777" w:rsidR="004345AF" w:rsidRDefault="004345AF"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002C0A79"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349A69DF"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C0436" w14:textId="77777777" w:rsidR="004345AF" w:rsidRDefault="004345AF" w:rsidP="00CD2873">
      <w:r>
        <w:separator/>
      </w:r>
    </w:p>
  </w:footnote>
  <w:footnote w:type="continuationSeparator" w:id="0">
    <w:p w14:paraId="012C94E6" w14:textId="77777777" w:rsidR="004345AF" w:rsidRDefault="004345AF" w:rsidP="00CD2873">
      <w:r>
        <w:continuationSeparator/>
      </w:r>
    </w:p>
  </w:footnote>
  <w:footnote w:id="1">
    <w:p w14:paraId="2575C381"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31D9F6DE"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11E075AC"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B0F04D9"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3A39EFF8"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5BB7CFBD"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C2DE6"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5C307B3C" wp14:editId="4AF49E9D">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3FC40C06"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307B3C"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3FC40C06"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93C"/>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90967"/>
    <w:rsid w:val="00395168"/>
    <w:rsid w:val="003A5309"/>
    <w:rsid w:val="003A75F5"/>
    <w:rsid w:val="003D10C9"/>
    <w:rsid w:val="003D15A7"/>
    <w:rsid w:val="003D2126"/>
    <w:rsid w:val="003D4F7E"/>
    <w:rsid w:val="003E5AB9"/>
    <w:rsid w:val="003F6547"/>
    <w:rsid w:val="00412CEF"/>
    <w:rsid w:val="004204EB"/>
    <w:rsid w:val="004223B2"/>
    <w:rsid w:val="004313E6"/>
    <w:rsid w:val="004345AF"/>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D793C"/>
    <w:rsid w:val="006E022A"/>
    <w:rsid w:val="006E14F7"/>
    <w:rsid w:val="007057FE"/>
    <w:rsid w:val="00705B50"/>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1D8B"/>
    <w:rsid w:val="0080530C"/>
    <w:rsid w:val="00831DB7"/>
    <w:rsid w:val="008446A6"/>
    <w:rsid w:val="00844D07"/>
    <w:rsid w:val="008768FC"/>
    <w:rsid w:val="008810C5"/>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A5791"/>
    <w:rsid w:val="00CC0A5C"/>
    <w:rsid w:val="00CC4367"/>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A043C"/>
    <w:rsid w:val="00EB43E5"/>
    <w:rsid w:val="00EC4A10"/>
    <w:rsid w:val="00ED2057"/>
    <w:rsid w:val="00F13E7F"/>
    <w:rsid w:val="00F372CA"/>
    <w:rsid w:val="00F431E0"/>
    <w:rsid w:val="00F60D27"/>
    <w:rsid w:val="00F659D0"/>
    <w:rsid w:val="00F72D3A"/>
    <w:rsid w:val="00F83B4E"/>
    <w:rsid w:val="00F851B2"/>
    <w:rsid w:val="00FA3C2E"/>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26C1"/>
  <w15:docId w15:val="{6259E05B-0707-4DE2-907B-30F7322CF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425629\Desktop\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9E8B42B67D242458D38567EDEC9C586"/>
        <w:category>
          <w:name w:val="General"/>
          <w:gallery w:val="placeholder"/>
        </w:category>
        <w:types>
          <w:type w:val="bbPlcHdr"/>
        </w:types>
        <w:behaviors>
          <w:behavior w:val="content"/>
        </w:behaviors>
        <w:guid w:val="{279A3B10-72ED-4B76-BDB2-3D24D08BD5A4}"/>
      </w:docPartPr>
      <w:docPartBody>
        <w:p w:rsidR="002670CC" w:rsidRDefault="00000000">
          <w:pPr>
            <w:pStyle w:val="89E8B42B67D242458D38567EDEC9C586"/>
          </w:pPr>
          <w:r w:rsidRPr="00122E79">
            <w:rPr>
              <w:rStyle w:val="mfasiintens"/>
            </w:rPr>
            <w:t>Feu clic aquí per escriure text.</w:t>
          </w:r>
        </w:p>
      </w:docPartBody>
    </w:docPart>
    <w:docPart>
      <w:docPartPr>
        <w:name w:val="4584B9DC57314D208D71FB7CA027D804"/>
        <w:category>
          <w:name w:val="General"/>
          <w:gallery w:val="placeholder"/>
        </w:category>
        <w:types>
          <w:type w:val="bbPlcHdr"/>
        </w:types>
        <w:behaviors>
          <w:behavior w:val="content"/>
        </w:behaviors>
        <w:guid w:val="{B655F864-18AE-4EA1-B6E1-9BA0418B54DA}"/>
      </w:docPartPr>
      <w:docPartBody>
        <w:p w:rsidR="002670CC" w:rsidRDefault="00000000">
          <w:pPr>
            <w:pStyle w:val="4584B9DC57314D208D71FB7CA027D804"/>
          </w:pPr>
          <w:r w:rsidRPr="00122E79">
            <w:rPr>
              <w:rStyle w:val="mfasiintens"/>
            </w:rPr>
            <w:t>Feu clic aquí per escriure text.</w:t>
          </w:r>
        </w:p>
      </w:docPartBody>
    </w:docPart>
    <w:docPart>
      <w:docPartPr>
        <w:name w:val="43FB9E25ABD9435AAA7E56FB06F80E50"/>
        <w:category>
          <w:name w:val="General"/>
          <w:gallery w:val="placeholder"/>
        </w:category>
        <w:types>
          <w:type w:val="bbPlcHdr"/>
        </w:types>
        <w:behaviors>
          <w:behavior w:val="content"/>
        </w:behaviors>
        <w:guid w:val="{550C987D-E47C-4361-BFE5-277F3099BC4A}"/>
      </w:docPartPr>
      <w:docPartBody>
        <w:p w:rsidR="002670CC" w:rsidRDefault="00000000">
          <w:pPr>
            <w:pStyle w:val="43FB9E25ABD9435AAA7E56FB06F80E50"/>
          </w:pPr>
          <w:r w:rsidRPr="00122E79">
            <w:rPr>
              <w:rStyle w:val="mfasiintens"/>
            </w:rPr>
            <w:t>Feu clic aquí per escriure text.</w:t>
          </w:r>
        </w:p>
      </w:docPartBody>
    </w:docPart>
    <w:docPart>
      <w:docPartPr>
        <w:name w:val="9AA0F8964AD7403E9C2D68783DFD345B"/>
        <w:category>
          <w:name w:val="General"/>
          <w:gallery w:val="placeholder"/>
        </w:category>
        <w:types>
          <w:type w:val="bbPlcHdr"/>
        </w:types>
        <w:behaviors>
          <w:behavior w:val="content"/>
        </w:behaviors>
        <w:guid w:val="{DA28AF05-3231-4E3C-B049-65FAA89A6094}"/>
      </w:docPartPr>
      <w:docPartBody>
        <w:p w:rsidR="002670CC" w:rsidRDefault="00000000">
          <w:pPr>
            <w:pStyle w:val="9AA0F8964AD7403E9C2D68783DFD345B"/>
          </w:pPr>
          <w:r w:rsidRPr="00122E79">
            <w:rPr>
              <w:rStyle w:val="mfasiintens"/>
            </w:rPr>
            <w:t>Feu clic aquí per escriure text.</w:t>
          </w:r>
        </w:p>
      </w:docPartBody>
    </w:docPart>
    <w:docPart>
      <w:docPartPr>
        <w:name w:val="115122F0A2F6495284445253166CABA3"/>
        <w:category>
          <w:name w:val="General"/>
          <w:gallery w:val="placeholder"/>
        </w:category>
        <w:types>
          <w:type w:val="bbPlcHdr"/>
        </w:types>
        <w:behaviors>
          <w:behavior w:val="content"/>
        </w:behaviors>
        <w:guid w:val="{8E61D730-A05A-40F1-B2E1-E10B379EDE25}"/>
      </w:docPartPr>
      <w:docPartBody>
        <w:p w:rsidR="002670CC" w:rsidRDefault="00000000">
          <w:pPr>
            <w:pStyle w:val="115122F0A2F6495284445253166CABA3"/>
          </w:pPr>
          <w:r w:rsidRPr="00122E79">
            <w:rPr>
              <w:rStyle w:val="mfasiintens"/>
            </w:rPr>
            <w:t>Feu clic aquí per escriure text.</w:t>
          </w:r>
        </w:p>
      </w:docPartBody>
    </w:docPart>
    <w:docPart>
      <w:docPartPr>
        <w:name w:val="24DA87843A58462DBDB4DCA04383BF5B"/>
        <w:category>
          <w:name w:val="General"/>
          <w:gallery w:val="placeholder"/>
        </w:category>
        <w:types>
          <w:type w:val="bbPlcHdr"/>
        </w:types>
        <w:behaviors>
          <w:behavior w:val="content"/>
        </w:behaviors>
        <w:guid w:val="{39E7453E-99F7-445E-B9DC-A1F23CDF447B}"/>
      </w:docPartPr>
      <w:docPartBody>
        <w:p w:rsidR="002670CC" w:rsidRDefault="00000000">
          <w:pPr>
            <w:pStyle w:val="24DA87843A58462DBDB4DCA04383BF5B"/>
          </w:pPr>
          <w:r w:rsidRPr="00122E79">
            <w:rPr>
              <w:rStyle w:val="mfasiintens"/>
            </w:rPr>
            <w:t>Feu clic aquí per escriure text.</w:t>
          </w:r>
        </w:p>
      </w:docPartBody>
    </w:docPart>
    <w:docPart>
      <w:docPartPr>
        <w:name w:val="98C162C43A634E289587100E1A210BB9"/>
        <w:category>
          <w:name w:val="General"/>
          <w:gallery w:val="placeholder"/>
        </w:category>
        <w:types>
          <w:type w:val="bbPlcHdr"/>
        </w:types>
        <w:behaviors>
          <w:behavior w:val="content"/>
        </w:behaviors>
        <w:guid w:val="{9BD4BC88-8E01-44CD-AF50-48CB487459E0}"/>
      </w:docPartPr>
      <w:docPartBody>
        <w:p w:rsidR="002670CC" w:rsidRDefault="00000000">
          <w:pPr>
            <w:pStyle w:val="98C162C43A634E289587100E1A210BB9"/>
          </w:pPr>
          <w:r w:rsidRPr="00122E79">
            <w:rPr>
              <w:rStyle w:val="mfasiintens"/>
            </w:rPr>
            <w:t>Feu clic aquí per escriure text.</w:t>
          </w:r>
        </w:p>
      </w:docPartBody>
    </w:docPart>
    <w:docPart>
      <w:docPartPr>
        <w:name w:val="D9344DAFDA054CE1927E78E790F68126"/>
        <w:category>
          <w:name w:val="General"/>
          <w:gallery w:val="placeholder"/>
        </w:category>
        <w:types>
          <w:type w:val="bbPlcHdr"/>
        </w:types>
        <w:behaviors>
          <w:behavior w:val="content"/>
        </w:behaviors>
        <w:guid w:val="{39FB0707-625E-45BB-9599-2BD03861993C}"/>
      </w:docPartPr>
      <w:docPartBody>
        <w:p w:rsidR="002670CC" w:rsidRDefault="00000000">
          <w:pPr>
            <w:pStyle w:val="D9344DAFDA054CE1927E78E790F68126"/>
          </w:pPr>
          <w:r w:rsidRPr="00122E79">
            <w:rPr>
              <w:rStyle w:val="mfasiintens"/>
            </w:rPr>
            <w:t>Feu clic aquí per escriure text.</w:t>
          </w:r>
        </w:p>
      </w:docPartBody>
    </w:docPart>
    <w:docPart>
      <w:docPartPr>
        <w:name w:val="96D4D59916344EBEB0FFDF16DC4B183C"/>
        <w:category>
          <w:name w:val="General"/>
          <w:gallery w:val="placeholder"/>
        </w:category>
        <w:types>
          <w:type w:val="bbPlcHdr"/>
        </w:types>
        <w:behaviors>
          <w:behavior w:val="content"/>
        </w:behaviors>
        <w:guid w:val="{A9449356-C725-4E55-901D-1B72BBA1ADAD}"/>
      </w:docPartPr>
      <w:docPartBody>
        <w:p w:rsidR="002670CC" w:rsidRDefault="00000000">
          <w:pPr>
            <w:pStyle w:val="96D4D59916344EBEB0FFDF16DC4B183C"/>
          </w:pPr>
          <w:r w:rsidRPr="00122E79">
            <w:rPr>
              <w:rStyle w:val="mfasiintens"/>
            </w:rPr>
            <w:t>Feu clic aquí per escriure text.</w:t>
          </w:r>
        </w:p>
      </w:docPartBody>
    </w:docPart>
    <w:docPart>
      <w:docPartPr>
        <w:name w:val="BB3AF6A6D07E418CA38EFAB8E9840ABD"/>
        <w:category>
          <w:name w:val="General"/>
          <w:gallery w:val="placeholder"/>
        </w:category>
        <w:types>
          <w:type w:val="bbPlcHdr"/>
        </w:types>
        <w:behaviors>
          <w:behavior w:val="content"/>
        </w:behaviors>
        <w:guid w:val="{41B02B41-BF64-4CE8-9D05-AA6277AF3C96}"/>
      </w:docPartPr>
      <w:docPartBody>
        <w:p w:rsidR="002670CC" w:rsidRDefault="00000000">
          <w:pPr>
            <w:pStyle w:val="BB3AF6A6D07E418CA38EFAB8E9840ABD"/>
          </w:pPr>
          <w:r w:rsidRPr="00122E79">
            <w:rPr>
              <w:rStyle w:val="mfasiintens"/>
            </w:rPr>
            <w:t>Feu clic aquí per escriure text.</w:t>
          </w:r>
        </w:p>
      </w:docPartBody>
    </w:docPart>
    <w:docPart>
      <w:docPartPr>
        <w:name w:val="D691790F3F544C298DDB4598B4CDAE4A"/>
        <w:category>
          <w:name w:val="General"/>
          <w:gallery w:val="placeholder"/>
        </w:category>
        <w:types>
          <w:type w:val="bbPlcHdr"/>
        </w:types>
        <w:behaviors>
          <w:behavior w:val="content"/>
        </w:behaviors>
        <w:guid w:val="{F46151C9-A5E9-4287-A1E7-99236A4FAE8A}"/>
      </w:docPartPr>
      <w:docPartBody>
        <w:p w:rsidR="002670CC" w:rsidRDefault="00000000">
          <w:pPr>
            <w:pStyle w:val="D691790F3F544C298DDB4598B4CDAE4A"/>
          </w:pPr>
          <w:r w:rsidRPr="00122E79">
            <w:rPr>
              <w:rStyle w:val="mfasiintens"/>
            </w:rPr>
            <w:t>Feu clic aquí per escriure text.</w:t>
          </w:r>
        </w:p>
      </w:docPartBody>
    </w:docPart>
    <w:docPart>
      <w:docPartPr>
        <w:name w:val="E418ABCC1E65450D89B0E21C8F68654B"/>
        <w:category>
          <w:name w:val="General"/>
          <w:gallery w:val="placeholder"/>
        </w:category>
        <w:types>
          <w:type w:val="bbPlcHdr"/>
        </w:types>
        <w:behaviors>
          <w:behavior w:val="content"/>
        </w:behaviors>
        <w:guid w:val="{98718DF4-426F-40D2-A5ED-68E54E3B3E62}"/>
      </w:docPartPr>
      <w:docPartBody>
        <w:p w:rsidR="002670CC" w:rsidRDefault="00000000">
          <w:pPr>
            <w:pStyle w:val="E418ABCC1E65450D89B0E21C8F68654B"/>
          </w:pPr>
          <w:r w:rsidRPr="00122E79">
            <w:rPr>
              <w:rStyle w:val="mfasiintens"/>
            </w:rPr>
            <w:t>Feu clic aquí per escriure text.</w:t>
          </w:r>
        </w:p>
      </w:docPartBody>
    </w:docPart>
    <w:docPart>
      <w:docPartPr>
        <w:name w:val="9D2297B6E9B144D99BCC1C1A2DF199E6"/>
        <w:category>
          <w:name w:val="General"/>
          <w:gallery w:val="placeholder"/>
        </w:category>
        <w:types>
          <w:type w:val="bbPlcHdr"/>
        </w:types>
        <w:behaviors>
          <w:behavior w:val="content"/>
        </w:behaviors>
        <w:guid w:val="{09FB2C4B-542B-43FB-97C4-54535EC4C00B}"/>
      </w:docPartPr>
      <w:docPartBody>
        <w:p w:rsidR="002670CC" w:rsidRDefault="00000000">
          <w:pPr>
            <w:pStyle w:val="9D2297B6E9B144D99BCC1C1A2DF199E6"/>
          </w:pPr>
          <w:r w:rsidRPr="00122E79">
            <w:rPr>
              <w:rStyle w:val="mfasiintens"/>
            </w:rPr>
            <w:t>Feu clic aquí per escriure text.</w:t>
          </w:r>
        </w:p>
      </w:docPartBody>
    </w:docPart>
    <w:docPart>
      <w:docPartPr>
        <w:name w:val="F159612687C445D582AD07CC76E9AED1"/>
        <w:category>
          <w:name w:val="General"/>
          <w:gallery w:val="placeholder"/>
        </w:category>
        <w:types>
          <w:type w:val="bbPlcHdr"/>
        </w:types>
        <w:behaviors>
          <w:behavior w:val="content"/>
        </w:behaviors>
        <w:guid w:val="{50BFEAFE-EF78-427E-881F-1220754A9675}"/>
      </w:docPartPr>
      <w:docPartBody>
        <w:p w:rsidR="002670CC" w:rsidRDefault="00000000">
          <w:pPr>
            <w:pStyle w:val="F159612687C445D582AD07CC76E9AED1"/>
          </w:pPr>
          <w:r w:rsidRPr="00122E79">
            <w:rPr>
              <w:rStyle w:val="mfasiintens"/>
            </w:rPr>
            <w:t>Feu clic aquí per escriure text.</w:t>
          </w:r>
        </w:p>
      </w:docPartBody>
    </w:docPart>
    <w:docPart>
      <w:docPartPr>
        <w:name w:val="B87263B3DAD740EC8B094379184D5BAB"/>
        <w:category>
          <w:name w:val="General"/>
          <w:gallery w:val="placeholder"/>
        </w:category>
        <w:types>
          <w:type w:val="bbPlcHdr"/>
        </w:types>
        <w:behaviors>
          <w:behavior w:val="content"/>
        </w:behaviors>
        <w:guid w:val="{D95BEBB0-A6C9-403F-B304-E11F40D122AB}"/>
      </w:docPartPr>
      <w:docPartBody>
        <w:p w:rsidR="002670CC" w:rsidRDefault="00000000">
          <w:pPr>
            <w:pStyle w:val="B87263B3DAD740EC8B094379184D5BAB"/>
          </w:pPr>
          <w:r w:rsidRPr="00122E79">
            <w:rPr>
              <w:rStyle w:val="mfasiintens"/>
            </w:rPr>
            <w:t>Feu clic aquí per escriure text.</w:t>
          </w:r>
        </w:p>
      </w:docPartBody>
    </w:docPart>
    <w:docPart>
      <w:docPartPr>
        <w:name w:val="26F402B2F4A64AD8BF1E3BF67A5EAB30"/>
        <w:category>
          <w:name w:val="General"/>
          <w:gallery w:val="placeholder"/>
        </w:category>
        <w:types>
          <w:type w:val="bbPlcHdr"/>
        </w:types>
        <w:behaviors>
          <w:behavior w:val="content"/>
        </w:behaviors>
        <w:guid w:val="{C8C7BABC-236A-4551-9907-2D7A3E452CF8}"/>
      </w:docPartPr>
      <w:docPartBody>
        <w:p w:rsidR="002670CC" w:rsidRDefault="00000000">
          <w:pPr>
            <w:pStyle w:val="26F402B2F4A64AD8BF1E3BF67A5EAB30"/>
          </w:pPr>
          <w:r w:rsidRPr="00122E79">
            <w:rPr>
              <w:rStyle w:val="mfasiintens"/>
            </w:rPr>
            <w:t>Feu clic aquí per escriure text.</w:t>
          </w:r>
        </w:p>
      </w:docPartBody>
    </w:docPart>
    <w:docPart>
      <w:docPartPr>
        <w:name w:val="B3E8CA28907C415B8A0F5191A4263298"/>
        <w:category>
          <w:name w:val="General"/>
          <w:gallery w:val="placeholder"/>
        </w:category>
        <w:types>
          <w:type w:val="bbPlcHdr"/>
        </w:types>
        <w:behaviors>
          <w:behavior w:val="content"/>
        </w:behaviors>
        <w:guid w:val="{9ACBA41F-60D3-4016-B717-BC5E1B0CBEFE}"/>
      </w:docPartPr>
      <w:docPartBody>
        <w:p w:rsidR="002670CC" w:rsidRDefault="00000000">
          <w:pPr>
            <w:pStyle w:val="B3E8CA28907C415B8A0F5191A4263298"/>
          </w:pPr>
          <w:r w:rsidRPr="00122E79">
            <w:rPr>
              <w:rStyle w:val="mfasiintens"/>
            </w:rPr>
            <w:t>Feu clic aquí per escriure text.</w:t>
          </w:r>
        </w:p>
      </w:docPartBody>
    </w:docPart>
    <w:docPart>
      <w:docPartPr>
        <w:name w:val="8E0AD29B8F13473FB61FCF7C1106930B"/>
        <w:category>
          <w:name w:val="General"/>
          <w:gallery w:val="placeholder"/>
        </w:category>
        <w:types>
          <w:type w:val="bbPlcHdr"/>
        </w:types>
        <w:behaviors>
          <w:behavior w:val="content"/>
        </w:behaviors>
        <w:guid w:val="{59A1779A-8228-456D-BE6F-F6C87796D2CD}"/>
      </w:docPartPr>
      <w:docPartBody>
        <w:p w:rsidR="002670CC" w:rsidRDefault="00000000">
          <w:pPr>
            <w:pStyle w:val="8E0AD29B8F13473FB61FCF7C1106930B"/>
          </w:pPr>
          <w:r w:rsidRPr="00122E79">
            <w:rPr>
              <w:rStyle w:val="mfasiintens"/>
            </w:rPr>
            <w:t>Feu clic aquí per escriure text.</w:t>
          </w:r>
        </w:p>
      </w:docPartBody>
    </w:docPart>
    <w:docPart>
      <w:docPartPr>
        <w:name w:val="BC57B7658DA940459E303D452BDB1EAB"/>
        <w:category>
          <w:name w:val="General"/>
          <w:gallery w:val="placeholder"/>
        </w:category>
        <w:types>
          <w:type w:val="bbPlcHdr"/>
        </w:types>
        <w:behaviors>
          <w:behavior w:val="content"/>
        </w:behaviors>
        <w:guid w:val="{A13C3309-CC1F-468F-9A1B-A7A10DCD120B}"/>
      </w:docPartPr>
      <w:docPartBody>
        <w:p w:rsidR="002670CC" w:rsidRDefault="00000000">
          <w:pPr>
            <w:pStyle w:val="BC57B7658DA940459E303D452BDB1EAB"/>
          </w:pPr>
          <w:r w:rsidRPr="00122E79">
            <w:rPr>
              <w:rStyle w:val="mfasiintens"/>
            </w:rPr>
            <w:t>Feu clic aquí per escriure text.</w:t>
          </w:r>
        </w:p>
      </w:docPartBody>
    </w:docPart>
    <w:docPart>
      <w:docPartPr>
        <w:name w:val="82A739DC29834FEEBE43BC03476632D3"/>
        <w:category>
          <w:name w:val="General"/>
          <w:gallery w:val="placeholder"/>
        </w:category>
        <w:types>
          <w:type w:val="bbPlcHdr"/>
        </w:types>
        <w:behaviors>
          <w:behavior w:val="content"/>
        </w:behaviors>
        <w:guid w:val="{6DE87775-06AC-4132-BF35-105B302FE781}"/>
      </w:docPartPr>
      <w:docPartBody>
        <w:p w:rsidR="002670CC" w:rsidRDefault="00000000">
          <w:pPr>
            <w:pStyle w:val="82A739DC29834FEEBE43BC03476632D3"/>
          </w:pPr>
          <w:r w:rsidRPr="00122E79">
            <w:rPr>
              <w:rStyle w:val="mfasiintens"/>
            </w:rPr>
            <w:t>Feu clic aquí per escriure text.</w:t>
          </w:r>
        </w:p>
      </w:docPartBody>
    </w:docPart>
    <w:docPart>
      <w:docPartPr>
        <w:name w:val="AAB846B98A344D3F90567FA25F836181"/>
        <w:category>
          <w:name w:val="General"/>
          <w:gallery w:val="placeholder"/>
        </w:category>
        <w:types>
          <w:type w:val="bbPlcHdr"/>
        </w:types>
        <w:behaviors>
          <w:behavior w:val="content"/>
        </w:behaviors>
        <w:guid w:val="{D11F4CC6-6A3C-4871-BF19-5040A4C9C9D8}"/>
      </w:docPartPr>
      <w:docPartBody>
        <w:p w:rsidR="002670CC" w:rsidRDefault="00000000">
          <w:pPr>
            <w:pStyle w:val="AAB846B98A344D3F90567FA25F836181"/>
          </w:pPr>
          <w:r w:rsidRPr="00122E79">
            <w:rPr>
              <w:rStyle w:val="mfasiintens"/>
            </w:rPr>
            <w:t>Feu clic aquí per escriure text.</w:t>
          </w:r>
        </w:p>
      </w:docPartBody>
    </w:docPart>
    <w:docPart>
      <w:docPartPr>
        <w:name w:val="8E031F686A2749149C347569D338D7BD"/>
        <w:category>
          <w:name w:val="General"/>
          <w:gallery w:val="placeholder"/>
        </w:category>
        <w:types>
          <w:type w:val="bbPlcHdr"/>
        </w:types>
        <w:behaviors>
          <w:behavior w:val="content"/>
        </w:behaviors>
        <w:guid w:val="{B80C6256-8D38-4684-B5C7-7C0E2C7FB1AE}"/>
      </w:docPartPr>
      <w:docPartBody>
        <w:p w:rsidR="002670CC" w:rsidRDefault="00000000">
          <w:pPr>
            <w:pStyle w:val="8E031F686A2749149C347569D338D7BD"/>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7BC"/>
    <w:rsid w:val="000937BC"/>
    <w:rsid w:val="002670CC"/>
    <w:rsid w:val="006458D8"/>
    <w:rsid w:val="00CC4367"/>
    <w:rsid w:val="00EA043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89E8B42B67D242458D38567EDEC9C586">
    <w:name w:val="89E8B42B67D242458D38567EDEC9C586"/>
  </w:style>
  <w:style w:type="paragraph" w:customStyle="1" w:styleId="4584B9DC57314D208D71FB7CA027D804">
    <w:name w:val="4584B9DC57314D208D71FB7CA027D804"/>
  </w:style>
  <w:style w:type="paragraph" w:customStyle="1" w:styleId="43FB9E25ABD9435AAA7E56FB06F80E50">
    <w:name w:val="43FB9E25ABD9435AAA7E56FB06F80E50"/>
  </w:style>
  <w:style w:type="paragraph" w:customStyle="1" w:styleId="9AA0F8964AD7403E9C2D68783DFD345B">
    <w:name w:val="9AA0F8964AD7403E9C2D68783DFD345B"/>
  </w:style>
  <w:style w:type="paragraph" w:customStyle="1" w:styleId="115122F0A2F6495284445253166CABA3">
    <w:name w:val="115122F0A2F6495284445253166CABA3"/>
  </w:style>
  <w:style w:type="paragraph" w:customStyle="1" w:styleId="24DA87843A58462DBDB4DCA04383BF5B">
    <w:name w:val="24DA87843A58462DBDB4DCA04383BF5B"/>
  </w:style>
  <w:style w:type="paragraph" w:customStyle="1" w:styleId="98C162C43A634E289587100E1A210BB9">
    <w:name w:val="98C162C43A634E289587100E1A210BB9"/>
  </w:style>
  <w:style w:type="paragraph" w:customStyle="1" w:styleId="D9344DAFDA054CE1927E78E790F68126">
    <w:name w:val="D9344DAFDA054CE1927E78E790F68126"/>
  </w:style>
  <w:style w:type="paragraph" w:customStyle="1" w:styleId="96D4D59916344EBEB0FFDF16DC4B183C">
    <w:name w:val="96D4D59916344EBEB0FFDF16DC4B183C"/>
  </w:style>
  <w:style w:type="paragraph" w:customStyle="1" w:styleId="BB3AF6A6D07E418CA38EFAB8E9840ABD">
    <w:name w:val="BB3AF6A6D07E418CA38EFAB8E9840ABD"/>
  </w:style>
  <w:style w:type="paragraph" w:customStyle="1" w:styleId="D691790F3F544C298DDB4598B4CDAE4A">
    <w:name w:val="D691790F3F544C298DDB4598B4CDAE4A"/>
  </w:style>
  <w:style w:type="paragraph" w:customStyle="1" w:styleId="E418ABCC1E65450D89B0E21C8F68654B">
    <w:name w:val="E418ABCC1E65450D89B0E21C8F68654B"/>
  </w:style>
  <w:style w:type="paragraph" w:customStyle="1" w:styleId="9D2297B6E9B144D99BCC1C1A2DF199E6">
    <w:name w:val="9D2297B6E9B144D99BCC1C1A2DF199E6"/>
  </w:style>
  <w:style w:type="paragraph" w:customStyle="1" w:styleId="F159612687C445D582AD07CC76E9AED1">
    <w:name w:val="F159612687C445D582AD07CC76E9AED1"/>
  </w:style>
  <w:style w:type="paragraph" w:customStyle="1" w:styleId="B87263B3DAD740EC8B094379184D5BAB">
    <w:name w:val="B87263B3DAD740EC8B094379184D5BAB"/>
  </w:style>
  <w:style w:type="paragraph" w:customStyle="1" w:styleId="26F402B2F4A64AD8BF1E3BF67A5EAB30">
    <w:name w:val="26F402B2F4A64AD8BF1E3BF67A5EAB30"/>
  </w:style>
  <w:style w:type="paragraph" w:customStyle="1" w:styleId="B3E8CA28907C415B8A0F5191A4263298">
    <w:name w:val="B3E8CA28907C415B8A0F5191A4263298"/>
  </w:style>
  <w:style w:type="paragraph" w:customStyle="1" w:styleId="8E0AD29B8F13473FB61FCF7C1106930B">
    <w:name w:val="8E0AD29B8F13473FB61FCF7C1106930B"/>
  </w:style>
  <w:style w:type="paragraph" w:customStyle="1" w:styleId="BC57B7658DA940459E303D452BDB1EAB">
    <w:name w:val="BC57B7658DA940459E303D452BDB1EAB"/>
  </w:style>
  <w:style w:type="paragraph" w:customStyle="1" w:styleId="82A739DC29834FEEBE43BC03476632D3">
    <w:name w:val="82A739DC29834FEEBE43BC03476632D3"/>
  </w:style>
  <w:style w:type="paragraph" w:customStyle="1" w:styleId="AAB846B98A344D3F90567FA25F836181">
    <w:name w:val="AAB846B98A344D3F90567FA25F836181"/>
  </w:style>
  <w:style w:type="paragraph" w:customStyle="1" w:styleId="8E031F686A2749149C347569D338D7BD">
    <w:name w:val="8E031F686A2749149C347569D338D7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4</TotalTime>
  <Pages>7</Pages>
  <Words>3221</Words>
  <Characters>18362</Characters>
  <Application>Microsoft Office Word</Application>
  <DocSecurity>0</DocSecurity>
  <Lines>153</Lines>
  <Paragraphs>43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SOLANO ALARCON, JOANA</cp:lastModifiedBy>
  <cp:revision>2</cp:revision>
  <cp:lastPrinted>2023-11-07T12:28:00Z</cp:lastPrinted>
  <dcterms:created xsi:type="dcterms:W3CDTF">2025-09-26T10:08:00Z</dcterms:created>
  <dcterms:modified xsi:type="dcterms:W3CDTF">2025-09-26T10:08:00Z</dcterms:modified>
</cp:coreProperties>
</file>