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94789"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D9A6195" w14:textId="77777777" w:rsidR="00CD2873" w:rsidRPr="006B71C0" w:rsidRDefault="00CD2873" w:rsidP="00CD2873">
      <w:pPr>
        <w:pStyle w:val="Textindependent"/>
        <w:jc w:val="center"/>
        <w:rPr>
          <w:rFonts w:ascii="Aptos" w:hAnsi="Aptos"/>
          <w:b/>
          <w:sz w:val="20"/>
          <w:szCs w:val="20"/>
        </w:rPr>
      </w:pPr>
    </w:p>
    <w:p w14:paraId="369E7310" w14:textId="77777777" w:rsidR="00CD2873" w:rsidRPr="006B71C0" w:rsidRDefault="00CD2873" w:rsidP="00CD2873">
      <w:pPr>
        <w:rPr>
          <w:rFonts w:ascii="Aptos" w:hAnsi="Aptos" w:cs="Arial"/>
          <w:b/>
          <w:sz w:val="20"/>
          <w:szCs w:val="20"/>
        </w:rPr>
      </w:pPr>
    </w:p>
    <w:p w14:paraId="77B0EFCC"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057B63FC981B45B9B5D899EAA90C2E9E"/>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057B63FC981B45B9B5D899EAA90C2E9E"/>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057B63FC981B45B9B5D899EAA90C2E9E"/>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057B63FC981B45B9B5D899EAA90C2E9E"/>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057B63FC981B45B9B5D899EAA90C2E9E"/>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59EC4DC8"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5B9126E3" w14:textId="77777777" w:rsidTr="00A57B4F">
        <w:trPr>
          <w:trHeight w:val="340"/>
        </w:trPr>
        <w:tc>
          <w:tcPr>
            <w:tcW w:w="8612" w:type="dxa"/>
            <w:vAlign w:val="center"/>
          </w:tcPr>
          <w:p w14:paraId="5970E86B" w14:textId="77777777"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057B63FC981B45B9B5D899EAA90C2E9E"/>
                </w:placeholder>
              </w:sdtPr>
              <w:sdtEndPr>
                <w:rPr>
                  <w:rStyle w:val="mfasiintens"/>
                </w:rPr>
              </w:sdtEndPr>
              <w:sdtContent>
                <w:r w:rsidR="002079C0" w:rsidRPr="006B71C0">
                  <w:rPr>
                    <w:rStyle w:val="mfasiintens"/>
                    <w:rFonts w:ascii="Aptos" w:hAnsi="Aptos"/>
                  </w:rPr>
                  <w:t>001_P24xxxxx</w:t>
                </w:r>
              </w:sdtContent>
            </w:sdt>
          </w:p>
        </w:tc>
      </w:tr>
      <w:tr w:rsidR="00CD2873" w:rsidRPr="006B71C0" w14:paraId="5B1A5B59" w14:textId="77777777" w:rsidTr="00A57B4F">
        <w:trPr>
          <w:trHeight w:val="547"/>
        </w:trPr>
        <w:tc>
          <w:tcPr>
            <w:tcW w:w="8612" w:type="dxa"/>
          </w:tcPr>
          <w:p w14:paraId="6A8DC062" w14:textId="77777777"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057B63FC981B45B9B5D899EAA90C2E9E"/>
                </w:placeholder>
                <w:showingPlcHdr/>
              </w:sdtPr>
              <w:sdtEndPr>
                <w:rPr>
                  <w:rStyle w:val="mfasiintens"/>
                </w:rPr>
              </w:sdtEndPr>
              <w:sdtContent>
                <w:r w:rsidR="00B67F0F" w:rsidRPr="006B71C0">
                  <w:rPr>
                    <w:rStyle w:val="mfasiintens"/>
                    <w:rFonts w:ascii="Aptos" w:hAnsi="Aptos"/>
                  </w:rPr>
                  <w:t>Feu clic aquí per escriure text.</w:t>
                </w:r>
              </w:sdtContent>
            </w:sdt>
          </w:p>
        </w:tc>
      </w:tr>
      <w:tr w:rsidR="00A13471" w:rsidRPr="006B71C0" w14:paraId="39BC7F77" w14:textId="77777777" w:rsidTr="005A7CB0">
        <w:trPr>
          <w:trHeight w:val="397"/>
        </w:trPr>
        <w:tc>
          <w:tcPr>
            <w:tcW w:w="8612" w:type="dxa"/>
            <w:vAlign w:val="center"/>
          </w:tcPr>
          <w:p w14:paraId="1D2F46D1" w14:textId="77777777"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0F72D34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431FCC2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35E76542" w14:textId="77777777" w:rsidR="00CD2873" w:rsidRPr="006B71C0" w:rsidRDefault="00CD2873" w:rsidP="00CD2873">
      <w:pPr>
        <w:rPr>
          <w:rFonts w:ascii="Aptos" w:hAnsi="Aptos" w:cs="Arial"/>
          <w:sz w:val="20"/>
          <w:szCs w:val="20"/>
        </w:rPr>
      </w:pPr>
    </w:p>
    <w:p w14:paraId="09246933"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057B63FC981B45B9B5D899EAA90C2E9E"/>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54E4834C"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057B63FC981B45B9B5D899EAA90C2E9E"/>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D8DD62C"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057B63FC981B45B9B5D899EAA90C2E9E"/>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55E2E7A"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057B63FC981B45B9B5D899EAA90C2E9E"/>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929C5A7" w14:textId="77777777" w:rsidR="00CD2873" w:rsidRPr="006B71C0" w:rsidRDefault="00CD2873" w:rsidP="00CD2873">
      <w:pPr>
        <w:rPr>
          <w:rFonts w:ascii="Aptos" w:hAnsi="Aptos" w:cs="Arial"/>
          <w:sz w:val="20"/>
          <w:szCs w:val="20"/>
        </w:rPr>
      </w:pPr>
    </w:p>
    <w:p w14:paraId="42906E83"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9EC5F12" w14:textId="77777777" w:rsidR="00CD2873" w:rsidRPr="006B71C0" w:rsidRDefault="00CD2873" w:rsidP="00CD2873">
      <w:pPr>
        <w:rPr>
          <w:rFonts w:ascii="Aptos" w:hAnsi="Aptos" w:cs="Arial"/>
          <w:sz w:val="20"/>
          <w:szCs w:val="20"/>
        </w:rPr>
      </w:pPr>
    </w:p>
    <w:p w14:paraId="3C081A51"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095A3DF794B14D48BE1C6811622A6145"/>
          </w:placeholder>
          <w:showingPlcHdr/>
        </w:sdtPr>
        <w:sdtEndPr>
          <w:rPr>
            <w:rStyle w:val="mfasiintens"/>
          </w:rPr>
        </w:sdtEndPr>
        <w:sdtContent>
          <w:r w:rsidRPr="006B71C0">
            <w:rPr>
              <w:rStyle w:val="mfasiintens"/>
              <w:rFonts w:ascii="Aptos" w:hAnsi="Aptos"/>
            </w:rPr>
            <w:t>Feu clic aquí per escriure text.</w:t>
          </w:r>
        </w:sdtContent>
      </w:sdt>
    </w:p>
    <w:p w14:paraId="1DE67B08"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E0AA11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05750C74"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8D20E1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D73B7C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3B5D962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1055EF46"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4BC8FE23"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8CA56E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7E77E849" w14:textId="77777777" w:rsidTr="00BC328D">
        <w:sdt>
          <w:sdtPr>
            <w:rPr>
              <w:rFonts w:ascii="Aptos" w:hAnsi="Aptos"/>
              <w:sz w:val="20"/>
              <w:szCs w:val="20"/>
            </w:rPr>
            <w:id w:val="669141610"/>
            <w:placeholder>
              <w:docPart w:val="D0B9D7F12DEE4E32B6B02FCF58CF4488"/>
            </w:placeholder>
            <w:showingPlcHdr/>
          </w:sdtPr>
          <w:sdtEndPr/>
          <w:sdtContent>
            <w:tc>
              <w:tcPr>
                <w:tcW w:w="4989" w:type="dxa"/>
                <w:tcBorders>
                  <w:top w:val="single" w:sz="12" w:space="0" w:color="auto"/>
                </w:tcBorders>
              </w:tcPr>
              <w:p w14:paraId="766B6F84"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D0B9D7F12DEE4E32B6B02FCF58CF4488"/>
              </w:placeholder>
            </w:sdtPr>
            <w:sdtEndPr/>
            <w:sdtContent>
              <w:p w14:paraId="12A20FB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D0B9D7F12DEE4E32B6B02FCF58CF4488"/>
            </w:placeholder>
          </w:sdtPr>
          <w:sdtEndPr/>
          <w:sdtContent>
            <w:tc>
              <w:tcPr>
                <w:tcW w:w="964" w:type="dxa"/>
                <w:tcBorders>
                  <w:top w:val="single" w:sz="12" w:space="0" w:color="auto"/>
                </w:tcBorders>
              </w:tcPr>
              <w:p w14:paraId="6E40D32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D0B9D7F12DEE4E32B6B02FCF58CF4488"/>
              </w:placeholder>
            </w:sdtPr>
            <w:sdtEndPr/>
            <w:sdtContent>
              <w:p w14:paraId="47F0DDC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53D48151" w14:textId="77777777" w:rsidTr="00BC328D">
        <w:sdt>
          <w:sdtPr>
            <w:rPr>
              <w:rFonts w:ascii="Aptos" w:hAnsi="Aptos"/>
              <w:sz w:val="20"/>
              <w:szCs w:val="20"/>
            </w:rPr>
            <w:id w:val="240296076"/>
            <w:placeholder>
              <w:docPart w:val="7F9CEBC1F01E405E9940C8FB6200429D"/>
            </w:placeholder>
          </w:sdtPr>
          <w:sdtEndPr/>
          <w:sdtContent>
            <w:tc>
              <w:tcPr>
                <w:tcW w:w="4989" w:type="dxa"/>
              </w:tcPr>
              <w:p w14:paraId="59173B0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351785CD1B7946608E72D5479E547423"/>
              </w:placeholder>
            </w:sdtPr>
            <w:sdtEndPr/>
            <w:sdtContent>
              <w:p w14:paraId="6B40FF0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5BF2571B27C1422D852FE720579D371F"/>
            </w:placeholder>
          </w:sdtPr>
          <w:sdtEndPr/>
          <w:sdtContent>
            <w:tc>
              <w:tcPr>
                <w:tcW w:w="964" w:type="dxa"/>
              </w:tcPr>
              <w:p w14:paraId="37843D7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EA5A2FA84B3C44C0A591F015D0EA0990"/>
              </w:placeholder>
            </w:sdtPr>
            <w:sdtEndPr/>
            <w:sdtContent>
              <w:p w14:paraId="6737696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56EDCD" w14:textId="77777777" w:rsidTr="00BC328D">
        <w:sdt>
          <w:sdtPr>
            <w:rPr>
              <w:rFonts w:ascii="Aptos" w:hAnsi="Aptos"/>
              <w:sz w:val="20"/>
              <w:szCs w:val="20"/>
            </w:rPr>
            <w:id w:val="1006645454"/>
            <w:placeholder>
              <w:docPart w:val="D7EB2C650F5A42EC9937FF564A35994A"/>
            </w:placeholder>
          </w:sdtPr>
          <w:sdtEndPr/>
          <w:sdtContent>
            <w:tc>
              <w:tcPr>
                <w:tcW w:w="4989" w:type="dxa"/>
              </w:tcPr>
              <w:p w14:paraId="1A71F0E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96ABAB7D7E074FE38206696935A1B7F0"/>
              </w:placeholder>
            </w:sdtPr>
            <w:sdtEndPr/>
            <w:sdtContent>
              <w:p w14:paraId="20334D5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162F0503085049EDB22505298519BEFC"/>
            </w:placeholder>
          </w:sdtPr>
          <w:sdtEndPr/>
          <w:sdtContent>
            <w:tc>
              <w:tcPr>
                <w:tcW w:w="964" w:type="dxa"/>
              </w:tcPr>
              <w:p w14:paraId="6B2A0B3E"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E90C0FC2A5DE4815821E98CA4A8CD857"/>
              </w:placeholder>
            </w:sdtPr>
            <w:sdtEndPr/>
            <w:sdtContent>
              <w:p w14:paraId="46FE3C2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5986F28" w14:textId="77777777" w:rsidTr="00BC328D">
        <w:sdt>
          <w:sdtPr>
            <w:rPr>
              <w:rFonts w:ascii="Aptos" w:hAnsi="Aptos"/>
              <w:sz w:val="20"/>
              <w:szCs w:val="20"/>
            </w:rPr>
            <w:id w:val="833654896"/>
            <w:placeholder>
              <w:docPart w:val="95EF6EECA89641D09A61653727DA3E4F"/>
            </w:placeholder>
          </w:sdtPr>
          <w:sdtEndPr/>
          <w:sdtContent>
            <w:tc>
              <w:tcPr>
                <w:tcW w:w="4989" w:type="dxa"/>
              </w:tcPr>
              <w:p w14:paraId="7BEDA37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5A137F4D68B24CDF90D9C59954B7AF8D"/>
              </w:placeholder>
            </w:sdtPr>
            <w:sdtEndPr/>
            <w:sdtContent>
              <w:p w14:paraId="66A41B5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77C84458035C43038F913C563C836B08"/>
            </w:placeholder>
          </w:sdtPr>
          <w:sdtEndPr/>
          <w:sdtContent>
            <w:tc>
              <w:tcPr>
                <w:tcW w:w="964" w:type="dxa"/>
              </w:tcPr>
              <w:p w14:paraId="40B8B03E"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6F684F75DF5949E28D9AAC4876A7AEBF"/>
              </w:placeholder>
            </w:sdtPr>
            <w:sdtEndPr/>
            <w:sdtContent>
              <w:p w14:paraId="084E0EB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D3B49BF" w14:textId="77777777" w:rsidTr="00BC328D">
        <w:sdt>
          <w:sdtPr>
            <w:rPr>
              <w:rFonts w:ascii="Aptos" w:hAnsi="Aptos"/>
              <w:sz w:val="20"/>
              <w:szCs w:val="20"/>
            </w:rPr>
            <w:id w:val="1297329695"/>
            <w:placeholder>
              <w:docPart w:val="4D0733579B444C489384DF1ADC8D6E69"/>
            </w:placeholder>
          </w:sdtPr>
          <w:sdtEndPr/>
          <w:sdtContent>
            <w:tc>
              <w:tcPr>
                <w:tcW w:w="4989" w:type="dxa"/>
              </w:tcPr>
              <w:p w14:paraId="33ED2D1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FEC02AAB63114AF6A6B40EF9CF83AE89"/>
              </w:placeholder>
            </w:sdtPr>
            <w:sdtEndPr/>
            <w:sdtContent>
              <w:p w14:paraId="2CE7CA3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CF9D183EBDCF40AFAEDE5543C99C47DE"/>
            </w:placeholder>
          </w:sdtPr>
          <w:sdtEndPr/>
          <w:sdtContent>
            <w:tc>
              <w:tcPr>
                <w:tcW w:w="964" w:type="dxa"/>
              </w:tcPr>
              <w:p w14:paraId="534540F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52EA55AB59B74207ADE99D2C4B03F56D"/>
              </w:placeholder>
            </w:sdtPr>
            <w:sdtEndPr/>
            <w:sdtContent>
              <w:p w14:paraId="22D9811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EC14926" w14:textId="77777777" w:rsidTr="00BC328D">
        <w:sdt>
          <w:sdtPr>
            <w:rPr>
              <w:rFonts w:ascii="Aptos" w:hAnsi="Aptos"/>
              <w:sz w:val="20"/>
              <w:szCs w:val="20"/>
            </w:rPr>
            <w:id w:val="245698801"/>
            <w:placeholder>
              <w:docPart w:val="151F5716CEBE460BA1EF7EB5436061C9"/>
            </w:placeholder>
          </w:sdtPr>
          <w:sdtEndPr/>
          <w:sdtContent>
            <w:tc>
              <w:tcPr>
                <w:tcW w:w="4989" w:type="dxa"/>
                <w:tcBorders>
                  <w:bottom w:val="single" w:sz="12" w:space="0" w:color="auto"/>
                </w:tcBorders>
              </w:tcPr>
              <w:p w14:paraId="3688E2C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D81B7AE73CDE4309AF9B2263004269D9"/>
              </w:placeholder>
            </w:sdtPr>
            <w:sdtEndPr/>
            <w:sdtContent>
              <w:p w14:paraId="3C71B81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45C4267AAB47427D9F5E78A3FEFBAD98"/>
            </w:placeholder>
          </w:sdtPr>
          <w:sdtEndPr/>
          <w:sdtContent>
            <w:tc>
              <w:tcPr>
                <w:tcW w:w="964" w:type="dxa"/>
                <w:tcBorders>
                  <w:bottom w:val="single" w:sz="12" w:space="0" w:color="auto"/>
                </w:tcBorders>
              </w:tcPr>
              <w:p w14:paraId="71AF966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782AD88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7B1A1D4" w14:textId="77777777" w:rsidTr="00BC328D">
        <w:tc>
          <w:tcPr>
            <w:tcW w:w="4989" w:type="dxa"/>
            <w:tcBorders>
              <w:top w:val="single" w:sz="12" w:space="0" w:color="auto"/>
              <w:bottom w:val="single" w:sz="12" w:space="0" w:color="auto"/>
            </w:tcBorders>
            <w:shd w:val="clear" w:color="auto" w:fill="EEECE1" w:themeFill="background2"/>
          </w:tcPr>
          <w:p w14:paraId="782000C1"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EC9F707"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2516BEC1"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74A0CBA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549A2C0A"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3998564C"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4337335"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4D78AAC"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BEFE132"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7C9F068A" w14:textId="77777777" w:rsidR="00CD2873" w:rsidRPr="006B71C0" w:rsidRDefault="00F667B2"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7BCAD1FE" w14:textId="77777777" w:rsidR="00CD2873" w:rsidRPr="006B71C0" w:rsidRDefault="00F667B2"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2EE6F2D6"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CFED56E" w14:textId="77777777" w:rsidR="00D52ED4" w:rsidRPr="006B71C0" w:rsidRDefault="00F667B2"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74EC710" w14:textId="77777777" w:rsidR="00D52ED4" w:rsidRPr="006B71C0" w:rsidRDefault="00F667B2"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4376C14" w14:textId="77777777" w:rsidR="00D52ED4" w:rsidRPr="006B71C0" w:rsidRDefault="00F667B2"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057B63FC981B45B9B5D899EAA90C2E9E"/>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0D3A2F1C" w14:textId="77777777" w:rsidR="00D52ED4" w:rsidRPr="006B71C0" w:rsidRDefault="00F667B2"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C2DF1C2" w14:textId="77777777" w:rsidR="00CD2873" w:rsidRPr="006B71C0" w:rsidRDefault="00F667B2"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59A055E0" w14:textId="77777777" w:rsidR="00D52ED4" w:rsidRPr="006B71C0" w:rsidRDefault="00F667B2"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70B4744" w14:textId="77777777" w:rsidR="0028182A" w:rsidRPr="006B71C0" w:rsidRDefault="00F667B2"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6B9F431" w14:textId="77777777" w:rsidR="00EB43E5" w:rsidRPr="006B71C0" w:rsidRDefault="00F667B2"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057B63FC981B45B9B5D899EAA90C2E9E"/>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6D9B247"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0899034C" w14:textId="77777777" w:rsidR="00D52ED4" w:rsidRPr="006B71C0" w:rsidRDefault="00F667B2"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7120223E" w14:textId="77777777" w:rsidR="00D52ED4" w:rsidRPr="006B71C0" w:rsidRDefault="00F667B2"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057B63FC981B45B9B5D899EAA90C2E9E"/>
          </w:placeholder>
        </w:sdtPr>
        <w:sdtEndPr/>
        <w:sdtContent>
          <w:r w:rsidR="00D52ED4" w:rsidRPr="006B71C0">
            <w:rPr>
              <w:rStyle w:val="CitaCar"/>
              <w:rFonts w:ascii="Aptos" w:hAnsi="Aptos"/>
            </w:rPr>
            <w:t>.....................................................</w:t>
          </w:r>
        </w:sdtContent>
      </w:sdt>
    </w:p>
    <w:p w14:paraId="78CEA818" w14:textId="77777777" w:rsidR="00D52ED4" w:rsidRPr="006B71C0" w:rsidRDefault="00F667B2"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B139F6D" w14:textId="77777777" w:rsidR="00D52ED4" w:rsidRPr="006B71C0" w:rsidRDefault="00F667B2"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2AD7D212"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4A2BC3B" w14:textId="77777777" w:rsidR="00D52ED4" w:rsidRPr="006B71C0" w:rsidRDefault="00F667B2"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621BE60B"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63552031"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3C0DCBA" w14:textId="77777777" w:rsidR="00CD2873" w:rsidRPr="006B71C0" w:rsidRDefault="00F667B2"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E0BF1D" w14:textId="77777777" w:rsidR="003D15A7" w:rsidRPr="006B71C0" w:rsidRDefault="00F667B2"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1107275"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7F03D1CF"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5094F43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7D69280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4632B7FE"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22C95E8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23BE697"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6F09F34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6BC64B52"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1447DE7" w14:textId="77777777" w:rsidR="00D52ED4" w:rsidRPr="006B71C0" w:rsidRDefault="00F667B2"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B9EDD29"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08974A5C" w14:textId="77777777" w:rsidR="00CD2873" w:rsidRPr="006B71C0" w:rsidRDefault="00F667B2"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F0C6472" w14:textId="77777777" w:rsidR="00CD2873" w:rsidRDefault="00F667B2"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97625A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148F795F"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F2FF518"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4DDA93C7"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55640F0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AA0B822"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02C4EC96"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57B4F043"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537215E7"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5ABF2E69"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36456C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B61C198"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04CD22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E26748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6451943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8B00A20"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481490B"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6EDBCF2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1A83404"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CE02D55"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057B63FC981B45B9B5D899EAA90C2E9E"/>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2F37F258"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1058DE7E"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057B63FC981B45B9B5D899EAA90C2E9E"/>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3C5C52AA"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CDC1F82"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63B194FE"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ADBB27"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59F189B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223CA39F"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B5DCD7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89F8195"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0A3AEB9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16C33F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7F11F16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66ED7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7DB18BA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F469AB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2AB639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4182EEF"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ECD5E91"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7B1AF0D"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06955F6A"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B7A293F"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088D1129"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6D7F902"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46789486"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1AE6A782"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1DB4DD0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E8F1A5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12F3926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2543E50A"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8B67AE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B95308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3573919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DA64DCA"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60030DBB"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7032A67B"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229BDEF"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7668606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D471C7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C1B10C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55EF06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6390737"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4D6AF7C"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2B16EE1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9B9554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6096BF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27FE780"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FE1149C"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8E068EE"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4265E83"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4F04783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984D1C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7700260"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1F18034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7743867F"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48BBB0E"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2F941148"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E67C11C"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8068" w14:textId="77777777" w:rsidR="00F667B2" w:rsidRDefault="00F667B2" w:rsidP="00CD2873">
      <w:r>
        <w:separator/>
      </w:r>
    </w:p>
  </w:endnote>
  <w:endnote w:type="continuationSeparator" w:id="0">
    <w:p w14:paraId="45D787F4" w14:textId="77777777" w:rsidR="00F667B2" w:rsidRDefault="00F667B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0803281"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11E6C1B"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53745" w14:textId="77777777" w:rsidR="00F667B2" w:rsidRDefault="00F667B2" w:rsidP="00CD2873">
      <w:r>
        <w:separator/>
      </w:r>
    </w:p>
  </w:footnote>
  <w:footnote w:type="continuationSeparator" w:id="0">
    <w:p w14:paraId="025A2DA9" w14:textId="77777777" w:rsidR="00F667B2" w:rsidRDefault="00F667B2" w:rsidP="00CD2873">
      <w:r>
        <w:continuationSeparator/>
      </w:r>
    </w:p>
  </w:footnote>
  <w:footnote w:id="1">
    <w:p w14:paraId="4D65F46A"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B5E59D4"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DA8F341"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88EB4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0B663B2"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01B9542"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0895F"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3A2BBA2" wp14:editId="25050A39">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C82738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A2BBA2"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C827380"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7B2"/>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4FF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667B2"/>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49BA1"/>
  <w15:docId w15:val="{F96F8E4C-A0D6-4710-B20E-D525FC06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7B63FC981B45B9B5D899EAA90C2E9E"/>
        <w:category>
          <w:name w:val="General"/>
          <w:gallery w:val="placeholder"/>
        </w:category>
        <w:types>
          <w:type w:val="bbPlcHdr"/>
        </w:types>
        <w:behaviors>
          <w:behavior w:val="content"/>
        </w:behaviors>
        <w:guid w:val="{0CE2491B-B408-483C-86C7-4E34A4AE1B5C}"/>
      </w:docPartPr>
      <w:docPartBody>
        <w:p w:rsidR="007677DD" w:rsidRDefault="007677DD">
          <w:pPr>
            <w:pStyle w:val="057B63FC981B45B9B5D899EAA90C2E9E"/>
          </w:pPr>
          <w:r w:rsidRPr="00122E79">
            <w:rPr>
              <w:rStyle w:val="mfasiintens"/>
            </w:rPr>
            <w:t>Feu clic aquí per escriure text.</w:t>
          </w:r>
        </w:p>
      </w:docPartBody>
    </w:docPart>
    <w:docPart>
      <w:docPartPr>
        <w:name w:val="095A3DF794B14D48BE1C6811622A6145"/>
        <w:category>
          <w:name w:val="General"/>
          <w:gallery w:val="placeholder"/>
        </w:category>
        <w:types>
          <w:type w:val="bbPlcHdr"/>
        </w:types>
        <w:behaviors>
          <w:behavior w:val="content"/>
        </w:behaviors>
        <w:guid w:val="{A877CE27-EAFB-41EC-9A3B-08635BE022BD}"/>
      </w:docPartPr>
      <w:docPartBody>
        <w:p w:rsidR="007677DD" w:rsidRDefault="007677DD">
          <w:pPr>
            <w:pStyle w:val="095A3DF794B14D48BE1C6811622A6145"/>
          </w:pPr>
          <w:r w:rsidRPr="00122E79">
            <w:rPr>
              <w:rStyle w:val="mfasiintens"/>
            </w:rPr>
            <w:t>Feu clic aquí per escriure text.</w:t>
          </w:r>
        </w:p>
      </w:docPartBody>
    </w:docPart>
    <w:docPart>
      <w:docPartPr>
        <w:name w:val="D0B9D7F12DEE4E32B6B02FCF58CF4488"/>
        <w:category>
          <w:name w:val="General"/>
          <w:gallery w:val="placeholder"/>
        </w:category>
        <w:types>
          <w:type w:val="bbPlcHdr"/>
        </w:types>
        <w:behaviors>
          <w:behavior w:val="content"/>
        </w:behaviors>
        <w:guid w:val="{6ECF4A85-26D2-4F7C-9D71-D2FA2373644D}"/>
      </w:docPartPr>
      <w:docPartBody>
        <w:p w:rsidR="007677DD" w:rsidRDefault="007677DD">
          <w:pPr>
            <w:pStyle w:val="D0B9D7F12DEE4E32B6B02FCF58CF4488"/>
          </w:pPr>
          <w:r w:rsidRPr="00122E79">
            <w:rPr>
              <w:rStyle w:val="mfasiintens"/>
            </w:rPr>
            <w:t>Feu clic aquí per escriure text.</w:t>
          </w:r>
        </w:p>
      </w:docPartBody>
    </w:docPart>
    <w:docPart>
      <w:docPartPr>
        <w:name w:val="7F9CEBC1F01E405E9940C8FB6200429D"/>
        <w:category>
          <w:name w:val="General"/>
          <w:gallery w:val="placeholder"/>
        </w:category>
        <w:types>
          <w:type w:val="bbPlcHdr"/>
        </w:types>
        <w:behaviors>
          <w:behavior w:val="content"/>
        </w:behaviors>
        <w:guid w:val="{FBD43180-EEC1-4763-9872-5C9C89154D7C}"/>
      </w:docPartPr>
      <w:docPartBody>
        <w:p w:rsidR="007677DD" w:rsidRDefault="007677DD">
          <w:pPr>
            <w:pStyle w:val="7F9CEBC1F01E405E9940C8FB6200429D"/>
          </w:pPr>
          <w:r w:rsidRPr="00122E79">
            <w:rPr>
              <w:rStyle w:val="mfasiintens"/>
            </w:rPr>
            <w:t>Feu clic aquí per escriure text.</w:t>
          </w:r>
        </w:p>
      </w:docPartBody>
    </w:docPart>
    <w:docPart>
      <w:docPartPr>
        <w:name w:val="351785CD1B7946608E72D5479E547423"/>
        <w:category>
          <w:name w:val="General"/>
          <w:gallery w:val="placeholder"/>
        </w:category>
        <w:types>
          <w:type w:val="bbPlcHdr"/>
        </w:types>
        <w:behaviors>
          <w:behavior w:val="content"/>
        </w:behaviors>
        <w:guid w:val="{9E943296-53D6-4442-BF25-7C90DC679FCA}"/>
      </w:docPartPr>
      <w:docPartBody>
        <w:p w:rsidR="007677DD" w:rsidRDefault="007677DD">
          <w:pPr>
            <w:pStyle w:val="351785CD1B7946608E72D5479E547423"/>
          </w:pPr>
          <w:r w:rsidRPr="00122E79">
            <w:rPr>
              <w:rStyle w:val="mfasiintens"/>
            </w:rPr>
            <w:t>Feu clic aquí per escriure text.</w:t>
          </w:r>
        </w:p>
      </w:docPartBody>
    </w:docPart>
    <w:docPart>
      <w:docPartPr>
        <w:name w:val="5BF2571B27C1422D852FE720579D371F"/>
        <w:category>
          <w:name w:val="General"/>
          <w:gallery w:val="placeholder"/>
        </w:category>
        <w:types>
          <w:type w:val="bbPlcHdr"/>
        </w:types>
        <w:behaviors>
          <w:behavior w:val="content"/>
        </w:behaviors>
        <w:guid w:val="{96AA3F59-D865-40DA-A106-14D5178D3FC1}"/>
      </w:docPartPr>
      <w:docPartBody>
        <w:p w:rsidR="007677DD" w:rsidRDefault="007677DD">
          <w:pPr>
            <w:pStyle w:val="5BF2571B27C1422D852FE720579D371F"/>
          </w:pPr>
          <w:r w:rsidRPr="00122E79">
            <w:rPr>
              <w:rStyle w:val="mfasiintens"/>
            </w:rPr>
            <w:t>Feu clic aquí per escriure text.</w:t>
          </w:r>
        </w:p>
      </w:docPartBody>
    </w:docPart>
    <w:docPart>
      <w:docPartPr>
        <w:name w:val="EA5A2FA84B3C44C0A591F015D0EA0990"/>
        <w:category>
          <w:name w:val="General"/>
          <w:gallery w:val="placeholder"/>
        </w:category>
        <w:types>
          <w:type w:val="bbPlcHdr"/>
        </w:types>
        <w:behaviors>
          <w:behavior w:val="content"/>
        </w:behaviors>
        <w:guid w:val="{F2F5903B-79E6-4313-A525-0E055C811296}"/>
      </w:docPartPr>
      <w:docPartBody>
        <w:p w:rsidR="007677DD" w:rsidRDefault="007677DD">
          <w:pPr>
            <w:pStyle w:val="EA5A2FA84B3C44C0A591F015D0EA0990"/>
          </w:pPr>
          <w:r w:rsidRPr="00122E79">
            <w:rPr>
              <w:rStyle w:val="mfasiintens"/>
            </w:rPr>
            <w:t>Feu clic aquí per escriure text.</w:t>
          </w:r>
        </w:p>
      </w:docPartBody>
    </w:docPart>
    <w:docPart>
      <w:docPartPr>
        <w:name w:val="D7EB2C650F5A42EC9937FF564A35994A"/>
        <w:category>
          <w:name w:val="General"/>
          <w:gallery w:val="placeholder"/>
        </w:category>
        <w:types>
          <w:type w:val="bbPlcHdr"/>
        </w:types>
        <w:behaviors>
          <w:behavior w:val="content"/>
        </w:behaviors>
        <w:guid w:val="{CE2FFE14-36EA-4808-8E60-6EE154EB0C46}"/>
      </w:docPartPr>
      <w:docPartBody>
        <w:p w:rsidR="007677DD" w:rsidRDefault="007677DD">
          <w:pPr>
            <w:pStyle w:val="D7EB2C650F5A42EC9937FF564A35994A"/>
          </w:pPr>
          <w:r w:rsidRPr="00122E79">
            <w:rPr>
              <w:rStyle w:val="mfasiintens"/>
            </w:rPr>
            <w:t>Feu clic aquí per escriure text.</w:t>
          </w:r>
        </w:p>
      </w:docPartBody>
    </w:docPart>
    <w:docPart>
      <w:docPartPr>
        <w:name w:val="96ABAB7D7E074FE38206696935A1B7F0"/>
        <w:category>
          <w:name w:val="General"/>
          <w:gallery w:val="placeholder"/>
        </w:category>
        <w:types>
          <w:type w:val="bbPlcHdr"/>
        </w:types>
        <w:behaviors>
          <w:behavior w:val="content"/>
        </w:behaviors>
        <w:guid w:val="{C3FDE255-999E-44AB-B2B3-BBDF9ADB396D}"/>
      </w:docPartPr>
      <w:docPartBody>
        <w:p w:rsidR="007677DD" w:rsidRDefault="007677DD">
          <w:pPr>
            <w:pStyle w:val="96ABAB7D7E074FE38206696935A1B7F0"/>
          </w:pPr>
          <w:r w:rsidRPr="00122E79">
            <w:rPr>
              <w:rStyle w:val="mfasiintens"/>
            </w:rPr>
            <w:t>Feu clic aquí per escriure text.</w:t>
          </w:r>
        </w:p>
      </w:docPartBody>
    </w:docPart>
    <w:docPart>
      <w:docPartPr>
        <w:name w:val="162F0503085049EDB22505298519BEFC"/>
        <w:category>
          <w:name w:val="General"/>
          <w:gallery w:val="placeholder"/>
        </w:category>
        <w:types>
          <w:type w:val="bbPlcHdr"/>
        </w:types>
        <w:behaviors>
          <w:behavior w:val="content"/>
        </w:behaviors>
        <w:guid w:val="{54A8C30F-175F-47C1-830A-26988786088E}"/>
      </w:docPartPr>
      <w:docPartBody>
        <w:p w:rsidR="007677DD" w:rsidRDefault="007677DD">
          <w:pPr>
            <w:pStyle w:val="162F0503085049EDB22505298519BEFC"/>
          </w:pPr>
          <w:r w:rsidRPr="00122E79">
            <w:rPr>
              <w:rStyle w:val="mfasiintens"/>
            </w:rPr>
            <w:t>Feu clic aquí per escriure text.</w:t>
          </w:r>
        </w:p>
      </w:docPartBody>
    </w:docPart>
    <w:docPart>
      <w:docPartPr>
        <w:name w:val="E90C0FC2A5DE4815821E98CA4A8CD857"/>
        <w:category>
          <w:name w:val="General"/>
          <w:gallery w:val="placeholder"/>
        </w:category>
        <w:types>
          <w:type w:val="bbPlcHdr"/>
        </w:types>
        <w:behaviors>
          <w:behavior w:val="content"/>
        </w:behaviors>
        <w:guid w:val="{673AEA5B-0BBA-4733-959A-3CCCD1E18156}"/>
      </w:docPartPr>
      <w:docPartBody>
        <w:p w:rsidR="007677DD" w:rsidRDefault="007677DD">
          <w:pPr>
            <w:pStyle w:val="E90C0FC2A5DE4815821E98CA4A8CD857"/>
          </w:pPr>
          <w:r w:rsidRPr="00122E79">
            <w:rPr>
              <w:rStyle w:val="mfasiintens"/>
            </w:rPr>
            <w:t>Feu clic aquí per escriure text.</w:t>
          </w:r>
        </w:p>
      </w:docPartBody>
    </w:docPart>
    <w:docPart>
      <w:docPartPr>
        <w:name w:val="95EF6EECA89641D09A61653727DA3E4F"/>
        <w:category>
          <w:name w:val="General"/>
          <w:gallery w:val="placeholder"/>
        </w:category>
        <w:types>
          <w:type w:val="bbPlcHdr"/>
        </w:types>
        <w:behaviors>
          <w:behavior w:val="content"/>
        </w:behaviors>
        <w:guid w:val="{87A4622D-2046-4B29-ADF9-693232670A6B}"/>
      </w:docPartPr>
      <w:docPartBody>
        <w:p w:rsidR="007677DD" w:rsidRDefault="007677DD">
          <w:pPr>
            <w:pStyle w:val="95EF6EECA89641D09A61653727DA3E4F"/>
          </w:pPr>
          <w:r w:rsidRPr="00122E79">
            <w:rPr>
              <w:rStyle w:val="mfasiintens"/>
            </w:rPr>
            <w:t>Feu clic aquí per escriure text.</w:t>
          </w:r>
        </w:p>
      </w:docPartBody>
    </w:docPart>
    <w:docPart>
      <w:docPartPr>
        <w:name w:val="5A137F4D68B24CDF90D9C59954B7AF8D"/>
        <w:category>
          <w:name w:val="General"/>
          <w:gallery w:val="placeholder"/>
        </w:category>
        <w:types>
          <w:type w:val="bbPlcHdr"/>
        </w:types>
        <w:behaviors>
          <w:behavior w:val="content"/>
        </w:behaviors>
        <w:guid w:val="{6EBDF5B7-CA56-4F04-AA1D-877D3029C8C9}"/>
      </w:docPartPr>
      <w:docPartBody>
        <w:p w:rsidR="007677DD" w:rsidRDefault="007677DD">
          <w:pPr>
            <w:pStyle w:val="5A137F4D68B24CDF90D9C59954B7AF8D"/>
          </w:pPr>
          <w:r w:rsidRPr="00122E79">
            <w:rPr>
              <w:rStyle w:val="mfasiintens"/>
            </w:rPr>
            <w:t>Feu clic aquí per escriure text.</w:t>
          </w:r>
        </w:p>
      </w:docPartBody>
    </w:docPart>
    <w:docPart>
      <w:docPartPr>
        <w:name w:val="77C84458035C43038F913C563C836B08"/>
        <w:category>
          <w:name w:val="General"/>
          <w:gallery w:val="placeholder"/>
        </w:category>
        <w:types>
          <w:type w:val="bbPlcHdr"/>
        </w:types>
        <w:behaviors>
          <w:behavior w:val="content"/>
        </w:behaviors>
        <w:guid w:val="{E33B83BB-8B2C-43D8-850F-DFA6CDBED03B}"/>
      </w:docPartPr>
      <w:docPartBody>
        <w:p w:rsidR="007677DD" w:rsidRDefault="007677DD">
          <w:pPr>
            <w:pStyle w:val="77C84458035C43038F913C563C836B08"/>
          </w:pPr>
          <w:r w:rsidRPr="00122E79">
            <w:rPr>
              <w:rStyle w:val="mfasiintens"/>
            </w:rPr>
            <w:t>Feu clic aquí per escriure text.</w:t>
          </w:r>
        </w:p>
      </w:docPartBody>
    </w:docPart>
    <w:docPart>
      <w:docPartPr>
        <w:name w:val="6F684F75DF5949E28D9AAC4876A7AEBF"/>
        <w:category>
          <w:name w:val="General"/>
          <w:gallery w:val="placeholder"/>
        </w:category>
        <w:types>
          <w:type w:val="bbPlcHdr"/>
        </w:types>
        <w:behaviors>
          <w:behavior w:val="content"/>
        </w:behaviors>
        <w:guid w:val="{6E0EFF54-E7BB-422E-87E3-8F4A9DC02C0A}"/>
      </w:docPartPr>
      <w:docPartBody>
        <w:p w:rsidR="007677DD" w:rsidRDefault="007677DD">
          <w:pPr>
            <w:pStyle w:val="6F684F75DF5949E28D9AAC4876A7AEBF"/>
          </w:pPr>
          <w:r w:rsidRPr="00122E79">
            <w:rPr>
              <w:rStyle w:val="mfasiintens"/>
            </w:rPr>
            <w:t>Feu clic aquí per escriure text.</w:t>
          </w:r>
        </w:p>
      </w:docPartBody>
    </w:docPart>
    <w:docPart>
      <w:docPartPr>
        <w:name w:val="4D0733579B444C489384DF1ADC8D6E69"/>
        <w:category>
          <w:name w:val="General"/>
          <w:gallery w:val="placeholder"/>
        </w:category>
        <w:types>
          <w:type w:val="bbPlcHdr"/>
        </w:types>
        <w:behaviors>
          <w:behavior w:val="content"/>
        </w:behaviors>
        <w:guid w:val="{55AC6D3C-5777-4692-BD70-A80E448B2A5C}"/>
      </w:docPartPr>
      <w:docPartBody>
        <w:p w:rsidR="007677DD" w:rsidRDefault="007677DD">
          <w:pPr>
            <w:pStyle w:val="4D0733579B444C489384DF1ADC8D6E69"/>
          </w:pPr>
          <w:r w:rsidRPr="00122E79">
            <w:rPr>
              <w:rStyle w:val="mfasiintens"/>
            </w:rPr>
            <w:t>Feu clic aquí per escriure text.</w:t>
          </w:r>
        </w:p>
      </w:docPartBody>
    </w:docPart>
    <w:docPart>
      <w:docPartPr>
        <w:name w:val="FEC02AAB63114AF6A6B40EF9CF83AE89"/>
        <w:category>
          <w:name w:val="General"/>
          <w:gallery w:val="placeholder"/>
        </w:category>
        <w:types>
          <w:type w:val="bbPlcHdr"/>
        </w:types>
        <w:behaviors>
          <w:behavior w:val="content"/>
        </w:behaviors>
        <w:guid w:val="{529A48F2-5433-40A2-979A-E071C933FF69}"/>
      </w:docPartPr>
      <w:docPartBody>
        <w:p w:rsidR="007677DD" w:rsidRDefault="007677DD">
          <w:pPr>
            <w:pStyle w:val="FEC02AAB63114AF6A6B40EF9CF83AE89"/>
          </w:pPr>
          <w:r w:rsidRPr="00122E79">
            <w:rPr>
              <w:rStyle w:val="mfasiintens"/>
            </w:rPr>
            <w:t>Feu clic aquí per escriure text.</w:t>
          </w:r>
        </w:p>
      </w:docPartBody>
    </w:docPart>
    <w:docPart>
      <w:docPartPr>
        <w:name w:val="CF9D183EBDCF40AFAEDE5543C99C47DE"/>
        <w:category>
          <w:name w:val="General"/>
          <w:gallery w:val="placeholder"/>
        </w:category>
        <w:types>
          <w:type w:val="bbPlcHdr"/>
        </w:types>
        <w:behaviors>
          <w:behavior w:val="content"/>
        </w:behaviors>
        <w:guid w:val="{174D5229-0C95-41AE-A3B1-BF7D913B9F42}"/>
      </w:docPartPr>
      <w:docPartBody>
        <w:p w:rsidR="007677DD" w:rsidRDefault="007677DD">
          <w:pPr>
            <w:pStyle w:val="CF9D183EBDCF40AFAEDE5543C99C47DE"/>
          </w:pPr>
          <w:r w:rsidRPr="00122E79">
            <w:rPr>
              <w:rStyle w:val="mfasiintens"/>
            </w:rPr>
            <w:t>Feu clic aquí per escriure text.</w:t>
          </w:r>
        </w:p>
      </w:docPartBody>
    </w:docPart>
    <w:docPart>
      <w:docPartPr>
        <w:name w:val="52EA55AB59B74207ADE99D2C4B03F56D"/>
        <w:category>
          <w:name w:val="General"/>
          <w:gallery w:val="placeholder"/>
        </w:category>
        <w:types>
          <w:type w:val="bbPlcHdr"/>
        </w:types>
        <w:behaviors>
          <w:behavior w:val="content"/>
        </w:behaviors>
        <w:guid w:val="{A41A9D45-0DED-486D-8B1E-2AABD6E70475}"/>
      </w:docPartPr>
      <w:docPartBody>
        <w:p w:rsidR="007677DD" w:rsidRDefault="007677DD">
          <w:pPr>
            <w:pStyle w:val="52EA55AB59B74207ADE99D2C4B03F56D"/>
          </w:pPr>
          <w:r w:rsidRPr="00122E79">
            <w:rPr>
              <w:rStyle w:val="mfasiintens"/>
            </w:rPr>
            <w:t>Feu clic aquí per escriure text.</w:t>
          </w:r>
        </w:p>
      </w:docPartBody>
    </w:docPart>
    <w:docPart>
      <w:docPartPr>
        <w:name w:val="151F5716CEBE460BA1EF7EB5436061C9"/>
        <w:category>
          <w:name w:val="General"/>
          <w:gallery w:val="placeholder"/>
        </w:category>
        <w:types>
          <w:type w:val="bbPlcHdr"/>
        </w:types>
        <w:behaviors>
          <w:behavior w:val="content"/>
        </w:behaviors>
        <w:guid w:val="{537CF07D-AE7F-4D72-99EE-8174241C79EE}"/>
      </w:docPartPr>
      <w:docPartBody>
        <w:p w:rsidR="007677DD" w:rsidRDefault="007677DD">
          <w:pPr>
            <w:pStyle w:val="151F5716CEBE460BA1EF7EB5436061C9"/>
          </w:pPr>
          <w:r w:rsidRPr="00122E79">
            <w:rPr>
              <w:rStyle w:val="mfasiintens"/>
            </w:rPr>
            <w:t>Feu clic aquí per escriure text.</w:t>
          </w:r>
        </w:p>
      </w:docPartBody>
    </w:docPart>
    <w:docPart>
      <w:docPartPr>
        <w:name w:val="D81B7AE73CDE4309AF9B2263004269D9"/>
        <w:category>
          <w:name w:val="General"/>
          <w:gallery w:val="placeholder"/>
        </w:category>
        <w:types>
          <w:type w:val="bbPlcHdr"/>
        </w:types>
        <w:behaviors>
          <w:behavior w:val="content"/>
        </w:behaviors>
        <w:guid w:val="{C1E5B886-53F6-4A30-91A5-62D7BD673333}"/>
      </w:docPartPr>
      <w:docPartBody>
        <w:p w:rsidR="007677DD" w:rsidRDefault="007677DD">
          <w:pPr>
            <w:pStyle w:val="D81B7AE73CDE4309AF9B2263004269D9"/>
          </w:pPr>
          <w:r w:rsidRPr="00122E79">
            <w:rPr>
              <w:rStyle w:val="mfasiintens"/>
            </w:rPr>
            <w:t>Feu clic aquí per escriure text.</w:t>
          </w:r>
        </w:p>
      </w:docPartBody>
    </w:docPart>
    <w:docPart>
      <w:docPartPr>
        <w:name w:val="45C4267AAB47427D9F5E78A3FEFBAD98"/>
        <w:category>
          <w:name w:val="General"/>
          <w:gallery w:val="placeholder"/>
        </w:category>
        <w:types>
          <w:type w:val="bbPlcHdr"/>
        </w:types>
        <w:behaviors>
          <w:behavior w:val="content"/>
        </w:behaviors>
        <w:guid w:val="{65AAD182-8954-4A3E-8486-4E90721B2396}"/>
      </w:docPartPr>
      <w:docPartBody>
        <w:p w:rsidR="007677DD" w:rsidRDefault="007677DD">
          <w:pPr>
            <w:pStyle w:val="45C4267AAB47427D9F5E78A3FEFBAD98"/>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DD"/>
    <w:rsid w:val="007677DD"/>
    <w:rsid w:val="00B44F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057B63FC981B45B9B5D899EAA90C2E9E">
    <w:name w:val="057B63FC981B45B9B5D899EAA90C2E9E"/>
  </w:style>
  <w:style w:type="paragraph" w:customStyle="1" w:styleId="095A3DF794B14D48BE1C6811622A6145">
    <w:name w:val="095A3DF794B14D48BE1C6811622A6145"/>
  </w:style>
  <w:style w:type="paragraph" w:customStyle="1" w:styleId="D0B9D7F12DEE4E32B6B02FCF58CF4488">
    <w:name w:val="D0B9D7F12DEE4E32B6B02FCF58CF4488"/>
  </w:style>
  <w:style w:type="paragraph" w:customStyle="1" w:styleId="7F9CEBC1F01E405E9940C8FB6200429D">
    <w:name w:val="7F9CEBC1F01E405E9940C8FB6200429D"/>
  </w:style>
  <w:style w:type="paragraph" w:customStyle="1" w:styleId="351785CD1B7946608E72D5479E547423">
    <w:name w:val="351785CD1B7946608E72D5479E547423"/>
  </w:style>
  <w:style w:type="paragraph" w:customStyle="1" w:styleId="5BF2571B27C1422D852FE720579D371F">
    <w:name w:val="5BF2571B27C1422D852FE720579D371F"/>
  </w:style>
  <w:style w:type="paragraph" w:customStyle="1" w:styleId="EA5A2FA84B3C44C0A591F015D0EA0990">
    <w:name w:val="EA5A2FA84B3C44C0A591F015D0EA0990"/>
  </w:style>
  <w:style w:type="paragraph" w:customStyle="1" w:styleId="D7EB2C650F5A42EC9937FF564A35994A">
    <w:name w:val="D7EB2C650F5A42EC9937FF564A35994A"/>
  </w:style>
  <w:style w:type="paragraph" w:customStyle="1" w:styleId="96ABAB7D7E074FE38206696935A1B7F0">
    <w:name w:val="96ABAB7D7E074FE38206696935A1B7F0"/>
  </w:style>
  <w:style w:type="paragraph" w:customStyle="1" w:styleId="162F0503085049EDB22505298519BEFC">
    <w:name w:val="162F0503085049EDB22505298519BEFC"/>
  </w:style>
  <w:style w:type="paragraph" w:customStyle="1" w:styleId="E90C0FC2A5DE4815821E98CA4A8CD857">
    <w:name w:val="E90C0FC2A5DE4815821E98CA4A8CD857"/>
  </w:style>
  <w:style w:type="paragraph" w:customStyle="1" w:styleId="95EF6EECA89641D09A61653727DA3E4F">
    <w:name w:val="95EF6EECA89641D09A61653727DA3E4F"/>
  </w:style>
  <w:style w:type="paragraph" w:customStyle="1" w:styleId="5A137F4D68B24CDF90D9C59954B7AF8D">
    <w:name w:val="5A137F4D68B24CDF90D9C59954B7AF8D"/>
  </w:style>
  <w:style w:type="paragraph" w:customStyle="1" w:styleId="77C84458035C43038F913C563C836B08">
    <w:name w:val="77C84458035C43038F913C563C836B08"/>
  </w:style>
  <w:style w:type="paragraph" w:customStyle="1" w:styleId="6F684F75DF5949E28D9AAC4876A7AEBF">
    <w:name w:val="6F684F75DF5949E28D9AAC4876A7AEBF"/>
  </w:style>
  <w:style w:type="paragraph" w:customStyle="1" w:styleId="4D0733579B444C489384DF1ADC8D6E69">
    <w:name w:val="4D0733579B444C489384DF1ADC8D6E69"/>
  </w:style>
  <w:style w:type="paragraph" w:customStyle="1" w:styleId="FEC02AAB63114AF6A6B40EF9CF83AE89">
    <w:name w:val="FEC02AAB63114AF6A6B40EF9CF83AE89"/>
  </w:style>
  <w:style w:type="paragraph" w:customStyle="1" w:styleId="CF9D183EBDCF40AFAEDE5543C99C47DE">
    <w:name w:val="CF9D183EBDCF40AFAEDE5543C99C47DE"/>
  </w:style>
  <w:style w:type="paragraph" w:customStyle="1" w:styleId="52EA55AB59B74207ADE99D2C4B03F56D">
    <w:name w:val="52EA55AB59B74207ADE99D2C4B03F56D"/>
  </w:style>
  <w:style w:type="paragraph" w:customStyle="1" w:styleId="151F5716CEBE460BA1EF7EB5436061C9">
    <w:name w:val="151F5716CEBE460BA1EF7EB5436061C9"/>
  </w:style>
  <w:style w:type="paragraph" w:customStyle="1" w:styleId="D81B7AE73CDE4309AF9B2263004269D9">
    <w:name w:val="D81B7AE73CDE4309AF9B2263004269D9"/>
  </w:style>
  <w:style w:type="paragraph" w:customStyle="1" w:styleId="45C4267AAB47427D9F5E78A3FEFBAD98">
    <w:name w:val="45C4267AAB47427D9F5E78A3FEFBAD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0</TotalTime>
  <Pages>9</Pages>
  <Words>4227</Words>
  <Characters>24099</Characters>
  <Application>Microsoft Office Word</Application>
  <DocSecurity>0</DocSecurity>
  <Lines>200</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1</cp:revision>
  <cp:lastPrinted>2023-11-07T12:28:00Z</cp:lastPrinted>
  <dcterms:created xsi:type="dcterms:W3CDTF">2025-09-29T12:33:00Z</dcterms:created>
  <dcterms:modified xsi:type="dcterms:W3CDTF">2025-09-29T12:33:00Z</dcterms:modified>
</cp:coreProperties>
</file>