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60D6D"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2FBDCE96" w14:textId="77777777" w:rsidR="00CD2873" w:rsidRPr="006B71C0" w:rsidRDefault="00CD2873" w:rsidP="00CD2873">
      <w:pPr>
        <w:pStyle w:val="Textindependent"/>
        <w:jc w:val="center"/>
        <w:rPr>
          <w:rFonts w:ascii="Aptos" w:hAnsi="Aptos"/>
          <w:b/>
          <w:sz w:val="20"/>
          <w:szCs w:val="20"/>
        </w:rPr>
      </w:pPr>
    </w:p>
    <w:p w14:paraId="1FAB2EFB" w14:textId="77777777" w:rsidR="00CD2873" w:rsidRPr="006B71C0" w:rsidRDefault="00CD2873" w:rsidP="00CD2873">
      <w:pPr>
        <w:rPr>
          <w:rFonts w:ascii="Aptos" w:hAnsi="Aptos" w:cs="Arial"/>
          <w:b/>
          <w:sz w:val="20"/>
          <w:szCs w:val="20"/>
        </w:rPr>
      </w:pPr>
    </w:p>
    <w:p w14:paraId="05360889"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8090F209C1E649CE8753E07455768BCD"/>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8090F209C1E649CE8753E07455768BCD"/>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8090F209C1E649CE8753E07455768BCD"/>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8090F209C1E649CE8753E07455768BCD"/>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8090F209C1E649CE8753E07455768BCD"/>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04F22FD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12E39F8" w14:textId="77777777" w:rsidTr="00A57B4F">
        <w:trPr>
          <w:trHeight w:val="340"/>
        </w:trPr>
        <w:tc>
          <w:tcPr>
            <w:tcW w:w="8612" w:type="dxa"/>
            <w:vAlign w:val="center"/>
          </w:tcPr>
          <w:p w14:paraId="5A21E3D5" w14:textId="7A0D5721"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8090F209C1E649CE8753E07455768BCD"/>
                </w:placeholder>
              </w:sdtPr>
              <w:sdtEndPr>
                <w:rPr>
                  <w:rStyle w:val="mfasiintens"/>
                </w:rPr>
              </w:sdtEndPr>
              <w:sdtContent>
                <w:r w:rsidR="00CB69A5" w:rsidRPr="00CB69A5">
                  <w:rPr>
                    <w:rStyle w:val="mfasiintens"/>
                    <w:rFonts w:ascii="Aptos" w:hAnsi="Aptos"/>
                  </w:rPr>
                  <w:t>001_P2502520</w:t>
                </w:r>
              </w:sdtContent>
            </w:sdt>
          </w:p>
        </w:tc>
      </w:tr>
      <w:tr w:rsidR="00CD2873" w:rsidRPr="006B71C0" w14:paraId="5F1EC41F" w14:textId="77777777" w:rsidTr="00A57B4F">
        <w:trPr>
          <w:trHeight w:val="547"/>
        </w:trPr>
        <w:tc>
          <w:tcPr>
            <w:tcW w:w="8612" w:type="dxa"/>
          </w:tcPr>
          <w:p w14:paraId="4572C5E5" w14:textId="421F5723"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8090F209C1E649CE8753E07455768BCD"/>
                </w:placeholder>
              </w:sdtPr>
              <w:sdtEndPr>
                <w:rPr>
                  <w:rStyle w:val="mfasiintens"/>
                </w:rPr>
              </w:sdtEndPr>
              <w:sdtContent>
                <w:r w:rsidR="00CB69A5" w:rsidRPr="00CB69A5">
                  <w:rPr>
                    <w:rStyle w:val="mfasiintens"/>
                    <w:rFonts w:ascii="Aptos" w:hAnsi="Aptos"/>
                  </w:rPr>
                  <w:t xml:space="preserve">Assistència tècnica en enginyeria ambiental durant l’execució de les obres a la riera de </w:t>
                </w:r>
                <w:proofErr w:type="spellStart"/>
                <w:r w:rsidR="00CB69A5" w:rsidRPr="00CB69A5">
                  <w:rPr>
                    <w:rStyle w:val="mfasiintens"/>
                    <w:rFonts w:ascii="Aptos" w:hAnsi="Aptos"/>
                  </w:rPr>
                  <w:t>Vallvidrera</w:t>
                </w:r>
                <w:proofErr w:type="spellEnd"/>
                <w:r w:rsidR="00CB69A5" w:rsidRPr="00CB69A5">
                  <w:rPr>
                    <w:rStyle w:val="mfasiintens"/>
                    <w:rFonts w:ascii="Aptos" w:hAnsi="Aptos"/>
                  </w:rPr>
                  <w:t xml:space="preserve"> (àmbit 3)</w:t>
                </w:r>
              </w:sdtContent>
            </w:sdt>
          </w:p>
        </w:tc>
      </w:tr>
      <w:tr w:rsidR="00A13471" w:rsidRPr="006B71C0" w14:paraId="2D74C359" w14:textId="77777777" w:rsidTr="005A7CB0">
        <w:trPr>
          <w:trHeight w:val="397"/>
        </w:trPr>
        <w:tc>
          <w:tcPr>
            <w:tcW w:w="8612" w:type="dxa"/>
            <w:vAlign w:val="center"/>
          </w:tcPr>
          <w:p w14:paraId="3A56C29D" w14:textId="467784B3"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874A86">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Obres     </w:t>
            </w:r>
          </w:p>
        </w:tc>
      </w:tr>
    </w:tbl>
    <w:p w14:paraId="7376FDA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36EDE515"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5F7A2261" w14:textId="77777777" w:rsidR="00CD2873" w:rsidRPr="006B71C0" w:rsidRDefault="00CD2873" w:rsidP="00CD2873">
      <w:pPr>
        <w:rPr>
          <w:rFonts w:ascii="Aptos" w:hAnsi="Aptos" w:cs="Arial"/>
          <w:sz w:val="20"/>
          <w:szCs w:val="20"/>
        </w:rPr>
      </w:pPr>
    </w:p>
    <w:p w14:paraId="6B85D594"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8090F209C1E649CE8753E07455768BCD"/>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085F6FA7"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8090F209C1E649CE8753E07455768BCD"/>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504B07E6"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8090F209C1E649CE8753E07455768BCD"/>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697ADF2A"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8090F209C1E649CE8753E07455768BCD"/>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9D03B94" w14:textId="77777777" w:rsidR="00CD2873" w:rsidRPr="006B71C0" w:rsidRDefault="00CD2873" w:rsidP="00CD2873">
      <w:pPr>
        <w:rPr>
          <w:rFonts w:ascii="Aptos" w:hAnsi="Aptos" w:cs="Arial"/>
          <w:sz w:val="20"/>
          <w:szCs w:val="20"/>
        </w:rPr>
      </w:pPr>
    </w:p>
    <w:p w14:paraId="348A7721"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3F090913" w14:textId="77777777" w:rsidR="00CD2873" w:rsidRPr="006B71C0" w:rsidRDefault="00CD2873" w:rsidP="00CD2873">
      <w:pPr>
        <w:rPr>
          <w:rFonts w:ascii="Aptos" w:hAnsi="Aptos" w:cs="Arial"/>
          <w:sz w:val="20"/>
          <w:szCs w:val="20"/>
        </w:rPr>
      </w:pPr>
    </w:p>
    <w:p w14:paraId="58AE00CE"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CA6438A86D854EE59DE07C1BC0C30605"/>
          </w:placeholder>
          <w:showingPlcHdr/>
        </w:sdtPr>
        <w:sdtEndPr>
          <w:rPr>
            <w:rStyle w:val="mfasiintens"/>
          </w:rPr>
        </w:sdtEndPr>
        <w:sdtContent>
          <w:r w:rsidRPr="006B71C0">
            <w:rPr>
              <w:rStyle w:val="mfasiintens"/>
              <w:rFonts w:ascii="Aptos" w:hAnsi="Aptos"/>
            </w:rPr>
            <w:t>Feu clic aquí per escriure text.</w:t>
          </w:r>
        </w:sdtContent>
      </w:sdt>
    </w:p>
    <w:p w14:paraId="2661D60C"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125D63D4"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7AB9A1D7"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3CB6AD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4DCECE77"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11D37796"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789F6C7D"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1711DDB1"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3728088"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4884493F" w14:textId="77777777" w:rsidTr="00BC328D">
        <w:sdt>
          <w:sdtPr>
            <w:rPr>
              <w:rFonts w:ascii="Aptos" w:hAnsi="Aptos"/>
              <w:sz w:val="20"/>
              <w:szCs w:val="20"/>
            </w:rPr>
            <w:id w:val="669141610"/>
            <w:placeholder>
              <w:docPart w:val="D4A32127C15A4DDA8CB739C20B0D8626"/>
            </w:placeholder>
            <w:showingPlcHdr/>
          </w:sdtPr>
          <w:sdtEndPr/>
          <w:sdtContent>
            <w:tc>
              <w:tcPr>
                <w:tcW w:w="4989" w:type="dxa"/>
                <w:tcBorders>
                  <w:top w:val="single" w:sz="12" w:space="0" w:color="auto"/>
                </w:tcBorders>
              </w:tcPr>
              <w:p w14:paraId="3E82BD67"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D4A32127C15A4DDA8CB739C20B0D8626"/>
              </w:placeholder>
            </w:sdtPr>
            <w:sdtEndPr/>
            <w:sdtContent>
              <w:p w14:paraId="38A8DB7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D4A32127C15A4DDA8CB739C20B0D8626"/>
            </w:placeholder>
          </w:sdtPr>
          <w:sdtEndPr/>
          <w:sdtContent>
            <w:tc>
              <w:tcPr>
                <w:tcW w:w="964" w:type="dxa"/>
                <w:tcBorders>
                  <w:top w:val="single" w:sz="12" w:space="0" w:color="auto"/>
                </w:tcBorders>
              </w:tcPr>
              <w:p w14:paraId="40F8C6F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D4A32127C15A4DDA8CB739C20B0D8626"/>
              </w:placeholder>
            </w:sdtPr>
            <w:sdtEndPr/>
            <w:sdtContent>
              <w:p w14:paraId="22F5BDE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6553ED64" w14:textId="77777777" w:rsidTr="00BC328D">
        <w:sdt>
          <w:sdtPr>
            <w:rPr>
              <w:rFonts w:ascii="Aptos" w:hAnsi="Aptos"/>
              <w:sz w:val="20"/>
              <w:szCs w:val="20"/>
            </w:rPr>
            <w:id w:val="240296076"/>
            <w:placeholder>
              <w:docPart w:val="7F3EDF2C33AA46C3BE1619012CB6FB07"/>
            </w:placeholder>
          </w:sdtPr>
          <w:sdtEndPr/>
          <w:sdtContent>
            <w:tc>
              <w:tcPr>
                <w:tcW w:w="4989" w:type="dxa"/>
              </w:tcPr>
              <w:p w14:paraId="15FAE469"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00E7E84B78D4478AA26FCF721E164D28"/>
              </w:placeholder>
            </w:sdtPr>
            <w:sdtEndPr/>
            <w:sdtContent>
              <w:p w14:paraId="5519408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A54435844B49440EA823D2F315B818B6"/>
            </w:placeholder>
          </w:sdtPr>
          <w:sdtEndPr/>
          <w:sdtContent>
            <w:tc>
              <w:tcPr>
                <w:tcW w:w="964" w:type="dxa"/>
              </w:tcPr>
              <w:p w14:paraId="44CE21BC"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324F72D3023C4DC98018D38C615DFACC"/>
              </w:placeholder>
            </w:sdtPr>
            <w:sdtEndPr/>
            <w:sdtContent>
              <w:p w14:paraId="32F1123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062A5B6" w14:textId="77777777" w:rsidTr="00BC328D">
        <w:sdt>
          <w:sdtPr>
            <w:rPr>
              <w:rFonts w:ascii="Aptos" w:hAnsi="Aptos"/>
              <w:sz w:val="20"/>
              <w:szCs w:val="20"/>
            </w:rPr>
            <w:id w:val="1006645454"/>
            <w:placeholder>
              <w:docPart w:val="B8D9C6AB533942F8A90FEE0628314964"/>
            </w:placeholder>
          </w:sdtPr>
          <w:sdtEndPr/>
          <w:sdtContent>
            <w:tc>
              <w:tcPr>
                <w:tcW w:w="4989" w:type="dxa"/>
              </w:tcPr>
              <w:p w14:paraId="5FC6FE6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6C185872A80745599E03544C10FAB8B0"/>
              </w:placeholder>
            </w:sdtPr>
            <w:sdtEndPr/>
            <w:sdtContent>
              <w:p w14:paraId="70199C0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C338E97FCED94F01B4B2ABDE65A515D9"/>
            </w:placeholder>
          </w:sdtPr>
          <w:sdtEndPr/>
          <w:sdtContent>
            <w:tc>
              <w:tcPr>
                <w:tcW w:w="964" w:type="dxa"/>
              </w:tcPr>
              <w:p w14:paraId="21840C7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EF8A8539C4AF421E91E92ED8CD77CFFE"/>
              </w:placeholder>
            </w:sdtPr>
            <w:sdtEndPr/>
            <w:sdtContent>
              <w:p w14:paraId="61DE189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9A6C92E" w14:textId="77777777" w:rsidTr="00BC328D">
        <w:sdt>
          <w:sdtPr>
            <w:rPr>
              <w:rFonts w:ascii="Aptos" w:hAnsi="Aptos"/>
              <w:sz w:val="20"/>
              <w:szCs w:val="20"/>
            </w:rPr>
            <w:id w:val="833654896"/>
            <w:placeholder>
              <w:docPart w:val="482B6D3242914F5FA3CC55162F7F86F9"/>
            </w:placeholder>
          </w:sdtPr>
          <w:sdtEndPr/>
          <w:sdtContent>
            <w:tc>
              <w:tcPr>
                <w:tcW w:w="4989" w:type="dxa"/>
              </w:tcPr>
              <w:p w14:paraId="037C01D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DC9056C778D140B1B0D8E4973E8DA748"/>
              </w:placeholder>
            </w:sdtPr>
            <w:sdtEndPr/>
            <w:sdtContent>
              <w:p w14:paraId="475EB2C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F008DB2186774FC3A25BE35617103DE7"/>
            </w:placeholder>
          </w:sdtPr>
          <w:sdtEndPr/>
          <w:sdtContent>
            <w:tc>
              <w:tcPr>
                <w:tcW w:w="964" w:type="dxa"/>
              </w:tcPr>
              <w:p w14:paraId="16FE305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20F34B56890C4A7DA0943CAD594FF1F6"/>
              </w:placeholder>
            </w:sdtPr>
            <w:sdtEndPr/>
            <w:sdtContent>
              <w:p w14:paraId="3090AF6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F9BBC46" w14:textId="77777777" w:rsidTr="00BC328D">
        <w:sdt>
          <w:sdtPr>
            <w:rPr>
              <w:rFonts w:ascii="Aptos" w:hAnsi="Aptos"/>
              <w:sz w:val="20"/>
              <w:szCs w:val="20"/>
            </w:rPr>
            <w:id w:val="1297329695"/>
            <w:placeholder>
              <w:docPart w:val="DD5DD115029B4F4B8B7CB14ACC14F411"/>
            </w:placeholder>
          </w:sdtPr>
          <w:sdtEndPr/>
          <w:sdtContent>
            <w:tc>
              <w:tcPr>
                <w:tcW w:w="4989" w:type="dxa"/>
              </w:tcPr>
              <w:p w14:paraId="4E80C8B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3CCA953A294A4295853DAF8E0C70E964"/>
              </w:placeholder>
            </w:sdtPr>
            <w:sdtEndPr/>
            <w:sdtContent>
              <w:p w14:paraId="3DA120F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432F8BAA200547E79017685490067D72"/>
            </w:placeholder>
          </w:sdtPr>
          <w:sdtEndPr/>
          <w:sdtContent>
            <w:tc>
              <w:tcPr>
                <w:tcW w:w="964" w:type="dxa"/>
              </w:tcPr>
              <w:p w14:paraId="697ABA0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4726C03B67354255B0EB9EE268012DC5"/>
              </w:placeholder>
            </w:sdtPr>
            <w:sdtEndPr/>
            <w:sdtContent>
              <w:p w14:paraId="243FD35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726A554" w14:textId="77777777" w:rsidTr="00BC328D">
        <w:sdt>
          <w:sdtPr>
            <w:rPr>
              <w:rFonts w:ascii="Aptos" w:hAnsi="Aptos"/>
              <w:sz w:val="20"/>
              <w:szCs w:val="20"/>
            </w:rPr>
            <w:id w:val="245698801"/>
            <w:placeholder>
              <w:docPart w:val="ED55FF46299C4F889C72D45E7F07215B"/>
            </w:placeholder>
          </w:sdtPr>
          <w:sdtEndPr/>
          <w:sdtContent>
            <w:tc>
              <w:tcPr>
                <w:tcW w:w="4989" w:type="dxa"/>
                <w:tcBorders>
                  <w:bottom w:val="single" w:sz="12" w:space="0" w:color="auto"/>
                </w:tcBorders>
              </w:tcPr>
              <w:p w14:paraId="5492931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61155AC112FC46A599082DFEBCEC6259"/>
              </w:placeholder>
            </w:sdtPr>
            <w:sdtEndPr/>
            <w:sdtContent>
              <w:p w14:paraId="16217BA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3E49AF3CC12041FBBE3D87B80CDFF410"/>
            </w:placeholder>
          </w:sdtPr>
          <w:sdtEndPr/>
          <w:sdtContent>
            <w:tc>
              <w:tcPr>
                <w:tcW w:w="964" w:type="dxa"/>
                <w:tcBorders>
                  <w:bottom w:val="single" w:sz="12" w:space="0" w:color="auto"/>
                </w:tcBorders>
              </w:tcPr>
              <w:p w14:paraId="1D9256A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1213A82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DEB7EAE" w14:textId="77777777" w:rsidTr="00BC328D">
        <w:tc>
          <w:tcPr>
            <w:tcW w:w="4989" w:type="dxa"/>
            <w:tcBorders>
              <w:top w:val="single" w:sz="12" w:space="0" w:color="auto"/>
              <w:bottom w:val="single" w:sz="12" w:space="0" w:color="auto"/>
            </w:tcBorders>
            <w:shd w:val="clear" w:color="auto" w:fill="EEECE1" w:themeFill="background2"/>
          </w:tcPr>
          <w:p w14:paraId="40A15418"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0823E8A0"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649FF5AC"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67A0C67C"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6E67A7CF"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199D9ECC"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4EE1AF7B"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4315E470"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9E985F6"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4EC51013" w14:textId="77777777" w:rsidR="00CD2873" w:rsidRPr="006B71C0" w:rsidRDefault="00FA7EA5"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79067D58" w14:textId="77777777" w:rsidR="00CD2873" w:rsidRPr="006B71C0" w:rsidRDefault="00FA7EA5"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09038E03"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686BB213" w14:textId="77777777" w:rsidR="00D52ED4" w:rsidRPr="006B71C0" w:rsidRDefault="00FA7EA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069B6A75" w14:textId="77777777" w:rsidR="00D52ED4" w:rsidRPr="006B71C0" w:rsidRDefault="00FA7EA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134FBF08" w14:textId="77777777" w:rsidR="00D52ED4" w:rsidRPr="006B71C0" w:rsidRDefault="00FA7EA5"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8090F209C1E649CE8753E07455768BCD"/>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7560560B" w14:textId="77777777" w:rsidR="00D52ED4" w:rsidRPr="006B71C0" w:rsidRDefault="00FA7EA5"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BD1D06C" w14:textId="77777777" w:rsidR="00CD2873" w:rsidRPr="006B71C0" w:rsidRDefault="00FA7EA5"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0B356C6B" w14:textId="77777777" w:rsidR="00D52ED4" w:rsidRPr="006B71C0" w:rsidRDefault="00FA7EA5"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1B8D0CA8" w14:textId="77777777" w:rsidR="0028182A" w:rsidRPr="006B71C0" w:rsidRDefault="00FA7EA5"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0D2B3CF6" w14:textId="124476A6" w:rsidR="00EB43E5" w:rsidRPr="006B71C0" w:rsidRDefault="00FA7EA5"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sidR="00874A86">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8090F209C1E649CE8753E07455768BCD"/>
          </w:placeholder>
        </w:sdtPr>
        <w:sdtEndPr/>
        <w:sdtContent>
          <w:r w:rsidR="00874A86">
            <w:rPr>
              <w:rFonts w:ascii="Aptos" w:hAnsi="Aptos"/>
              <w:color w:val="auto"/>
              <w:sz w:val="20"/>
              <w:szCs w:val="20"/>
              <w:lang w:eastAsia="ca-ES"/>
            </w:rPr>
            <w:t>(</w:t>
          </w:r>
          <w:r w:rsidR="00874A86">
            <w:rPr>
              <w:rStyle w:val="mfasiintens"/>
              <w:rFonts w:ascii="Aptos" w:hAnsi="Aptos"/>
            </w:rPr>
            <w:t xml:space="preserve">indicar import assegurat (superior o igual a </w:t>
          </w:r>
          <w:r>
            <w:rPr>
              <w:rStyle w:val="mfasiintens"/>
              <w:rFonts w:ascii="Aptos" w:hAnsi="Aptos"/>
            </w:rPr>
            <w:t>300</w:t>
          </w:r>
          <w:r w:rsidR="00874A86">
            <w:rPr>
              <w:rStyle w:val="mfasiintens"/>
              <w:rFonts w:ascii="Aptos" w:hAnsi="Aptos"/>
            </w:rPr>
            <w:t>.000 €)</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4ECE581F"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5D178449" w14:textId="77777777" w:rsidR="00D52ED4" w:rsidRPr="006B71C0" w:rsidRDefault="00FA7EA5"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6A3ADB5B" w14:textId="77777777" w:rsidR="00D52ED4" w:rsidRPr="006B71C0" w:rsidRDefault="00FA7EA5"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8090F209C1E649CE8753E07455768BCD"/>
          </w:placeholder>
        </w:sdtPr>
        <w:sdtEndPr/>
        <w:sdtContent>
          <w:r w:rsidR="00D52ED4" w:rsidRPr="006B71C0">
            <w:rPr>
              <w:rStyle w:val="CitaCar"/>
              <w:rFonts w:ascii="Aptos" w:hAnsi="Aptos"/>
            </w:rPr>
            <w:t>.....................................................</w:t>
          </w:r>
        </w:sdtContent>
      </w:sdt>
    </w:p>
    <w:p w14:paraId="6EFE0F0B" w14:textId="77777777" w:rsidR="00D52ED4" w:rsidRPr="006B71C0" w:rsidRDefault="00FA7EA5"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39402CC" w14:textId="77777777" w:rsidR="00D52ED4" w:rsidRPr="006B71C0" w:rsidRDefault="00FA7EA5"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003C11DF"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1B864F9C" w14:textId="77777777" w:rsidR="00D52ED4" w:rsidRPr="006B71C0" w:rsidRDefault="00FA7EA5"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0AA8E4F9"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0C64E965"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165A7F5E" w14:textId="77777777" w:rsidR="00CD2873" w:rsidRPr="006B71C0" w:rsidRDefault="00FA7EA5"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8D4EB0D" w14:textId="77777777" w:rsidR="003D15A7" w:rsidRPr="006B71C0" w:rsidRDefault="00FA7EA5"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B4A2A84"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374DC6CC"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3DD04678"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7A2C3292"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0C9D081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7F4C60B3"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3026A705"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55E2252F"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5FB96905"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6FEC2B3" w14:textId="77777777" w:rsidR="00D52ED4" w:rsidRPr="006B71C0" w:rsidRDefault="00FA7EA5"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6803DB8"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10CC9CE1" w14:textId="77777777" w:rsidR="00CD2873" w:rsidRPr="006B71C0" w:rsidRDefault="00FA7EA5"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4AB1FD5" w14:textId="77777777" w:rsidR="00CD2873" w:rsidRDefault="00FA7EA5"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03F0FBC9"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4EF7F37C"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1944AEFF"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7AFA2308"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691EE529"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614A4E74"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7AB09BF1"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645B6AA7"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22177D7C"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A35B856"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9EDC79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320E8136"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717FC59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DCCFF70"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4C7038A3"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0839B3F6"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28B9A9AD"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75AF2C5C"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5C45AF72"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78688326"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8090F209C1E649CE8753E07455768BCD"/>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5C7C47BB"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26D8C5C0"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8090F209C1E649CE8753E07455768BCD"/>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6527110B"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26C5B8FA"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0A560A78"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1DC4130"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19BD8CA1"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17C8CD30"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0D7475F8"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7DE622A"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3968D28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5607243"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600C2E2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E54A39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201545A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6B1EEBE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C4D69B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0DC848A"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6D588CA"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48ED5B04"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54C973AE"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4F67C223"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5A8F9014"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0974786"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569FCDF9"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BADB1AF"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61865373"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793C4A8D"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1904F305"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6DEBBA97"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762206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A81D87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425A779E"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23ABC430"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0F922C7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75C0D8E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024ED411"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252A4D3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62E21EC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7C3FF01"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51A981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784A66B3"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5952DCE2"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5AF0ADA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5E43D569"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6B5EF7E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55871A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D0D7B93"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294A70B3"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27D242A5"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48536F96"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43EC977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67AD4F7"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1148FECB"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38637D46"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BC9C3DD"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666BE287"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53DE4ECD"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EFE1E" w14:textId="77777777" w:rsidR="00B2579B" w:rsidRDefault="00B2579B" w:rsidP="00CD2873">
      <w:r>
        <w:separator/>
      </w:r>
    </w:p>
  </w:endnote>
  <w:endnote w:type="continuationSeparator" w:id="0">
    <w:p w14:paraId="5CEFCEBA" w14:textId="77777777" w:rsidR="00B2579B" w:rsidRDefault="00B2579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1D392E6"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6CB7673B"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AE6BBE" w14:textId="77777777" w:rsidR="00B2579B" w:rsidRDefault="00B2579B" w:rsidP="00CD2873">
      <w:r>
        <w:separator/>
      </w:r>
    </w:p>
  </w:footnote>
  <w:footnote w:type="continuationSeparator" w:id="0">
    <w:p w14:paraId="027BE667" w14:textId="77777777" w:rsidR="00B2579B" w:rsidRDefault="00B2579B" w:rsidP="00CD2873">
      <w:r>
        <w:continuationSeparator/>
      </w:r>
    </w:p>
  </w:footnote>
  <w:footnote w:id="1">
    <w:p w14:paraId="1CFD08BB"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2449D84"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0D5B918B"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0CEB4B01"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9A9201C"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2841953C"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B5666"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4E816C9C" wp14:editId="56307B75">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5F02137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816C9C"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5F021377"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79B"/>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4A86"/>
    <w:rsid w:val="008768FC"/>
    <w:rsid w:val="0089336B"/>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2579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76CB9"/>
    <w:rsid w:val="00CA5791"/>
    <w:rsid w:val="00CB69A5"/>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A7EA5"/>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3665CA"/>
  <w15:docId w15:val="{9995866D-F5DE-44CA-AA00-39FE3CD46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090F209C1E649CE8753E07455768BCD"/>
        <w:category>
          <w:name w:val="General"/>
          <w:gallery w:val="placeholder"/>
        </w:category>
        <w:types>
          <w:type w:val="bbPlcHdr"/>
        </w:types>
        <w:behaviors>
          <w:behavior w:val="content"/>
        </w:behaviors>
        <w:guid w:val="{FBE85D68-EA8A-4951-BEC1-42CC3128EADF}"/>
      </w:docPartPr>
      <w:docPartBody>
        <w:p w:rsidR="00F76010" w:rsidRDefault="00F76010">
          <w:pPr>
            <w:pStyle w:val="8090F209C1E649CE8753E07455768BCD"/>
          </w:pPr>
          <w:r w:rsidRPr="00122E79">
            <w:rPr>
              <w:rStyle w:val="mfasiintens"/>
            </w:rPr>
            <w:t>Feu clic aquí per escriure text.</w:t>
          </w:r>
        </w:p>
      </w:docPartBody>
    </w:docPart>
    <w:docPart>
      <w:docPartPr>
        <w:name w:val="CA6438A86D854EE59DE07C1BC0C30605"/>
        <w:category>
          <w:name w:val="General"/>
          <w:gallery w:val="placeholder"/>
        </w:category>
        <w:types>
          <w:type w:val="bbPlcHdr"/>
        </w:types>
        <w:behaviors>
          <w:behavior w:val="content"/>
        </w:behaviors>
        <w:guid w:val="{6BEF0609-B66E-4BB8-9B19-448D07CE6978}"/>
      </w:docPartPr>
      <w:docPartBody>
        <w:p w:rsidR="00F76010" w:rsidRDefault="00F76010">
          <w:pPr>
            <w:pStyle w:val="CA6438A86D854EE59DE07C1BC0C30605"/>
          </w:pPr>
          <w:r w:rsidRPr="00122E79">
            <w:rPr>
              <w:rStyle w:val="mfasiintens"/>
            </w:rPr>
            <w:t>Feu clic aquí per escriure text.</w:t>
          </w:r>
        </w:p>
      </w:docPartBody>
    </w:docPart>
    <w:docPart>
      <w:docPartPr>
        <w:name w:val="D4A32127C15A4DDA8CB739C20B0D8626"/>
        <w:category>
          <w:name w:val="General"/>
          <w:gallery w:val="placeholder"/>
        </w:category>
        <w:types>
          <w:type w:val="bbPlcHdr"/>
        </w:types>
        <w:behaviors>
          <w:behavior w:val="content"/>
        </w:behaviors>
        <w:guid w:val="{0DE5D42E-6FD9-4047-99BA-3FDB88E31321}"/>
      </w:docPartPr>
      <w:docPartBody>
        <w:p w:rsidR="00F76010" w:rsidRDefault="00F76010">
          <w:pPr>
            <w:pStyle w:val="D4A32127C15A4DDA8CB739C20B0D8626"/>
          </w:pPr>
          <w:r w:rsidRPr="00122E79">
            <w:rPr>
              <w:rStyle w:val="mfasiintens"/>
            </w:rPr>
            <w:t>Feu clic aquí per escriure text.</w:t>
          </w:r>
        </w:p>
      </w:docPartBody>
    </w:docPart>
    <w:docPart>
      <w:docPartPr>
        <w:name w:val="7F3EDF2C33AA46C3BE1619012CB6FB07"/>
        <w:category>
          <w:name w:val="General"/>
          <w:gallery w:val="placeholder"/>
        </w:category>
        <w:types>
          <w:type w:val="bbPlcHdr"/>
        </w:types>
        <w:behaviors>
          <w:behavior w:val="content"/>
        </w:behaviors>
        <w:guid w:val="{2A85F348-D6CF-4F3B-BC85-6AB050234E1A}"/>
      </w:docPartPr>
      <w:docPartBody>
        <w:p w:rsidR="00F76010" w:rsidRDefault="00F76010">
          <w:pPr>
            <w:pStyle w:val="7F3EDF2C33AA46C3BE1619012CB6FB07"/>
          </w:pPr>
          <w:r w:rsidRPr="00122E79">
            <w:rPr>
              <w:rStyle w:val="mfasiintens"/>
            </w:rPr>
            <w:t>Feu clic aquí per escriure text.</w:t>
          </w:r>
        </w:p>
      </w:docPartBody>
    </w:docPart>
    <w:docPart>
      <w:docPartPr>
        <w:name w:val="00E7E84B78D4478AA26FCF721E164D28"/>
        <w:category>
          <w:name w:val="General"/>
          <w:gallery w:val="placeholder"/>
        </w:category>
        <w:types>
          <w:type w:val="bbPlcHdr"/>
        </w:types>
        <w:behaviors>
          <w:behavior w:val="content"/>
        </w:behaviors>
        <w:guid w:val="{18ADE4B5-4514-4E3A-B1FD-E8DA6BE022EE}"/>
      </w:docPartPr>
      <w:docPartBody>
        <w:p w:rsidR="00F76010" w:rsidRDefault="00F76010">
          <w:pPr>
            <w:pStyle w:val="00E7E84B78D4478AA26FCF721E164D28"/>
          </w:pPr>
          <w:r w:rsidRPr="00122E79">
            <w:rPr>
              <w:rStyle w:val="mfasiintens"/>
            </w:rPr>
            <w:t>Feu clic aquí per escriure text.</w:t>
          </w:r>
        </w:p>
      </w:docPartBody>
    </w:docPart>
    <w:docPart>
      <w:docPartPr>
        <w:name w:val="A54435844B49440EA823D2F315B818B6"/>
        <w:category>
          <w:name w:val="General"/>
          <w:gallery w:val="placeholder"/>
        </w:category>
        <w:types>
          <w:type w:val="bbPlcHdr"/>
        </w:types>
        <w:behaviors>
          <w:behavior w:val="content"/>
        </w:behaviors>
        <w:guid w:val="{3180582E-F592-40E6-8A7B-C9FCCB95926B}"/>
      </w:docPartPr>
      <w:docPartBody>
        <w:p w:rsidR="00F76010" w:rsidRDefault="00F76010">
          <w:pPr>
            <w:pStyle w:val="A54435844B49440EA823D2F315B818B6"/>
          </w:pPr>
          <w:r w:rsidRPr="00122E79">
            <w:rPr>
              <w:rStyle w:val="mfasiintens"/>
            </w:rPr>
            <w:t>Feu clic aquí per escriure text.</w:t>
          </w:r>
        </w:p>
      </w:docPartBody>
    </w:docPart>
    <w:docPart>
      <w:docPartPr>
        <w:name w:val="324F72D3023C4DC98018D38C615DFACC"/>
        <w:category>
          <w:name w:val="General"/>
          <w:gallery w:val="placeholder"/>
        </w:category>
        <w:types>
          <w:type w:val="bbPlcHdr"/>
        </w:types>
        <w:behaviors>
          <w:behavior w:val="content"/>
        </w:behaviors>
        <w:guid w:val="{65986273-1C44-4F41-BBA6-26DC7C2379E3}"/>
      </w:docPartPr>
      <w:docPartBody>
        <w:p w:rsidR="00F76010" w:rsidRDefault="00F76010">
          <w:pPr>
            <w:pStyle w:val="324F72D3023C4DC98018D38C615DFACC"/>
          </w:pPr>
          <w:r w:rsidRPr="00122E79">
            <w:rPr>
              <w:rStyle w:val="mfasiintens"/>
            </w:rPr>
            <w:t>Feu clic aquí per escriure text.</w:t>
          </w:r>
        </w:p>
      </w:docPartBody>
    </w:docPart>
    <w:docPart>
      <w:docPartPr>
        <w:name w:val="B8D9C6AB533942F8A90FEE0628314964"/>
        <w:category>
          <w:name w:val="General"/>
          <w:gallery w:val="placeholder"/>
        </w:category>
        <w:types>
          <w:type w:val="bbPlcHdr"/>
        </w:types>
        <w:behaviors>
          <w:behavior w:val="content"/>
        </w:behaviors>
        <w:guid w:val="{F982DEF5-6FB7-45D9-9FED-58D2C6E3250F}"/>
      </w:docPartPr>
      <w:docPartBody>
        <w:p w:rsidR="00F76010" w:rsidRDefault="00F76010">
          <w:pPr>
            <w:pStyle w:val="B8D9C6AB533942F8A90FEE0628314964"/>
          </w:pPr>
          <w:r w:rsidRPr="00122E79">
            <w:rPr>
              <w:rStyle w:val="mfasiintens"/>
            </w:rPr>
            <w:t>Feu clic aquí per escriure text.</w:t>
          </w:r>
        </w:p>
      </w:docPartBody>
    </w:docPart>
    <w:docPart>
      <w:docPartPr>
        <w:name w:val="6C185872A80745599E03544C10FAB8B0"/>
        <w:category>
          <w:name w:val="General"/>
          <w:gallery w:val="placeholder"/>
        </w:category>
        <w:types>
          <w:type w:val="bbPlcHdr"/>
        </w:types>
        <w:behaviors>
          <w:behavior w:val="content"/>
        </w:behaviors>
        <w:guid w:val="{EB002D7E-3E84-4A94-BDD3-AE5B6D3C0777}"/>
      </w:docPartPr>
      <w:docPartBody>
        <w:p w:rsidR="00F76010" w:rsidRDefault="00F76010">
          <w:pPr>
            <w:pStyle w:val="6C185872A80745599E03544C10FAB8B0"/>
          </w:pPr>
          <w:r w:rsidRPr="00122E79">
            <w:rPr>
              <w:rStyle w:val="mfasiintens"/>
            </w:rPr>
            <w:t>Feu clic aquí per escriure text.</w:t>
          </w:r>
        </w:p>
      </w:docPartBody>
    </w:docPart>
    <w:docPart>
      <w:docPartPr>
        <w:name w:val="C338E97FCED94F01B4B2ABDE65A515D9"/>
        <w:category>
          <w:name w:val="General"/>
          <w:gallery w:val="placeholder"/>
        </w:category>
        <w:types>
          <w:type w:val="bbPlcHdr"/>
        </w:types>
        <w:behaviors>
          <w:behavior w:val="content"/>
        </w:behaviors>
        <w:guid w:val="{0BA630CE-62E1-42F2-9E62-BE94C1F38535}"/>
      </w:docPartPr>
      <w:docPartBody>
        <w:p w:rsidR="00F76010" w:rsidRDefault="00F76010">
          <w:pPr>
            <w:pStyle w:val="C338E97FCED94F01B4B2ABDE65A515D9"/>
          </w:pPr>
          <w:r w:rsidRPr="00122E79">
            <w:rPr>
              <w:rStyle w:val="mfasiintens"/>
            </w:rPr>
            <w:t>Feu clic aquí per escriure text.</w:t>
          </w:r>
        </w:p>
      </w:docPartBody>
    </w:docPart>
    <w:docPart>
      <w:docPartPr>
        <w:name w:val="EF8A8539C4AF421E91E92ED8CD77CFFE"/>
        <w:category>
          <w:name w:val="General"/>
          <w:gallery w:val="placeholder"/>
        </w:category>
        <w:types>
          <w:type w:val="bbPlcHdr"/>
        </w:types>
        <w:behaviors>
          <w:behavior w:val="content"/>
        </w:behaviors>
        <w:guid w:val="{F20E0A8D-E6A6-4040-9EE9-018CBB59EABC}"/>
      </w:docPartPr>
      <w:docPartBody>
        <w:p w:rsidR="00F76010" w:rsidRDefault="00F76010">
          <w:pPr>
            <w:pStyle w:val="EF8A8539C4AF421E91E92ED8CD77CFFE"/>
          </w:pPr>
          <w:r w:rsidRPr="00122E79">
            <w:rPr>
              <w:rStyle w:val="mfasiintens"/>
            </w:rPr>
            <w:t>Feu clic aquí per escriure text.</w:t>
          </w:r>
        </w:p>
      </w:docPartBody>
    </w:docPart>
    <w:docPart>
      <w:docPartPr>
        <w:name w:val="482B6D3242914F5FA3CC55162F7F86F9"/>
        <w:category>
          <w:name w:val="General"/>
          <w:gallery w:val="placeholder"/>
        </w:category>
        <w:types>
          <w:type w:val="bbPlcHdr"/>
        </w:types>
        <w:behaviors>
          <w:behavior w:val="content"/>
        </w:behaviors>
        <w:guid w:val="{C9EAC942-8E86-46E8-BE9D-B2B522A36545}"/>
      </w:docPartPr>
      <w:docPartBody>
        <w:p w:rsidR="00F76010" w:rsidRDefault="00F76010">
          <w:pPr>
            <w:pStyle w:val="482B6D3242914F5FA3CC55162F7F86F9"/>
          </w:pPr>
          <w:r w:rsidRPr="00122E79">
            <w:rPr>
              <w:rStyle w:val="mfasiintens"/>
            </w:rPr>
            <w:t>Feu clic aquí per escriure text.</w:t>
          </w:r>
        </w:p>
      </w:docPartBody>
    </w:docPart>
    <w:docPart>
      <w:docPartPr>
        <w:name w:val="DC9056C778D140B1B0D8E4973E8DA748"/>
        <w:category>
          <w:name w:val="General"/>
          <w:gallery w:val="placeholder"/>
        </w:category>
        <w:types>
          <w:type w:val="bbPlcHdr"/>
        </w:types>
        <w:behaviors>
          <w:behavior w:val="content"/>
        </w:behaviors>
        <w:guid w:val="{015C3E57-7E22-43FD-A22F-028C66DAEE52}"/>
      </w:docPartPr>
      <w:docPartBody>
        <w:p w:rsidR="00F76010" w:rsidRDefault="00F76010">
          <w:pPr>
            <w:pStyle w:val="DC9056C778D140B1B0D8E4973E8DA748"/>
          </w:pPr>
          <w:r w:rsidRPr="00122E79">
            <w:rPr>
              <w:rStyle w:val="mfasiintens"/>
            </w:rPr>
            <w:t>Feu clic aquí per escriure text.</w:t>
          </w:r>
        </w:p>
      </w:docPartBody>
    </w:docPart>
    <w:docPart>
      <w:docPartPr>
        <w:name w:val="F008DB2186774FC3A25BE35617103DE7"/>
        <w:category>
          <w:name w:val="General"/>
          <w:gallery w:val="placeholder"/>
        </w:category>
        <w:types>
          <w:type w:val="bbPlcHdr"/>
        </w:types>
        <w:behaviors>
          <w:behavior w:val="content"/>
        </w:behaviors>
        <w:guid w:val="{EFAC69BC-A016-44C0-95FB-7F5F49682103}"/>
      </w:docPartPr>
      <w:docPartBody>
        <w:p w:rsidR="00F76010" w:rsidRDefault="00F76010">
          <w:pPr>
            <w:pStyle w:val="F008DB2186774FC3A25BE35617103DE7"/>
          </w:pPr>
          <w:r w:rsidRPr="00122E79">
            <w:rPr>
              <w:rStyle w:val="mfasiintens"/>
            </w:rPr>
            <w:t>Feu clic aquí per escriure text.</w:t>
          </w:r>
        </w:p>
      </w:docPartBody>
    </w:docPart>
    <w:docPart>
      <w:docPartPr>
        <w:name w:val="20F34B56890C4A7DA0943CAD594FF1F6"/>
        <w:category>
          <w:name w:val="General"/>
          <w:gallery w:val="placeholder"/>
        </w:category>
        <w:types>
          <w:type w:val="bbPlcHdr"/>
        </w:types>
        <w:behaviors>
          <w:behavior w:val="content"/>
        </w:behaviors>
        <w:guid w:val="{DCC73D39-CE86-446C-BA7C-F31BC4F0BA25}"/>
      </w:docPartPr>
      <w:docPartBody>
        <w:p w:rsidR="00F76010" w:rsidRDefault="00F76010">
          <w:pPr>
            <w:pStyle w:val="20F34B56890C4A7DA0943CAD594FF1F6"/>
          </w:pPr>
          <w:r w:rsidRPr="00122E79">
            <w:rPr>
              <w:rStyle w:val="mfasiintens"/>
            </w:rPr>
            <w:t>Feu clic aquí per escriure text.</w:t>
          </w:r>
        </w:p>
      </w:docPartBody>
    </w:docPart>
    <w:docPart>
      <w:docPartPr>
        <w:name w:val="DD5DD115029B4F4B8B7CB14ACC14F411"/>
        <w:category>
          <w:name w:val="General"/>
          <w:gallery w:val="placeholder"/>
        </w:category>
        <w:types>
          <w:type w:val="bbPlcHdr"/>
        </w:types>
        <w:behaviors>
          <w:behavior w:val="content"/>
        </w:behaviors>
        <w:guid w:val="{6F70A745-9071-4FD3-B356-FFCA55D44023}"/>
      </w:docPartPr>
      <w:docPartBody>
        <w:p w:rsidR="00F76010" w:rsidRDefault="00F76010">
          <w:pPr>
            <w:pStyle w:val="DD5DD115029B4F4B8B7CB14ACC14F411"/>
          </w:pPr>
          <w:r w:rsidRPr="00122E79">
            <w:rPr>
              <w:rStyle w:val="mfasiintens"/>
            </w:rPr>
            <w:t>Feu clic aquí per escriure text.</w:t>
          </w:r>
        </w:p>
      </w:docPartBody>
    </w:docPart>
    <w:docPart>
      <w:docPartPr>
        <w:name w:val="3CCA953A294A4295853DAF8E0C70E964"/>
        <w:category>
          <w:name w:val="General"/>
          <w:gallery w:val="placeholder"/>
        </w:category>
        <w:types>
          <w:type w:val="bbPlcHdr"/>
        </w:types>
        <w:behaviors>
          <w:behavior w:val="content"/>
        </w:behaviors>
        <w:guid w:val="{929EACE9-A38A-4797-A7AF-BBE2CFBE68A0}"/>
      </w:docPartPr>
      <w:docPartBody>
        <w:p w:rsidR="00F76010" w:rsidRDefault="00F76010">
          <w:pPr>
            <w:pStyle w:val="3CCA953A294A4295853DAF8E0C70E964"/>
          </w:pPr>
          <w:r w:rsidRPr="00122E79">
            <w:rPr>
              <w:rStyle w:val="mfasiintens"/>
            </w:rPr>
            <w:t>Feu clic aquí per escriure text.</w:t>
          </w:r>
        </w:p>
      </w:docPartBody>
    </w:docPart>
    <w:docPart>
      <w:docPartPr>
        <w:name w:val="432F8BAA200547E79017685490067D72"/>
        <w:category>
          <w:name w:val="General"/>
          <w:gallery w:val="placeholder"/>
        </w:category>
        <w:types>
          <w:type w:val="bbPlcHdr"/>
        </w:types>
        <w:behaviors>
          <w:behavior w:val="content"/>
        </w:behaviors>
        <w:guid w:val="{18A82B56-839E-4698-9AD8-0A5A3C7D3D21}"/>
      </w:docPartPr>
      <w:docPartBody>
        <w:p w:rsidR="00F76010" w:rsidRDefault="00F76010">
          <w:pPr>
            <w:pStyle w:val="432F8BAA200547E79017685490067D72"/>
          </w:pPr>
          <w:r w:rsidRPr="00122E79">
            <w:rPr>
              <w:rStyle w:val="mfasiintens"/>
            </w:rPr>
            <w:t>Feu clic aquí per escriure text.</w:t>
          </w:r>
        </w:p>
      </w:docPartBody>
    </w:docPart>
    <w:docPart>
      <w:docPartPr>
        <w:name w:val="4726C03B67354255B0EB9EE268012DC5"/>
        <w:category>
          <w:name w:val="General"/>
          <w:gallery w:val="placeholder"/>
        </w:category>
        <w:types>
          <w:type w:val="bbPlcHdr"/>
        </w:types>
        <w:behaviors>
          <w:behavior w:val="content"/>
        </w:behaviors>
        <w:guid w:val="{047644A5-B973-4EE1-889F-DB7E03A82A03}"/>
      </w:docPartPr>
      <w:docPartBody>
        <w:p w:rsidR="00F76010" w:rsidRDefault="00F76010">
          <w:pPr>
            <w:pStyle w:val="4726C03B67354255B0EB9EE268012DC5"/>
          </w:pPr>
          <w:r w:rsidRPr="00122E79">
            <w:rPr>
              <w:rStyle w:val="mfasiintens"/>
            </w:rPr>
            <w:t>Feu clic aquí per escriure text.</w:t>
          </w:r>
        </w:p>
      </w:docPartBody>
    </w:docPart>
    <w:docPart>
      <w:docPartPr>
        <w:name w:val="ED55FF46299C4F889C72D45E7F07215B"/>
        <w:category>
          <w:name w:val="General"/>
          <w:gallery w:val="placeholder"/>
        </w:category>
        <w:types>
          <w:type w:val="bbPlcHdr"/>
        </w:types>
        <w:behaviors>
          <w:behavior w:val="content"/>
        </w:behaviors>
        <w:guid w:val="{5F75C8DA-3C2E-4278-8B63-42A1732DE358}"/>
      </w:docPartPr>
      <w:docPartBody>
        <w:p w:rsidR="00F76010" w:rsidRDefault="00F76010">
          <w:pPr>
            <w:pStyle w:val="ED55FF46299C4F889C72D45E7F07215B"/>
          </w:pPr>
          <w:r w:rsidRPr="00122E79">
            <w:rPr>
              <w:rStyle w:val="mfasiintens"/>
            </w:rPr>
            <w:t>Feu clic aquí per escriure text.</w:t>
          </w:r>
        </w:p>
      </w:docPartBody>
    </w:docPart>
    <w:docPart>
      <w:docPartPr>
        <w:name w:val="61155AC112FC46A599082DFEBCEC6259"/>
        <w:category>
          <w:name w:val="General"/>
          <w:gallery w:val="placeholder"/>
        </w:category>
        <w:types>
          <w:type w:val="bbPlcHdr"/>
        </w:types>
        <w:behaviors>
          <w:behavior w:val="content"/>
        </w:behaviors>
        <w:guid w:val="{0A2974B4-8EF9-4E28-B04B-12F43D4D0989}"/>
      </w:docPartPr>
      <w:docPartBody>
        <w:p w:rsidR="00F76010" w:rsidRDefault="00F76010">
          <w:pPr>
            <w:pStyle w:val="61155AC112FC46A599082DFEBCEC6259"/>
          </w:pPr>
          <w:r w:rsidRPr="00122E79">
            <w:rPr>
              <w:rStyle w:val="mfasiintens"/>
            </w:rPr>
            <w:t>Feu clic aquí per escriure text.</w:t>
          </w:r>
        </w:p>
      </w:docPartBody>
    </w:docPart>
    <w:docPart>
      <w:docPartPr>
        <w:name w:val="3E49AF3CC12041FBBE3D87B80CDFF410"/>
        <w:category>
          <w:name w:val="General"/>
          <w:gallery w:val="placeholder"/>
        </w:category>
        <w:types>
          <w:type w:val="bbPlcHdr"/>
        </w:types>
        <w:behaviors>
          <w:behavior w:val="content"/>
        </w:behaviors>
        <w:guid w:val="{F0E2066C-0EBB-4414-B46D-B59614227F85}"/>
      </w:docPartPr>
      <w:docPartBody>
        <w:p w:rsidR="00F76010" w:rsidRDefault="00F76010">
          <w:pPr>
            <w:pStyle w:val="3E49AF3CC12041FBBE3D87B80CDFF410"/>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010"/>
    <w:rsid w:val="0089336B"/>
    <w:rsid w:val="00F7601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8090F209C1E649CE8753E07455768BCD">
    <w:name w:val="8090F209C1E649CE8753E07455768BCD"/>
  </w:style>
  <w:style w:type="paragraph" w:customStyle="1" w:styleId="CA6438A86D854EE59DE07C1BC0C30605">
    <w:name w:val="CA6438A86D854EE59DE07C1BC0C30605"/>
  </w:style>
  <w:style w:type="paragraph" w:customStyle="1" w:styleId="D4A32127C15A4DDA8CB739C20B0D8626">
    <w:name w:val="D4A32127C15A4DDA8CB739C20B0D8626"/>
  </w:style>
  <w:style w:type="paragraph" w:customStyle="1" w:styleId="7F3EDF2C33AA46C3BE1619012CB6FB07">
    <w:name w:val="7F3EDF2C33AA46C3BE1619012CB6FB07"/>
  </w:style>
  <w:style w:type="paragraph" w:customStyle="1" w:styleId="00E7E84B78D4478AA26FCF721E164D28">
    <w:name w:val="00E7E84B78D4478AA26FCF721E164D28"/>
  </w:style>
  <w:style w:type="paragraph" w:customStyle="1" w:styleId="A54435844B49440EA823D2F315B818B6">
    <w:name w:val="A54435844B49440EA823D2F315B818B6"/>
  </w:style>
  <w:style w:type="paragraph" w:customStyle="1" w:styleId="324F72D3023C4DC98018D38C615DFACC">
    <w:name w:val="324F72D3023C4DC98018D38C615DFACC"/>
  </w:style>
  <w:style w:type="paragraph" w:customStyle="1" w:styleId="B8D9C6AB533942F8A90FEE0628314964">
    <w:name w:val="B8D9C6AB533942F8A90FEE0628314964"/>
  </w:style>
  <w:style w:type="paragraph" w:customStyle="1" w:styleId="6C185872A80745599E03544C10FAB8B0">
    <w:name w:val="6C185872A80745599E03544C10FAB8B0"/>
  </w:style>
  <w:style w:type="paragraph" w:customStyle="1" w:styleId="C338E97FCED94F01B4B2ABDE65A515D9">
    <w:name w:val="C338E97FCED94F01B4B2ABDE65A515D9"/>
  </w:style>
  <w:style w:type="paragraph" w:customStyle="1" w:styleId="EF8A8539C4AF421E91E92ED8CD77CFFE">
    <w:name w:val="EF8A8539C4AF421E91E92ED8CD77CFFE"/>
  </w:style>
  <w:style w:type="paragraph" w:customStyle="1" w:styleId="482B6D3242914F5FA3CC55162F7F86F9">
    <w:name w:val="482B6D3242914F5FA3CC55162F7F86F9"/>
  </w:style>
  <w:style w:type="paragraph" w:customStyle="1" w:styleId="DC9056C778D140B1B0D8E4973E8DA748">
    <w:name w:val="DC9056C778D140B1B0D8E4973E8DA748"/>
  </w:style>
  <w:style w:type="paragraph" w:customStyle="1" w:styleId="F008DB2186774FC3A25BE35617103DE7">
    <w:name w:val="F008DB2186774FC3A25BE35617103DE7"/>
  </w:style>
  <w:style w:type="paragraph" w:customStyle="1" w:styleId="20F34B56890C4A7DA0943CAD594FF1F6">
    <w:name w:val="20F34B56890C4A7DA0943CAD594FF1F6"/>
  </w:style>
  <w:style w:type="paragraph" w:customStyle="1" w:styleId="DD5DD115029B4F4B8B7CB14ACC14F411">
    <w:name w:val="DD5DD115029B4F4B8B7CB14ACC14F411"/>
  </w:style>
  <w:style w:type="paragraph" w:customStyle="1" w:styleId="3CCA953A294A4295853DAF8E0C70E964">
    <w:name w:val="3CCA953A294A4295853DAF8E0C70E964"/>
  </w:style>
  <w:style w:type="paragraph" w:customStyle="1" w:styleId="432F8BAA200547E79017685490067D72">
    <w:name w:val="432F8BAA200547E79017685490067D72"/>
  </w:style>
  <w:style w:type="paragraph" w:customStyle="1" w:styleId="4726C03B67354255B0EB9EE268012DC5">
    <w:name w:val="4726C03B67354255B0EB9EE268012DC5"/>
  </w:style>
  <w:style w:type="paragraph" w:customStyle="1" w:styleId="ED55FF46299C4F889C72D45E7F07215B">
    <w:name w:val="ED55FF46299C4F889C72D45E7F07215B"/>
  </w:style>
  <w:style w:type="paragraph" w:customStyle="1" w:styleId="61155AC112FC46A599082DFEBCEC6259">
    <w:name w:val="61155AC112FC46A599082DFEBCEC6259"/>
  </w:style>
  <w:style w:type="paragraph" w:customStyle="1" w:styleId="3E49AF3CC12041FBBE3D87B80CDFF410">
    <w:name w:val="3E49AF3CC12041FBBE3D87B80CDFF4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5</TotalTime>
  <Pages>9</Pages>
  <Words>4245</Words>
  <Characters>24203</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5</cp:revision>
  <cp:lastPrinted>2023-11-07T12:28:00Z</cp:lastPrinted>
  <dcterms:created xsi:type="dcterms:W3CDTF">2025-10-01T12:30:00Z</dcterms:created>
  <dcterms:modified xsi:type="dcterms:W3CDTF">2025-10-01T12:42:00Z</dcterms:modified>
</cp:coreProperties>
</file>