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E7857" w14:textId="3E749024"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5AFB8EA0" w14:textId="77777777" w:rsidR="00CD2873" w:rsidRPr="006B71C0" w:rsidRDefault="00CD2873" w:rsidP="00CD2873">
      <w:pPr>
        <w:pStyle w:val="Textindependent"/>
        <w:jc w:val="center"/>
        <w:rPr>
          <w:rFonts w:ascii="Aptos" w:hAnsi="Aptos"/>
          <w:b/>
          <w:sz w:val="20"/>
          <w:szCs w:val="20"/>
        </w:rPr>
      </w:pPr>
    </w:p>
    <w:p w14:paraId="7F9B750D" w14:textId="77777777" w:rsidR="00CD2873" w:rsidRPr="006B71C0" w:rsidRDefault="00CD2873" w:rsidP="00CD2873">
      <w:pPr>
        <w:rPr>
          <w:rFonts w:ascii="Aptos" w:hAnsi="Aptos" w:cs="Arial"/>
          <w:b/>
          <w:sz w:val="20"/>
          <w:szCs w:val="20"/>
        </w:rPr>
      </w:pPr>
    </w:p>
    <w:p w14:paraId="09E66744"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4A52BC8127B24B02B314796BF451C178"/>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4A52BC8127B24B02B314796BF451C17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4A52BC8127B24B02B314796BF451C178"/>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4A52BC8127B24B02B314796BF451C17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4A52BC8127B24B02B314796BF451C178"/>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671452C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9C188BE" w14:textId="77777777" w:rsidTr="00A57B4F">
        <w:trPr>
          <w:trHeight w:val="340"/>
        </w:trPr>
        <w:tc>
          <w:tcPr>
            <w:tcW w:w="8612" w:type="dxa"/>
            <w:vAlign w:val="center"/>
          </w:tcPr>
          <w:p w14:paraId="11B8632E" w14:textId="3D4E2F7C"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sz w:val="22"/>
                </w:rPr>
                <w:id w:val="-2097004985"/>
                <w:placeholder>
                  <w:docPart w:val="4A52BC8127B24B02B314796BF451C178"/>
                </w:placeholder>
              </w:sdtPr>
              <w:sdtEndPr>
                <w:rPr>
                  <w:rStyle w:val="mfasiintens"/>
                  <w:sz w:val="20"/>
                </w:rPr>
              </w:sdtEndPr>
              <w:sdtContent>
                <w:r w:rsidR="003A1947" w:rsidRPr="003A1947">
                  <w:rPr>
                    <w:sz w:val="22"/>
                  </w:rPr>
                  <w:t>001</w:t>
                </w:r>
                <w:r w:rsidR="00C50137" w:rsidRPr="003A1947">
                  <w:rPr>
                    <w:rFonts w:ascii="Aptos" w:hAnsi="Aptos"/>
                    <w:b/>
                    <w:bCs/>
                    <w:i/>
                    <w:iCs/>
                    <w:color w:val="365F91" w:themeColor="accent1" w:themeShade="BF"/>
                    <w:sz w:val="22"/>
                  </w:rPr>
                  <w:t>_</w:t>
                </w:r>
                <w:r w:rsidR="003A1947" w:rsidRPr="003A1947">
                  <w:rPr>
                    <w:rFonts w:cs="Arial"/>
                    <w:sz w:val="22"/>
                  </w:rPr>
                  <w:t xml:space="preserve"> P2502529</w:t>
                </w:r>
              </w:sdtContent>
            </w:sdt>
          </w:p>
        </w:tc>
      </w:tr>
      <w:tr w:rsidR="00CD2873" w:rsidRPr="006B71C0" w14:paraId="7EACD6F6" w14:textId="77777777" w:rsidTr="00A57B4F">
        <w:trPr>
          <w:trHeight w:val="547"/>
        </w:trPr>
        <w:tc>
          <w:tcPr>
            <w:tcW w:w="8612" w:type="dxa"/>
          </w:tcPr>
          <w:p w14:paraId="40A7C13B" w14:textId="70691D26"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4A52BC8127B24B02B314796BF451C178"/>
                </w:placeholder>
              </w:sdtPr>
              <w:sdtEndPr>
                <w:rPr>
                  <w:rStyle w:val="mfasiintens"/>
                </w:rPr>
              </w:sdtEndPr>
              <w:sdtContent>
                <w:r w:rsidR="003A1947" w:rsidRPr="00B61B98">
                  <w:rPr>
                    <w:rFonts w:cs="Arial"/>
                    <w:sz w:val="20"/>
                    <w:szCs w:val="20"/>
                  </w:rPr>
                  <w:t xml:space="preserve">Redacció del Projecte Executiu per la </w:t>
                </w:r>
                <w:r w:rsidR="003A1947">
                  <w:rPr>
                    <w:rFonts w:cs="Arial"/>
                    <w:sz w:val="20"/>
                    <w:szCs w:val="20"/>
                  </w:rPr>
                  <w:t xml:space="preserve">Rehabilitació de les passeres d’accés </w:t>
                </w:r>
                <w:r w:rsidR="003A1947" w:rsidRPr="00B61B98">
                  <w:rPr>
                    <w:rFonts w:cs="Arial"/>
                    <w:sz w:val="20"/>
                    <w:szCs w:val="20"/>
                  </w:rPr>
                  <w:t xml:space="preserve"> </w:t>
                </w:r>
                <w:r w:rsidR="003A1947">
                  <w:rPr>
                    <w:rFonts w:cs="Arial"/>
                    <w:sz w:val="20"/>
                    <w:szCs w:val="20"/>
                  </w:rPr>
                  <w:t>a la Biblioteca</w:t>
                </w:r>
                <w:r w:rsidR="00C50137" w:rsidRPr="00C50137">
                  <w:rPr>
                    <w:rFonts w:ascii="Aptos" w:hAnsi="Aptos"/>
                    <w:b/>
                    <w:bCs/>
                    <w:i/>
                    <w:iCs/>
                    <w:color w:val="365F91" w:themeColor="accent1" w:themeShade="BF"/>
                    <w:sz w:val="20"/>
                  </w:rPr>
                  <w:t>.</w:t>
                </w:r>
              </w:sdtContent>
            </w:sdt>
          </w:p>
        </w:tc>
      </w:tr>
      <w:tr w:rsidR="00A13471" w:rsidRPr="006B71C0" w14:paraId="1BEE2B4E" w14:textId="77777777" w:rsidTr="005A7CB0">
        <w:trPr>
          <w:trHeight w:val="397"/>
        </w:trPr>
        <w:tc>
          <w:tcPr>
            <w:tcW w:w="8612" w:type="dxa"/>
            <w:vAlign w:val="center"/>
          </w:tcPr>
          <w:p w14:paraId="47BF9619" w14:textId="6E9CA8D0"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851DAB">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1B000A3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B954A6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5955455C" w14:textId="77777777" w:rsidR="00CD2873" w:rsidRPr="006B71C0" w:rsidRDefault="00CD2873" w:rsidP="00CD2873">
      <w:pPr>
        <w:rPr>
          <w:rFonts w:ascii="Aptos" w:hAnsi="Aptos" w:cs="Arial"/>
          <w:sz w:val="20"/>
          <w:szCs w:val="20"/>
        </w:rPr>
      </w:pPr>
    </w:p>
    <w:p w14:paraId="3752CDBD"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4A52BC8127B24B02B314796BF451C178"/>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EAB940A"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4A52BC8127B24B02B314796BF451C178"/>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75B2F4F"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4A52BC8127B24B02B314796BF451C17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0329DED"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4A52BC8127B24B02B314796BF451C17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0E157BA" w14:textId="77777777" w:rsidR="00CD2873" w:rsidRPr="006B71C0" w:rsidRDefault="00CD2873" w:rsidP="00CD2873">
      <w:pPr>
        <w:rPr>
          <w:rFonts w:ascii="Aptos" w:hAnsi="Aptos" w:cs="Arial"/>
          <w:sz w:val="20"/>
          <w:szCs w:val="20"/>
        </w:rPr>
      </w:pPr>
    </w:p>
    <w:p w14:paraId="6FEF511C"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4B079782" w14:textId="77777777" w:rsidR="00CD2873" w:rsidRPr="006B71C0" w:rsidRDefault="00CD2873" w:rsidP="00CD2873">
      <w:pPr>
        <w:rPr>
          <w:rFonts w:ascii="Aptos" w:hAnsi="Aptos" w:cs="Arial"/>
          <w:sz w:val="20"/>
          <w:szCs w:val="20"/>
        </w:rPr>
      </w:pPr>
    </w:p>
    <w:p w14:paraId="7D4C2546"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52780811DC5B4F7BB448273E91D8D587"/>
          </w:placeholder>
          <w:showingPlcHdr/>
        </w:sdtPr>
        <w:sdtEndPr>
          <w:rPr>
            <w:rStyle w:val="mfasiintens"/>
          </w:rPr>
        </w:sdtEndPr>
        <w:sdtContent>
          <w:r w:rsidRPr="006B71C0">
            <w:rPr>
              <w:rStyle w:val="mfasiintens"/>
              <w:rFonts w:ascii="Aptos" w:hAnsi="Aptos"/>
            </w:rPr>
            <w:t>Feu clic aquí per escriure text.</w:t>
          </w:r>
        </w:sdtContent>
      </w:sdt>
    </w:p>
    <w:p w14:paraId="6D3EE078"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036471E"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64E7FA84"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D53168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794F21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0818588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2908729B"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4421760E"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52BAD77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5004CD4" w14:textId="77777777" w:rsidTr="00BC328D">
        <w:sdt>
          <w:sdtPr>
            <w:rPr>
              <w:rFonts w:ascii="Aptos" w:hAnsi="Aptos"/>
              <w:sz w:val="20"/>
              <w:szCs w:val="20"/>
            </w:rPr>
            <w:id w:val="669141610"/>
            <w:placeholder>
              <w:docPart w:val="0E98422869654516A628FF290DF4DF19"/>
            </w:placeholder>
            <w:showingPlcHdr/>
          </w:sdtPr>
          <w:sdtEndPr/>
          <w:sdtContent>
            <w:tc>
              <w:tcPr>
                <w:tcW w:w="4989" w:type="dxa"/>
                <w:tcBorders>
                  <w:top w:val="single" w:sz="12" w:space="0" w:color="auto"/>
                </w:tcBorders>
              </w:tcPr>
              <w:p w14:paraId="32828C72"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0E98422869654516A628FF290DF4DF19"/>
              </w:placeholder>
            </w:sdtPr>
            <w:sdtEndPr/>
            <w:sdtContent>
              <w:p w14:paraId="5552B9D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0E98422869654516A628FF290DF4DF19"/>
            </w:placeholder>
          </w:sdtPr>
          <w:sdtEndPr/>
          <w:sdtContent>
            <w:tc>
              <w:tcPr>
                <w:tcW w:w="964" w:type="dxa"/>
                <w:tcBorders>
                  <w:top w:val="single" w:sz="12" w:space="0" w:color="auto"/>
                </w:tcBorders>
              </w:tcPr>
              <w:p w14:paraId="61B16C4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0E98422869654516A628FF290DF4DF19"/>
              </w:placeholder>
            </w:sdtPr>
            <w:sdtEndPr/>
            <w:sdtContent>
              <w:p w14:paraId="6E94294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67042F34" w14:textId="77777777" w:rsidTr="00BC328D">
        <w:sdt>
          <w:sdtPr>
            <w:rPr>
              <w:rFonts w:ascii="Aptos" w:hAnsi="Aptos"/>
              <w:sz w:val="20"/>
              <w:szCs w:val="20"/>
            </w:rPr>
            <w:id w:val="240296076"/>
            <w:placeholder>
              <w:docPart w:val="2F4948F540304A12BD7BD26C5D0944FB"/>
            </w:placeholder>
          </w:sdtPr>
          <w:sdtEndPr/>
          <w:sdtContent>
            <w:tc>
              <w:tcPr>
                <w:tcW w:w="4989" w:type="dxa"/>
              </w:tcPr>
              <w:p w14:paraId="3790382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5C87254D41424250BF199B3D1E3513A1"/>
              </w:placeholder>
            </w:sdtPr>
            <w:sdtEndPr/>
            <w:sdtContent>
              <w:p w14:paraId="32C739E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042BC1026ABD4B849EFF02BCFFB9281A"/>
            </w:placeholder>
          </w:sdtPr>
          <w:sdtEndPr/>
          <w:sdtContent>
            <w:tc>
              <w:tcPr>
                <w:tcW w:w="964" w:type="dxa"/>
              </w:tcPr>
              <w:p w14:paraId="20048DC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64234E26157A41AB8012C151702A7707"/>
              </w:placeholder>
            </w:sdtPr>
            <w:sdtEndPr/>
            <w:sdtContent>
              <w:p w14:paraId="69BF329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63D587E" w14:textId="77777777" w:rsidTr="00BC328D">
        <w:sdt>
          <w:sdtPr>
            <w:rPr>
              <w:rFonts w:ascii="Aptos" w:hAnsi="Aptos"/>
              <w:sz w:val="20"/>
              <w:szCs w:val="20"/>
            </w:rPr>
            <w:id w:val="1006645454"/>
            <w:placeholder>
              <w:docPart w:val="D7DE712255F2460AACB6F37BC491DA26"/>
            </w:placeholder>
          </w:sdtPr>
          <w:sdtEndPr/>
          <w:sdtContent>
            <w:tc>
              <w:tcPr>
                <w:tcW w:w="4989" w:type="dxa"/>
              </w:tcPr>
              <w:p w14:paraId="2693DD1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22338A947EA341679102CEB5C30B92A1"/>
              </w:placeholder>
            </w:sdtPr>
            <w:sdtEndPr/>
            <w:sdtContent>
              <w:p w14:paraId="1196B21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7C0D7E4730E14FEF829AE2A1BABC0B70"/>
            </w:placeholder>
          </w:sdtPr>
          <w:sdtEndPr/>
          <w:sdtContent>
            <w:tc>
              <w:tcPr>
                <w:tcW w:w="964" w:type="dxa"/>
              </w:tcPr>
              <w:p w14:paraId="5D3A452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336ACDF969F84F15B4DB9C1293C26F65"/>
              </w:placeholder>
            </w:sdtPr>
            <w:sdtEndPr/>
            <w:sdtContent>
              <w:p w14:paraId="1F7B3F6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30EA436" w14:textId="77777777" w:rsidTr="00BC328D">
        <w:sdt>
          <w:sdtPr>
            <w:rPr>
              <w:rFonts w:ascii="Aptos" w:hAnsi="Aptos"/>
              <w:sz w:val="20"/>
              <w:szCs w:val="20"/>
            </w:rPr>
            <w:id w:val="833654896"/>
            <w:placeholder>
              <w:docPart w:val="EA989A581D65428AB0654E732AE9BE34"/>
            </w:placeholder>
          </w:sdtPr>
          <w:sdtEndPr/>
          <w:sdtContent>
            <w:tc>
              <w:tcPr>
                <w:tcW w:w="4989" w:type="dxa"/>
              </w:tcPr>
              <w:p w14:paraId="0A78CB7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B77758432C9146B2A78BF3C6F3F81903"/>
              </w:placeholder>
            </w:sdtPr>
            <w:sdtEndPr/>
            <w:sdtContent>
              <w:p w14:paraId="5721769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7AB093B87CFE4910865C09B80DA02F53"/>
            </w:placeholder>
          </w:sdtPr>
          <w:sdtEndPr/>
          <w:sdtContent>
            <w:tc>
              <w:tcPr>
                <w:tcW w:w="964" w:type="dxa"/>
              </w:tcPr>
              <w:p w14:paraId="39CF056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8E1F86DF75C2466AAAED616E4188E506"/>
              </w:placeholder>
            </w:sdtPr>
            <w:sdtEndPr/>
            <w:sdtContent>
              <w:p w14:paraId="560E062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33A3F84" w14:textId="77777777" w:rsidTr="00BC328D">
        <w:sdt>
          <w:sdtPr>
            <w:rPr>
              <w:rFonts w:ascii="Aptos" w:hAnsi="Aptos"/>
              <w:sz w:val="20"/>
              <w:szCs w:val="20"/>
            </w:rPr>
            <w:id w:val="1297329695"/>
            <w:placeholder>
              <w:docPart w:val="0C5EFB0926104BCE9E440BA129F8EC00"/>
            </w:placeholder>
          </w:sdtPr>
          <w:sdtEndPr/>
          <w:sdtContent>
            <w:tc>
              <w:tcPr>
                <w:tcW w:w="4989" w:type="dxa"/>
              </w:tcPr>
              <w:p w14:paraId="13BEA59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7846BA0A4DB94CDE8C67182F2C4922B1"/>
              </w:placeholder>
            </w:sdtPr>
            <w:sdtEndPr/>
            <w:sdtContent>
              <w:p w14:paraId="13E3D3B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D98F0DD388D248A9AD73E357D02A10DE"/>
            </w:placeholder>
          </w:sdtPr>
          <w:sdtEndPr/>
          <w:sdtContent>
            <w:tc>
              <w:tcPr>
                <w:tcW w:w="964" w:type="dxa"/>
              </w:tcPr>
              <w:p w14:paraId="263D29D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6C6A5C7C0C2E4830842F7CBA915FCF2B"/>
              </w:placeholder>
            </w:sdtPr>
            <w:sdtEndPr/>
            <w:sdtContent>
              <w:p w14:paraId="137AA5E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97F9EC1" w14:textId="77777777" w:rsidTr="00BC328D">
        <w:sdt>
          <w:sdtPr>
            <w:rPr>
              <w:rFonts w:ascii="Aptos" w:hAnsi="Aptos"/>
              <w:sz w:val="20"/>
              <w:szCs w:val="20"/>
            </w:rPr>
            <w:id w:val="245698801"/>
            <w:placeholder>
              <w:docPart w:val="BBC6A2F21C1C4C50B2960A32F592DD3F"/>
            </w:placeholder>
          </w:sdtPr>
          <w:sdtEndPr/>
          <w:sdtContent>
            <w:tc>
              <w:tcPr>
                <w:tcW w:w="4989" w:type="dxa"/>
                <w:tcBorders>
                  <w:bottom w:val="single" w:sz="12" w:space="0" w:color="auto"/>
                </w:tcBorders>
              </w:tcPr>
              <w:p w14:paraId="4CA38D2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7A34D25FB0E1488D90D518C6C3FCB3D1"/>
              </w:placeholder>
            </w:sdtPr>
            <w:sdtEndPr/>
            <w:sdtContent>
              <w:p w14:paraId="396C22E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E949FA6C522844DF9527853DBE16AB21"/>
            </w:placeholder>
          </w:sdtPr>
          <w:sdtEndPr/>
          <w:sdtContent>
            <w:tc>
              <w:tcPr>
                <w:tcW w:w="964" w:type="dxa"/>
                <w:tcBorders>
                  <w:bottom w:val="single" w:sz="12" w:space="0" w:color="auto"/>
                </w:tcBorders>
              </w:tcPr>
              <w:p w14:paraId="0485030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7DD1824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7920069" w14:textId="77777777" w:rsidTr="00BC328D">
        <w:tc>
          <w:tcPr>
            <w:tcW w:w="4989" w:type="dxa"/>
            <w:tcBorders>
              <w:top w:val="single" w:sz="12" w:space="0" w:color="auto"/>
              <w:bottom w:val="single" w:sz="12" w:space="0" w:color="auto"/>
            </w:tcBorders>
            <w:shd w:val="clear" w:color="auto" w:fill="EEECE1" w:themeFill="background2"/>
          </w:tcPr>
          <w:p w14:paraId="5FFA3E88"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E3DE13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6F6C856"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47069A8"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726A6B1"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0D5B961"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3235995A"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D48E6BD"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00C8C0B9"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0962770" w14:textId="77777777" w:rsidR="00CD2873" w:rsidRPr="006B71C0" w:rsidRDefault="007E69F5"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B73D04E" w14:textId="77777777" w:rsidR="00CD2873" w:rsidRPr="006B71C0" w:rsidRDefault="007E69F5"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750AEC6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3F1D20F9" w14:textId="77777777" w:rsidR="00D52ED4" w:rsidRPr="006B71C0" w:rsidRDefault="007E69F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5B86CCFE" w14:textId="77777777" w:rsidR="00D52ED4" w:rsidRPr="006B71C0" w:rsidRDefault="007E69F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5D7312A0" w14:textId="77777777" w:rsidR="00D52ED4" w:rsidRPr="006B71C0" w:rsidRDefault="007E69F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4A52BC8127B24B02B314796BF451C178"/>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229E629D" w14:textId="77777777" w:rsidR="00D52ED4" w:rsidRPr="006B71C0" w:rsidRDefault="007E69F5"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139D663" w14:textId="77777777" w:rsidR="00CD2873" w:rsidRPr="006B71C0" w:rsidRDefault="007E69F5"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2E25408" w14:textId="77777777" w:rsidR="00D52ED4" w:rsidRPr="006B71C0" w:rsidRDefault="007E69F5"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0FBE7600" w14:textId="77777777" w:rsidR="0028182A" w:rsidRPr="006B71C0" w:rsidRDefault="007E69F5"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18C18F3B" w14:textId="77777777" w:rsidR="00EB43E5" w:rsidRPr="006B71C0" w:rsidRDefault="007E69F5"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4A52BC8127B24B02B314796BF451C178"/>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4A08ADF"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2DFC6EF2" w14:textId="77777777" w:rsidR="00D52ED4" w:rsidRPr="006B71C0" w:rsidRDefault="007E69F5"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838FCE6" w14:textId="77777777" w:rsidR="00D52ED4" w:rsidRPr="006B71C0" w:rsidRDefault="007E69F5"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4A52BC8127B24B02B314796BF451C178"/>
          </w:placeholder>
        </w:sdtPr>
        <w:sdtEndPr/>
        <w:sdtContent>
          <w:r w:rsidR="00D52ED4" w:rsidRPr="006B71C0">
            <w:rPr>
              <w:rStyle w:val="CitaCar"/>
              <w:rFonts w:ascii="Aptos" w:hAnsi="Aptos"/>
            </w:rPr>
            <w:t>.....................................................</w:t>
          </w:r>
        </w:sdtContent>
      </w:sdt>
    </w:p>
    <w:p w14:paraId="4D4AEC3B" w14:textId="77777777" w:rsidR="00D52ED4" w:rsidRPr="006B71C0" w:rsidRDefault="007E69F5"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E5563C2" w14:textId="77777777" w:rsidR="00D52ED4" w:rsidRPr="006B71C0" w:rsidRDefault="007E69F5"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3CE0D887"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18DF7EB9" w14:textId="77777777" w:rsidR="00D52ED4" w:rsidRPr="006B71C0" w:rsidRDefault="007E69F5"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10D4437"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4FED6F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3F8A55B1" w14:textId="77777777" w:rsidR="00CD2873" w:rsidRPr="006B71C0" w:rsidRDefault="007E69F5"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9064077" w14:textId="77777777" w:rsidR="003D15A7" w:rsidRPr="006B71C0" w:rsidRDefault="007E69F5"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FE3F4EA"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27378D20"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192DCF7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D7D66C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1EDC592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0655E36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8008D0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83007E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5AB52F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89B0D8C" w14:textId="77777777" w:rsidR="00D52ED4" w:rsidRPr="006B71C0" w:rsidRDefault="007E69F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F638DB3"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193FDDB4" w14:textId="77777777" w:rsidR="00CD2873" w:rsidRPr="006B71C0" w:rsidRDefault="007E69F5"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28F56B" w14:textId="77777777" w:rsidR="00CD2873" w:rsidRDefault="007E69F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85BD81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367E02D6"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136D7A03"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9EE8321"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4A52BC8127B24B02B314796BF451C178"/>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7E29721C"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170B964F"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2920B2C"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7C372D9"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1019BCD6"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466E149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818BD33"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81F06EC"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9596AD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663C10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0BF0C8A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F4DFDA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5E09448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Garantir la formació necessària en matèria de protecció de dades personals de les persones autoritzades per a tractar dades de caràcter personal.</w:t>
      </w:r>
    </w:p>
    <w:p w14:paraId="24973D8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0EE6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F67281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37983B9"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7BF1EBC"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3A0AD38F"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4C62F6C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0BA31F38"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BF16DC8"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t xml:space="preserve">Si no és possible facilitar la informació de forma simultània, la informació s’ha de facilitar de forma gradual i sense dilacions. </w:t>
      </w:r>
    </w:p>
    <w:p w14:paraId="480D3B3E"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EA68C18"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1659550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7C1ECA7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44B60C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ACB6DE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944340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88D973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Permetre i contribuir a la realització d’auditories, incloses inspeccions, per part del responsable o auditor autoritzat per aquest.</w:t>
      </w:r>
    </w:p>
    <w:p w14:paraId="0AEFC1B3"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AE6AEE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6ED049E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7AF098A"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10DD404"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A8B71F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2A0331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6D5378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CBFE9A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397424B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7B1EB15"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t>En cas que l’encarregat de tractament decideixi recórrer a un altre encarregat (com per exemple, en cas de subcontractació) :</w:t>
      </w:r>
    </w:p>
    <w:p w14:paraId="3F94539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38582605"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28B756F3"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8F668C"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45DBA2A"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ABBA4AA"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6BA8EB9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4A62036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D29454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353C435"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5F9AF20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5644E3E4"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BE795BE"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E6873C9"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382ED716"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58E5E" w14:textId="77777777" w:rsidR="00F42AFE" w:rsidRDefault="00F42AFE" w:rsidP="00CD2873">
      <w:r>
        <w:separator/>
      </w:r>
    </w:p>
  </w:endnote>
  <w:endnote w:type="continuationSeparator" w:id="0">
    <w:p w14:paraId="4B062138" w14:textId="77777777" w:rsidR="00F42AFE" w:rsidRDefault="00F42AF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3064901"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32B5D58"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8E997" w14:textId="77777777" w:rsidR="00F42AFE" w:rsidRDefault="00F42AFE" w:rsidP="00CD2873">
      <w:r>
        <w:separator/>
      </w:r>
    </w:p>
  </w:footnote>
  <w:footnote w:type="continuationSeparator" w:id="0">
    <w:p w14:paraId="2E469C2B" w14:textId="77777777" w:rsidR="00F42AFE" w:rsidRDefault="00F42AFE" w:rsidP="00CD2873">
      <w:r>
        <w:continuationSeparator/>
      </w:r>
    </w:p>
  </w:footnote>
  <w:footnote w:id="1">
    <w:p w14:paraId="1FD19A2C"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7143E82"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EAEE7BA"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6FCB6F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80501D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3239D1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F047B"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8CF420A" wp14:editId="7225664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379BB2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CF420A"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379BB2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37"/>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1947"/>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C2A84"/>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7E69F5"/>
    <w:rsid w:val="00801D8B"/>
    <w:rsid w:val="0080530C"/>
    <w:rsid w:val="00831DB7"/>
    <w:rsid w:val="008446A6"/>
    <w:rsid w:val="00844D07"/>
    <w:rsid w:val="00851DAB"/>
    <w:rsid w:val="00855876"/>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AE388D"/>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50137"/>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22010"/>
    <w:rsid w:val="00E70FD1"/>
    <w:rsid w:val="00E767A0"/>
    <w:rsid w:val="00E900E5"/>
    <w:rsid w:val="00E94566"/>
    <w:rsid w:val="00E94CAC"/>
    <w:rsid w:val="00EB43E5"/>
    <w:rsid w:val="00EC4A10"/>
    <w:rsid w:val="00ED2057"/>
    <w:rsid w:val="00F01B66"/>
    <w:rsid w:val="00F13E7F"/>
    <w:rsid w:val="00F372CA"/>
    <w:rsid w:val="00F42AFE"/>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60D53"/>
  <w15:docId w15:val="{88C972DD-F0AF-4581-B53D-C5E0AFDA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425629\Desktop\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52BC8127B24B02B314796BF451C178"/>
        <w:category>
          <w:name w:val="General"/>
          <w:gallery w:val="placeholder"/>
        </w:category>
        <w:types>
          <w:type w:val="bbPlcHdr"/>
        </w:types>
        <w:behaviors>
          <w:behavior w:val="content"/>
        </w:behaviors>
        <w:guid w:val="{418CF805-5B4D-4A41-A9FE-15FA685ADE2F}"/>
      </w:docPartPr>
      <w:docPartBody>
        <w:p w:rsidR="0008756E" w:rsidRDefault="00C235D1">
          <w:pPr>
            <w:pStyle w:val="4A52BC8127B24B02B314796BF451C178"/>
          </w:pPr>
          <w:r w:rsidRPr="00122E79">
            <w:rPr>
              <w:rStyle w:val="mfasiintens"/>
            </w:rPr>
            <w:t>Feu clic aquí per escriure text.</w:t>
          </w:r>
        </w:p>
      </w:docPartBody>
    </w:docPart>
    <w:docPart>
      <w:docPartPr>
        <w:name w:val="52780811DC5B4F7BB448273E91D8D587"/>
        <w:category>
          <w:name w:val="General"/>
          <w:gallery w:val="placeholder"/>
        </w:category>
        <w:types>
          <w:type w:val="bbPlcHdr"/>
        </w:types>
        <w:behaviors>
          <w:behavior w:val="content"/>
        </w:behaviors>
        <w:guid w:val="{D3B08250-195F-4C33-8038-1B555443F846}"/>
      </w:docPartPr>
      <w:docPartBody>
        <w:p w:rsidR="0008756E" w:rsidRDefault="00C235D1">
          <w:pPr>
            <w:pStyle w:val="52780811DC5B4F7BB448273E91D8D587"/>
          </w:pPr>
          <w:r w:rsidRPr="00122E79">
            <w:rPr>
              <w:rStyle w:val="mfasiintens"/>
            </w:rPr>
            <w:t>Feu clic aquí per escriure text.</w:t>
          </w:r>
        </w:p>
      </w:docPartBody>
    </w:docPart>
    <w:docPart>
      <w:docPartPr>
        <w:name w:val="0E98422869654516A628FF290DF4DF19"/>
        <w:category>
          <w:name w:val="General"/>
          <w:gallery w:val="placeholder"/>
        </w:category>
        <w:types>
          <w:type w:val="bbPlcHdr"/>
        </w:types>
        <w:behaviors>
          <w:behavior w:val="content"/>
        </w:behaviors>
        <w:guid w:val="{82D41320-0B7A-49A8-98FF-15083D19FAD8}"/>
      </w:docPartPr>
      <w:docPartBody>
        <w:p w:rsidR="0008756E" w:rsidRDefault="00C235D1">
          <w:pPr>
            <w:pStyle w:val="0E98422869654516A628FF290DF4DF19"/>
          </w:pPr>
          <w:r w:rsidRPr="00122E79">
            <w:rPr>
              <w:rStyle w:val="mfasiintens"/>
            </w:rPr>
            <w:t>Feu clic aquí per escriure text.</w:t>
          </w:r>
        </w:p>
      </w:docPartBody>
    </w:docPart>
    <w:docPart>
      <w:docPartPr>
        <w:name w:val="2F4948F540304A12BD7BD26C5D0944FB"/>
        <w:category>
          <w:name w:val="General"/>
          <w:gallery w:val="placeholder"/>
        </w:category>
        <w:types>
          <w:type w:val="bbPlcHdr"/>
        </w:types>
        <w:behaviors>
          <w:behavior w:val="content"/>
        </w:behaviors>
        <w:guid w:val="{4AE05A73-81E7-4D6B-8867-29D8B3FB099A}"/>
      </w:docPartPr>
      <w:docPartBody>
        <w:p w:rsidR="0008756E" w:rsidRDefault="00C235D1">
          <w:pPr>
            <w:pStyle w:val="2F4948F540304A12BD7BD26C5D0944FB"/>
          </w:pPr>
          <w:r w:rsidRPr="00122E79">
            <w:rPr>
              <w:rStyle w:val="mfasiintens"/>
            </w:rPr>
            <w:t>Feu clic aquí per escriure text.</w:t>
          </w:r>
        </w:p>
      </w:docPartBody>
    </w:docPart>
    <w:docPart>
      <w:docPartPr>
        <w:name w:val="5C87254D41424250BF199B3D1E3513A1"/>
        <w:category>
          <w:name w:val="General"/>
          <w:gallery w:val="placeholder"/>
        </w:category>
        <w:types>
          <w:type w:val="bbPlcHdr"/>
        </w:types>
        <w:behaviors>
          <w:behavior w:val="content"/>
        </w:behaviors>
        <w:guid w:val="{8C6591B7-C54A-4117-9C04-FC57631D6622}"/>
      </w:docPartPr>
      <w:docPartBody>
        <w:p w:rsidR="0008756E" w:rsidRDefault="00C235D1">
          <w:pPr>
            <w:pStyle w:val="5C87254D41424250BF199B3D1E3513A1"/>
          </w:pPr>
          <w:r w:rsidRPr="00122E79">
            <w:rPr>
              <w:rStyle w:val="mfasiintens"/>
            </w:rPr>
            <w:t>Feu clic aquí per escriure text.</w:t>
          </w:r>
        </w:p>
      </w:docPartBody>
    </w:docPart>
    <w:docPart>
      <w:docPartPr>
        <w:name w:val="042BC1026ABD4B849EFF02BCFFB9281A"/>
        <w:category>
          <w:name w:val="General"/>
          <w:gallery w:val="placeholder"/>
        </w:category>
        <w:types>
          <w:type w:val="bbPlcHdr"/>
        </w:types>
        <w:behaviors>
          <w:behavior w:val="content"/>
        </w:behaviors>
        <w:guid w:val="{B7B0625E-8DB4-408B-B260-B83E33365471}"/>
      </w:docPartPr>
      <w:docPartBody>
        <w:p w:rsidR="0008756E" w:rsidRDefault="00C235D1">
          <w:pPr>
            <w:pStyle w:val="042BC1026ABD4B849EFF02BCFFB9281A"/>
          </w:pPr>
          <w:r w:rsidRPr="00122E79">
            <w:rPr>
              <w:rStyle w:val="mfasiintens"/>
            </w:rPr>
            <w:t>Feu clic aquí per escriure text.</w:t>
          </w:r>
        </w:p>
      </w:docPartBody>
    </w:docPart>
    <w:docPart>
      <w:docPartPr>
        <w:name w:val="64234E26157A41AB8012C151702A7707"/>
        <w:category>
          <w:name w:val="General"/>
          <w:gallery w:val="placeholder"/>
        </w:category>
        <w:types>
          <w:type w:val="bbPlcHdr"/>
        </w:types>
        <w:behaviors>
          <w:behavior w:val="content"/>
        </w:behaviors>
        <w:guid w:val="{29E0DC1E-4318-421A-9816-BE934D4E0FA3}"/>
      </w:docPartPr>
      <w:docPartBody>
        <w:p w:rsidR="0008756E" w:rsidRDefault="00C235D1">
          <w:pPr>
            <w:pStyle w:val="64234E26157A41AB8012C151702A7707"/>
          </w:pPr>
          <w:r w:rsidRPr="00122E79">
            <w:rPr>
              <w:rStyle w:val="mfasiintens"/>
            </w:rPr>
            <w:t>Feu clic aquí per escriure text.</w:t>
          </w:r>
        </w:p>
      </w:docPartBody>
    </w:docPart>
    <w:docPart>
      <w:docPartPr>
        <w:name w:val="D7DE712255F2460AACB6F37BC491DA26"/>
        <w:category>
          <w:name w:val="General"/>
          <w:gallery w:val="placeholder"/>
        </w:category>
        <w:types>
          <w:type w:val="bbPlcHdr"/>
        </w:types>
        <w:behaviors>
          <w:behavior w:val="content"/>
        </w:behaviors>
        <w:guid w:val="{434933B7-FA7C-451E-9E05-1622DA3BA194}"/>
      </w:docPartPr>
      <w:docPartBody>
        <w:p w:rsidR="0008756E" w:rsidRDefault="00C235D1">
          <w:pPr>
            <w:pStyle w:val="D7DE712255F2460AACB6F37BC491DA26"/>
          </w:pPr>
          <w:r w:rsidRPr="00122E79">
            <w:rPr>
              <w:rStyle w:val="mfasiintens"/>
            </w:rPr>
            <w:t>Feu clic aquí per escriure text.</w:t>
          </w:r>
        </w:p>
      </w:docPartBody>
    </w:docPart>
    <w:docPart>
      <w:docPartPr>
        <w:name w:val="22338A947EA341679102CEB5C30B92A1"/>
        <w:category>
          <w:name w:val="General"/>
          <w:gallery w:val="placeholder"/>
        </w:category>
        <w:types>
          <w:type w:val="bbPlcHdr"/>
        </w:types>
        <w:behaviors>
          <w:behavior w:val="content"/>
        </w:behaviors>
        <w:guid w:val="{78CA18D1-164A-4D85-9C55-5DA6F4D8637E}"/>
      </w:docPartPr>
      <w:docPartBody>
        <w:p w:rsidR="0008756E" w:rsidRDefault="00C235D1">
          <w:pPr>
            <w:pStyle w:val="22338A947EA341679102CEB5C30B92A1"/>
          </w:pPr>
          <w:r w:rsidRPr="00122E79">
            <w:rPr>
              <w:rStyle w:val="mfasiintens"/>
            </w:rPr>
            <w:t>Feu clic aquí per escriure text.</w:t>
          </w:r>
        </w:p>
      </w:docPartBody>
    </w:docPart>
    <w:docPart>
      <w:docPartPr>
        <w:name w:val="7C0D7E4730E14FEF829AE2A1BABC0B70"/>
        <w:category>
          <w:name w:val="General"/>
          <w:gallery w:val="placeholder"/>
        </w:category>
        <w:types>
          <w:type w:val="bbPlcHdr"/>
        </w:types>
        <w:behaviors>
          <w:behavior w:val="content"/>
        </w:behaviors>
        <w:guid w:val="{819101C7-ED4D-433B-9B7F-2E0C88962607}"/>
      </w:docPartPr>
      <w:docPartBody>
        <w:p w:rsidR="0008756E" w:rsidRDefault="00C235D1">
          <w:pPr>
            <w:pStyle w:val="7C0D7E4730E14FEF829AE2A1BABC0B70"/>
          </w:pPr>
          <w:r w:rsidRPr="00122E79">
            <w:rPr>
              <w:rStyle w:val="mfasiintens"/>
            </w:rPr>
            <w:t>Feu clic aquí per escriure text.</w:t>
          </w:r>
        </w:p>
      </w:docPartBody>
    </w:docPart>
    <w:docPart>
      <w:docPartPr>
        <w:name w:val="336ACDF969F84F15B4DB9C1293C26F65"/>
        <w:category>
          <w:name w:val="General"/>
          <w:gallery w:val="placeholder"/>
        </w:category>
        <w:types>
          <w:type w:val="bbPlcHdr"/>
        </w:types>
        <w:behaviors>
          <w:behavior w:val="content"/>
        </w:behaviors>
        <w:guid w:val="{3718CFC9-A75F-4406-970E-2A65A4F95292}"/>
      </w:docPartPr>
      <w:docPartBody>
        <w:p w:rsidR="0008756E" w:rsidRDefault="00C235D1">
          <w:pPr>
            <w:pStyle w:val="336ACDF969F84F15B4DB9C1293C26F65"/>
          </w:pPr>
          <w:r w:rsidRPr="00122E79">
            <w:rPr>
              <w:rStyle w:val="mfasiintens"/>
            </w:rPr>
            <w:t>Feu clic aquí per escriure text.</w:t>
          </w:r>
        </w:p>
      </w:docPartBody>
    </w:docPart>
    <w:docPart>
      <w:docPartPr>
        <w:name w:val="EA989A581D65428AB0654E732AE9BE34"/>
        <w:category>
          <w:name w:val="General"/>
          <w:gallery w:val="placeholder"/>
        </w:category>
        <w:types>
          <w:type w:val="bbPlcHdr"/>
        </w:types>
        <w:behaviors>
          <w:behavior w:val="content"/>
        </w:behaviors>
        <w:guid w:val="{C04F1333-7A7A-4656-B3E2-6C7FCC6C8930}"/>
      </w:docPartPr>
      <w:docPartBody>
        <w:p w:rsidR="0008756E" w:rsidRDefault="00C235D1">
          <w:pPr>
            <w:pStyle w:val="EA989A581D65428AB0654E732AE9BE34"/>
          </w:pPr>
          <w:r w:rsidRPr="00122E79">
            <w:rPr>
              <w:rStyle w:val="mfasiintens"/>
            </w:rPr>
            <w:t>Feu clic aquí per escriure text.</w:t>
          </w:r>
        </w:p>
      </w:docPartBody>
    </w:docPart>
    <w:docPart>
      <w:docPartPr>
        <w:name w:val="B77758432C9146B2A78BF3C6F3F81903"/>
        <w:category>
          <w:name w:val="General"/>
          <w:gallery w:val="placeholder"/>
        </w:category>
        <w:types>
          <w:type w:val="bbPlcHdr"/>
        </w:types>
        <w:behaviors>
          <w:behavior w:val="content"/>
        </w:behaviors>
        <w:guid w:val="{B2498300-ACA0-4C13-931C-BAC0C6E0E2B6}"/>
      </w:docPartPr>
      <w:docPartBody>
        <w:p w:rsidR="0008756E" w:rsidRDefault="00C235D1">
          <w:pPr>
            <w:pStyle w:val="B77758432C9146B2A78BF3C6F3F81903"/>
          </w:pPr>
          <w:r w:rsidRPr="00122E79">
            <w:rPr>
              <w:rStyle w:val="mfasiintens"/>
            </w:rPr>
            <w:t>Feu clic aquí per escriure text.</w:t>
          </w:r>
        </w:p>
      </w:docPartBody>
    </w:docPart>
    <w:docPart>
      <w:docPartPr>
        <w:name w:val="7AB093B87CFE4910865C09B80DA02F53"/>
        <w:category>
          <w:name w:val="General"/>
          <w:gallery w:val="placeholder"/>
        </w:category>
        <w:types>
          <w:type w:val="bbPlcHdr"/>
        </w:types>
        <w:behaviors>
          <w:behavior w:val="content"/>
        </w:behaviors>
        <w:guid w:val="{A9DDC9CB-EEB2-485F-8286-F5742C0EA01D}"/>
      </w:docPartPr>
      <w:docPartBody>
        <w:p w:rsidR="0008756E" w:rsidRDefault="00C235D1">
          <w:pPr>
            <w:pStyle w:val="7AB093B87CFE4910865C09B80DA02F53"/>
          </w:pPr>
          <w:r w:rsidRPr="00122E79">
            <w:rPr>
              <w:rStyle w:val="mfasiintens"/>
            </w:rPr>
            <w:t>Feu clic aquí per escriure text.</w:t>
          </w:r>
        </w:p>
      </w:docPartBody>
    </w:docPart>
    <w:docPart>
      <w:docPartPr>
        <w:name w:val="8E1F86DF75C2466AAAED616E4188E506"/>
        <w:category>
          <w:name w:val="General"/>
          <w:gallery w:val="placeholder"/>
        </w:category>
        <w:types>
          <w:type w:val="bbPlcHdr"/>
        </w:types>
        <w:behaviors>
          <w:behavior w:val="content"/>
        </w:behaviors>
        <w:guid w:val="{1E9C5175-BE52-43BC-938C-B16ED6CE4978}"/>
      </w:docPartPr>
      <w:docPartBody>
        <w:p w:rsidR="0008756E" w:rsidRDefault="00C235D1">
          <w:pPr>
            <w:pStyle w:val="8E1F86DF75C2466AAAED616E4188E506"/>
          </w:pPr>
          <w:r w:rsidRPr="00122E79">
            <w:rPr>
              <w:rStyle w:val="mfasiintens"/>
            </w:rPr>
            <w:t>Feu clic aquí per escriure text.</w:t>
          </w:r>
        </w:p>
      </w:docPartBody>
    </w:docPart>
    <w:docPart>
      <w:docPartPr>
        <w:name w:val="0C5EFB0926104BCE9E440BA129F8EC00"/>
        <w:category>
          <w:name w:val="General"/>
          <w:gallery w:val="placeholder"/>
        </w:category>
        <w:types>
          <w:type w:val="bbPlcHdr"/>
        </w:types>
        <w:behaviors>
          <w:behavior w:val="content"/>
        </w:behaviors>
        <w:guid w:val="{ABAA2230-662C-4DDB-BB45-B935B0F867D3}"/>
      </w:docPartPr>
      <w:docPartBody>
        <w:p w:rsidR="0008756E" w:rsidRDefault="00C235D1">
          <w:pPr>
            <w:pStyle w:val="0C5EFB0926104BCE9E440BA129F8EC00"/>
          </w:pPr>
          <w:r w:rsidRPr="00122E79">
            <w:rPr>
              <w:rStyle w:val="mfasiintens"/>
            </w:rPr>
            <w:t>Feu clic aquí per escriure text.</w:t>
          </w:r>
        </w:p>
      </w:docPartBody>
    </w:docPart>
    <w:docPart>
      <w:docPartPr>
        <w:name w:val="7846BA0A4DB94CDE8C67182F2C4922B1"/>
        <w:category>
          <w:name w:val="General"/>
          <w:gallery w:val="placeholder"/>
        </w:category>
        <w:types>
          <w:type w:val="bbPlcHdr"/>
        </w:types>
        <w:behaviors>
          <w:behavior w:val="content"/>
        </w:behaviors>
        <w:guid w:val="{E801EF71-FD9B-484C-ADBC-EEDFD05F5101}"/>
      </w:docPartPr>
      <w:docPartBody>
        <w:p w:rsidR="0008756E" w:rsidRDefault="00C235D1">
          <w:pPr>
            <w:pStyle w:val="7846BA0A4DB94CDE8C67182F2C4922B1"/>
          </w:pPr>
          <w:r w:rsidRPr="00122E79">
            <w:rPr>
              <w:rStyle w:val="mfasiintens"/>
            </w:rPr>
            <w:t>Feu clic aquí per escriure text.</w:t>
          </w:r>
        </w:p>
      </w:docPartBody>
    </w:docPart>
    <w:docPart>
      <w:docPartPr>
        <w:name w:val="D98F0DD388D248A9AD73E357D02A10DE"/>
        <w:category>
          <w:name w:val="General"/>
          <w:gallery w:val="placeholder"/>
        </w:category>
        <w:types>
          <w:type w:val="bbPlcHdr"/>
        </w:types>
        <w:behaviors>
          <w:behavior w:val="content"/>
        </w:behaviors>
        <w:guid w:val="{C82B3EF7-92CA-41DE-A480-37E298A73DAB}"/>
      </w:docPartPr>
      <w:docPartBody>
        <w:p w:rsidR="0008756E" w:rsidRDefault="00C235D1">
          <w:pPr>
            <w:pStyle w:val="D98F0DD388D248A9AD73E357D02A10DE"/>
          </w:pPr>
          <w:r w:rsidRPr="00122E79">
            <w:rPr>
              <w:rStyle w:val="mfasiintens"/>
            </w:rPr>
            <w:t>Feu clic aquí per escriure text.</w:t>
          </w:r>
        </w:p>
      </w:docPartBody>
    </w:docPart>
    <w:docPart>
      <w:docPartPr>
        <w:name w:val="6C6A5C7C0C2E4830842F7CBA915FCF2B"/>
        <w:category>
          <w:name w:val="General"/>
          <w:gallery w:val="placeholder"/>
        </w:category>
        <w:types>
          <w:type w:val="bbPlcHdr"/>
        </w:types>
        <w:behaviors>
          <w:behavior w:val="content"/>
        </w:behaviors>
        <w:guid w:val="{4DF3A4D6-0867-4430-930E-9580C161E924}"/>
      </w:docPartPr>
      <w:docPartBody>
        <w:p w:rsidR="0008756E" w:rsidRDefault="00C235D1">
          <w:pPr>
            <w:pStyle w:val="6C6A5C7C0C2E4830842F7CBA915FCF2B"/>
          </w:pPr>
          <w:r w:rsidRPr="00122E79">
            <w:rPr>
              <w:rStyle w:val="mfasiintens"/>
            </w:rPr>
            <w:t>Feu clic aquí per escriure text.</w:t>
          </w:r>
        </w:p>
      </w:docPartBody>
    </w:docPart>
    <w:docPart>
      <w:docPartPr>
        <w:name w:val="BBC6A2F21C1C4C50B2960A32F592DD3F"/>
        <w:category>
          <w:name w:val="General"/>
          <w:gallery w:val="placeholder"/>
        </w:category>
        <w:types>
          <w:type w:val="bbPlcHdr"/>
        </w:types>
        <w:behaviors>
          <w:behavior w:val="content"/>
        </w:behaviors>
        <w:guid w:val="{8C0E7775-56E3-405B-9D3D-7BD2DCD59D58}"/>
      </w:docPartPr>
      <w:docPartBody>
        <w:p w:rsidR="0008756E" w:rsidRDefault="00C235D1">
          <w:pPr>
            <w:pStyle w:val="BBC6A2F21C1C4C50B2960A32F592DD3F"/>
          </w:pPr>
          <w:r w:rsidRPr="00122E79">
            <w:rPr>
              <w:rStyle w:val="mfasiintens"/>
            </w:rPr>
            <w:t>Feu clic aquí per escriure text.</w:t>
          </w:r>
        </w:p>
      </w:docPartBody>
    </w:docPart>
    <w:docPart>
      <w:docPartPr>
        <w:name w:val="7A34D25FB0E1488D90D518C6C3FCB3D1"/>
        <w:category>
          <w:name w:val="General"/>
          <w:gallery w:val="placeholder"/>
        </w:category>
        <w:types>
          <w:type w:val="bbPlcHdr"/>
        </w:types>
        <w:behaviors>
          <w:behavior w:val="content"/>
        </w:behaviors>
        <w:guid w:val="{38492A3C-1F66-479C-A098-A7861A1C6F01}"/>
      </w:docPartPr>
      <w:docPartBody>
        <w:p w:rsidR="0008756E" w:rsidRDefault="00C235D1">
          <w:pPr>
            <w:pStyle w:val="7A34D25FB0E1488D90D518C6C3FCB3D1"/>
          </w:pPr>
          <w:r w:rsidRPr="00122E79">
            <w:rPr>
              <w:rStyle w:val="mfasiintens"/>
            </w:rPr>
            <w:t>Feu clic aquí per escriure text.</w:t>
          </w:r>
        </w:p>
      </w:docPartBody>
    </w:docPart>
    <w:docPart>
      <w:docPartPr>
        <w:name w:val="E949FA6C522844DF9527853DBE16AB21"/>
        <w:category>
          <w:name w:val="General"/>
          <w:gallery w:val="placeholder"/>
        </w:category>
        <w:types>
          <w:type w:val="bbPlcHdr"/>
        </w:types>
        <w:behaviors>
          <w:behavior w:val="content"/>
        </w:behaviors>
        <w:guid w:val="{659686C3-6D1B-45BE-A3E2-E8A767EB0615}"/>
      </w:docPartPr>
      <w:docPartBody>
        <w:p w:rsidR="0008756E" w:rsidRDefault="00C235D1">
          <w:pPr>
            <w:pStyle w:val="E949FA6C522844DF9527853DBE16AB21"/>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6A4"/>
    <w:rsid w:val="000106A4"/>
    <w:rsid w:val="0008756E"/>
    <w:rsid w:val="004C2A84"/>
    <w:rsid w:val="00855876"/>
    <w:rsid w:val="00873E72"/>
    <w:rsid w:val="00C235D1"/>
    <w:rsid w:val="00E22010"/>
    <w:rsid w:val="00E70FD1"/>
    <w:rsid w:val="00F01B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A52BC8127B24B02B314796BF451C178">
    <w:name w:val="4A52BC8127B24B02B314796BF451C178"/>
  </w:style>
  <w:style w:type="paragraph" w:customStyle="1" w:styleId="52780811DC5B4F7BB448273E91D8D587">
    <w:name w:val="52780811DC5B4F7BB448273E91D8D587"/>
  </w:style>
  <w:style w:type="paragraph" w:customStyle="1" w:styleId="0E98422869654516A628FF290DF4DF19">
    <w:name w:val="0E98422869654516A628FF290DF4DF19"/>
  </w:style>
  <w:style w:type="paragraph" w:customStyle="1" w:styleId="2F4948F540304A12BD7BD26C5D0944FB">
    <w:name w:val="2F4948F540304A12BD7BD26C5D0944FB"/>
  </w:style>
  <w:style w:type="paragraph" w:customStyle="1" w:styleId="5C87254D41424250BF199B3D1E3513A1">
    <w:name w:val="5C87254D41424250BF199B3D1E3513A1"/>
  </w:style>
  <w:style w:type="paragraph" w:customStyle="1" w:styleId="042BC1026ABD4B849EFF02BCFFB9281A">
    <w:name w:val="042BC1026ABD4B849EFF02BCFFB9281A"/>
  </w:style>
  <w:style w:type="paragraph" w:customStyle="1" w:styleId="64234E26157A41AB8012C151702A7707">
    <w:name w:val="64234E26157A41AB8012C151702A7707"/>
  </w:style>
  <w:style w:type="paragraph" w:customStyle="1" w:styleId="D7DE712255F2460AACB6F37BC491DA26">
    <w:name w:val="D7DE712255F2460AACB6F37BC491DA26"/>
  </w:style>
  <w:style w:type="paragraph" w:customStyle="1" w:styleId="22338A947EA341679102CEB5C30B92A1">
    <w:name w:val="22338A947EA341679102CEB5C30B92A1"/>
  </w:style>
  <w:style w:type="paragraph" w:customStyle="1" w:styleId="7C0D7E4730E14FEF829AE2A1BABC0B70">
    <w:name w:val="7C0D7E4730E14FEF829AE2A1BABC0B70"/>
  </w:style>
  <w:style w:type="paragraph" w:customStyle="1" w:styleId="336ACDF969F84F15B4DB9C1293C26F65">
    <w:name w:val="336ACDF969F84F15B4DB9C1293C26F65"/>
  </w:style>
  <w:style w:type="paragraph" w:customStyle="1" w:styleId="EA989A581D65428AB0654E732AE9BE34">
    <w:name w:val="EA989A581D65428AB0654E732AE9BE34"/>
  </w:style>
  <w:style w:type="paragraph" w:customStyle="1" w:styleId="B77758432C9146B2A78BF3C6F3F81903">
    <w:name w:val="B77758432C9146B2A78BF3C6F3F81903"/>
  </w:style>
  <w:style w:type="paragraph" w:customStyle="1" w:styleId="7AB093B87CFE4910865C09B80DA02F53">
    <w:name w:val="7AB093B87CFE4910865C09B80DA02F53"/>
  </w:style>
  <w:style w:type="paragraph" w:customStyle="1" w:styleId="8E1F86DF75C2466AAAED616E4188E506">
    <w:name w:val="8E1F86DF75C2466AAAED616E4188E506"/>
  </w:style>
  <w:style w:type="paragraph" w:customStyle="1" w:styleId="0C5EFB0926104BCE9E440BA129F8EC00">
    <w:name w:val="0C5EFB0926104BCE9E440BA129F8EC00"/>
  </w:style>
  <w:style w:type="paragraph" w:customStyle="1" w:styleId="7846BA0A4DB94CDE8C67182F2C4922B1">
    <w:name w:val="7846BA0A4DB94CDE8C67182F2C4922B1"/>
  </w:style>
  <w:style w:type="paragraph" w:customStyle="1" w:styleId="D98F0DD388D248A9AD73E357D02A10DE">
    <w:name w:val="D98F0DD388D248A9AD73E357D02A10DE"/>
  </w:style>
  <w:style w:type="paragraph" w:customStyle="1" w:styleId="6C6A5C7C0C2E4830842F7CBA915FCF2B">
    <w:name w:val="6C6A5C7C0C2E4830842F7CBA915FCF2B"/>
  </w:style>
  <w:style w:type="paragraph" w:customStyle="1" w:styleId="BBC6A2F21C1C4C50B2960A32F592DD3F">
    <w:name w:val="BBC6A2F21C1C4C50B2960A32F592DD3F"/>
  </w:style>
  <w:style w:type="paragraph" w:customStyle="1" w:styleId="7A34D25FB0E1488D90D518C6C3FCB3D1">
    <w:name w:val="7A34D25FB0E1488D90D518C6C3FCB3D1"/>
  </w:style>
  <w:style w:type="paragraph" w:customStyle="1" w:styleId="E949FA6C522844DF9527853DBE16AB21">
    <w:name w:val="E949FA6C522844DF9527853DBE16AB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8</TotalTime>
  <Pages>7</Pages>
  <Words>3217</Words>
  <Characters>18337</Characters>
  <Application>Microsoft Office Word</Application>
  <DocSecurity>0</DocSecurity>
  <Lines>152</Lines>
  <Paragraphs>43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5</cp:revision>
  <cp:lastPrinted>2023-11-07T12:28:00Z</cp:lastPrinted>
  <dcterms:created xsi:type="dcterms:W3CDTF">2025-09-17T13:44:00Z</dcterms:created>
  <dcterms:modified xsi:type="dcterms:W3CDTF">2025-10-03T08:13:00Z</dcterms:modified>
</cp:coreProperties>
</file>