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E7857" w14:textId="3E749024"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5AFB8EA0" w14:textId="77777777" w:rsidR="00CD2873" w:rsidRPr="006B71C0" w:rsidRDefault="00CD2873" w:rsidP="00CD2873">
      <w:pPr>
        <w:pStyle w:val="Textindependent"/>
        <w:jc w:val="center"/>
        <w:rPr>
          <w:rFonts w:ascii="Aptos" w:hAnsi="Aptos"/>
          <w:b/>
          <w:sz w:val="20"/>
          <w:szCs w:val="20"/>
        </w:rPr>
      </w:pPr>
    </w:p>
    <w:p w14:paraId="7F9B750D" w14:textId="77777777" w:rsidR="00CD2873" w:rsidRPr="006B71C0" w:rsidRDefault="00CD2873" w:rsidP="00CD2873">
      <w:pPr>
        <w:rPr>
          <w:rFonts w:ascii="Aptos" w:hAnsi="Aptos" w:cs="Arial"/>
          <w:b/>
          <w:sz w:val="20"/>
          <w:szCs w:val="20"/>
        </w:rPr>
      </w:pPr>
    </w:p>
    <w:p w14:paraId="09E66744"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4A52BC8127B24B02B314796BF451C178"/>
          </w:placeholder>
          <w:showingPlcHdr/>
        </w:sdt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4A52BC8127B24B02B314796BF451C178"/>
          </w:placeholder>
          <w:showingPlcHdr/>
        </w:sdt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4A52BC8127B24B02B314796BF451C178"/>
          </w:placeholder>
          <w:showingPlcHdr/>
        </w:sdt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4A52BC8127B24B02B314796BF451C178"/>
          </w:placeholder>
          <w:showingPlcHdr/>
        </w:sdt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4A52BC8127B24B02B314796BF451C178"/>
          </w:placeholder>
        </w:sdt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671452C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9C188BE" w14:textId="77777777" w:rsidTr="00A57B4F">
        <w:trPr>
          <w:trHeight w:val="340"/>
        </w:trPr>
        <w:tc>
          <w:tcPr>
            <w:tcW w:w="8612" w:type="dxa"/>
            <w:vAlign w:val="center"/>
          </w:tcPr>
          <w:p w14:paraId="11B8632E" w14:textId="2200764A"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4A52BC8127B24B02B314796BF451C178"/>
                </w:placeholder>
              </w:sdtPr>
              <w:sdtContent>
                <w:r w:rsidR="00C50137" w:rsidRPr="00C50137">
                  <w:rPr>
                    <w:rFonts w:ascii="Aptos" w:hAnsi="Aptos"/>
                    <w:b/>
                    <w:bCs/>
                    <w:i/>
                    <w:iCs/>
                    <w:color w:val="365F91" w:themeColor="accent1" w:themeShade="BF"/>
                    <w:sz w:val="20"/>
                  </w:rPr>
                  <w:t>001_P2502527</w:t>
                </w:r>
              </w:sdtContent>
            </w:sdt>
          </w:p>
        </w:tc>
      </w:tr>
      <w:tr w:rsidR="00CD2873" w:rsidRPr="006B71C0" w14:paraId="7EACD6F6" w14:textId="77777777" w:rsidTr="00A57B4F">
        <w:trPr>
          <w:trHeight w:val="547"/>
        </w:trPr>
        <w:tc>
          <w:tcPr>
            <w:tcW w:w="8612" w:type="dxa"/>
          </w:tcPr>
          <w:p w14:paraId="40A7C13B" w14:textId="259C2C0A"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4A52BC8127B24B02B314796BF451C178"/>
                </w:placeholder>
              </w:sdtPr>
              <w:sdtContent>
                <w:r w:rsidR="00C50137" w:rsidRPr="00C50137">
                  <w:rPr>
                    <w:rFonts w:ascii="Aptos" w:hAnsi="Aptos"/>
                    <w:b/>
                    <w:bCs/>
                    <w:i/>
                    <w:iCs/>
                    <w:color w:val="365F91" w:themeColor="accent1" w:themeShade="BF"/>
                    <w:sz w:val="20"/>
                  </w:rPr>
                  <w:t>Redacció del Projecte Executiu per la Restauració de la Claraboia central de l’edifici de la Seu del Districte de Sarrià - Sant Gervasi.</w:t>
                </w:r>
              </w:sdtContent>
            </w:sdt>
          </w:p>
        </w:tc>
      </w:tr>
      <w:tr w:rsidR="00A13471" w:rsidRPr="006B71C0" w14:paraId="1BEE2B4E" w14:textId="77777777" w:rsidTr="005A7CB0">
        <w:trPr>
          <w:trHeight w:val="397"/>
        </w:trPr>
        <w:tc>
          <w:tcPr>
            <w:tcW w:w="8612" w:type="dxa"/>
            <w:vAlign w:val="center"/>
          </w:tcPr>
          <w:p w14:paraId="47BF9619" w14:textId="6E9CA8D0"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Content>
                <w:r w:rsidR="00851DAB">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1B000A3B"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B954A6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5955455C" w14:textId="77777777" w:rsidR="00CD2873" w:rsidRPr="006B71C0" w:rsidRDefault="00CD2873" w:rsidP="00CD2873">
      <w:pPr>
        <w:rPr>
          <w:rFonts w:ascii="Aptos" w:hAnsi="Aptos" w:cs="Arial"/>
          <w:sz w:val="20"/>
          <w:szCs w:val="20"/>
        </w:rPr>
      </w:pPr>
    </w:p>
    <w:p w14:paraId="3752CDBD"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4A52BC8127B24B02B314796BF451C178"/>
          </w:placeholder>
        </w:sdt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EAB940A"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4A52BC8127B24B02B314796BF451C178"/>
          </w:placeholder>
        </w:sdt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75B2F4F"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4A52BC8127B24B02B314796BF451C178"/>
          </w:placeholder>
        </w:sdt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0329DED"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4A52BC8127B24B02B314796BF451C178"/>
          </w:placeholder>
        </w:sdt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0E157BA" w14:textId="77777777" w:rsidR="00CD2873" w:rsidRPr="006B71C0" w:rsidRDefault="00CD2873" w:rsidP="00CD2873">
      <w:pPr>
        <w:rPr>
          <w:rFonts w:ascii="Aptos" w:hAnsi="Aptos" w:cs="Arial"/>
          <w:sz w:val="20"/>
          <w:szCs w:val="20"/>
        </w:rPr>
      </w:pPr>
    </w:p>
    <w:p w14:paraId="6FEF511C"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4B079782" w14:textId="77777777" w:rsidR="00CD2873" w:rsidRPr="006B71C0" w:rsidRDefault="00CD2873" w:rsidP="00CD2873">
      <w:pPr>
        <w:rPr>
          <w:rFonts w:ascii="Aptos" w:hAnsi="Aptos" w:cs="Arial"/>
          <w:sz w:val="20"/>
          <w:szCs w:val="20"/>
        </w:rPr>
      </w:pPr>
    </w:p>
    <w:p w14:paraId="7D4C2546"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52780811DC5B4F7BB448273E91D8D587"/>
          </w:placeholder>
          <w:showingPlcHdr/>
        </w:sdtPr>
        <w:sdtContent>
          <w:r w:rsidRPr="006B71C0">
            <w:rPr>
              <w:rStyle w:val="mfasiintens"/>
              <w:rFonts w:ascii="Aptos" w:hAnsi="Aptos"/>
            </w:rPr>
            <w:t>Feu clic aquí per escriure text.</w:t>
          </w:r>
        </w:sdtContent>
      </w:sdt>
    </w:p>
    <w:p w14:paraId="6D3EE078"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2036471E"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64E7FA84"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5D53168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794F21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0818588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2908729B"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4421760E"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52BAD77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5004CD4" w14:textId="77777777" w:rsidTr="00BC328D">
        <w:sdt>
          <w:sdtPr>
            <w:rPr>
              <w:rFonts w:ascii="Aptos" w:hAnsi="Aptos"/>
              <w:sz w:val="20"/>
              <w:szCs w:val="20"/>
            </w:rPr>
            <w:id w:val="669141610"/>
            <w:placeholder>
              <w:docPart w:val="0E98422869654516A628FF290DF4DF19"/>
            </w:placeholder>
            <w:showingPlcHdr/>
          </w:sdtPr>
          <w:sdtContent>
            <w:tc>
              <w:tcPr>
                <w:tcW w:w="4989" w:type="dxa"/>
                <w:tcBorders>
                  <w:top w:val="single" w:sz="12" w:space="0" w:color="auto"/>
                </w:tcBorders>
              </w:tcPr>
              <w:p w14:paraId="32828C72"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0E98422869654516A628FF290DF4DF19"/>
              </w:placeholder>
            </w:sdtPr>
            <w:sdtContent>
              <w:p w14:paraId="5552B9D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0E98422869654516A628FF290DF4DF19"/>
            </w:placeholder>
          </w:sdtPr>
          <w:sdtContent>
            <w:tc>
              <w:tcPr>
                <w:tcW w:w="964" w:type="dxa"/>
                <w:tcBorders>
                  <w:top w:val="single" w:sz="12" w:space="0" w:color="auto"/>
                </w:tcBorders>
              </w:tcPr>
              <w:p w14:paraId="61B16C4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0E98422869654516A628FF290DF4DF19"/>
              </w:placeholder>
            </w:sdtPr>
            <w:sdtContent>
              <w:p w14:paraId="6E94294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67042F34" w14:textId="77777777" w:rsidTr="00BC328D">
        <w:sdt>
          <w:sdtPr>
            <w:rPr>
              <w:rFonts w:ascii="Aptos" w:hAnsi="Aptos"/>
              <w:sz w:val="20"/>
              <w:szCs w:val="20"/>
            </w:rPr>
            <w:id w:val="240296076"/>
            <w:placeholder>
              <w:docPart w:val="2F4948F540304A12BD7BD26C5D0944FB"/>
            </w:placeholder>
          </w:sdtPr>
          <w:sdtContent>
            <w:tc>
              <w:tcPr>
                <w:tcW w:w="4989" w:type="dxa"/>
              </w:tcPr>
              <w:p w14:paraId="3790382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5C87254D41424250BF199B3D1E3513A1"/>
              </w:placeholder>
            </w:sdtPr>
            <w:sdtContent>
              <w:p w14:paraId="32C739E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042BC1026ABD4B849EFF02BCFFB9281A"/>
            </w:placeholder>
          </w:sdtPr>
          <w:sdtContent>
            <w:tc>
              <w:tcPr>
                <w:tcW w:w="964" w:type="dxa"/>
              </w:tcPr>
              <w:p w14:paraId="20048DC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64234E26157A41AB8012C151702A7707"/>
              </w:placeholder>
            </w:sdtPr>
            <w:sdtContent>
              <w:p w14:paraId="69BF329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63D587E" w14:textId="77777777" w:rsidTr="00BC328D">
        <w:sdt>
          <w:sdtPr>
            <w:rPr>
              <w:rFonts w:ascii="Aptos" w:hAnsi="Aptos"/>
              <w:sz w:val="20"/>
              <w:szCs w:val="20"/>
            </w:rPr>
            <w:id w:val="1006645454"/>
            <w:placeholder>
              <w:docPart w:val="D7DE712255F2460AACB6F37BC491DA26"/>
            </w:placeholder>
          </w:sdtPr>
          <w:sdtContent>
            <w:tc>
              <w:tcPr>
                <w:tcW w:w="4989" w:type="dxa"/>
              </w:tcPr>
              <w:p w14:paraId="2693DD1F"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22338A947EA341679102CEB5C30B92A1"/>
              </w:placeholder>
            </w:sdtPr>
            <w:sdtContent>
              <w:p w14:paraId="1196B21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7C0D7E4730E14FEF829AE2A1BABC0B70"/>
            </w:placeholder>
          </w:sdtPr>
          <w:sdtContent>
            <w:tc>
              <w:tcPr>
                <w:tcW w:w="964" w:type="dxa"/>
              </w:tcPr>
              <w:p w14:paraId="5D3A452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336ACDF969F84F15B4DB9C1293C26F65"/>
              </w:placeholder>
            </w:sdtPr>
            <w:sdtContent>
              <w:p w14:paraId="1F7B3F6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30EA436" w14:textId="77777777" w:rsidTr="00BC328D">
        <w:sdt>
          <w:sdtPr>
            <w:rPr>
              <w:rFonts w:ascii="Aptos" w:hAnsi="Aptos"/>
              <w:sz w:val="20"/>
              <w:szCs w:val="20"/>
            </w:rPr>
            <w:id w:val="833654896"/>
            <w:placeholder>
              <w:docPart w:val="EA989A581D65428AB0654E732AE9BE34"/>
            </w:placeholder>
          </w:sdtPr>
          <w:sdtContent>
            <w:tc>
              <w:tcPr>
                <w:tcW w:w="4989" w:type="dxa"/>
              </w:tcPr>
              <w:p w14:paraId="0A78CB7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B77758432C9146B2A78BF3C6F3F81903"/>
              </w:placeholder>
            </w:sdtPr>
            <w:sdtContent>
              <w:p w14:paraId="5721769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7AB093B87CFE4910865C09B80DA02F53"/>
            </w:placeholder>
          </w:sdtPr>
          <w:sdtContent>
            <w:tc>
              <w:tcPr>
                <w:tcW w:w="964" w:type="dxa"/>
              </w:tcPr>
              <w:p w14:paraId="39CF056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8E1F86DF75C2466AAAED616E4188E506"/>
              </w:placeholder>
            </w:sdtPr>
            <w:sdtContent>
              <w:p w14:paraId="560E062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33A3F84" w14:textId="77777777" w:rsidTr="00BC328D">
        <w:sdt>
          <w:sdtPr>
            <w:rPr>
              <w:rFonts w:ascii="Aptos" w:hAnsi="Aptos"/>
              <w:sz w:val="20"/>
              <w:szCs w:val="20"/>
            </w:rPr>
            <w:id w:val="1297329695"/>
            <w:placeholder>
              <w:docPart w:val="0C5EFB0926104BCE9E440BA129F8EC00"/>
            </w:placeholder>
          </w:sdtPr>
          <w:sdtContent>
            <w:tc>
              <w:tcPr>
                <w:tcW w:w="4989" w:type="dxa"/>
              </w:tcPr>
              <w:p w14:paraId="13BEA59A"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7846BA0A4DB94CDE8C67182F2C4922B1"/>
              </w:placeholder>
            </w:sdtPr>
            <w:sdtContent>
              <w:p w14:paraId="13E3D3B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D98F0DD388D248A9AD73E357D02A10DE"/>
            </w:placeholder>
          </w:sdtPr>
          <w:sdtContent>
            <w:tc>
              <w:tcPr>
                <w:tcW w:w="964" w:type="dxa"/>
              </w:tcPr>
              <w:p w14:paraId="263D29D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6C6A5C7C0C2E4830842F7CBA915FCF2B"/>
              </w:placeholder>
            </w:sdtPr>
            <w:sdtContent>
              <w:p w14:paraId="137AA5E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97F9EC1" w14:textId="77777777" w:rsidTr="00BC328D">
        <w:sdt>
          <w:sdtPr>
            <w:rPr>
              <w:rFonts w:ascii="Aptos" w:hAnsi="Aptos"/>
              <w:sz w:val="20"/>
              <w:szCs w:val="20"/>
            </w:rPr>
            <w:id w:val="245698801"/>
            <w:placeholder>
              <w:docPart w:val="BBC6A2F21C1C4C50B2960A32F592DD3F"/>
            </w:placeholder>
          </w:sdtPr>
          <w:sdtContent>
            <w:tc>
              <w:tcPr>
                <w:tcW w:w="4989" w:type="dxa"/>
                <w:tcBorders>
                  <w:bottom w:val="single" w:sz="12" w:space="0" w:color="auto"/>
                </w:tcBorders>
              </w:tcPr>
              <w:p w14:paraId="4CA38D2F"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7A34D25FB0E1488D90D518C6C3FCB3D1"/>
              </w:placeholder>
            </w:sdtPr>
            <w:sdtContent>
              <w:p w14:paraId="396C22E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E949FA6C522844DF9527853DBE16AB21"/>
            </w:placeholder>
          </w:sdtPr>
          <w:sdtContent>
            <w:tc>
              <w:tcPr>
                <w:tcW w:w="964" w:type="dxa"/>
                <w:tcBorders>
                  <w:bottom w:val="single" w:sz="12" w:space="0" w:color="auto"/>
                </w:tcBorders>
              </w:tcPr>
              <w:p w14:paraId="0485030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Content>
              <w:p w14:paraId="7DD1824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7920069" w14:textId="77777777" w:rsidTr="00BC328D">
        <w:tc>
          <w:tcPr>
            <w:tcW w:w="4989" w:type="dxa"/>
            <w:tcBorders>
              <w:top w:val="single" w:sz="12" w:space="0" w:color="auto"/>
              <w:bottom w:val="single" w:sz="12" w:space="0" w:color="auto"/>
            </w:tcBorders>
            <w:shd w:val="clear" w:color="auto" w:fill="EEECE1" w:themeFill="background2"/>
          </w:tcPr>
          <w:p w14:paraId="5FFA3E88"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Content>
            <w:tc>
              <w:tcPr>
                <w:tcW w:w="1361" w:type="dxa"/>
                <w:tcBorders>
                  <w:top w:val="single" w:sz="12" w:space="0" w:color="auto"/>
                  <w:bottom w:val="single" w:sz="12" w:space="0" w:color="auto"/>
                </w:tcBorders>
                <w:shd w:val="clear" w:color="auto" w:fill="EEECE1" w:themeFill="background2"/>
              </w:tcPr>
              <w:p w14:paraId="1E3DE13E"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46F6C856"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Content>
            <w:tc>
              <w:tcPr>
                <w:tcW w:w="1361" w:type="dxa"/>
                <w:tcBorders>
                  <w:top w:val="single" w:sz="12" w:space="0" w:color="auto"/>
                  <w:bottom w:val="single" w:sz="12" w:space="0" w:color="auto"/>
                </w:tcBorders>
                <w:shd w:val="clear" w:color="auto" w:fill="EEECE1" w:themeFill="background2"/>
              </w:tcPr>
              <w:p w14:paraId="047069A8"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6726A6B1"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50D5B961"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3235995A"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4D48E6BD"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00C8C0B9"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30962770" w14:textId="77777777" w:rsidR="00CD2873" w:rsidRPr="006B71C0" w:rsidRDefault="00000000"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B73D04E" w14:textId="77777777" w:rsidR="00CD2873" w:rsidRPr="006B71C0" w:rsidRDefault="00000000"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750AEC6E"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3F1D20F9"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5B86CCFE"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5D7312A0"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4A52BC8127B24B02B314796BF451C178"/>
          </w:placeholder>
        </w:sdt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229E629D" w14:textId="77777777" w:rsidR="00D52ED4" w:rsidRPr="006B71C0" w:rsidRDefault="00000000"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3139D663" w14:textId="77777777" w:rsidR="00CD2873" w:rsidRPr="006B71C0" w:rsidRDefault="00000000"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12E25408" w14:textId="77777777" w:rsidR="00D52ED4" w:rsidRPr="006B71C0" w:rsidRDefault="00000000"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0FBE7600" w14:textId="77777777" w:rsidR="0028182A" w:rsidRPr="006B71C0" w:rsidRDefault="00000000"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18C18F3B" w14:textId="77777777" w:rsidR="00EB43E5" w:rsidRPr="006B71C0" w:rsidRDefault="00000000"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4A52BC8127B24B02B314796BF451C178"/>
          </w:placeholder>
        </w:sdt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4A08ADF"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2DFC6EF2" w14:textId="77777777" w:rsidR="00D52ED4" w:rsidRPr="006B71C0" w:rsidRDefault="00000000"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838FCE6" w14:textId="77777777" w:rsidR="00D52ED4" w:rsidRPr="006B71C0" w:rsidRDefault="00000000"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4A52BC8127B24B02B314796BF451C178"/>
          </w:placeholder>
        </w:sdtPr>
        <w:sdtContent>
          <w:r w:rsidR="00D52ED4" w:rsidRPr="006B71C0">
            <w:rPr>
              <w:rStyle w:val="CitaCar"/>
              <w:rFonts w:ascii="Aptos" w:hAnsi="Aptos"/>
            </w:rPr>
            <w:t>.....................................................</w:t>
          </w:r>
        </w:sdtContent>
      </w:sdt>
    </w:p>
    <w:p w14:paraId="4D4AEC3B" w14:textId="77777777" w:rsidR="00D52ED4" w:rsidRPr="006B71C0" w:rsidRDefault="00000000"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E5563C2" w14:textId="77777777" w:rsidR="00D52ED4" w:rsidRPr="006B71C0" w:rsidRDefault="00000000"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3CE0D887"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18DF7EB9" w14:textId="77777777" w:rsidR="00D52ED4" w:rsidRPr="006B71C0" w:rsidRDefault="00000000"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510D4437"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04FED6FD"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3F8A55B1" w14:textId="77777777" w:rsidR="00CD2873" w:rsidRPr="006B71C0" w:rsidRDefault="00000000"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9064077" w14:textId="77777777" w:rsidR="003D15A7" w:rsidRPr="006B71C0" w:rsidRDefault="00000000"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FE3F4EA"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27378D20"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192DCF7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0D7D66C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1EDC592D"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0655E360"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28008D0E"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383007E3"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25AB52FA"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389B0D8C" w14:textId="77777777" w:rsidR="00D52ED4" w:rsidRPr="006B71C0" w:rsidRDefault="0000000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F638DB3"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193FDDB4" w14:textId="77777777" w:rsidR="00CD2873" w:rsidRPr="006B71C0" w:rsidRDefault="00000000"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228F56B" w14:textId="77777777" w:rsidR="00CD2873" w:rsidRDefault="0000000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85BD819"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367E02D6"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136D7A03"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9EE8321"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4A52BC8127B24B02B314796BF451C178"/>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7E29721C"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170B964F"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2920B2C"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7C372D9"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1019BCD6"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466E1497"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818BD33"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381F06EC"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19596AD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663C106"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0BF0C8A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F4DFDA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5E09448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Garantir la formació necessària en matèria de protecció de dades personals de les persones autoritzades per a tractar dades de caràcter personal.</w:t>
      </w:r>
    </w:p>
    <w:p w14:paraId="24973D8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0EE6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F672814"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137983B9"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7BF1EBC"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3A0AD38F"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4C62F6CE"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0BA31F38"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BF16DC8"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t xml:space="preserve">Si no és possible facilitar la informació de forma simultània, la informació s’ha de facilitar de forma gradual i sense dilacions. </w:t>
      </w:r>
    </w:p>
    <w:p w14:paraId="480D3B3E"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EA68C18"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1659550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7C1ECA7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444B60C0"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1ACB6DE9"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944340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88D973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Permetre i contribuir a la realització d’auditories, incloses inspeccions, per part del responsable o auditor autoritzat per aquest.</w:t>
      </w:r>
    </w:p>
    <w:p w14:paraId="0AEFC1B3"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AE6AEE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6ED049E0"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47AF098A"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10DD404"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2A8B71F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2A0331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6D5378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CBFE9A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397424BB"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37B1EB15"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t>En cas que l’encarregat de tractament decideixi recórrer a un altre encarregat (com per exemple, en cas de subcontractació) :</w:t>
      </w:r>
    </w:p>
    <w:p w14:paraId="3F94539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38582605"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28B756F3"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8F668C"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45DBA2A"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ABBA4AA"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6BA8EB9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4A62036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2D294549"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353C435"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5F9AF20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5644E3E4"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BE795BE"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E6873C9"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382ED716"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3CAA8" w14:textId="77777777" w:rsidR="002917CD" w:rsidRDefault="002917CD" w:rsidP="00CD2873">
      <w:r>
        <w:separator/>
      </w:r>
    </w:p>
  </w:endnote>
  <w:endnote w:type="continuationSeparator" w:id="0">
    <w:p w14:paraId="747392D6" w14:textId="77777777" w:rsidR="002917CD" w:rsidRDefault="002917C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3064901"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232B5D58"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F71F1" w14:textId="77777777" w:rsidR="002917CD" w:rsidRDefault="002917CD" w:rsidP="00CD2873">
      <w:r>
        <w:separator/>
      </w:r>
    </w:p>
  </w:footnote>
  <w:footnote w:type="continuationSeparator" w:id="0">
    <w:p w14:paraId="5A1A8665" w14:textId="77777777" w:rsidR="002917CD" w:rsidRDefault="002917CD" w:rsidP="00CD2873">
      <w:r>
        <w:continuationSeparator/>
      </w:r>
    </w:p>
  </w:footnote>
  <w:footnote w:id="1">
    <w:p w14:paraId="1FD19A2C"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7143E82"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EAEE7BA"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6FCB6FE"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80501D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3239D13"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F047B"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8CF420A" wp14:editId="72256647">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4379BB2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CF420A"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4379BB2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37"/>
    <w:rsid w:val="000158B9"/>
    <w:rsid w:val="00022E1D"/>
    <w:rsid w:val="000449B7"/>
    <w:rsid w:val="00044F91"/>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917CD"/>
    <w:rsid w:val="002A0918"/>
    <w:rsid w:val="002B32E6"/>
    <w:rsid w:val="002C3A3A"/>
    <w:rsid w:val="002D4695"/>
    <w:rsid w:val="002E7CBE"/>
    <w:rsid w:val="002F4AB2"/>
    <w:rsid w:val="003112B6"/>
    <w:rsid w:val="00335D95"/>
    <w:rsid w:val="00351107"/>
    <w:rsid w:val="00360052"/>
    <w:rsid w:val="00363A15"/>
    <w:rsid w:val="00364927"/>
    <w:rsid w:val="0038099D"/>
    <w:rsid w:val="00390967"/>
    <w:rsid w:val="00395168"/>
    <w:rsid w:val="003A5309"/>
    <w:rsid w:val="003A75F5"/>
    <w:rsid w:val="003D10C9"/>
    <w:rsid w:val="003D15A7"/>
    <w:rsid w:val="003D2126"/>
    <w:rsid w:val="003D4F7E"/>
    <w:rsid w:val="003E5AB9"/>
    <w:rsid w:val="003F6547"/>
    <w:rsid w:val="00411571"/>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51DAB"/>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50137"/>
    <w:rsid w:val="00CA5791"/>
    <w:rsid w:val="00CC0A5C"/>
    <w:rsid w:val="00CD2873"/>
    <w:rsid w:val="00CF57F2"/>
    <w:rsid w:val="00CF5854"/>
    <w:rsid w:val="00CF66CF"/>
    <w:rsid w:val="00D01F98"/>
    <w:rsid w:val="00D32225"/>
    <w:rsid w:val="00D33DEB"/>
    <w:rsid w:val="00D51B0B"/>
    <w:rsid w:val="00D52ED4"/>
    <w:rsid w:val="00D54DBB"/>
    <w:rsid w:val="00D55E42"/>
    <w:rsid w:val="00D6038E"/>
    <w:rsid w:val="00D61413"/>
    <w:rsid w:val="00D61C7A"/>
    <w:rsid w:val="00D7444F"/>
    <w:rsid w:val="00D7447F"/>
    <w:rsid w:val="00D9665D"/>
    <w:rsid w:val="00DA2421"/>
    <w:rsid w:val="00DA4B1A"/>
    <w:rsid w:val="00DA5303"/>
    <w:rsid w:val="00DC4696"/>
    <w:rsid w:val="00DE6D59"/>
    <w:rsid w:val="00E01A66"/>
    <w:rsid w:val="00E22010"/>
    <w:rsid w:val="00E767A0"/>
    <w:rsid w:val="00E900E5"/>
    <w:rsid w:val="00E94566"/>
    <w:rsid w:val="00E94CAC"/>
    <w:rsid w:val="00EB43E5"/>
    <w:rsid w:val="00EC4A10"/>
    <w:rsid w:val="00ED2057"/>
    <w:rsid w:val="00F01B66"/>
    <w:rsid w:val="00F13E7F"/>
    <w:rsid w:val="00F372CA"/>
    <w:rsid w:val="00F42AFE"/>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60D53"/>
  <w15:docId w15:val="{88C972DD-F0AF-4581-B53D-C5E0AFDA5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425629\Desktop\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52BC8127B24B02B314796BF451C178"/>
        <w:category>
          <w:name w:val="General"/>
          <w:gallery w:val="placeholder"/>
        </w:category>
        <w:types>
          <w:type w:val="bbPlcHdr"/>
        </w:types>
        <w:behaviors>
          <w:behavior w:val="content"/>
        </w:behaviors>
        <w:guid w:val="{418CF805-5B4D-4A41-A9FE-15FA685ADE2F}"/>
      </w:docPartPr>
      <w:docPartBody>
        <w:p w:rsidR="0008756E" w:rsidRDefault="00000000">
          <w:pPr>
            <w:pStyle w:val="4A52BC8127B24B02B314796BF451C178"/>
          </w:pPr>
          <w:r w:rsidRPr="00122E79">
            <w:rPr>
              <w:rStyle w:val="mfasiintens"/>
            </w:rPr>
            <w:t>Feu clic aquí per escriure text.</w:t>
          </w:r>
        </w:p>
      </w:docPartBody>
    </w:docPart>
    <w:docPart>
      <w:docPartPr>
        <w:name w:val="52780811DC5B4F7BB448273E91D8D587"/>
        <w:category>
          <w:name w:val="General"/>
          <w:gallery w:val="placeholder"/>
        </w:category>
        <w:types>
          <w:type w:val="bbPlcHdr"/>
        </w:types>
        <w:behaviors>
          <w:behavior w:val="content"/>
        </w:behaviors>
        <w:guid w:val="{D3B08250-195F-4C33-8038-1B555443F846}"/>
      </w:docPartPr>
      <w:docPartBody>
        <w:p w:rsidR="0008756E" w:rsidRDefault="00000000">
          <w:pPr>
            <w:pStyle w:val="52780811DC5B4F7BB448273E91D8D587"/>
          </w:pPr>
          <w:r w:rsidRPr="00122E79">
            <w:rPr>
              <w:rStyle w:val="mfasiintens"/>
            </w:rPr>
            <w:t>Feu clic aquí per escriure text.</w:t>
          </w:r>
        </w:p>
      </w:docPartBody>
    </w:docPart>
    <w:docPart>
      <w:docPartPr>
        <w:name w:val="0E98422869654516A628FF290DF4DF19"/>
        <w:category>
          <w:name w:val="General"/>
          <w:gallery w:val="placeholder"/>
        </w:category>
        <w:types>
          <w:type w:val="bbPlcHdr"/>
        </w:types>
        <w:behaviors>
          <w:behavior w:val="content"/>
        </w:behaviors>
        <w:guid w:val="{82D41320-0B7A-49A8-98FF-15083D19FAD8}"/>
      </w:docPartPr>
      <w:docPartBody>
        <w:p w:rsidR="0008756E" w:rsidRDefault="00000000">
          <w:pPr>
            <w:pStyle w:val="0E98422869654516A628FF290DF4DF19"/>
          </w:pPr>
          <w:r w:rsidRPr="00122E79">
            <w:rPr>
              <w:rStyle w:val="mfasiintens"/>
            </w:rPr>
            <w:t>Feu clic aquí per escriure text.</w:t>
          </w:r>
        </w:p>
      </w:docPartBody>
    </w:docPart>
    <w:docPart>
      <w:docPartPr>
        <w:name w:val="2F4948F540304A12BD7BD26C5D0944FB"/>
        <w:category>
          <w:name w:val="General"/>
          <w:gallery w:val="placeholder"/>
        </w:category>
        <w:types>
          <w:type w:val="bbPlcHdr"/>
        </w:types>
        <w:behaviors>
          <w:behavior w:val="content"/>
        </w:behaviors>
        <w:guid w:val="{4AE05A73-81E7-4D6B-8867-29D8B3FB099A}"/>
      </w:docPartPr>
      <w:docPartBody>
        <w:p w:rsidR="0008756E" w:rsidRDefault="00000000">
          <w:pPr>
            <w:pStyle w:val="2F4948F540304A12BD7BD26C5D0944FB"/>
          </w:pPr>
          <w:r w:rsidRPr="00122E79">
            <w:rPr>
              <w:rStyle w:val="mfasiintens"/>
            </w:rPr>
            <w:t>Feu clic aquí per escriure text.</w:t>
          </w:r>
        </w:p>
      </w:docPartBody>
    </w:docPart>
    <w:docPart>
      <w:docPartPr>
        <w:name w:val="5C87254D41424250BF199B3D1E3513A1"/>
        <w:category>
          <w:name w:val="General"/>
          <w:gallery w:val="placeholder"/>
        </w:category>
        <w:types>
          <w:type w:val="bbPlcHdr"/>
        </w:types>
        <w:behaviors>
          <w:behavior w:val="content"/>
        </w:behaviors>
        <w:guid w:val="{8C6591B7-C54A-4117-9C04-FC57631D6622}"/>
      </w:docPartPr>
      <w:docPartBody>
        <w:p w:rsidR="0008756E" w:rsidRDefault="00000000">
          <w:pPr>
            <w:pStyle w:val="5C87254D41424250BF199B3D1E3513A1"/>
          </w:pPr>
          <w:r w:rsidRPr="00122E79">
            <w:rPr>
              <w:rStyle w:val="mfasiintens"/>
            </w:rPr>
            <w:t>Feu clic aquí per escriure text.</w:t>
          </w:r>
        </w:p>
      </w:docPartBody>
    </w:docPart>
    <w:docPart>
      <w:docPartPr>
        <w:name w:val="042BC1026ABD4B849EFF02BCFFB9281A"/>
        <w:category>
          <w:name w:val="General"/>
          <w:gallery w:val="placeholder"/>
        </w:category>
        <w:types>
          <w:type w:val="bbPlcHdr"/>
        </w:types>
        <w:behaviors>
          <w:behavior w:val="content"/>
        </w:behaviors>
        <w:guid w:val="{B7B0625E-8DB4-408B-B260-B83E33365471}"/>
      </w:docPartPr>
      <w:docPartBody>
        <w:p w:rsidR="0008756E" w:rsidRDefault="00000000">
          <w:pPr>
            <w:pStyle w:val="042BC1026ABD4B849EFF02BCFFB9281A"/>
          </w:pPr>
          <w:r w:rsidRPr="00122E79">
            <w:rPr>
              <w:rStyle w:val="mfasiintens"/>
            </w:rPr>
            <w:t>Feu clic aquí per escriure text.</w:t>
          </w:r>
        </w:p>
      </w:docPartBody>
    </w:docPart>
    <w:docPart>
      <w:docPartPr>
        <w:name w:val="64234E26157A41AB8012C151702A7707"/>
        <w:category>
          <w:name w:val="General"/>
          <w:gallery w:val="placeholder"/>
        </w:category>
        <w:types>
          <w:type w:val="bbPlcHdr"/>
        </w:types>
        <w:behaviors>
          <w:behavior w:val="content"/>
        </w:behaviors>
        <w:guid w:val="{29E0DC1E-4318-421A-9816-BE934D4E0FA3}"/>
      </w:docPartPr>
      <w:docPartBody>
        <w:p w:rsidR="0008756E" w:rsidRDefault="00000000">
          <w:pPr>
            <w:pStyle w:val="64234E26157A41AB8012C151702A7707"/>
          </w:pPr>
          <w:r w:rsidRPr="00122E79">
            <w:rPr>
              <w:rStyle w:val="mfasiintens"/>
            </w:rPr>
            <w:t>Feu clic aquí per escriure text.</w:t>
          </w:r>
        </w:p>
      </w:docPartBody>
    </w:docPart>
    <w:docPart>
      <w:docPartPr>
        <w:name w:val="D7DE712255F2460AACB6F37BC491DA26"/>
        <w:category>
          <w:name w:val="General"/>
          <w:gallery w:val="placeholder"/>
        </w:category>
        <w:types>
          <w:type w:val="bbPlcHdr"/>
        </w:types>
        <w:behaviors>
          <w:behavior w:val="content"/>
        </w:behaviors>
        <w:guid w:val="{434933B7-FA7C-451E-9E05-1622DA3BA194}"/>
      </w:docPartPr>
      <w:docPartBody>
        <w:p w:rsidR="0008756E" w:rsidRDefault="00000000">
          <w:pPr>
            <w:pStyle w:val="D7DE712255F2460AACB6F37BC491DA26"/>
          </w:pPr>
          <w:r w:rsidRPr="00122E79">
            <w:rPr>
              <w:rStyle w:val="mfasiintens"/>
            </w:rPr>
            <w:t>Feu clic aquí per escriure text.</w:t>
          </w:r>
        </w:p>
      </w:docPartBody>
    </w:docPart>
    <w:docPart>
      <w:docPartPr>
        <w:name w:val="22338A947EA341679102CEB5C30B92A1"/>
        <w:category>
          <w:name w:val="General"/>
          <w:gallery w:val="placeholder"/>
        </w:category>
        <w:types>
          <w:type w:val="bbPlcHdr"/>
        </w:types>
        <w:behaviors>
          <w:behavior w:val="content"/>
        </w:behaviors>
        <w:guid w:val="{78CA18D1-164A-4D85-9C55-5DA6F4D8637E}"/>
      </w:docPartPr>
      <w:docPartBody>
        <w:p w:rsidR="0008756E" w:rsidRDefault="00000000">
          <w:pPr>
            <w:pStyle w:val="22338A947EA341679102CEB5C30B92A1"/>
          </w:pPr>
          <w:r w:rsidRPr="00122E79">
            <w:rPr>
              <w:rStyle w:val="mfasiintens"/>
            </w:rPr>
            <w:t>Feu clic aquí per escriure text.</w:t>
          </w:r>
        </w:p>
      </w:docPartBody>
    </w:docPart>
    <w:docPart>
      <w:docPartPr>
        <w:name w:val="7C0D7E4730E14FEF829AE2A1BABC0B70"/>
        <w:category>
          <w:name w:val="General"/>
          <w:gallery w:val="placeholder"/>
        </w:category>
        <w:types>
          <w:type w:val="bbPlcHdr"/>
        </w:types>
        <w:behaviors>
          <w:behavior w:val="content"/>
        </w:behaviors>
        <w:guid w:val="{819101C7-ED4D-433B-9B7F-2E0C88962607}"/>
      </w:docPartPr>
      <w:docPartBody>
        <w:p w:rsidR="0008756E" w:rsidRDefault="00000000">
          <w:pPr>
            <w:pStyle w:val="7C0D7E4730E14FEF829AE2A1BABC0B70"/>
          </w:pPr>
          <w:r w:rsidRPr="00122E79">
            <w:rPr>
              <w:rStyle w:val="mfasiintens"/>
            </w:rPr>
            <w:t>Feu clic aquí per escriure text.</w:t>
          </w:r>
        </w:p>
      </w:docPartBody>
    </w:docPart>
    <w:docPart>
      <w:docPartPr>
        <w:name w:val="336ACDF969F84F15B4DB9C1293C26F65"/>
        <w:category>
          <w:name w:val="General"/>
          <w:gallery w:val="placeholder"/>
        </w:category>
        <w:types>
          <w:type w:val="bbPlcHdr"/>
        </w:types>
        <w:behaviors>
          <w:behavior w:val="content"/>
        </w:behaviors>
        <w:guid w:val="{3718CFC9-A75F-4406-970E-2A65A4F95292}"/>
      </w:docPartPr>
      <w:docPartBody>
        <w:p w:rsidR="0008756E" w:rsidRDefault="00000000">
          <w:pPr>
            <w:pStyle w:val="336ACDF969F84F15B4DB9C1293C26F65"/>
          </w:pPr>
          <w:r w:rsidRPr="00122E79">
            <w:rPr>
              <w:rStyle w:val="mfasiintens"/>
            </w:rPr>
            <w:t>Feu clic aquí per escriure text.</w:t>
          </w:r>
        </w:p>
      </w:docPartBody>
    </w:docPart>
    <w:docPart>
      <w:docPartPr>
        <w:name w:val="EA989A581D65428AB0654E732AE9BE34"/>
        <w:category>
          <w:name w:val="General"/>
          <w:gallery w:val="placeholder"/>
        </w:category>
        <w:types>
          <w:type w:val="bbPlcHdr"/>
        </w:types>
        <w:behaviors>
          <w:behavior w:val="content"/>
        </w:behaviors>
        <w:guid w:val="{C04F1333-7A7A-4656-B3E2-6C7FCC6C8930}"/>
      </w:docPartPr>
      <w:docPartBody>
        <w:p w:rsidR="0008756E" w:rsidRDefault="00000000">
          <w:pPr>
            <w:pStyle w:val="EA989A581D65428AB0654E732AE9BE34"/>
          </w:pPr>
          <w:r w:rsidRPr="00122E79">
            <w:rPr>
              <w:rStyle w:val="mfasiintens"/>
            </w:rPr>
            <w:t>Feu clic aquí per escriure text.</w:t>
          </w:r>
        </w:p>
      </w:docPartBody>
    </w:docPart>
    <w:docPart>
      <w:docPartPr>
        <w:name w:val="B77758432C9146B2A78BF3C6F3F81903"/>
        <w:category>
          <w:name w:val="General"/>
          <w:gallery w:val="placeholder"/>
        </w:category>
        <w:types>
          <w:type w:val="bbPlcHdr"/>
        </w:types>
        <w:behaviors>
          <w:behavior w:val="content"/>
        </w:behaviors>
        <w:guid w:val="{B2498300-ACA0-4C13-931C-BAC0C6E0E2B6}"/>
      </w:docPartPr>
      <w:docPartBody>
        <w:p w:rsidR="0008756E" w:rsidRDefault="00000000">
          <w:pPr>
            <w:pStyle w:val="B77758432C9146B2A78BF3C6F3F81903"/>
          </w:pPr>
          <w:r w:rsidRPr="00122E79">
            <w:rPr>
              <w:rStyle w:val="mfasiintens"/>
            </w:rPr>
            <w:t>Feu clic aquí per escriure text.</w:t>
          </w:r>
        </w:p>
      </w:docPartBody>
    </w:docPart>
    <w:docPart>
      <w:docPartPr>
        <w:name w:val="7AB093B87CFE4910865C09B80DA02F53"/>
        <w:category>
          <w:name w:val="General"/>
          <w:gallery w:val="placeholder"/>
        </w:category>
        <w:types>
          <w:type w:val="bbPlcHdr"/>
        </w:types>
        <w:behaviors>
          <w:behavior w:val="content"/>
        </w:behaviors>
        <w:guid w:val="{A9DDC9CB-EEB2-485F-8286-F5742C0EA01D}"/>
      </w:docPartPr>
      <w:docPartBody>
        <w:p w:rsidR="0008756E" w:rsidRDefault="00000000">
          <w:pPr>
            <w:pStyle w:val="7AB093B87CFE4910865C09B80DA02F53"/>
          </w:pPr>
          <w:r w:rsidRPr="00122E79">
            <w:rPr>
              <w:rStyle w:val="mfasiintens"/>
            </w:rPr>
            <w:t>Feu clic aquí per escriure text.</w:t>
          </w:r>
        </w:p>
      </w:docPartBody>
    </w:docPart>
    <w:docPart>
      <w:docPartPr>
        <w:name w:val="8E1F86DF75C2466AAAED616E4188E506"/>
        <w:category>
          <w:name w:val="General"/>
          <w:gallery w:val="placeholder"/>
        </w:category>
        <w:types>
          <w:type w:val="bbPlcHdr"/>
        </w:types>
        <w:behaviors>
          <w:behavior w:val="content"/>
        </w:behaviors>
        <w:guid w:val="{1E9C5175-BE52-43BC-938C-B16ED6CE4978}"/>
      </w:docPartPr>
      <w:docPartBody>
        <w:p w:rsidR="0008756E" w:rsidRDefault="00000000">
          <w:pPr>
            <w:pStyle w:val="8E1F86DF75C2466AAAED616E4188E506"/>
          </w:pPr>
          <w:r w:rsidRPr="00122E79">
            <w:rPr>
              <w:rStyle w:val="mfasiintens"/>
            </w:rPr>
            <w:t>Feu clic aquí per escriure text.</w:t>
          </w:r>
        </w:p>
      </w:docPartBody>
    </w:docPart>
    <w:docPart>
      <w:docPartPr>
        <w:name w:val="0C5EFB0926104BCE9E440BA129F8EC00"/>
        <w:category>
          <w:name w:val="General"/>
          <w:gallery w:val="placeholder"/>
        </w:category>
        <w:types>
          <w:type w:val="bbPlcHdr"/>
        </w:types>
        <w:behaviors>
          <w:behavior w:val="content"/>
        </w:behaviors>
        <w:guid w:val="{ABAA2230-662C-4DDB-BB45-B935B0F867D3}"/>
      </w:docPartPr>
      <w:docPartBody>
        <w:p w:rsidR="0008756E" w:rsidRDefault="00000000">
          <w:pPr>
            <w:pStyle w:val="0C5EFB0926104BCE9E440BA129F8EC00"/>
          </w:pPr>
          <w:r w:rsidRPr="00122E79">
            <w:rPr>
              <w:rStyle w:val="mfasiintens"/>
            </w:rPr>
            <w:t>Feu clic aquí per escriure text.</w:t>
          </w:r>
        </w:p>
      </w:docPartBody>
    </w:docPart>
    <w:docPart>
      <w:docPartPr>
        <w:name w:val="7846BA0A4DB94CDE8C67182F2C4922B1"/>
        <w:category>
          <w:name w:val="General"/>
          <w:gallery w:val="placeholder"/>
        </w:category>
        <w:types>
          <w:type w:val="bbPlcHdr"/>
        </w:types>
        <w:behaviors>
          <w:behavior w:val="content"/>
        </w:behaviors>
        <w:guid w:val="{E801EF71-FD9B-484C-ADBC-EEDFD05F5101}"/>
      </w:docPartPr>
      <w:docPartBody>
        <w:p w:rsidR="0008756E" w:rsidRDefault="00000000">
          <w:pPr>
            <w:pStyle w:val="7846BA0A4DB94CDE8C67182F2C4922B1"/>
          </w:pPr>
          <w:r w:rsidRPr="00122E79">
            <w:rPr>
              <w:rStyle w:val="mfasiintens"/>
            </w:rPr>
            <w:t>Feu clic aquí per escriure text.</w:t>
          </w:r>
        </w:p>
      </w:docPartBody>
    </w:docPart>
    <w:docPart>
      <w:docPartPr>
        <w:name w:val="D98F0DD388D248A9AD73E357D02A10DE"/>
        <w:category>
          <w:name w:val="General"/>
          <w:gallery w:val="placeholder"/>
        </w:category>
        <w:types>
          <w:type w:val="bbPlcHdr"/>
        </w:types>
        <w:behaviors>
          <w:behavior w:val="content"/>
        </w:behaviors>
        <w:guid w:val="{C82B3EF7-92CA-41DE-A480-37E298A73DAB}"/>
      </w:docPartPr>
      <w:docPartBody>
        <w:p w:rsidR="0008756E" w:rsidRDefault="00000000">
          <w:pPr>
            <w:pStyle w:val="D98F0DD388D248A9AD73E357D02A10DE"/>
          </w:pPr>
          <w:r w:rsidRPr="00122E79">
            <w:rPr>
              <w:rStyle w:val="mfasiintens"/>
            </w:rPr>
            <w:t>Feu clic aquí per escriure text.</w:t>
          </w:r>
        </w:p>
      </w:docPartBody>
    </w:docPart>
    <w:docPart>
      <w:docPartPr>
        <w:name w:val="6C6A5C7C0C2E4830842F7CBA915FCF2B"/>
        <w:category>
          <w:name w:val="General"/>
          <w:gallery w:val="placeholder"/>
        </w:category>
        <w:types>
          <w:type w:val="bbPlcHdr"/>
        </w:types>
        <w:behaviors>
          <w:behavior w:val="content"/>
        </w:behaviors>
        <w:guid w:val="{4DF3A4D6-0867-4430-930E-9580C161E924}"/>
      </w:docPartPr>
      <w:docPartBody>
        <w:p w:rsidR="0008756E" w:rsidRDefault="00000000">
          <w:pPr>
            <w:pStyle w:val="6C6A5C7C0C2E4830842F7CBA915FCF2B"/>
          </w:pPr>
          <w:r w:rsidRPr="00122E79">
            <w:rPr>
              <w:rStyle w:val="mfasiintens"/>
            </w:rPr>
            <w:t>Feu clic aquí per escriure text.</w:t>
          </w:r>
        </w:p>
      </w:docPartBody>
    </w:docPart>
    <w:docPart>
      <w:docPartPr>
        <w:name w:val="BBC6A2F21C1C4C50B2960A32F592DD3F"/>
        <w:category>
          <w:name w:val="General"/>
          <w:gallery w:val="placeholder"/>
        </w:category>
        <w:types>
          <w:type w:val="bbPlcHdr"/>
        </w:types>
        <w:behaviors>
          <w:behavior w:val="content"/>
        </w:behaviors>
        <w:guid w:val="{8C0E7775-56E3-405B-9D3D-7BD2DCD59D58}"/>
      </w:docPartPr>
      <w:docPartBody>
        <w:p w:rsidR="0008756E" w:rsidRDefault="00000000">
          <w:pPr>
            <w:pStyle w:val="BBC6A2F21C1C4C50B2960A32F592DD3F"/>
          </w:pPr>
          <w:r w:rsidRPr="00122E79">
            <w:rPr>
              <w:rStyle w:val="mfasiintens"/>
            </w:rPr>
            <w:t>Feu clic aquí per escriure text.</w:t>
          </w:r>
        </w:p>
      </w:docPartBody>
    </w:docPart>
    <w:docPart>
      <w:docPartPr>
        <w:name w:val="7A34D25FB0E1488D90D518C6C3FCB3D1"/>
        <w:category>
          <w:name w:val="General"/>
          <w:gallery w:val="placeholder"/>
        </w:category>
        <w:types>
          <w:type w:val="bbPlcHdr"/>
        </w:types>
        <w:behaviors>
          <w:behavior w:val="content"/>
        </w:behaviors>
        <w:guid w:val="{38492A3C-1F66-479C-A098-A7861A1C6F01}"/>
      </w:docPartPr>
      <w:docPartBody>
        <w:p w:rsidR="0008756E" w:rsidRDefault="00000000">
          <w:pPr>
            <w:pStyle w:val="7A34D25FB0E1488D90D518C6C3FCB3D1"/>
          </w:pPr>
          <w:r w:rsidRPr="00122E79">
            <w:rPr>
              <w:rStyle w:val="mfasiintens"/>
            </w:rPr>
            <w:t>Feu clic aquí per escriure text.</w:t>
          </w:r>
        </w:p>
      </w:docPartBody>
    </w:docPart>
    <w:docPart>
      <w:docPartPr>
        <w:name w:val="E949FA6C522844DF9527853DBE16AB21"/>
        <w:category>
          <w:name w:val="General"/>
          <w:gallery w:val="placeholder"/>
        </w:category>
        <w:types>
          <w:type w:val="bbPlcHdr"/>
        </w:types>
        <w:behaviors>
          <w:behavior w:val="content"/>
        </w:behaviors>
        <w:guid w:val="{659686C3-6D1B-45BE-A3E2-E8A767EB0615}"/>
      </w:docPartPr>
      <w:docPartBody>
        <w:p w:rsidR="0008756E" w:rsidRDefault="00000000">
          <w:pPr>
            <w:pStyle w:val="E949FA6C522844DF9527853DBE16AB21"/>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6A4"/>
    <w:rsid w:val="000106A4"/>
    <w:rsid w:val="0008756E"/>
    <w:rsid w:val="00104A83"/>
    <w:rsid w:val="0059291A"/>
    <w:rsid w:val="00873E72"/>
    <w:rsid w:val="00D54DBB"/>
    <w:rsid w:val="00DE6D59"/>
    <w:rsid w:val="00E22010"/>
    <w:rsid w:val="00F01B6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4A52BC8127B24B02B314796BF451C178">
    <w:name w:val="4A52BC8127B24B02B314796BF451C178"/>
  </w:style>
  <w:style w:type="paragraph" w:customStyle="1" w:styleId="52780811DC5B4F7BB448273E91D8D587">
    <w:name w:val="52780811DC5B4F7BB448273E91D8D587"/>
  </w:style>
  <w:style w:type="paragraph" w:customStyle="1" w:styleId="0E98422869654516A628FF290DF4DF19">
    <w:name w:val="0E98422869654516A628FF290DF4DF19"/>
  </w:style>
  <w:style w:type="paragraph" w:customStyle="1" w:styleId="2F4948F540304A12BD7BD26C5D0944FB">
    <w:name w:val="2F4948F540304A12BD7BD26C5D0944FB"/>
  </w:style>
  <w:style w:type="paragraph" w:customStyle="1" w:styleId="5C87254D41424250BF199B3D1E3513A1">
    <w:name w:val="5C87254D41424250BF199B3D1E3513A1"/>
  </w:style>
  <w:style w:type="paragraph" w:customStyle="1" w:styleId="042BC1026ABD4B849EFF02BCFFB9281A">
    <w:name w:val="042BC1026ABD4B849EFF02BCFFB9281A"/>
  </w:style>
  <w:style w:type="paragraph" w:customStyle="1" w:styleId="64234E26157A41AB8012C151702A7707">
    <w:name w:val="64234E26157A41AB8012C151702A7707"/>
  </w:style>
  <w:style w:type="paragraph" w:customStyle="1" w:styleId="D7DE712255F2460AACB6F37BC491DA26">
    <w:name w:val="D7DE712255F2460AACB6F37BC491DA26"/>
  </w:style>
  <w:style w:type="paragraph" w:customStyle="1" w:styleId="22338A947EA341679102CEB5C30B92A1">
    <w:name w:val="22338A947EA341679102CEB5C30B92A1"/>
  </w:style>
  <w:style w:type="paragraph" w:customStyle="1" w:styleId="7C0D7E4730E14FEF829AE2A1BABC0B70">
    <w:name w:val="7C0D7E4730E14FEF829AE2A1BABC0B70"/>
  </w:style>
  <w:style w:type="paragraph" w:customStyle="1" w:styleId="336ACDF969F84F15B4DB9C1293C26F65">
    <w:name w:val="336ACDF969F84F15B4DB9C1293C26F65"/>
  </w:style>
  <w:style w:type="paragraph" w:customStyle="1" w:styleId="EA989A581D65428AB0654E732AE9BE34">
    <w:name w:val="EA989A581D65428AB0654E732AE9BE34"/>
  </w:style>
  <w:style w:type="paragraph" w:customStyle="1" w:styleId="B77758432C9146B2A78BF3C6F3F81903">
    <w:name w:val="B77758432C9146B2A78BF3C6F3F81903"/>
  </w:style>
  <w:style w:type="paragraph" w:customStyle="1" w:styleId="7AB093B87CFE4910865C09B80DA02F53">
    <w:name w:val="7AB093B87CFE4910865C09B80DA02F53"/>
  </w:style>
  <w:style w:type="paragraph" w:customStyle="1" w:styleId="8E1F86DF75C2466AAAED616E4188E506">
    <w:name w:val="8E1F86DF75C2466AAAED616E4188E506"/>
  </w:style>
  <w:style w:type="paragraph" w:customStyle="1" w:styleId="0C5EFB0926104BCE9E440BA129F8EC00">
    <w:name w:val="0C5EFB0926104BCE9E440BA129F8EC00"/>
  </w:style>
  <w:style w:type="paragraph" w:customStyle="1" w:styleId="7846BA0A4DB94CDE8C67182F2C4922B1">
    <w:name w:val="7846BA0A4DB94CDE8C67182F2C4922B1"/>
  </w:style>
  <w:style w:type="paragraph" w:customStyle="1" w:styleId="D98F0DD388D248A9AD73E357D02A10DE">
    <w:name w:val="D98F0DD388D248A9AD73E357D02A10DE"/>
  </w:style>
  <w:style w:type="paragraph" w:customStyle="1" w:styleId="6C6A5C7C0C2E4830842F7CBA915FCF2B">
    <w:name w:val="6C6A5C7C0C2E4830842F7CBA915FCF2B"/>
  </w:style>
  <w:style w:type="paragraph" w:customStyle="1" w:styleId="BBC6A2F21C1C4C50B2960A32F592DD3F">
    <w:name w:val="BBC6A2F21C1C4C50B2960A32F592DD3F"/>
  </w:style>
  <w:style w:type="paragraph" w:customStyle="1" w:styleId="7A34D25FB0E1488D90D518C6C3FCB3D1">
    <w:name w:val="7A34D25FB0E1488D90D518C6C3FCB3D1"/>
  </w:style>
  <w:style w:type="paragraph" w:customStyle="1" w:styleId="E949FA6C522844DF9527853DBE16AB21">
    <w:name w:val="E949FA6C522844DF9527853DBE16AB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7</Pages>
  <Words>3223</Words>
  <Characters>18373</Characters>
  <Application>Microsoft Office Word</Application>
  <DocSecurity>0</DocSecurity>
  <Lines>153</Lines>
  <Paragraphs>43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SOLANO ALARCON, JOANA</cp:lastModifiedBy>
  <cp:revision>3</cp:revision>
  <cp:lastPrinted>2023-11-07T12:28:00Z</cp:lastPrinted>
  <dcterms:created xsi:type="dcterms:W3CDTF">2025-10-03T07:26:00Z</dcterms:created>
  <dcterms:modified xsi:type="dcterms:W3CDTF">2025-10-03T07:27:00Z</dcterms:modified>
</cp:coreProperties>
</file>