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1AB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1C5858C" w14:textId="77777777" w:rsidR="00CD2873" w:rsidRPr="006B71C0" w:rsidRDefault="00CD2873" w:rsidP="00CD2873">
      <w:pPr>
        <w:pStyle w:val="Textindependent"/>
        <w:jc w:val="center"/>
        <w:rPr>
          <w:rFonts w:ascii="Aptos" w:hAnsi="Aptos"/>
          <w:b/>
          <w:sz w:val="20"/>
          <w:szCs w:val="20"/>
        </w:rPr>
      </w:pPr>
    </w:p>
    <w:p w14:paraId="51A1313D" w14:textId="77777777" w:rsidR="00CD2873" w:rsidRPr="006B71C0" w:rsidRDefault="00CD2873" w:rsidP="00CD2873">
      <w:pPr>
        <w:rPr>
          <w:rFonts w:ascii="Aptos" w:hAnsi="Aptos" w:cs="Arial"/>
          <w:b/>
          <w:sz w:val="20"/>
          <w:szCs w:val="20"/>
        </w:rPr>
      </w:pPr>
    </w:p>
    <w:p w14:paraId="2FEAC1C9"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4DBA6282F2E64395A2ECAEBF8ED70F9F"/>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4DBA6282F2E64395A2ECAEBF8ED70F9F"/>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4DBA6282F2E64395A2ECAEBF8ED70F9F"/>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4DBA6282F2E64395A2ECAEBF8ED70F9F"/>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4DBA6282F2E64395A2ECAEBF8ED70F9F"/>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C190094"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FB0A9A8" w14:textId="77777777" w:rsidTr="00A57B4F">
        <w:trPr>
          <w:trHeight w:val="340"/>
        </w:trPr>
        <w:tc>
          <w:tcPr>
            <w:tcW w:w="8612" w:type="dxa"/>
            <w:vAlign w:val="center"/>
          </w:tcPr>
          <w:p w14:paraId="46380F52" w14:textId="0F910986"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4DBA6282F2E64395A2ECAEBF8ED70F9F"/>
                </w:placeholder>
              </w:sdtPr>
              <w:sdtEndPr>
                <w:rPr>
                  <w:rStyle w:val="mfasiintens"/>
                </w:rPr>
              </w:sdtEndPr>
              <w:sdtContent>
                <w:r w:rsidR="00377F44" w:rsidRPr="00377F44">
                  <w:rPr>
                    <w:rStyle w:val="mfasiintens"/>
                    <w:rFonts w:ascii="Aptos" w:hAnsi="Aptos"/>
                  </w:rPr>
                  <w:t>001_P2502575</w:t>
                </w:r>
              </w:sdtContent>
            </w:sdt>
          </w:p>
        </w:tc>
      </w:tr>
      <w:tr w:rsidR="00CD2873" w:rsidRPr="006B71C0" w14:paraId="57ABBE83" w14:textId="77777777" w:rsidTr="00A57B4F">
        <w:trPr>
          <w:trHeight w:val="547"/>
        </w:trPr>
        <w:tc>
          <w:tcPr>
            <w:tcW w:w="8612" w:type="dxa"/>
          </w:tcPr>
          <w:p w14:paraId="67698F4F" w14:textId="7DB43E66"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4DBA6282F2E64395A2ECAEBF8ED70F9F"/>
                </w:placeholder>
              </w:sdtPr>
              <w:sdtEndPr>
                <w:rPr>
                  <w:rStyle w:val="mfasiintens"/>
                </w:rPr>
              </w:sdtEndPr>
              <w:sdtContent>
                <w:r w:rsidR="00377F44" w:rsidRPr="00377F44">
                  <w:rPr>
                    <w:rStyle w:val="mfasiintens"/>
                    <w:rFonts w:ascii="Aptos" w:hAnsi="Aptos"/>
                  </w:rPr>
                  <w:t>Renovació del sistema hidràulic de l'ascensor de la Biblioteca Clarà</w:t>
                </w:r>
                <w:r w:rsidR="00986EC0" w:rsidRPr="00986EC0">
                  <w:rPr>
                    <w:rStyle w:val="mfasiintens"/>
                    <w:rFonts w:ascii="Aptos" w:hAnsi="Aptos"/>
                  </w:rPr>
                  <w:t>.</w:t>
                </w:r>
              </w:sdtContent>
            </w:sdt>
          </w:p>
        </w:tc>
      </w:tr>
      <w:tr w:rsidR="00A13471" w:rsidRPr="006B71C0" w14:paraId="2C4FBEDE" w14:textId="77777777" w:rsidTr="005A7CB0">
        <w:trPr>
          <w:trHeight w:val="397"/>
        </w:trPr>
        <w:tc>
          <w:tcPr>
            <w:tcW w:w="8612" w:type="dxa"/>
            <w:vAlign w:val="center"/>
          </w:tcPr>
          <w:p w14:paraId="72B8883F" w14:textId="55E306F2"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986EC0">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1"/>
                  <w14:checkedState w14:val="2612" w14:font="MS Gothic"/>
                  <w14:uncheckedState w14:val="2610" w14:font="MS Gothic"/>
                </w14:checkbox>
              </w:sdtPr>
              <w:sdtEndPr/>
              <w:sdtContent>
                <w:r w:rsidR="00986EC0">
                  <w:rPr>
                    <w:rFonts w:ascii="MS Gothic" w:eastAsia="MS Gothic" w:hAnsi="MS Gothic" w:cs="Arial" w:hint="eastAsia"/>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0A5A065F"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3AB3151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033C33FA" w14:textId="77777777" w:rsidR="00CD2873" w:rsidRPr="006B71C0" w:rsidRDefault="00CD2873" w:rsidP="00CD2873">
      <w:pPr>
        <w:rPr>
          <w:rFonts w:ascii="Aptos" w:hAnsi="Aptos" w:cs="Arial"/>
          <w:sz w:val="20"/>
          <w:szCs w:val="20"/>
        </w:rPr>
      </w:pPr>
    </w:p>
    <w:p w14:paraId="37A2A888"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4DBA6282F2E64395A2ECAEBF8ED70F9F"/>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6283169"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4DBA6282F2E64395A2ECAEBF8ED70F9F"/>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7EFC8F56"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4DBA6282F2E64395A2ECAEBF8ED70F9F"/>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A13E2BC"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4DBA6282F2E64395A2ECAEBF8ED70F9F"/>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7EE0FF4" w14:textId="77777777" w:rsidR="00CD2873" w:rsidRPr="006B71C0" w:rsidRDefault="00CD2873" w:rsidP="00CD2873">
      <w:pPr>
        <w:rPr>
          <w:rFonts w:ascii="Aptos" w:hAnsi="Aptos" w:cs="Arial"/>
          <w:sz w:val="20"/>
          <w:szCs w:val="20"/>
        </w:rPr>
      </w:pPr>
    </w:p>
    <w:p w14:paraId="72E6CC51"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1B3946F9" w14:textId="77777777" w:rsidR="00CD2873" w:rsidRPr="006B71C0" w:rsidRDefault="00CD2873" w:rsidP="00CD2873">
      <w:pPr>
        <w:rPr>
          <w:rFonts w:ascii="Aptos" w:hAnsi="Aptos" w:cs="Arial"/>
          <w:sz w:val="20"/>
          <w:szCs w:val="20"/>
        </w:rPr>
      </w:pPr>
    </w:p>
    <w:p w14:paraId="7F64888F"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1D7556C95CFD479BB0E828FC59F1AC86"/>
          </w:placeholder>
          <w:showingPlcHdr/>
        </w:sdtPr>
        <w:sdtEndPr>
          <w:rPr>
            <w:rStyle w:val="mfasiintens"/>
          </w:rPr>
        </w:sdtEndPr>
        <w:sdtContent>
          <w:r w:rsidRPr="006B71C0">
            <w:rPr>
              <w:rStyle w:val="mfasiintens"/>
              <w:rFonts w:ascii="Aptos" w:hAnsi="Aptos"/>
            </w:rPr>
            <w:t>Feu clic aquí per escriure text.</w:t>
          </w:r>
        </w:sdtContent>
      </w:sdt>
    </w:p>
    <w:p w14:paraId="4ED7C870"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47315F82"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62A015F2"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C29CA8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A4A8D4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1919E10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0DA073C"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75445CB"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7062AA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58398262" w14:textId="77777777" w:rsidTr="00BC328D">
        <w:sdt>
          <w:sdtPr>
            <w:rPr>
              <w:rFonts w:ascii="Aptos" w:hAnsi="Aptos"/>
              <w:sz w:val="20"/>
              <w:szCs w:val="20"/>
            </w:rPr>
            <w:id w:val="669141610"/>
            <w:placeholder>
              <w:docPart w:val="07AAECBB72A040C1868A8C79DE6500CE"/>
            </w:placeholder>
            <w:showingPlcHdr/>
          </w:sdtPr>
          <w:sdtEndPr/>
          <w:sdtContent>
            <w:tc>
              <w:tcPr>
                <w:tcW w:w="4989" w:type="dxa"/>
                <w:tcBorders>
                  <w:top w:val="single" w:sz="12" w:space="0" w:color="auto"/>
                </w:tcBorders>
              </w:tcPr>
              <w:p w14:paraId="3276E2B8"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07AAECBB72A040C1868A8C79DE6500CE"/>
              </w:placeholder>
            </w:sdtPr>
            <w:sdtEndPr/>
            <w:sdtContent>
              <w:p w14:paraId="15E485B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07AAECBB72A040C1868A8C79DE6500CE"/>
            </w:placeholder>
          </w:sdtPr>
          <w:sdtEndPr/>
          <w:sdtContent>
            <w:tc>
              <w:tcPr>
                <w:tcW w:w="964" w:type="dxa"/>
                <w:tcBorders>
                  <w:top w:val="single" w:sz="12" w:space="0" w:color="auto"/>
                </w:tcBorders>
              </w:tcPr>
              <w:p w14:paraId="7AEA5AE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07AAECBB72A040C1868A8C79DE6500CE"/>
              </w:placeholder>
            </w:sdtPr>
            <w:sdtEndPr/>
            <w:sdtContent>
              <w:p w14:paraId="0BAF1EB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4B86751C" w14:textId="77777777" w:rsidTr="00BC328D">
        <w:sdt>
          <w:sdtPr>
            <w:rPr>
              <w:rFonts w:ascii="Aptos" w:hAnsi="Aptos"/>
              <w:sz w:val="20"/>
              <w:szCs w:val="20"/>
            </w:rPr>
            <w:id w:val="240296076"/>
            <w:placeholder>
              <w:docPart w:val="0CA441D1527743F4A8C8370B55075B87"/>
            </w:placeholder>
          </w:sdtPr>
          <w:sdtEndPr/>
          <w:sdtContent>
            <w:tc>
              <w:tcPr>
                <w:tcW w:w="4989" w:type="dxa"/>
              </w:tcPr>
              <w:p w14:paraId="314BBCC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FD2D2FA963FF4CC89CF7B27615D14E0A"/>
              </w:placeholder>
            </w:sdtPr>
            <w:sdtEndPr/>
            <w:sdtContent>
              <w:p w14:paraId="4195C33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75E61D416E114822B9E5C437EEE42664"/>
            </w:placeholder>
          </w:sdtPr>
          <w:sdtEndPr/>
          <w:sdtContent>
            <w:tc>
              <w:tcPr>
                <w:tcW w:w="964" w:type="dxa"/>
              </w:tcPr>
              <w:p w14:paraId="296F9D5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B702BCC2FD114484AF99D3EFB92AEC34"/>
              </w:placeholder>
            </w:sdtPr>
            <w:sdtEndPr/>
            <w:sdtContent>
              <w:p w14:paraId="39F372C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A80ABDB" w14:textId="77777777" w:rsidTr="00BC328D">
        <w:sdt>
          <w:sdtPr>
            <w:rPr>
              <w:rFonts w:ascii="Aptos" w:hAnsi="Aptos"/>
              <w:sz w:val="20"/>
              <w:szCs w:val="20"/>
            </w:rPr>
            <w:id w:val="1006645454"/>
            <w:placeholder>
              <w:docPart w:val="40CC40F4885242FAA1FA92545BD0685B"/>
            </w:placeholder>
          </w:sdtPr>
          <w:sdtEndPr/>
          <w:sdtContent>
            <w:tc>
              <w:tcPr>
                <w:tcW w:w="4989" w:type="dxa"/>
              </w:tcPr>
              <w:p w14:paraId="00479DF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82116F85E29B4559B2360D32F914CB2A"/>
              </w:placeholder>
            </w:sdtPr>
            <w:sdtEndPr/>
            <w:sdtContent>
              <w:p w14:paraId="5683208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76093ED54A5D42C7B99A46DC0FEDC475"/>
            </w:placeholder>
          </w:sdtPr>
          <w:sdtEndPr/>
          <w:sdtContent>
            <w:tc>
              <w:tcPr>
                <w:tcW w:w="964" w:type="dxa"/>
              </w:tcPr>
              <w:p w14:paraId="7F83F68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6B8D8AE2DC0346C5BF7C288929D47936"/>
              </w:placeholder>
            </w:sdtPr>
            <w:sdtEndPr/>
            <w:sdtContent>
              <w:p w14:paraId="049530E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1901E0D" w14:textId="77777777" w:rsidTr="00BC328D">
        <w:sdt>
          <w:sdtPr>
            <w:rPr>
              <w:rFonts w:ascii="Aptos" w:hAnsi="Aptos"/>
              <w:sz w:val="20"/>
              <w:szCs w:val="20"/>
            </w:rPr>
            <w:id w:val="833654896"/>
            <w:placeholder>
              <w:docPart w:val="18FB31A35FBA442A971B7C83CC096835"/>
            </w:placeholder>
          </w:sdtPr>
          <w:sdtEndPr/>
          <w:sdtContent>
            <w:tc>
              <w:tcPr>
                <w:tcW w:w="4989" w:type="dxa"/>
              </w:tcPr>
              <w:p w14:paraId="654DF062"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9CA26837D7774BFCA21236C50C6A91FB"/>
              </w:placeholder>
            </w:sdtPr>
            <w:sdtEndPr/>
            <w:sdtContent>
              <w:p w14:paraId="7A0BDB2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A998964369024BAAAB35EC11E09F5596"/>
            </w:placeholder>
          </w:sdtPr>
          <w:sdtEndPr/>
          <w:sdtContent>
            <w:tc>
              <w:tcPr>
                <w:tcW w:w="964" w:type="dxa"/>
              </w:tcPr>
              <w:p w14:paraId="33E37B8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D4181BD4DAFD4EF4AD6C56D6FE9DF3E9"/>
              </w:placeholder>
            </w:sdtPr>
            <w:sdtEndPr/>
            <w:sdtContent>
              <w:p w14:paraId="3906B66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E798D63" w14:textId="77777777" w:rsidTr="00BC328D">
        <w:sdt>
          <w:sdtPr>
            <w:rPr>
              <w:rFonts w:ascii="Aptos" w:hAnsi="Aptos"/>
              <w:sz w:val="20"/>
              <w:szCs w:val="20"/>
            </w:rPr>
            <w:id w:val="1297329695"/>
            <w:placeholder>
              <w:docPart w:val="32960648AC414227BE99016470CA20DC"/>
            </w:placeholder>
          </w:sdtPr>
          <w:sdtEndPr/>
          <w:sdtContent>
            <w:tc>
              <w:tcPr>
                <w:tcW w:w="4989" w:type="dxa"/>
              </w:tcPr>
              <w:p w14:paraId="20DDBF0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90C2F642D100479BB54902831234D928"/>
              </w:placeholder>
            </w:sdtPr>
            <w:sdtEndPr/>
            <w:sdtContent>
              <w:p w14:paraId="75F53A8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F0DE35641FAE41D1AA4C0559347560BF"/>
            </w:placeholder>
          </w:sdtPr>
          <w:sdtEndPr/>
          <w:sdtContent>
            <w:tc>
              <w:tcPr>
                <w:tcW w:w="964" w:type="dxa"/>
              </w:tcPr>
              <w:p w14:paraId="5BD2B9C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099228CFB45F460A93D0B8AD38D53CA2"/>
              </w:placeholder>
            </w:sdtPr>
            <w:sdtEndPr/>
            <w:sdtContent>
              <w:p w14:paraId="3E2E3A2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02F5C10" w14:textId="77777777" w:rsidTr="00BC328D">
        <w:sdt>
          <w:sdtPr>
            <w:rPr>
              <w:rFonts w:ascii="Aptos" w:hAnsi="Aptos"/>
              <w:sz w:val="20"/>
              <w:szCs w:val="20"/>
            </w:rPr>
            <w:id w:val="245698801"/>
            <w:placeholder>
              <w:docPart w:val="7B525E539FB14E78B415D30C33B55C58"/>
            </w:placeholder>
          </w:sdtPr>
          <w:sdtEndPr/>
          <w:sdtContent>
            <w:tc>
              <w:tcPr>
                <w:tcW w:w="4989" w:type="dxa"/>
                <w:tcBorders>
                  <w:bottom w:val="single" w:sz="12" w:space="0" w:color="auto"/>
                </w:tcBorders>
              </w:tcPr>
              <w:p w14:paraId="6831D0A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0F89B6DF6BA1445295339C6AA182113D"/>
              </w:placeholder>
            </w:sdtPr>
            <w:sdtEndPr/>
            <w:sdtContent>
              <w:p w14:paraId="5A1F622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BD4F029B2EF4424CA4E398942C0E9C07"/>
            </w:placeholder>
          </w:sdtPr>
          <w:sdtEndPr/>
          <w:sdtContent>
            <w:tc>
              <w:tcPr>
                <w:tcW w:w="964" w:type="dxa"/>
                <w:tcBorders>
                  <w:bottom w:val="single" w:sz="12" w:space="0" w:color="auto"/>
                </w:tcBorders>
              </w:tcPr>
              <w:p w14:paraId="01053BD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40D4D65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5BAD7A4" w14:textId="77777777" w:rsidTr="00BC328D">
        <w:tc>
          <w:tcPr>
            <w:tcW w:w="4989" w:type="dxa"/>
            <w:tcBorders>
              <w:top w:val="single" w:sz="12" w:space="0" w:color="auto"/>
              <w:bottom w:val="single" w:sz="12" w:space="0" w:color="auto"/>
            </w:tcBorders>
            <w:shd w:val="clear" w:color="auto" w:fill="EEECE1" w:themeFill="background2"/>
          </w:tcPr>
          <w:p w14:paraId="73EBA74E"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27E3ED8"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303DA056"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473CE21A"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6BEF5A09"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585DF298"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7309DA4"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F1C700D"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1036389"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0A0E5D2F" w14:textId="77777777" w:rsidR="00CD2873" w:rsidRPr="006B71C0" w:rsidRDefault="00377F44"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64198274" w14:textId="77777777" w:rsidR="00CD2873" w:rsidRPr="006B71C0" w:rsidRDefault="00377F44"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41AE86B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F71F304" w14:textId="77777777" w:rsidR="00D52ED4" w:rsidRPr="006B71C0" w:rsidRDefault="00377F4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184BB91" w14:textId="77777777" w:rsidR="00D52ED4" w:rsidRPr="006B71C0" w:rsidRDefault="00377F4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C1C7EB8" w14:textId="77777777" w:rsidR="00D52ED4" w:rsidRPr="006B71C0" w:rsidRDefault="00377F4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4DBA6282F2E64395A2ECAEBF8ED70F9F"/>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7C3638E6" w14:textId="77777777" w:rsidR="00D52ED4" w:rsidRPr="006B71C0" w:rsidRDefault="00377F44"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4731CA83" w14:textId="77777777" w:rsidR="00CD2873" w:rsidRPr="006B71C0" w:rsidRDefault="00377F44"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5C32E046" w14:textId="77777777" w:rsidR="00D52ED4" w:rsidRPr="006B71C0" w:rsidRDefault="00377F44"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6D2D1B8" w14:textId="77777777" w:rsidR="0028182A" w:rsidRPr="006B71C0" w:rsidRDefault="00377F44"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00C45617" w14:textId="77777777" w:rsidR="00EB43E5" w:rsidRPr="006B71C0" w:rsidRDefault="00377F44"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4DBA6282F2E64395A2ECAEBF8ED70F9F"/>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7276675"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0D924F87" w14:textId="77777777" w:rsidR="00D52ED4" w:rsidRPr="006B71C0" w:rsidRDefault="00377F44"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101B5C9" w14:textId="77777777" w:rsidR="00D52ED4" w:rsidRPr="006B71C0" w:rsidRDefault="00377F44"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4DBA6282F2E64395A2ECAEBF8ED70F9F"/>
          </w:placeholder>
        </w:sdtPr>
        <w:sdtEndPr/>
        <w:sdtContent>
          <w:r w:rsidR="00D52ED4" w:rsidRPr="006B71C0">
            <w:rPr>
              <w:rStyle w:val="CitaCar"/>
              <w:rFonts w:ascii="Aptos" w:hAnsi="Aptos"/>
            </w:rPr>
            <w:t>.....................................................</w:t>
          </w:r>
        </w:sdtContent>
      </w:sdt>
    </w:p>
    <w:p w14:paraId="79A7CA01" w14:textId="77777777" w:rsidR="00D52ED4" w:rsidRPr="006B71C0" w:rsidRDefault="00377F44"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4FD72C3" w14:textId="77777777" w:rsidR="00D52ED4" w:rsidRPr="006B71C0" w:rsidRDefault="00377F44"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7A2879FA"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7DDC7589" w14:textId="77777777" w:rsidR="00D52ED4" w:rsidRPr="006B71C0" w:rsidRDefault="00377F44"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D960395"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4F141384"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03D851F" w14:textId="77777777" w:rsidR="00CD2873" w:rsidRPr="006B71C0" w:rsidRDefault="00377F44"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328CBC1" w14:textId="77777777" w:rsidR="003D15A7" w:rsidRPr="006B71C0" w:rsidRDefault="00377F44"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F1D8E9F"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BF525A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26B1705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002FDE8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47788C8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76B2F1D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49F4266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6716BD2"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3842388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5F8023DB" w14:textId="77777777" w:rsidR="00D52ED4" w:rsidRPr="006B71C0" w:rsidRDefault="00377F4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1EC6FF5"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68FFD51" w14:textId="77777777" w:rsidR="00CD2873" w:rsidRPr="006B71C0" w:rsidRDefault="00377F44"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CF5FB2C" w14:textId="77777777" w:rsidR="00CD2873" w:rsidRDefault="00377F4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53B18C71"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5D65B380"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21A41749"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2F1E0092"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2D08AB98"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0ABB5CB"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166A02D7"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7BFBC0A1"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0419C81E"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C1EE277"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7E2D89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49B8E9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6EBA153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3CBC69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6B8DE43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D792B0F"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C75BBE2"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BB5BA5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05BABBE2"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7C66E98"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4DBA6282F2E64395A2ECAEBF8ED70F9F"/>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28D9E7A"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E057F51"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4DBA6282F2E64395A2ECAEBF8ED70F9F"/>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3F22DD4"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CD4EAF8"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4F46F479"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01DB1A0"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3E344801"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6BB1205"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1AF4AD9"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CD71237"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21E2A85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F60F2B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154C198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37CB2C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01E3488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0760FF9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F38FF7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8AD8C5B"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74EE4D9E"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524A4BA"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9D05701"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68A67656"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5516AB31"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1B24A7E"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0FE0BFDC"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C2D069B"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26633E2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4855245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55F9E8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40509B99"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F6E032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A7C402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3BB595D9"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40426778"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4E8844EE"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5CC92C3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CB2E878"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68D01E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A900C7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3ACE2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2038C5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6D2C3EE5"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5575CE1A"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23709F7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32A2D19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2B4FE95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3B6C99A"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660F87C"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12950DD"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3910016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3611D0F0"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48953D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36231FB"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6924199C"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8F7750D"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8524578"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73FECF4"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7A7216BE"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19D2" w14:textId="77777777" w:rsidR="00986EC0" w:rsidRDefault="00986EC0" w:rsidP="00CD2873">
      <w:r>
        <w:separator/>
      </w:r>
    </w:p>
  </w:endnote>
  <w:endnote w:type="continuationSeparator" w:id="0">
    <w:p w14:paraId="09DB3E64" w14:textId="77777777" w:rsidR="00986EC0" w:rsidRDefault="00986E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7ABDA9E"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06EE9B4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FB568" w14:textId="77777777" w:rsidR="00986EC0" w:rsidRDefault="00986EC0" w:rsidP="00CD2873">
      <w:r>
        <w:separator/>
      </w:r>
    </w:p>
  </w:footnote>
  <w:footnote w:type="continuationSeparator" w:id="0">
    <w:p w14:paraId="29F08AA1" w14:textId="77777777" w:rsidR="00986EC0" w:rsidRDefault="00986EC0" w:rsidP="00CD2873">
      <w:r>
        <w:continuationSeparator/>
      </w:r>
    </w:p>
  </w:footnote>
  <w:footnote w:id="1">
    <w:p w14:paraId="5D13B3E6"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7E97192"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1B6C0E9"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B13807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63321B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2A0C823"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84A5"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B9830AF" wp14:editId="789090E6">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D23EE0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9830A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D23EE0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C0"/>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77F44"/>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86EC0"/>
    <w:rsid w:val="00A0328F"/>
    <w:rsid w:val="00A12012"/>
    <w:rsid w:val="00A13471"/>
    <w:rsid w:val="00A22BEA"/>
    <w:rsid w:val="00A335AE"/>
    <w:rsid w:val="00A37CC6"/>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040A"/>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01D33"/>
  <w15:docId w15:val="{B9934ED5-973B-404C-B396-23F3385D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J100%20PATRIMONI\J113%20ADMINISTRACIO%20BENS\J117E20%20Manteniment%20bens%20Edificis\00%20E%20Pere%20Pruna%20exp\20250916_ASCENS_Boton_Maniob-Portes\01%20Licitaci&#243;\Editable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BA6282F2E64395A2ECAEBF8ED70F9F"/>
        <w:category>
          <w:name w:val="General"/>
          <w:gallery w:val="placeholder"/>
        </w:category>
        <w:types>
          <w:type w:val="bbPlcHdr"/>
        </w:types>
        <w:behaviors>
          <w:behavior w:val="content"/>
        </w:behaviors>
        <w:guid w:val="{BC07A8B1-8A25-4308-8EAC-B76C5BDDE29C}"/>
      </w:docPartPr>
      <w:docPartBody>
        <w:p w:rsidR="000D1AF2" w:rsidRDefault="000D1AF2">
          <w:pPr>
            <w:pStyle w:val="4DBA6282F2E64395A2ECAEBF8ED70F9F"/>
          </w:pPr>
          <w:r w:rsidRPr="00122E79">
            <w:rPr>
              <w:rStyle w:val="mfasiintens"/>
            </w:rPr>
            <w:t>Feu clic aquí per escriure text.</w:t>
          </w:r>
        </w:p>
      </w:docPartBody>
    </w:docPart>
    <w:docPart>
      <w:docPartPr>
        <w:name w:val="1D7556C95CFD479BB0E828FC59F1AC86"/>
        <w:category>
          <w:name w:val="General"/>
          <w:gallery w:val="placeholder"/>
        </w:category>
        <w:types>
          <w:type w:val="bbPlcHdr"/>
        </w:types>
        <w:behaviors>
          <w:behavior w:val="content"/>
        </w:behaviors>
        <w:guid w:val="{E19FFA3A-9CDA-48C2-BDE2-650DEB499069}"/>
      </w:docPartPr>
      <w:docPartBody>
        <w:p w:rsidR="000D1AF2" w:rsidRDefault="000D1AF2">
          <w:pPr>
            <w:pStyle w:val="1D7556C95CFD479BB0E828FC59F1AC86"/>
          </w:pPr>
          <w:r w:rsidRPr="00122E79">
            <w:rPr>
              <w:rStyle w:val="mfasiintens"/>
            </w:rPr>
            <w:t>Feu clic aquí per escriure text.</w:t>
          </w:r>
        </w:p>
      </w:docPartBody>
    </w:docPart>
    <w:docPart>
      <w:docPartPr>
        <w:name w:val="07AAECBB72A040C1868A8C79DE6500CE"/>
        <w:category>
          <w:name w:val="General"/>
          <w:gallery w:val="placeholder"/>
        </w:category>
        <w:types>
          <w:type w:val="bbPlcHdr"/>
        </w:types>
        <w:behaviors>
          <w:behavior w:val="content"/>
        </w:behaviors>
        <w:guid w:val="{7DF486F3-E969-4520-8472-3B34A1547B1A}"/>
      </w:docPartPr>
      <w:docPartBody>
        <w:p w:rsidR="000D1AF2" w:rsidRDefault="000D1AF2">
          <w:pPr>
            <w:pStyle w:val="07AAECBB72A040C1868A8C79DE6500CE"/>
          </w:pPr>
          <w:r w:rsidRPr="00122E79">
            <w:rPr>
              <w:rStyle w:val="mfasiintens"/>
            </w:rPr>
            <w:t>Feu clic aquí per escriure text.</w:t>
          </w:r>
        </w:p>
      </w:docPartBody>
    </w:docPart>
    <w:docPart>
      <w:docPartPr>
        <w:name w:val="0CA441D1527743F4A8C8370B55075B87"/>
        <w:category>
          <w:name w:val="General"/>
          <w:gallery w:val="placeholder"/>
        </w:category>
        <w:types>
          <w:type w:val="bbPlcHdr"/>
        </w:types>
        <w:behaviors>
          <w:behavior w:val="content"/>
        </w:behaviors>
        <w:guid w:val="{61EF2350-5C29-4E12-A284-B34B7503A312}"/>
      </w:docPartPr>
      <w:docPartBody>
        <w:p w:rsidR="000D1AF2" w:rsidRDefault="000D1AF2">
          <w:pPr>
            <w:pStyle w:val="0CA441D1527743F4A8C8370B55075B87"/>
          </w:pPr>
          <w:r w:rsidRPr="00122E79">
            <w:rPr>
              <w:rStyle w:val="mfasiintens"/>
            </w:rPr>
            <w:t>Feu clic aquí per escriure text.</w:t>
          </w:r>
        </w:p>
      </w:docPartBody>
    </w:docPart>
    <w:docPart>
      <w:docPartPr>
        <w:name w:val="FD2D2FA963FF4CC89CF7B27615D14E0A"/>
        <w:category>
          <w:name w:val="General"/>
          <w:gallery w:val="placeholder"/>
        </w:category>
        <w:types>
          <w:type w:val="bbPlcHdr"/>
        </w:types>
        <w:behaviors>
          <w:behavior w:val="content"/>
        </w:behaviors>
        <w:guid w:val="{BA107297-C818-422F-80DB-2CA316A147CB}"/>
      </w:docPartPr>
      <w:docPartBody>
        <w:p w:rsidR="000D1AF2" w:rsidRDefault="000D1AF2">
          <w:pPr>
            <w:pStyle w:val="FD2D2FA963FF4CC89CF7B27615D14E0A"/>
          </w:pPr>
          <w:r w:rsidRPr="00122E79">
            <w:rPr>
              <w:rStyle w:val="mfasiintens"/>
            </w:rPr>
            <w:t>Feu clic aquí per escriure text.</w:t>
          </w:r>
        </w:p>
      </w:docPartBody>
    </w:docPart>
    <w:docPart>
      <w:docPartPr>
        <w:name w:val="75E61D416E114822B9E5C437EEE42664"/>
        <w:category>
          <w:name w:val="General"/>
          <w:gallery w:val="placeholder"/>
        </w:category>
        <w:types>
          <w:type w:val="bbPlcHdr"/>
        </w:types>
        <w:behaviors>
          <w:behavior w:val="content"/>
        </w:behaviors>
        <w:guid w:val="{8EA0F676-C78F-4083-A753-50D54F6DDFD5}"/>
      </w:docPartPr>
      <w:docPartBody>
        <w:p w:rsidR="000D1AF2" w:rsidRDefault="000D1AF2">
          <w:pPr>
            <w:pStyle w:val="75E61D416E114822B9E5C437EEE42664"/>
          </w:pPr>
          <w:r w:rsidRPr="00122E79">
            <w:rPr>
              <w:rStyle w:val="mfasiintens"/>
            </w:rPr>
            <w:t>Feu clic aquí per escriure text.</w:t>
          </w:r>
        </w:p>
      </w:docPartBody>
    </w:docPart>
    <w:docPart>
      <w:docPartPr>
        <w:name w:val="B702BCC2FD114484AF99D3EFB92AEC34"/>
        <w:category>
          <w:name w:val="General"/>
          <w:gallery w:val="placeholder"/>
        </w:category>
        <w:types>
          <w:type w:val="bbPlcHdr"/>
        </w:types>
        <w:behaviors>
          <w:behavior w:val="content"/>
        </w:behaviors>
        <w:guid w:val="{B40F70A1-66BB-46E0-A201-4F5918F29FCD}"/>
      </w:docPartPr>
      <w:docPartBody>
        <w:p w:rsidR="000D1AF2" w:rsidRDefault="000D1AF2">
          <w:pPr>
            <w:pStyle w:val="B702BCC2FD114484AF99D3EFB92AEC34"/>
          </w:pPr>
          <w:r w:rsidRPr="00122E79">
            <w:rPr>
              <w:rStyle w:val="mfasiintens"/>
            </w:rPr>
            <w:t>Feu clic aquí per escriure text.</w:t>
          </w:r>
        </w:p>
      </w:docPartBody>
    </w:docPart>
    <w:docPart>
      <w:docPartPr>
        <w:name w:val="40CC40F4885242FAA1FA92545BD0685B"/>
        <w:category>
          <w:name w:val="General"/>
          <w:gallery w:val="placeholder"/>
        </w:category>
        <w:types>
          <w:type w:val="bbPlcHdr"/>
        </w:types>
        <w:behaviors>
          <w:behavior w:val="content"/>
        </w:behaviors>
        <w:guid w:val="{8EA24AB8-17B9-42F3-A26F-BFA0B00CEE18}"/>
      </w:docPartPr>
      <w:docPartBody>
        <w:p w:rsidR="000D1AF2" w:rsidRDefault="000D1AF2">
          <w:pPr>
            <w:pStyle w:val="40CC40F4885242FAA1FA92545BD0685B"/>
          </w:pPr>
          <w:r w:rsidRPr="00122E79">
            <w:rPr>
              <w:rStyle w:val="mfasiintens"/>
            </w:rPr>
            <w:t>Feu clic aquí per escriure text.</w:t>
          </w:r>
        </w:p>
      </w:docPartBody>
    </w:docPart>
    <w:docPart>
      <w:docPartPr>
        <w:name w:val="82116F85E29B4559B2360D32F914CB2A"/>
        <w:category>
          <w:name w:val="General"/>
          <w:gallery w:val="placeholder"/>
        </w:category>
        <w:types>
          <w:type w:val="bbPlcHdr"/>
        </w:types>
        <w:behaviors>
          <w:behavior w:val="content"/>
        </w:behaviors>
        <w:guid w:val="{B633C862-B782-4794-814A-8796EBCE53AC}"/>
      </w:docPartPr>
      <w:docPartBody>
        <w:p w:rsidR="000D1AF2" w:rsidRDefault="000D1AF2">
          <w:pPr>
            <w:pStyle w:val="82116F85E29B4559B2360D32F914CB2A"/>
          </w:pPr>
          <w:r w:rsidRPr="00122E79">
            <w:rPr>
              <w:rStyle w:val="mfasiintens"/>
            </w:rPr>
            <w:t>Feu clic aquí per escriure text.</w:t>
          </w:r>
        </w:p>
      </w:docPartBody>
    </w:docPart>
    <w:docPart>
      <w:docPartPr>
        <w:name w:val="76093ED54A5D42C7B99A46DC0FEDC475"/>
        <w:category>
          <w:name w:val="General"/>
          <w:gallery w:val="placeholder"/>
        </w:category>
        <w:types>
          <w:type w:val="bbPlcHdr"/>
        </w:types>
        <w:behaviors>
          <w:behavior w:val="content"/>
        </w:behaviors>
        <w:guid w:val="{DDB80928-FF59-4DE9-B851-6CCEF73FACA9}"/>
      </w:docPartPr>
      <w:docPartBody>
        <w:p w:rsidR="000D1AF2" w:rsidRDefault="000D1AF2">
          <w:pPr>
            <w:pStyle w:val="76093ED54A5D42C7B99A46DC0FEDC475"/>
          </w:pPr>
          <w:r w:rsidRPr="00122E79">
            <w:rPr>
              <w:rStyle w:val="mfasiintens"/>
            </w:rPr>
            <w:t>Feu clic aquí per escriure text.</w:t>
          </w:r>
        </w:p>
      </w:docPartBody>
    </w:docPart>
    <w:docPart>
      <w:docPartPr>
        <w:name w:val="6B8D8AE2DC0346C5BF7C288929D47936"/>
        <w:category>
          <w:name w:val="General"/>
          <w:gallery w:val="placeholder"/>
        </w:category>
        <w:types>
          <w:type w:val="bbPlcHdr"/>
        </w:types>
        <w:behaviors>
          <w:behavior w:val="content"/>
        </w:behaviors>
        <w:guid w:val="{79204D5F-62C1-40B8-9AF9-EC0B9444A2F9}"/>
      </w:docPartPr>
      <w:docPartBody>
        <w:p w:rsidR="000D1AF2" w:rsidRDefault="000D1AF2">
          <w:pPr>
            <w:pStyle w:val="6B8D8AE2DC0346C5BF7C288929D47936"/>
          </w:pPr>
          <w:r w:rsidRPr="00122E79">
            <w:rPr>
              <w:rStyle w:val="mfasiintens"/>
            </w:rPr>
            <w:t>Feu clic aquí per escriure text.</w:t>
          </w:r>
        </w:p>
      </w:docPartBody>
    </w:docPart>
    <w:docPart>
      <w:docPartPr>
        <w:name w:val="18FB31A35FBA442A971B7C83CC096835"/>
        <w:category>
          <w:name w:val="General"/>
          <w:gallery w:val="placeholder"/>
        </w:category>
        <w:types>
          <w:type w:val="bbPlcHdr"/>
        </w:types>
        <w:behaviors>
          <w:behavior w:val="content"/>
        </w:behaviors>
        <w:guid w:val="{993FBBC9-BD33-4C66-9477-FF6C6B9DFB98}"/>
      </w:docPartPr>
      <w:docPartBody>
        <w:p w:rsidR="000D1AF2" w:rsidRDefault="000D1AF2">
          <w:pPr>
            <w:pStyle w:val="18FB31A35FBA442A971B7C83CC096835"/>
          </w:pPr>
          <w:r w:rsidRPr="00122E79">
            <w:rPr>
              <w:rStyle w:val="mfasiintens"/>
            </w:rPr>
            <w:t>Feu clic aquí per escriure text.</w:t>
          </w:r>
        </w:p>
      </w:docPartBody>
    </w:docPart>
    <w:docPart>
      <w:docPartPr>
        <w:name w:val="9CA26837D7774BFCA21236C50C6A91FB"/>
        <w:category>
          <w:name w:val="General"/>
          <w:gallery w:val="placeholder"/>
        </w:category>
        <w:types>
          <w:type w:val="bbPlcHdr"/>
        </w:types>
        <w:behaviors>
          <w:behavior w:val="content"/>
        </w:behaviors>
        <w:guid w:val="{788FA185-4CBC-463E-9484-EE556248A9B3}"/>
      </w:docPartPr>
      <w:docPartBody>
        <w:p w:rsidR="000D1AF2" w:rsidRDefault="000D1AF2">
          <w:pPr>
            <w:pStyle w:val="9CA26837D7774BFCA21236C50C6A91FB"/>
          </w:pPr>
          <w:r w:rsidRPr="00122E79">
            <w:rPr>
              <w:rStyle w:val="mfasiintens"/>
            </w:rPr>
            <w:t>Feu clic aquí per escriure text.</w:t>
          </w:r>
        </w:p>
      </w:docPartBody>
    </w:docPart>
    <w:docPart>
      <w:docPartPr>
        <w:name w:val="A998964369024BAAAB35EC11E09F5596"/>
        <w:category>
          <w:name w:val="General"/>
          <w:gallery w:val="placeholder"/>
        </w:category>
        <w:types>
          <w:type w:val="bbPlcHdr"/>
        </w:types>
        <w:behaviors>
          <w:behavior w:val="content"/>
        </w:behaviors>
        <w:guid w:val="{92988093-FA46-4C78-A687-A06BBD7C3018}"/>
      </w:docPartPr>
      <w:docPartBody>
        <w:p w:rsidR="000D1AF2" w:rsidRDefault="000D1AF2">
          <w:pPr>
            <w:pStyle w:val="A998964369024BAAAB35EC11E09F5596"/>
          </w:pPr>
          <w:r w:rsidRPr="00122E79">
            <w:rPr>
              <w:rStyle w:val="mfasiintens"/>
            </w:rPr>
            <w:t>Feu clic aquí per escriure text.</w:t>
          </w:r>
        </w:p>
      </w:docPartBody>
    </w:docPart>
    <w:docPart>
      <w:docPartPr>
        <w:name w:val="D4181BD4DAFD4EF4AD6C56D6FE9DF3E9"/>
        <w:category>
          <w:name w:val="General"/>
          <w:gallery w:val="placeholder"/>
        </w:category>
        <w:types>
          <w:type w:val="bbPlcHdr"/>
        </w:types>
        <w:behaviors>
          <w:behavior w:val="content"/>
        </w:behaviors>
        <w:guid w:val="{B1487933-159B-4E65-9742-889BA4432A69}"/>
      </w:docPartPr>
      <w:docPartBody>
        <w:p w:rsidR="000D1AF2" w:rsidRDefault="000D1AF2">
          <w:pPr>
            <w:pStyle w:val="D4181BD4DAFD4EF4AD6C56D6FE9DF3E9"/>
          </w:pPr>
          <w:r w:rsidRPr="00122E79">
            <w:rPr>
              <w:rStyle w:val="mfasiintens"/>
            </w:rPr>
            <w:t>Feu clic aquí per escriure text.</w:t>
          </w:r>
        </w:p>
      </w:docPartBody>
    </w:docPart>
    <w:docPart>
      <w:docPartPr>
        <w:name w:val="32960648AC414227BE99016470CA20DC"/>
        <w:category>
          <w:name w:val="General"/>
          <w:gallery w:val="placeholder"/>
        </w:category>
        <w:types>
          <w:type w:val="bbPlcHdr"/>
        </w:types>
        <w:behaviors>
          <w:behavior w:val="content"/>
        </w:behaviors>
        <w:guid w:val="{36D48C03-E5F2-4B4A-BE3C-E91B47063B76}"/>
      </w:docPartPr>
      <w:docPartBody>
        <w:p w:rsidR="000D1AF2" w:rsidRDefault="000D1AF2">
          <w:pPr>
            <w:pStyle w:val="32960648AC414227BE99016470CA20DC"/>
          </w:pPr>
          <w:r w:rsidRPr="00122E79">
            <w:rPr>
              <w:rStyle w:val="mfasiintens"/>
            </w:rPr>
            <w:t>Feu clic aquí per escriure text.</w:t>
          </w:r>
        </w:p>
      </w:docPartBody>
    </w:docPart>
    <w:docPart>
      <w:docPartPr>
        <w:name w:val="90C2F642D100479BB54902831234D928"/>
        <w:category>
          <w:name w:val="General"/>
          <w:gallery w:val="placeholder"/>
        </w:category>
        <w:types>
          <w:type w:val="bbPlcHdr"/>
        </w:types>
        <w:behaviors>
          <w:behavior w:val="content"/>
        </w:behaviors>
        <w:guid w:val="{5E9A1FFC-DE17-4879-8EE6-20C74946037C}"/>
      </w:docPartPr>
      <w:docPartBody>
        <w:p w:rsidR="000D1AF2" w:rsidRDefault="000D1AF2">
          <w:pPr>
            <w:pStyle w:val="90C2F642D100479BB54902831234D928"/>
          </w:pPr>
          <w:r w:rsidRPr="00122E79">
            <w:rPr>
              <w:rStyle w:val="mfasiintens"/>
            </w:rPr>
            <w:t>Feu clic aquí per escriure text.</w:t>
          </w:r>
        </w:p>
      </w:docPartBody>
    </w:docPart>
    <w:docPart>
      <w:docPartPr>
        <w:name w:val="F0DE35641FAE41D1AA4C0559347560BF"/>
        <w:category>
          <w:name w:val="General"/>
          <w:gallery w:val="placeholder"/>
        </w:category>
        <w:types>
          <w:type w:val="bbPlcHdr"/>
        </w:types>
        <w:behaviors>
          <w:behavior w:val="content"/>
        </w:behaviors>
        <w:guid w:val="{0F79FA75-DB4F-4553-8451-6FE99319BC7D}"/>
      </w:docPartPr>
      <w:docPartBody>
        <w:p w:rsidR="000D1AF2" w:rsidRDefault="000D1AF2">
          <w:pPr>
            <w:pStyle w:val="F0DE35641FAE41D1AA4C0559347560BF"/>
          </w:pPr>
          <w:r w:rsidRPr="00122E79">
            <w:rPr>
              <w:rStyle w:val="mfasiintens"/>
            </w:rPr>
            <w:t>Feu clic aquí per escriure text.</w:t>
          </w:r>
        </w:p>
      </w:docPartBody>
    </w:docPart>
    <w:docPart>
      <w:docPartPr>
        <w:name w:val="099228CFB45F460A93D0B8AD38D53CA2"/>
        <w:category>
          <w:name w:val="General"/>
          <w:gallery w:val="placeholder"/>
        </w:category>
        <w:types>
          <w:type w:val="bbPlcHdr"/>
        </w:types>
        <w:behaviors>
          <w:behavior w:val="content"/>
        </w:behaviors>
        <w:guid w:val="{A5299C02-A44F-45F6-A5E8-F89169F14E09}"/>
      </w:docPartPr>
      <w:docPartBody>
        <w:p w:rsidR="000D1AF2" w:rsidRDefault="000D1AF2">
          <w:pPr>
            <w:pStyle w:val="099228CFB45F460A93D0B8AD38D53CA2"/>
          </w:pPr>
          <w:r w:rsidRPr="00122E79">
            <w:rPr>
              <w:rStyle w:val="mfasiintens"/>
            </w:rPr>
            <w:t>Feu clic aquí per escriure text.</w:t>
          </w:r>
        </w:p>
      </w:docPartBody>
    </w:docPart>
    <w:docPart>
      <w:docPartPr>
        <w:name w:val="7B525E539FB14E78B415D30C33B55C58"/>
        <w:category>
          <w:name w:val="General"/>
          <w:gallery w:val="placeholder"/>
        </w:category>
        <w:types>
          <w:type w:val="bbPlcHdr"/>
        </w:types>
        <w:behaviors>
          <w:behavior w:val="content"/>
        </w:behaviors>
        <w:guid w:val="{E4A24A57-F921-4AD2-9F5D-A8941F5F29BD}"/>
      </w:docPartPr>
      <w:docPartBody>
        <w:p w:rsidR="000D1AF2" w:rsidRDefault="000D1AF2">
          <w:pPr>
            <w:pStyle w:val="7B525E539FB14E78B415D30C33B55C58"/>
          </w:pPr>
          <w:r w:rsidRPr="00122E79">
            <w:rPr>
              <w:rStyle w:val="mfasiintens"/>
            </w:rPr>
            <w:t>Feu clic aquí per escriure text.</w:t>
          </w:r>
        </w:p>
      </w:docPartBody>
    </w:docPart>
    <w:docPart>
      <w:docPartPr>
        <w:name w:val="0F89B6DF6BA1445295339C6AA182113D"/>
        <w:category>
          <w:name w:val="General"/>
          <w:gallery w:val="placeholder"/>
        </w:category>
        <w:types>
          <w:type w:val="bbPlcHdr"/>
        </w:types>
        <w:behaviors>
          <w:behavior w:val="content"/>
        </w:behaviors>
        <w:guid w:val="{EADA7155-22C9-47F3-972F-D72E491C65B6}"/>
      </w:docPartPr>
      <w:docPartBody>
        <w:p w:rsidR="000D1AF2" w:rsidRDefault="000D1AF2">
          <w:pPr>
            <w:pStyle w:val="0F89B6DF6BA1445295339C6AA182113D"/>
          </w:pPr>
          <w:r w:rsidRPr="00122E79">
            <w:rPr>
              <w:rStyle w:val="mfasiintens"/>
            </w:rPr>
            <w:t>Feu clic aquí per escriure text.</w:t>
          </w:r>
        </w:p>
      </w:docPartBody>
    </w:docPart>
    <w:docPart>
      <w:docPartPr>
        <w:name w:val="BD4F029B2EF4424CA4E398942C0E9C07"/>
        <w:category>
          <w:name w:val="General"/>
          <w:gallery w:val="placeholder"/>
        </w:category>
        <w:types>
          <w:type w:val="bbPlcHdr"/>
        </w:types>
        <w:behaviors>
          <w:behavior w:val="content"/>
        </w:behaviors>
        <w:guid w:val="{EA28855C-C5CC-47CA-A298-9BA5D6D99BEE}"/>
      </w:docPartPr>
      <w:docPartBody>
        <w:p w:rsidR="000D1AF2" w:rsidRDefault="000D1AF2">
          <w:pPr>
            <w:pStyle w:val="BD4F029B2EF4424CA4E398942C0E9C0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AF2"/>
    <w:rsid w:val="000D1AF2"/>
    <w:rsid w:val="00A37CC6"/>
    <w:rsid w:val="00C9040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4DBA6282F2E64395A2ECAEBF8ED70F9F">
    <w:name w:val="4DBA6282F2E64395A2ECAEBF8ED70F9F"/>
  </w:style>
  <w:style w:type="paragraph" w:customStyle="1" w:styleId="1D7556C95CFD479BB0E828FC59F1AC86">
    <w:name w:val="1D7556C95CFD479BB0E828FC59F1AC86"/>
  </w:style>
  <w:style w:type="paragraph" w:customStyle="1" w:styleId="07AAECBB72A040C1868A8C79DE6500CE">
    <w:name w:val="07AAECBB72A040C1868A8C79DE6500CE"/>
  </w:style>
  <w:style w:type="paragraph" w:customStyle="1" w:styleId="0CA441D1527743F4A8C8370B55075B87">
    <w:name w:val="0CA441D1527743F4A8C8370B55075B87"/>
  </w:style>
  <w:style w:type="paragraph" w:customStyle="1" w:styleId="FD2D2FA963FF4CC89CF7B27615D14E0A">
    <w:name w:val="FD2D2FA963FF4CC89CF7B27615D14E0A"/>
  </w:style>
  <w:style w:type="paragraph" w:customStyle="1" w:styleId="75E61D416E114822B9E5C437EEE42664">
    <w:name w:val="75E61D416E114822B9E5C437EEE42664"/>
  </w:style>
  <w:style w:type="paragraph" w:customStyle="1" w:styleId="B702BCC2FD114484AF99D3EFB92AEC34">
    <w:name w:val="B702BCC2FD114484AF99D3EFB92AEC34"/>
  </w:style>
  <w:style w:type="paragraph" w:customStyle="1" w:styleId="40CC40F4885242FAA1FA92545BD0685B">
    <w:name w:val="40CC40F4885242FAA1FA92545BD0685B"/>
  </w:style>
  <w:style w:type="paragraph" w:customStyle="1" w:styleId="82116F85E29B4559B2360D32F914CB2A">
    <w:name w:val="82116F85E29B4559B2360D32F914CB2A"/>
  </w:style>
  <w:style w:type="paragraph" w:customStyle="1" w:styleId="76093ED54A5D42C7B99A46DC0FEDC475">
    <w:name w:val="76093ED54A5D42C7B99A46DC0FEDC475"/>
  </w:style>
  <w:style w:type="paragraph" w:customStyle="1" w:styleId="6B8D8AE2DC0346C5BF7C288929D47936">
    <w:name w:val="6B8D8AE2DC0346C5BF7C288929D47936"/>
  </w:style>
  <w:style w:type="paragraph" w:customStyle="1" w:styleId="18FB31A35FBA442A971B7C83CC096835">
    <w:name w:val="18FB31A35FBA442A971B7C83CC096835"/>
  </w:style>
  <w:style w:type="paragraph" w:customStyle="1" w:styleId="9CA26837D7774BFCA21236C50C6A91FB">
    <w:name w:val="9CA26837D7774BFCA21236C50C6A91FB"/>
  </w:style>
  <w:style w:type="paragraph" w:customStyle="1" w:styleId="A998964369024BAAAB35EC11E09F5596">
    <w:name w:val="A998964369024BAAAB35EC11E09F5596"/>
  </w:style>
  <w:style w:type="paragraph" w:customStyle="1" w:styleId="D4181BD4DAFD4EF4AD6C56D6FE9DF3E9">
    <w:name w:val="D4181BD4DAFD4EF4AD6C56D6FE9DF3E9"/>
  </w:style>
  <w:style w:type="paragraph" w:customStyle="1" w:styleId="32960648AC414227BE99016470CA20DC">
    <w:name w:val="32960648AC414227BE99016470CA20DC"/>
  </w:style>
  <w:style w:type="paragraph" w:customStyle="1" w:styleId="90C2F642D100479BB54902831234D928">
    <w:name w:val="90C2F642D100479BB54902831234D928"/>
  </w:style>
  <w:style w:type="paragraph" w:customStyle="1" w:styleId="F0DE35641FAE41D1AA4C0559347560BF">
    <w:name w:val="F0DE35641FAE41D1AA4C0559347560BF"/>
  </w:style>
  <w:style w:type="paragraph" w:customStyle="1" w:styleId="099228CFB45F460A93D0B8AD38D53CA2">
    <w:name w:val="099228CFB45F460A93D0B8AD38D53CA2"/>
  </w:style>
  <w:style w:type="paragraph" w:customStyle="1" w:styleId="7B525E539FB14E78B415D30C33B55C58">
    <w:name w:val="7B525E539FB14E78B415D30C33B55C58"/>
  </w:style>
  <w:style w:type="paragraph" w:customStyle="1" w:styleId="0F89B6DF6BA1445295339C6AA182113D">
    <w:name w:val="0F89B6DF6BA1445295339C6AA182113D"/>
  </w:style>
  <w:style w:type="paragraph" w:customStyle="1" w:styleId="BD4F029B2EF4424CA4E398942C0E9C07">
    <w:name w:val="BD4F029B2EF4424CA4E398942C0E9C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TotalTime>
  <Pages>9</Pages>
  <Words>4233</Words>
  <Characters>24130</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ALVAREZ MUÑOZ, JOAQUIN</cp:lastModifiedBy>
  <cp:revision>2</cp:revision>
  <cp:lastPrinted>2023-11-07T12:28:00Z</cp:lastPrinted>
  <dcterms:created xsi:type="dcterms:W3CDTF">2025-09-19T10:20:00Z</dcterms:created>
  <dcterms:modified xsi:type="dcterms:W3CDTF">2025-09-19T11:24:00Z</dcterms:modified>
</cp:coreProperties>
</file>