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1AB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1C5858C" w14:textId="77777777" w:rsidR="00CD2873" w:rsidRPr="006B71C0" w:rsidRDefault="00CD2873" w:rsidP="00CD2873">
      <w:pPr>
        <w:pStyle w:val="Textindependent"/>
        <w:jc w:val="center"/>
        <w:rPr>
          <w:rFonts w:ascii="Aptos" w:hAnsi="Aptos"/>
          <w:b/>
          <w:sz w:val="20"/>
          <w:szCs w:val="20"/>
        </w:rPr>
      </w:pPr>
    </w:p>
    <w:p w14:paraId="51A1313D" w14:textId="77777777" w:rsidR="00CD2873" w:rsidRPr="006B71C0" w:rsidRDefault="00CD2873" w:rsidP="00CD2873">
      <w:pPr>
        <w:rPr>
          <w:rFonts w:ascii="Aptos" w:hAnsi="Aptos" w:cs="Arial"/>
          <w:b/>
          <w:sz w:val="20"/>
          <w:szCs w:val="20"/>
        </w:rPr>
      </w:pPr>
    </w:p>
    <w:p w14:paraId="2FEAC1C9"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DBA6282F2E64395A2ECAEBF8ED70F9F"/>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DBA6282F2E64395A2ECAEBF8ED70F9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DBA6282F2E64395A2ECAEBF8ED70F9F"/>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C19009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FB0A9A8" w14:textId="77777777" w:rsidTr="00A57B4F">
        <w:trPr>
          <w:trHeight w:val="340"/>
        </w:trPr>
        <w:tc>
          <w:tcPr>
            <w:tcW w:w="8612" w:type="dxa"/>
            <w:vAlign w:val="center"/>
          </w:tcPr>
          <w:p w14:paraId="46380F52" w14:textId="564ACF04"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4DBA6282F2E64395A2ECAEBF8ED70F9F"/>
                </w:placeholder>
              </w:sdtPr>
              <w:sdtEndPr>
                <w:rPr>
                  <w:rStyle w:val="mfasiintens"/>
                </w:rPr>
              </w:sdtEndPr>
              <w:sdtContent>
                <w:r w:rsidR="00986EC0" w:rsidRPr="00986EC0">
                  <w:rPr>
                    <w:rStyle w:val="mfasiintens"/>
                    <w:rFonts w:ascii="Aptos" w:hAnsi="Aptos"/>
                  </w:rPr>
                  <w:t>001_P2502528</w:t>
                </w:r>
              </w:sdtContent>
            </w:sdt>
          </w:p>
        </w:tc>
      </w:tr>
      <w:tr w:rsidR="00CD2873" w:rsidRPr="006B71C0" w14:paraId="57ABBE83" w14:textId="77777777" w:rsidTr="00A57B4F">
        <w:trPr>
          <w:trHeight w:val="547"/>
        </w:trPr>
        <w:tc>
          <w:tcPr>
            <w:tcW w:w="8612" w:type="dxa"/>
          </w:tcPr>
          <w:p w14:paraId="67698F4F" w14:textId="0732D0FD"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DBA6282F2E64395A2ECAEBF8ED70F9F"/>
                </w:placeholder>
              </w:sdtPr>
              <w:sdtEndPr>
                <w:rPr>
                  <w:rStyle w:val="mfasiintens"/>
                </w:rPr>
              </w:sdtEndPr>
              <w:sdtContent>
                <w:r w:rsidR="00986EC0" w:rsidRPr="00986EC0">
                  <w:rPr>
                    <w:rStyle w:val="mfasiintens"/>
                    <w:rFonts w:ascii="Aptos" w:hAnsi="Aptos"/>
                  </w:rPr>
                  <w:t>Renovació del mecanismes obsolets de l'ascensor del Centre Cívic Pere Pruna.</w:t>
                </w:r>
              </w:sdtContent>
            </w:sdt>
          </w:p>
        </w:tc>
      </w:tr>
      <w:tr w:rsidR="00A13471" w:rsidRPr="006B71C0" w14:paraId="2C4FBEDE" w14:textId="77777777" w:rsidTr="005A7CB0">
        <w:trPr>
          <w:trHeight w:val="397"/>
        </w:trPr>
        <w:tc>
          <w:tcPr>
            <w:tcW w:w="8612" w:type="dxa"/>
            <w:vAlign w:val="center"/>
          </w:tcPr>
          <w:p w14:paraId="72B8883F" w14:textId="55E306F2"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986EC0">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1"/>
                  <w14:checkedState w14:val="2612" w14:font="MS Gothic"/>
                  <w14:uncheckedState w14:val="2610" w14:font="MS Gothic"/>
                </w14:checkbox>
              </w:sdtPr>
              <w:sdtEndPr/>
              <w:sdtContent>
                <w:r w:rsidR="00986EC0">
                  <w:rPr>
                    <w:rFonts w:ascii="MS Gothic" w:eastAsia="MS Gothic" w:hAnsi="MS Gothic" w:cs="Arial" w:hint="eastAsia"/>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A5A065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3AB3151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33C33FA" w14:textId="77777777" w:rsidR="00CD2873" w:rsidRPr="006B71C0" w:rsidRDefault="00CD2873" w:rsidP="00CD2873">
      <w:pPr>
        <w:rPr>
          <w:rFonts w:ascii="Aptos" w:hAnsi="Aptos" w:cs="Arial"/>
          <w:sz w:val="20"/>
          <w:szCs w:val="20"/>
        </w:rPr>
      </w:pPr>
    </w:p>
    <w:p w14:paraId="37A2A888"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DBA6282F2E64395A2ECAEBF8ED70F9F"/>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6283169"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DBA6282F2E64395A2ECAEBF8ED70F9F"/>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7EFC8F5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DBA6282F2E64395A2ECAEBF8ED70F9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A13E2BC"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DBA6282F2E64395A2ECAEBF8ED70F9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7EE0FF4" w14:textId="77777777" w:rsidR="00CD2873" w:rsidRPr="006B71C0" w:rsidRDefault="00CD2873" w:rsidP="00CD2873">
      <w:pPr>
        <w:rPr>
          <w:rFonts w:ascii="Aptos" w:hAnsi="Aptos" w:cs="Arial"/>
          <w:sz w:val="20"/>
          <w:szCs w:val="20"/>
        </w:rPr>
      </w:pPr>
    </w:p>
    <w:p w14:paraId="72E6CC5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1B3946F9" w14:textId="77777777" w:rsidR="00CD2873" w:rsidRPr="006B71C0" w:rsidRDefault="00CD2873" w:rsidP="00CD2873">
      <w:pPr>
        <w:rPr>
          <w:rFonts w:ascii="Aptos" w:hAnsi="Aptos" w:cs="Arial"/>
          <w:sz w:val="20"/>
          <w:szCs w:val="20"/>
        </w:rPr>
      </w:pPr>
    </w:p>
    <w:p w14:paraId="7F64888F"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1D7556C95CFD479BB0E828FC59F1AC86"/>
          </w:placeholder>
          <w:showingPlcHdr/>
        </w:sdtPr>
        <w:sdtEndPr>
          <w:rPr>
            <w:rStyle w:val="mfasiintens"/>
          </w:rPr>
        </w:sdtEndPr>
        <w:sdtContent>
          <w:r w:rsidRPr="006B71C0">
            <w:rPr>
              <w:rStyle w:val="mfasiintens"/>
              <w:rFonts w:ascii="Aptos" w:hAnsi="Aptos"/>
            </w:rPr>
            <w:t>Feu clic aquí per escriure text.</w:t>
          </w:r>
        </w:sdtContent>
      </w:sdt>
    </w:p>
    <w:p w14:paraId="4ED7C870"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47315F8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2A015F2"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C29CA8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A4A8D4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919E10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0DA073C"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75445C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7062AA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8398262" w14:textId="77777777" w:rsidTr="00BC328D">
        <w:sdt>
          <w:sdtPr>
            <w:rPr>
              <w:rFonts w:ascii="Aptos" w:hAnsi="Aptos"/>
              <w:sz w:val="20"/>
              <w:szCs w:val="20"/>
            </w:rPr>
            <w:id w:val="669141610"/>
            <w:placeholder>
              <w:docPart w:val="07AAECBB72A040C1868A8C79DE6500CE"/>
            </w:placeholder>
            <w:showingPlcHdr/>
          </w:sdtPr>
          <w:sdtEndPr/>
          <w:sdtContent>
            <w:tc>
              <w:tcPr>
                <w:tcW w:w="4989" w:type="dxa"/>
                <w:tcBorders>
                  <w:top w:val="single" w:sz="12" w:space="0" w:color="auto"/>
                </w:tcBorders>
              </w:tcPr>
              <w:p w14:paraId="3276E2B8"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07AAECBB72A040C1868A8C79DE6500CE"/>
              </w:placeholder>
            </w:sdtPr>
            <w:sdtEndPr/>
            <w:sdtContent>
              <w:p w14:paraId="15E485B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07AAECBB72A040C1868A8C79DE6500CE"/>
            </w:placeholder>
          </w:sdtPr>
          <w:sdtEndPr/>
          <w:sdtContent>
            <w:tc>
              <w:tcPr>
                <w:tcW w:w="964" w:type="dxa"/>
                <w:tcBorders>
                  <w:top w:val="single" w:sz="12" w:space="0" w:color="auto"/>
                </w:tcBorders>
              </w:tcPr>
              <w:p w14:paraId="7AEA5AE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07AAECBB72A040C1868A8C79DE6500CE"/>
              </w:placeholder>
            </w:sdtPr>
            <w:sdtEndPr/>
            <w:sdtContent>
              <w:p w14:paraId="0BAF1EB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4B86751C" w14:textId="77777777" w:rsidTr="00BC328D">
        <w:sdt>
          <w:sdtPr>
            <w:rPr>
              <w:rFonts w:ascii="Aptos" w:hAnsi="Aptos"/>
              <w:sz w:val="20"/>
              <w:szCs w:val="20"/>
            </w:rPr>
            <w:id w:val="240296076"/>
            <w:placeholder>
              <w:docPart w:val="0CA441D1527743F4A8C8370B55075B87"/>
            </w:placeholder>
          </w:sdtPr>
          <w:sdtEndPr/>
          <w:sdtContent>
            <w:tc>
              <w:tcPr>
                <w:tcW w:w="4989" w:type="dxa"/>
              </w:tcPr>
              <w:p w14:paraId="314BBCC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FD2D2FA963FF4CC89CF7B27615D14E0A"/>
              </w:placeholder>
            </w:sdtPr>
            <w:sdtEndPr/>
            <w:sdtContent>
              <w:p w14:paraId="4195C33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75E61D416E114822B9E5C437EEE42664"/>
            </w:placeholder>
          </w:sdtPr>
          <w:sdtEndPr/>
          <w:sdtContent>
            <w:tc>
              <w:tcPr>
                <w:tcW w:w="964" w:type="dxa"/>
              </w:tcPr>
              <w:p w14:paraId="296F9D5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B702BCC2FD114484AF99D3EFB92AEC34"/>
              </w:placeholder>
            </w:sdtPr>
            <w:sdtEndPr/>
            <w:sdtContent>
              <w:p w14:paraId="39F372C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A80ABDB" w14:textId="77777777" w:rsidTr="00BC328D">
        <w:sdt>
          <w:sdtPr>
            <w:rPr>
              <w:rFonts w:ascii="Aptos" w:hAnsi="Aptos"/>
              <w:sz w:val="20"/>
              <w:szCs w:val="20"/>
            </w:rPr>
            <w:id w:val="1006645454"/>
            <w:placeholder>
              <w:docPart w:val="40CC40F4885242FAA1FA92545BD0685B"/>
            </w:placeholder>
          </w:sdtPr>
          <w:sdtEndPr/>
          <w:sdtContent>
            <w:tc>
              <w:tcPr>
                <w:tcW w:w="4989" w:type="dxa"/>
              </w:tcPr>
              <w:p w14:paraId="00479DF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82116F85E29B4559B2360D32F914CB2A"/>
              </w:placeholder>
            </w:sdtPr>
            <w:sdtEndPr/>
            <w:sdtContent>
              <w:p w14:paraId="5683208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76093ED54A5D42C7B99A46DC0FEDC475"/>
            </w:placeholder>
          </w:sdtPr>
          <w:sdtEndPr/>
          <w:sdtContent>
            <w:tc>
              <w:tcPr>
                <w:tcW w:w="964" w:type="dxa"/>
              </w:tcPr>
              <w:p w14:paraId="7F83F68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6B8D8AE2DC0346C5BF7C288929D47936"/>
              </w:placeholder>
            </w:sdtPr>
            <w:sdtEndPr/>
            <w:sdtContent>
              <w:p w14:paraId="049530E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1901E0D" w14:textId="77777777" w:rsidTr="00BC328D">
        <w:sdt>
          <w:sdtPr>
            <w:rPr>
              <w:rFonts w:ascii="Aptos" w:hAnsi="Aptos"/>
              <w:sz w:val="20"/>
              <w:szCs w:val="20"/>
            </w:rPr>
            <w:id w:val="833654896"/>
            <w:placeholder>
              <w:docPart w:val="18FB31A35FBA442A971B7C83CC096835"/>
            </w:placeholder>
          </w:sdtPr>
          <w:sdtEndPr/>
          <w:sdtContent>
            <w:tc>
              <w:tcPr>
                <w:tcW w:w="4989" w:type="dxa"/>
              </w:tcPr>
              <w:p w14:paraId="654DF062"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9CA26837D7774BFCA21236C50C6A91FB"/>
              </w:placeholder>
            </w:sdtPr>
            <w:sdtEndPr/>
            <w:sdtContent>
              <w:p w14:paraId="7A0BDB2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A998964369024BAAAB35EC11E09F5596"/>
            </w:placeholder>
          </w:sdtPr>
          <w:sdtEndPr/>
          <w:sdtContent>
            <w:tc>
              <w:tcPr>
                <w:tcW w:w="964" w:type="dxa"/>
              </w:tcPr>
              <w:p w14:paraId="33E37B8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D4181BD4DAFD4EF4AD6C56D6FE9DF3E9"/>
              </w:placeholder>
            </w:sdtPr>
            <w:sdtEndPr/>
            <w:sdtContent>
              <w:p w14:paraId="3906B66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E798D63" w14:textId="77777777" w:rsidTr="00BC328D">
        <w:sdt>
          <w:sdtPr>
            <w:rPr>
              <w:rFonts w:ascii="Aptos" w:hAnsi="Aptos"/>
              <w:sz w:val="20"/>
              <w:szCs w:val="20"/>
            </w:rPr>
            <w:id w:val="1297329695"/>
            <w:placeholder>
              <w:docPart w:val="32960648AC414227BE99016470CA20DC"/>
            </w:placeholder>
          </w:sdtPr>
          <w:sdtEndPr/>
          <w:sdtContent>
            <w:tc>
              <w:tcPr>
                <w:tcW w:w="4989" w:type="dxa"/>
              </w:tcPr>
              <w:p w14:paraId="20DDBF0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0C2F642D100479BB54902831234D928"/>
              </w:placeholder>
            </w:sdtPr>
            <w:sdtEndPr/>
            <w:sdtContent>
              <w:p w14:paraId="75F53A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F0DE35641FAE41D1AA4C0559347560BF"/>
            </w:placeholder>
          </w:sdtPr>
          <w:sdtEndPr/>
          <w:sdtContent>
            <w:tc>
              <w:tcPr>
                <w:tcW w:w="964" w:type="dxa"/>
              </w:tcPr>
              <w:p w14:paraId="5BD2B9C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099228CFB45F460A93D0B8AD38D53CA2"/>
              </w:placeholder>
            </w:sdtPr>
            <w:sdtEndPr/>
            <w:sdtContent>
              <w:p w14:paraId="3E2E3A2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02F5C10" w14:textId="77777777" w:rsidTr="00BC328D">
        <w:sdt>
          <w:sdtPr>
            <w:rPr>
              <w:rFonts w:ascii="Aptos" w:hAnsi="Aptos"/>
              <w:sz w:val="20"/>
              <w:szCs w:val="20"/>
            </w:rPr>
            <w:id w:val="245698801"/>
            <w:placeholder>
              <w:docPart w:val="7B525E539FB14E78B415D30C33B55C58"/>
            </w:placeholder>
          </w:sdtPr>
          <w:sdtEndPr/>
          <w:sdtContent>
            <w:tc>
              <w:tcPr>
                <w:tcW w:w="4989" w:type="dxa"/>
                <w:tcBorders>
                  <w:bottom w:val="single" w:sz="12" w:space="0" w:color="auto"/>
                </w:tcBorders>
              </w:tcPr>
              <w:p w14:paraId="6831D0A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0F89B6DF6BA1445295339C6AA182113D"/>
              </w:placeholder>
            </w:sdtPr>
            <w:sdtEndPr/>
            <w:sdtContent>
              <w:p w14:paraId="5A1F622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BD4F029B2EF4424CA4E398942C0E9C07"/>
            </w:placeholder>
          </w:sdtPr>
          <w:sdtEndPr/>
          <w:sdtContent>
            <w:tc>
              <w:tcPr>
                <w:tcW w:w="964" w:type="dxa"/>
                <w:tcBorders>
                  <w:bottom w:val="single" w:sz="12" w:space="0" w:color="auto"/>
                </w:tcBorders>
              </w:tcPr>
              <w:p w14:paraId="01053BD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40D4D6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5BAD7A4" w14:textId="77777777" w:rsidTr="00BC328D">
        <w:tc>
          <w:tcPr>
            <w:tcW w:w="4989" w:type="dxa"/>
            <w:tcBorders>
              <w:top w:val="single" w:sz="12" w:space="0" w:color="auto"/>
              <w:bottom w:val="single" w:sz="12" w:space="0" w:color="auto"/>
            </w:tcBorders>
            <w:shd w:val="clear" w:color="auto" w:fill="EEECE1" w:themeFill="background2"/>
          </w:tcPr>
          <w:p w14:paraId="73EBA74E"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27E3ED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303DA05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73CE21A"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BEF5A09"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85DF298"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7309DA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F1C700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1036389"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A0E5D2F" w14:textId="77777777" w:rsidR="00CD2873" w:rsidRPr="006B71C0" w:rsidRDefault="00986EC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4198274" w14:textId="77777777" w:rsidR="00CD2873" w:rsidRPr="006B71C0" w:rsidRDefault="00986EC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1AE86B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F71F304" w14:textId="77777777" w:rsidR="00D52ED4" w:rsidRPr="006B71C0" w:rsidRDefault="00986EC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184BB91" w14:textId="77777777" w:rsidR="00D52ED4" w:rsidRPr="006B71C0" w:rsidRDefault="00986EC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C1C7EB8" w14:textId="77777777" w:rsidR="00D52ED4" w:rsidRPr="006B71C0" w:rsidRDefault="00986EC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DBA6282F2E64395A2ECAEBF8ED70F9F"/>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C3638E6" w14:textId="77777777" w:rsidR="00D52ED4" w:rsidRPr="006B71C0" w:rsidRDefault="00986EC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731CA83" w14:textId="77777777" w:rsidR="00CD2873" w:rsidRPr="006B71C0" w:rsidRDefault="00986EC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5C32E046" w14:textId="77777777" w:rsidR="00D52ED4" w:rsidRPr="006B71C0" w:rsidRDefault="00986EC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6D2D1B8" w14:textId="77777777" w:rsidR="0028182A" w:rsidRPr="006B71C0" w:rsidRDefault="00986EC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0C45617" w14:textId="77777777" w:rsidR="00EB43E5" w:rsidRPr="006B71C0" w:rsidRDefault="00986EC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DBA6282F2E64395A2ECAEBF8ED70F9F"/>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727667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0D924F87" w14:textId="77777777" w:rsidR="00D52ED4" w:rsidRPr="006B71C0" w:rsidRDefault="00986EC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101B5C9" w14:textId="77777777" w:rsidR="00D52ED4" w:rsidRPr="006B71C0" w:rsidRDefault="00986EC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DBA6282F2E64395A2ECAEBF8ED70F9F"/>
          </w:placeholder>
        </w:sdtPr>
        <w:sdtEndPr/>
        <w:sdtContent>
          <w:r w:rsidR="00D52ED4" w:rsidRPr="006B71C0">
            <w:rPr>
              <w:rStyle w:val="CitaCar"/>
              <w:rFonts w:ascii="Aptos" w:hAnsi="Aptos"/>
            </w:rPr>
            <w:t>.....................................................</w:t>
          </w:r>
        </w:sdtContent>
      </w:sdt>
    </w:p>
    <w:p w14:paraId="79A7CA01" w14:textId="77777777" w:rsidR="00D52ED4" w:rsidRPr="006B71C0" w:rsidRDefault="00986EC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4FD72C3" w14:textId="77777777" w:rsidR="00D52ED4" w:rsidRPr="006B71C0" w:rsidRDefault="00986EC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A2879FA"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7DDC7589" w14:textId="77777777" w:rsidR="00D52ED4" w:rsidRPr="006B71C0" w:rsidRDefault="00986EC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D960395"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4F141384"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03D851F" w14:textId="77777777" w:rsidR="00CD2873" w:rsidRPr="006B71C0" w:rsidRDefault="00986EC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328CBC1" w14:textId="77777777" w:rsidR="003D15A7" w:rsidRPr="006B71C0" w:rsidRDefault="00986EC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F1D8E9F"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BF525A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26B1705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02FDE8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7788C8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76B2F1D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49F4266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6716BD2"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842388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5F8023DB" w14:textId="77777777" w:rsidR="00D52ED4" w:rsidRPr="006B71C0" w:rsidRDefault="00986EC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1EC6FF5"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68FFD51" w14:textId="77777777" w:rsidR="00CD2873" w:rsidRPr="006B71C0" w:rsidRDefault="00986EC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CF5FB2C" w14:textId="77777777" w:rsidR="00CD2873" w:rsidRDefault="00986EC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53B18C71"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5D65B380"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1A41749"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2F1E0092"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2D08AB98"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ABB5C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166A02D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BFBC0A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0419C81E"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C1EE277"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7E2D89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49B8E9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EBA153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3CBC69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B8DE43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D792B0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C75BBE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BB5BA5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5BABBE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7C66E9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4DBA6282F2E64395A2ECAEBF8ED70F9F"/>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28D9E7A"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E057F51"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DBA6282F2E64395A2ECAEBF8ED70F9F"/>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3F22DD4"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CD4EAF8"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4F46F47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01DB1A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3E344801"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6BB1205"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1AF4AD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CD71237"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1E2A85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F60F2B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154C198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37CB2C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1E3488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760FF9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F38FF7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8AD8C5B"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74EE4D9E"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524A4BA"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9D0570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8A67656"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516AB31"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1B24A7E"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0FE0BFDC"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C2D069B"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26633E2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855245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55F9E8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40509B9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F6E032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A7C402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BB595D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0426778"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4E8844E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5CC92C3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CB2E878"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68D01E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A900C7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3ACE2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2038C5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D2C3EE5"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5575CE1A"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3709F7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32A2D19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B4FE95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3B6C99A"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660F87C"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12950DD"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3910016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611D0F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48953D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36231FB"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6924199C"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8F7750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8524578"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73FECF4"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7A7216BE"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19D2" w14:textId="77777777" w:rsidR="00986EC0" w:rsidRDefault="00986EC0" w:rsidP="00CD2873">
      <w:r>
        <w:separator/>
      </w:r>
    </w:p>
  </w:endnote>
  <w:endnote w:type="continuationSeparator" w:id="0">
    <w:p w14:paraId="09DB3E64" w14:textId="77777777" w:rsidR="00986EC0" w:rsidRDefault="00986E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7ABDA9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6EE9B4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B568" w14:textId="77777777" w:rsidR="00986EC0" w:rsidRDefault="00986EC0" w:rsidP="00CD2873">
      <w:r>
        <w:separator/>
      </w:r>
    </w:p>
  </w:footnote>
  <w:footnote w:type="continuationSeparator" w:id="0">
    <w:p w14:paraId="29F08AA1" w14:textId="77777777" w:rsidR="00986EC0" w:rsidRDefault="00986EC0" w:rsidP="00CD2873">
      <w:r>
        <w:continuationSeparator/>
      </w:r>
    </w:p>
  </w:footnote>
  <w:footnote w:id="1">
    <w:p w14:paraId="5D13B3E6"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7E97192"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1B6C0E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B13807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63321B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2A0C82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84A5"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B9830AF" wp14:editId="789090E6">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D23EE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9830A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D23EE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C0"/>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86EC0"/>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040A"/>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01D33"/>
  <w15:docId w15:val="{B9934ED5-973B-404C-B396-23F3385D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E%20Pere%20Pruna%20exp\20250916_ASCENS_Boton_Maniob-Portes\01%20Licitaci&#243;\Editable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BA6282F2E64395A2ECAEBF8ED70F9F"/>
        <w:category>
          <w:name w:val="General"/>
          <w:gallery w:val="placeholder"/>
        </w:category>
        <w:types>
          <w:type w:val="bbPlcHdr"/>
        </w:types>
        <w:behaviors>
          <w:behavior w:val="content"/>
        </w:behaviors>
        <w:guid w:val="{BC07A8B1-8A25-4308-8EAC-B76C5BDDE29C}"/>
      </w:docPartPr>
      <w:docPartBody>
        <w:p w:rsidR="000D1AF2" w:rsidRDefault="000D1AF2">
          <w:pPr>
            <w:pStyle w:val="4DBA6282F2E64395A2ECAEBF8ED70F9F"/>
          </w:pPr>
          <w:r w:rsidRPr="00122E79">
            <w:rPr>
              <w:rStyle w:val="mfasiintens"/>
            </w:rPr>
            <w:t>Feu clic aquí per escriure text.</w:t>
          </w:r>
        </w:p>
      </w:docPartBody>
    </w:docPart>
    <w:docPart>
      <w:docPartPr>
        <w:name w:val="1D7556C95CFD479BB0E828FC59F1AC86"/>
        <w:category>
          <w:name w:val="General"/>
          <w:gallery w:val="placeholder"/>
        </w:category>
        <w:types>
          <w:type w:val="bbPlcHdr"/>
        </w:types>
        <w:behaviors>
          <w:behavior w:val="content"/>
        </w:behaviors>
        <w:guid w:val="{E19FFA3A-9CDA-48C2-BDE2-650DEB499069}"/>
      </w:docPartPr>
      <w:docPartBody>
        <w:p w:rsidR="000D1AF2" w:rsidRDefault="000D1AF2">
          <w:pPr>
            <w:pStyle w:val="1D7556C95CFD479BB0E828FC59F1AC86"/>
          </w:pPr>
          <w:r w:rsidRPr="00122E79">
            <w:rPr>
              <w:rStyle w:val="mfasiintens"/>
            </w:rPr>
            <w:t>Feu clic aquí per escriure text.</w:t>
          </w:r>
        </w:p>
      </w:docPartBody>
    </w:docPart>
    <w:docPart>
      <w:docPartPr>
        <w:name w:val="07AAECBB72A040C1868A8C79DE6500CE"/>
        <w:category>
          <w:name w:val="General"/>
          <w:gallery w:val="placeholder"/>
        </w:category>
        <w:types>
          <w:type w:val="bbPlcHdr"/>
        </w:types>
        <w:behaviors>
          <w:behavior w:val="content"/>
        </w:behaviors>
        <w:guid w:val="{7DF486F3-E969-4520-8472-3B34A1547B1A}"/>
      </w:docPartPr>
      <w:docPartBody>
        <w:p w:rsidR="000D1AF2" w:rsidRDefault="000D1AF2">
          <w:pPr>
            <w:pStyle w:val="07AAECBB72A040C1868A8C79DE6500CE"/>
          </w:pPr>
          <w:r w:rsidRPr="00122E79">
            <w:rPr>
              <w:rStyle w:val="mfasiintens"/>
            </w:rPr>
            <w:t>Feu clic aquí per escriure text.</w:t>
          </w:r>
        </w:p>
      </w:docPartBody>
    </w:docPart>
    <w:docPart>
      <w:docPartPr>
        <w:name w:val="0CA441D1527743F4A8C8370B55075B87"/>
        <w:category>
          <w:name w:val="General"/>
          <w:gallery w:val="placeholder"/>
        </w:category>
        <w:types>
          <w:type w:val="bbPlcHdr"/>
        </w:types>
        <w:behaviors>
          <w:behavior w:val="content"/>
        </w:behaviors>
        <w:guid w:val="{61EF2350-5C29-4E12-A284-B34B7503A312}"/>
      </w:docPartPr>
      <w:docPartBody>
        <w:p w:rsidR="000D1AF2" w:rsidRDefault="000D1AF2">
          <w:pPr>
            <w:pStyle w:val="0CA441D1527743F4A8C8370B55075B87"/>
          </w:pPr>
          <w:r w:rsidRPr="00122E79">
            <w:rPr>
              <w:rStyle w:val="mfasiintens"/>
            </w:rPr>
            <w:t>Feu clic aquí per escriure text.</w:t>
          </w:r>
        </w:p>
      </w:docPartBody>
    </w:docPart>
    <w:docPart>
      <w:docPartPr>
        <w:name w:val="FD2D2FA963FF4CC89CF7B27615D14E0A"/>
        <w:category>
          <w:name w:val="General"/>
          <w:gallery w:val="placeholder"/>
        </w:category>
        <w:types>
          <w:type w:val="bbPlcHdr"/>
        </w:types>
        <w:behaviors>
          <w:behavior w:val="content"/>
        </w:behaviors>
        <w:guid w:val="{BA107297-C818-422F-80DB-2CA316A147CB}"/>
      </w:docPartPr>
      <w:docPartBody>
        <w:p w:rsidR="000D1AF2" w:rsidRDefault="000D1AF2">
          <w:pPr>
            <w:pStyle w:val="FD2D2FA963FF4CC89CF7B27615D14E0A"/>
          </w:pPr>
          <w:r w:rsidRPr="00122E79">
            <w:rPr>
              <w:rStyle w:val="mfasiintens"/>
            </w:rPr>
            <w:t>Feu clic aquí per escriure text.</w:t>
          </w:r>
        </w:p>
      </w:docPartBody>
    </w:docPart>
    <w:docPart>
      <w:docPartPr>
        <w:name w:val="75E61D416E114822B9E5C437EEE42664"/>
        <w:category>
          <w:name w:val="General"/>
          <w:gallery w:val="placeholder"/>
        </w:category>
        <w:types>
          <w:type w:val="bbPlcHdr"/>
        </w:types>
        <w:behaviors>
          <w:behavior w:val="content"/>
        </w:behaviors>
        <w:guid w:val="{8EA0F676-C78F-4083-A753-50D54F6DDFD5}"/>
      </w:docPartPr>
      <w:docPartBody>
        <w:p w:rsidR="000D1AF2" w:rsidRDefault="000D1AF2">
          <w:pPr>
            <w:pStyle w:val="75E61D416E114822B9E5C437EEE42664"/>
          </w:pPr>
          <w:r w:rsidRPr="00122E79">
            <w:rPr>
              <w:rStyle w:val="mfasiintens"/>
            </w:rPr>
            <w:t>Feu clic aquí per escriure text.</w:t>
          </w:r>
        </w:p>
      </w:docPartBody>
    </w:docPart>
    <w:docPart>
      <w:docPartPr>
        <w:name w:val="B702BCC2FD114484AF99D3EFB92AEC34"/>
        <w:category>
          <w:name w:val="General"/>
          <w:gallery w:val="placeholder"/>
        </w:category>
        <w:types>
          <w:type w:val="bbPlcHdr"/>
        </w:types>
        <w:behaviors>
          <w:behavior w:val="content"/>
        </w:behaviors>
        <w:guid w:val="{B40F70A1-66BB-46E0-A201-4F5918F29FCD}"/>
      </w:docPartPr>
      <w:docPartBody>
        <w:p w:rsidR="000D1AF2" w:rsidRDefault="000D1AF2">
          <w:pPr>
            <w:pStyle w:val="B702BCC2FD114484AF99D3EFB92AEC34"/>
          </w:pPr>
          <w:r w:rsidRPr="00122E79">
            <w:rPr>
              <w:rStyle w:val="mfasiintens"/>
            </w:rPr>
            <w:t>Feu clic aquí per escriure text.</w:t>
          </w:r>
        </w:p>
      </w:docPartBody>
    </w:docPart>
    <w:docPart>
      <w:docPartPr>
        <w:name w:val="40CC40F4885242FAA1FA92545BD0685B"/>
        <w:category>
          <w:name w:val="General"/>
          <w:gallery w:val="placeholder"/>
        </w:category>
        <w:types>
          <w:type w:val="bbPlcHdr"/>
        </w:types>
        <w:behaviors>
          <w:behavior w:val="content"/>
        </w:behaviors>
        <w:guid w:val="{8EA24AB8-17B9-42F3-A26F-BFA0B00CEE18}"/>
      </w:docPartPr>
      <w:docPartBody>
        <w:p w:rsidR="000D1AF2" w:rsidRDefault="000D1AF2">
          <w:pPr>
            <w:pStyle w:val="40CC40F4885242FAA1FA92545BD0685B"/>
          </w:pPr>
          <w:r w:rsidRPr="00122E79">
            <w:rPr>
              <w:rStyle w:val="mfasiintens"/>
            </w:rPr>
            <w:t>Feu clic aquí per escriure text.</w:t>
          </w:r>
        </w:p>
      </w:docPartBody>
    </w:docPart>
    <w:docPart>
      <w:docPartPr>
        <w:name w:val="82116F85E29B4559B2360D32F914CB2A"/>
        <w:category>
          <w:name w:val="General"/>
          <w:gallery w:val="placeholder"/>
        </w:category>
        <w:types>
          <w:type w:val="bbPlcHdr"/>
        </w:types>
        <w:behaviors>
          <w:behavior w:val="content"/>
        </w:behaviors>
        <w:guid w:val="{B633C862-B782-4794-814A-8796EBCE53AC}"/>
      </w:docPartPr>
      <w:docPartBody>
        <w:p w:rsidR="000D1AF2" w:rsidRDefault="000D1AF2">
          <w:pPr>
            <w:pStyle w:val="82116F85E29B4559B2360D32F914CB2A"/>
          </w:pPr>
          <w:r w:rsidRPr="00122E79">
            <w:rPr>
              <w:rStyle w:val="mfasiintens"/>
            </w:rPr>
            <w:t>Feu clic aquí per escriure text.</w:t>
          </w:r>
        </w:p>
      </w:docPartBody>
    </w:docPart>
    <w:docPart>
      <w:docPartPr>
        <w:name w:val="76093ED54A5D42C7B99A46DC0FEDC475"/>
        <w:category>
          <w:name w:val="General"/>
          <w:gallery w:val="placeholder"/>
        </w:category>
        <w:types>
          <w:type w:val="bbPlcHdr"/>
        </w:types>
        <w:behaviors>
          <w:behavior w:val="content"/>
        </w:behaviors>
        <w:guid w:val="{DDB80928-FF59-4DE9-B851-6CCEF73FACA9}"/>
      </w:docPartPr>
      <w:docPartBody>
        <w:p w:rsidR="000D1AF2" w:rsidRDefault="000D1AF2">
          <w:pPr>
            <w:pStyle w:val="76093ED54A5D42C7B99A46DC0FEDC475"/>
          </w:pPr>
          <w:r w:rsidRPr="00122E79">
            <w:rPr>
              <w:rStyle w:val="mfasiintens"/>
            </w:rPr>
            <w:t>Feu clic aquí per escriure text.</w:t>
          </w:r>
        </w:p>
      </w:docPartBody>
    </w:docPart>
    <w:docPart>
      <w:docPartPr>
        <w:name w:val="6B8D8AE2DC0346C5BF7C288929D47936"/>
        <w:category>
          <w:name w:val="General"/>
          <w:gallery w:val="placeholder"/>
        </w:category>
        <w:types>
          <w:type w:val="bbPlcHdr"/>
        </w:types>
        <w:behaviors>
          <w:behavior w:val="content"/>
        </w:behaviors>
        <w:guid w:val="{79204D5F-62C1-40B8-9AF9-EC0B9444A2F9}"/>
      </w:docPartPr>
      <w:docPartBody>
        <w:p w:rsidR="000D1AF2" w:rsidRDefault="000D1AF2">
          <w:pPr>
            <w:pStyle w:val="6B8D8AE2DC0346C5BF7C288929D47936"/>
          </w:pPr>
          <w:r w:rsidRPr="00122E79">
            <w:rPr>
              <w:rStyle w:val="mfasiintens"/>
            </w:rPr>
            <w:t>Feu clic aquí per escriure text.</w:t>
          </w:r>
        </w:p>
      </w:docPartBody>
    </w:docPart>
    <w:docPart>
      <w:docPartPr>
        <w:name w:val="18FB31A35FBA442A971B7C83CC096835"/>
        <w:category>
          <w:name w:val="General"/>
          <w:gallery w:val="placeholder"/>
        </w:category>
        <w:types>
          <w:type w:val="bbPlcHdr"/>
        </w:types>
        <w:behaviors>
          <w:behavior w:val="content"/>
        </w:behaviors>
        <w:guid w:val="{993FBBC9-BD33-4C66-9477-FF6C6B9DFB98}"/>
      </w:docPartPr>
      <w:docPartBody>
        <w:p w:rsidR="000D1AF2" w:rsidRDefault="000D1AF2">
          <w:pPr>
            <w:pStyle w:val="18FB31A35FBA442A971B7C83CC096835"/>
          </w:pPr>
          <w:r w:rsidRPr="00122E79">
            <w:rPr>
              <w:rStyle w:val="mfasiintens"/>
            </w:rPr>
            <w:t>Feu clic aquí per escriure text.</w:t>
          </w:r>
        </w:p>
      </w:docPartBody>
    </w:docPart>
    <w:docPart>
      <w:docPartPr>
        <w:name w:val="9CA26837D7774BFCA21236C50C6A91FB"/>
        <w:category>
          <w:name w:val="General"/>
          <w:gallery w:val="placeholder"/>
        </w:category>
        <w:types>
          <w:type w:val="bbPlcHdr"/>
        </w:types>
        <w:behaviors>
          <w:behavior w:val="content"/>
        </w:behaviors>
        <w:guid w:val="{788FA185-4CBC-463E-9484-EE556248A9B3}"/>
      </w:docPartPr>
      <w:docPartBody>
        <w:p w:rsidR="000D1AF2" w:rsidRDefault="000D1AF2">
          <w:pPr>
            <w:pStyle w:val="9CA26837D7774BFCA21236C50C6A91FB"/>
          </w:pPr>
          <w:r w:rsidRPr="00122E79">
            <w:rPr>
              <w:rStyle w:val="mfasiintens"/>
            </w:rPr>
            <w:t>Feu clic aquí per escriure text.</w:t>
          </w:r>
        </w:p>
      </w:docPartBody>
    </w:docPart>
    <w:docPart>
      <w:docPartPr>
        <w:name w:val="A998964369024BAAAB35EC11E09F5596"/>
        <w:category>
          <w:name w:val="General"/>
          <w:gallery w:val="placeholder"/>
        </w:category>
        <w:types>
          <w:type w:val="bbPlcHdr"/>
        </w:types>
        <w:behaviors>
          <w:behavior w:val="content"/>
        </w:behaviors>
        <w:guid w:val="{92988093-FA46-4C78-A687-A06BBD7C3018}"/>
      </w:docPartPr>
      <w:docPartBody>
        <w:p w:rsidR="000D1AF2" w:rsidRDefault="000D1AF2">
          <w:pPr>
            <w:pStyle w:val="A998964369024BAAAB35EC11E09F5596"/>
          </w:pPr>
          <w:r w:rsidRPr="00122E79">
            <w:rPr>
              <w:rStyle w:val="mfasiintens"/>
            </w:rPr>
            <w:t>Feu clic aquí per escriure text.</w:t>
          </w:r>
        </w:p>
      </w:docPartBody>
    </w:docPart>
    <w:docPart>
      <w:docPartPr>
        <w:name w:val="D4181BD4DAFD4EF4AD6C56D6FE9DF3E9"/>
        <w:category>
          <w:name w:val="General"/>
          <w:gallery w:val="placeholder"/>
        </w:category>
        <w:types>
          <w:type w:val="bbPlcHdr"/>
        </w:types>
        <w:behaviors>
          <w:behavior w:val="content"/>
        </w:behaviors>
        <w:guid w:val="{B1487933-159B-4E65-9742-889BA4432A69}"/>
      </w:docPartPr>
      <w:docPartBody>
        <w:p w:rsidR="000D1AF2" w:rsidRDefault="000D1AF2">
          <w:pPr>
            <w:pStyle w:val="D4181BD4DAFD4EF4AD6C56D6FE9DF3E9"/>
          </w:pPr>
          <w:r w:rsidRPr="00122E79">
            <w:rPr>
              <w:rStyle w:val="mfasiintens"/>
            </w:rPr>
            <w:t>Feu clic aquí per escriure text.</w:t>
          </w:r>
        </w:p>
      </w:docPartBody>
    </w:docPart>
    <w:docPart>
      <w:docPartPr>
        <w:name w:val="32960648AC414227BE99016470CA20DC"/>
        <w:category>
          <w:name w:val="General"/>
          <w:gallery w:val="placeholder"/>
        </w:category>
        <w:types>
          <w:type w:val="bbPlcHdr"/>
        </w:types>
        <w:behaviors>
          <w:behavior w:val="content"/>
        </w:behaviors>
        <w:guid w:val="{36D48C03-E5F2-4B4A-BE3C-E91B47063B76}"/>
      </w:docPartPr>
      <w:docPartBody>
        <w:p w:rsidR="000D1AF2" w:rsidRDefault="000D1AF2">
          <w:pPr>
            <w:pStyle w:val="32960648AC414227BE99016470CA20DC"/>
          </w:pPr>
          <w:r w:rsidRPr="00122E79">
            <w:rPr>
              <w:rStyle w:val="mfasiintens"/>
            </w:rPr>
            <w:t>Feu clic aquí per escriure text.</w:t>
          </w:r>
        </w:p>
      </w:docPartBody>
    </w:docPart>
    <w:docPart>
      <w:docPartPr>
        <w:name w:val="90C2F642D100479BB54902831234D928"/>
        <w:category>
          <w:name w:val="General"/>
          <w:gallery w:val="placeholder"/>
        </w:category>
        <w:types>
          <w:type w:val="bbPlcHdr"/>
        </w:types>
        <w:behaviors>
          <w:behavior w:val="content"/>
        </w:behaviors>
        <w:guid w:val="{5E9A1FFC-DE17-4879-8EE6-20C74946037C}"/>
      </w:docPartPr>
      <w:docPartBody>
        <w:p w:rsidR="000D1AF2" w:rsidRDefault="000D1AF2">
          <w:pPr>
            <w:pStyle w:val="90C2F642D100479BB54902831234D928"/>
          </w:pPr>
          <w:r w:rsidRPr="00122E79">
            <w:rPr>
              <w:rStyle w:val="mfasiintens"/>
            </w:rPr>
            <w:t>Feu clic aquí per escriure text.</w:t>
          </w:r>
        </w:p>
      </w:docPartBody>
    </w:docPart>
    <w:docPart>
      <w:docPartPr>
        <w:name w:val="F0DE35641FAE41D1AA4C0559347560BF"/>
        <w:category>
          <w:name w:val="General"/>
          <w:gallery w:val="placeholder"/>
        </w:category>
        <w:types>
          <w:type w:val="bbPlcHdr"/>
        </w:types>
        <w:behaviors>
          <w:behavior w:val="content"/>
        </w:behaviors>
        <w:guid w:val="{0F79FA75-DB4F-4553-8451-6FE99319BC7D}"/>
      </w:docPartPr>
      <w:docPartBody>
        <w:p w:rsidR="000D1AF2" w:rsidRDefault="000D1AF2">
          <w:pPr>
            <w:pStyle w:val="F0DE35641FAE41D1AA4C0559347560BF"/>
          </w:pPr>
          <w:r w:rsidRPr="00122E79">
            <w:rPr>
              <w:rStyle w:val="mfasiintens"/>
            </w:rPr>
            <w:t>Feu clic aquí per escriure text.</w:t>
          </w:r>
        </w:p>
      </w:docPartBody>
    </w:docPart>
    <w:docPart>
      <w:docPartPr>
        <w:name w:val="099228CFB45F460A93D0B8AD38D53CA2"/>
        <w:category>
          <w:name w:val="General"/>
          <w:gallery w:val="placeholder"/>
        </w:category>
        <w:types>
          <w:type w:val="bbPlcHdr"/>
        </w:types>
        <w:behaviors>
          <w:behavior w:val="content"/>
        </w:behaviors>
        <w:guid w:val="{A5299C02-A44F-45F6-A5E8-F89169F14E09}"/>
      </w:docPartPr>
      <w:docPartBody>
        <w:p w:rsidR="000D1AF2" w:rsidRDefault="000D1AF2">
          <w:pPr>
            <w:pStyle w:val="099228CFB45F460A93D0B8AD38D53CA2"/>
          </w:pPr>
          <w:r w:rsidRPr="00122E79">
            <w:rPr>
              <w:rStyle w:val="mfasiintens"/>
            </w:rPr>
            <w:t>Feu clic aquí per escriure text.</w:t>
          </w:r>
        </w:p>
      </w:docPartBody>
    </w:docPart>
    <w:docPart>
      <w:docPartPr>
        <w:name w:val="7B525E539FB14E78B415D30C33B55C58"/>
        <w:category>
          <w:name w:val="General"/>
          <w:gallery w:val="placeholder"/>
        </w:category>
        <w:types>
          <w:type w:val="bbPlcHdr"/>
        </w:types>
        <w:behaviors>
          <w:behavior w:val="content"/>
        </w:behaviors>
        <w:guid w:val="{E4A24A57-F921-4AD2-9F5D-A8941F5F29BD}"/>
      </w:docPartPr>
      <w:docPartBody>
        <w:p w:rsidR="000D1AF2" w:rsidRDefault="000D1AF2">
          <w:pPr>
            <w:pStyle w:val="7B525E539FB14E78B415D30C33B55C58"/>
          </w:pPr>
          <w:r w:rsidRPr="00122E79">
            <w:rPr>
              <w:rStyle w:val="mfasiintens"/>
            </w:rPr>
            <w:t>Feu clic aquí per escriure text.</w:t>
          </w:r>
        </w:p>
      </w:docPartBody>
    </w:docPart>
    <w:docPart>
      <w:docPartPr>
        <w:name w:val="0F89B6DF6BA1445295339C6AA182113D"/>
        <w:category>
          <w:name w:val="General"/>
          <w:gallery w:val="placeholder"/>
        </w:category>
        <w:types>
          <w:type w:val="bbPlcHdr"/>
        </w:types>
        <w:behaviors>
          <w:behavior w:val="content"/>
        </w:behaviors>
        <w:guid w:val="{EADA7155-22C9-47F3-972F-D72E491C65B6}"/>
      </w:docPartPr>
      <w:docPartBody>
        <w:p w:rsidR="000D1AF2" w:rsidRDefault="000D1AF2">
          <w:pPr>
            <w:pStyle w:val="0F89B6DF6BA1445295339C6AA182113D"/>
          </w:pPr>
          <w:r w:rsidRPr="00122E79">
            <w:rPr>
              <w:rStyle w:val="mfasiintens"/>
            </w:rPr>
            <w:t>Feu clic aquí per escriure text.</w:t>
          </w:r>
        </w:p>
      </w:docPartBody>
    </w:docPart>
    <w:docPart>
      <w:docPartPr>
        <w:name w:val="BD4F029B2EF4424CA4E398942C0E9C07"/>
        <w:category>
          <w:name w:val="General"/>
          <w:gallery w:val="placeholder"/>
        </w:category>
        <w:types>
          <w:type w:val="bbPlcHdr"/>
        </w:types>
        <w:behaviors>
          <w:behavior w:val="content"/>
        </w:behaviors>
        <w:guid w:val="{EA28855C-C5CC-47CA-A298-9BA5D6D99BEE}"/>
      </w:docPartPr>
      <w:docPartBody>
        <w:p w:rsidR="000D1AF2" w:rsidRDefault="000D1AF2">
          <w:pPr>
            <w:pStyle w:val="BD4F029B2EF4424CA4E398942C0E9C0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F2"/>
    <w:rsid w:val="000D1AF2"/>
    <w:rsid w:val="00C904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DBA6282F2E64395A2ECAEBF8ED70F9F">
    <w:name w:val="4DBA6282F2E64395A2ECAEBF8ED70F9F"/>
  </w:style>
  <w:style w:type="paragraph" w:customStyle="1" w:styleId="1D7556C95CFD479BB0E828FC59F1AC86">
    <w:name w:val="1D7556C95CFD479BB0E828FC59F1AC86"/>
  </w:style>
  <w:style w:type="paragraph" w:customStyle="1" w:styleId="07AAECBB72A040C1868A8C79DE6500CE">
    <w:name w:val="07AAECBB72A040C1868A8C79DE6500CE"/>
  </w:style>
  <w:style w:type="paragraph" w:customStyle="1" w:styleId="0CA441D1527743F4A8C8370B55075B87">
    <w:name w:val="0CA441D1527743F4A8C8370B55075B87"/>
  </w:style>
  <w:style w:type="paragraph" w:customStyle="1" w:styleId="FD2D2FA963FF4CC89CF7B27615D14E0A">
    <w:name w:val="FD2D2FA963FF4CC89CF7B27615D14E0A"/>
  </w:style>
  <w:style w:type="paragraph" w:customStyle="1" w:styleId="75E61D416E114822B9E5C437EEE42664">
    <w:name w:val="75E61D416E114822B9E5C437EEE42664"/>
  </w:style>
  <w:style w:type="paragraph" w:customStyle="1" w:styleId="B702BCC2FD114484AF99D3EFB92AEC34">
    <w:name w:val="B702BCC2FD114484AF99D3EFB92AEC34"/>
  </w:style>
  <w:style w:type="paragraph" w:customStyle="1" w:styleId="40CC40F4885242FAA1FA92545BD0685B">
    <w:name w:val="40CC40F4885242FAA1FA92545BD0685B"/>
  </w:style>
  <w:style w:type="paragraph" w:customStyle="1" w:styleId="82116F85E29B4559B2360D32F914CB2A">
    <w:name w:val="82116F85E29B4559B2360D32F914CB2A"/>
  </w:style>
  <w:style w:type="paragraph" w:customStyle="1" w:styleId="76093ED54A5D42C7B99A46DC0FEDC475">
    <w:name w:val="76093ED54A5D42C7B99A46DC0FEDC475"/>
  </w:style>
  <w:style w:type="paragraph" w:customStyle="1" w:styleId="6B8D8AE2DC0346C5BF7C288929D47936">
    <w:name w:val="6B8D8AE2DC0346C5BF7C288929D47936"/>
  </w:style>
  <w:style w:type="paragraph" w:customStyle="1" w:styleId="18FB31A35FBA442A971B7C83CC096835">
    <w:name w:val="18FB31A35FBA442A971B7C83CC096835"/>
  </w:style>
  <w:style w:type="paragraph" w:customStyle="1" w:styleId="9CA26837D7774BFCA21236C50C6A91FB">
    <w:name w:val="9CA26837D7774BFCA21236C50C6A91FB"/>
  </w:style>
  <w:style w:type="paragraph" w:customStyle="1" w:styleId="A998964369024BAAAB35EC11E09F5596">
    <w:name w:val="A998964369024BAAAB35EC11E09F5596"/>
  </w:style>
  <w:style w:type="paragraph" w:customStyle="1" w:styleId="D4181BD4DAFD4EF4AD6C56D6FE9DF3E9">
    <w:name w:val="D4181BD4DAFD4EF4AD6C56D6FE9DF3E9"/>
  </w:style>
  <w:style w:type="paragraph" w:customStyle="1" w:styleId="32960648AC414227BE99016470CA20DC">
    <w:name w:val="32960648AC414227BE99016470CA20DC"/>
  </w:style>
  <w:style w:type="paragraph" w:customStyle="1" w:styleId="90C2F642D100479BB54902831234D928">
    <w:name w:val="90C2F642D100479BB54902831234D928"/>
  </w:style>
  <w:style w:type="paragraph" w:customStyle="1" w:styleId="F0DE35641FAE41D1AA4C0559347560BF">
    <w:name w:val="F0DE35641FAE41D1AA4C0559347560BF"/>
  </w:style>
  <w:style w:type="paragraph" w:customStyle="1" w:styleId="099228CFB45F460A93D0B8AD38D53CA2">
    <w:name w:val="099228CFB45F460A93D0B8AD38D53CA2"/>
  </w:style>
  <w:style w:type="paragraph" w:customStyle="1" w:styleId="7B525E539FB14E78B415D30C33B55C58">
    <w:name w:val="7B525E539FB14E78B415D30C33B55C58"/>
  </w:style>
  <w:style w:type="paragraph" w:customStyle="1" w:styleId="0F89B6DF6BA1445295339C6AA182113D">
    <w:name w:val="0F89B6DF6BA1445295339C6AA182113D"/>
  </w:style>
  <w:style w:type="paragraph" w:customStyle="1" w:styleId="BD4F029B2EF4424CA4E398942C0E9C07">
    <w:name w:val="BD4F029B2EF4424CA4E398942C0E9C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9</Pages>
  <Words>4234</Words>
  <Characters>24136</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MUÑOZ, JOAQUIN</cp:lastModifiedBy>
  <cp:revision>1</cp:revision>
  <cp:lastPrinted>2023-11-07T12:28:00Z</cp:lastPrinted>
  <dcterms:created xsi:type="dcterms:W3CDTF">2025-09-19T10:20:00Z</dcterms:created>
  <dcterms:modified xsi:type="dcterms:W3CDTF">2025-09-19T10:22:00Z</dcterms:modified>
</cp:coreProperties>
</file>