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B0E85"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70A8D11E" w14:textId="77777777" w:rsidR="00CD2873" w:rsidRPr="006B71C0" w:rsidRDefault="00CD2873" w:rsidP="00CD2873">
      <w:pPr>
        <w:pStyle w:val="Textindependent"/>
        <w:jc w:val="center"/>
        <w:rPr>
          <w:rFonts w:ascii="Aptos" w:hAnsi="Aptos"/>
          <w:b/>
          <w:sz w:val="20"/>
          <w:szCs w:val="20"/>
        </w:rPr>
      </w:pPr>
    </w:p>
    <w:p w14:paraId="176B4CB5" w14:textId="77777777" w:rsidR="00CD2873" w:rsidRPr="006B71C0" w:rsidRDefault="00CD2873" w:rsidP="00CD2873">
      <w:pPr>
        <w:rPr>
          <w:rFonts w:ascii="Aptos" w:hAnsi="Aptos" w:cs="Arial"/>
          <w:b/>
          <w:sz w:val="20"/>
          <w:szCs w:val="20"/>
        </w:rPr>
      </w:pPr>
    </w:p>
    <w:p w14:paraId="0A6A894F"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98151051B843480A9E0CEA05B64848A2"/>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98151051B843480A9E0CEA05B64848A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98151051B843480A9E0CEA05B64848A2"/>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98151051B843480A9E0CEA05B64848A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98151051B843480A9E0CEA05B64848A2"/>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34224F1A"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1E858651" w14:textId="77777777" w:rsidTr="00A57B4F">
        <w:trPr>
          <w:trHeight w:val="340"/>
        </w:trPr>
        <w:tc>
          <w:tcPr>
            <w:tcW w:w="8612" w:type="dxa"/>
            <w:vAlign w:val="center"/>
          </w:tcPr>
          <w:p w14:paraId="23416327" w14:textId="521CC87C"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98151051B843480A9E0CEA05B64848A2"/>
                </w:placeholder>
              </w:sdtPr>
              <w:sdtEndPr>
                <w:rPr>
                  <w:rStyle w:val="mfasiintens"/>
                </w:rPr>
              </w:sdtEndPr>
              <w:sdtContent>
                <w:r w:rsidR="00E94B26" w:rsidRPr="00E94B26">
                  <w:rPr>
                    <w:rStyle w:val="mfasiintens"/>
                    <w:rFonts w:ascii="Aptos" w:hAnsi="Aptos"/>
                  </w:rPr>
                  <w:t>001_P2502464</w:t>
                </w:r>
              </w:sdtContent>
            </w:sdt>
          </w:p>
        </w:tc>
      </w:tr>
      <w:tr w:rsidR="00CD2873" w:rsidRPr="006B71C0" w14:paraId="2BB13612" w14:textId="77777777" w:rsidTr="00A57B4F">
        <w:trPr>
          <w:trHeight w:val="547"/>
        </w:trPr>
        <w:tc>
          <w:tcPr>
            <w:tcW w:w="8612" w:type="dxa"/>
          </w:tcPr>
          <w:p w14:paraId="037E9F48" w14:textId="44C054A8"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98151051B843480A9E0CEA05B64848A2"/>
                </w:placeholder>
              </w:sdtPr>
              <w:sdtEndPr>
                <w:rPr>
                  <w:rStyle w:val="mfasiintens"/>
                </w:rPr>
              </w:sdtEndPr>
              <w:sdtContent>
                <w:r w:rsidR="00E94B26" w:rsidRPr="00E94B26">
                  <w:rPr>
                    <w:rStyle w:val="mfasiintens"/>
                    <w:rFonts w:ascii="Aptos" w:hAnsi="Aptos"/>
                  </w:rPr>
                  <w:t>Restauració dels pilars de fosa a la seu del districte de Sarrià - Sant Gervasi</w:t>
                </w:r>
              </w:sdtContent>
            </w:sdt>
          </w:p>
        </w:tc>
      </w:tr>
      <w:tr w:rsidR="00A13471" w:rsidRPr="006B71C0" w14:paraId="26CD937D" w14:textId="77777777" w:rsidTr="005A7CB0">
        <w:trPr>
          <w:trHeight w:val="397"/>
        </w:trPr>
        <w:tc>
          <w:tcPr>
            <w:tcW w:w="8612" w:type="dxa"/>
            <w:vAlign w:val="center"/>
          </w:tcPr>
          <w:p w14:paraId="48740AC2" w14:textId="6112D235"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E94B26">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379FE22D"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0BB4A1E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2BB4E92D" w14:textId="77777777" w:rsidR="00CD2873" w:rsidRPr="006B71C0" w:rsidRDefault="00CD2873" w:rsidP="00CD2873">
      <w:pPr>
        <w:rPr>
          <w:rFonts w:ascii="Aptos" w:hAnsi="Aptos" w:cs="Arial"/>
          <w:sz w:val="20"/>
          <w:szCs w:val="20"/>
        </w:rPr>
      </w:pPr>
    </w:p>
    <w:p w14:paraId="56622249"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98151051B843480A9E0CEA05B64848A2"/>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0DCA3A8A"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98151051B843480A9E0CEA05B64848A2"/>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223488D1"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98151051B843480A9E0CEA05B64848A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47174BE"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98151051B843480A9E0CEA05B64848A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1F988D6B" w14:textId="77777777" w:rsidR="00CD2873" w:rsidRPr="006B71C0" w:rsidRDefault="00CD2873" w:rsidP="00CD2873">
      <w:pPr>
        <w:rPr>
          <w:rFonts w:ascii="Aptos" w:hAnsi="Aptos" w:cs="Arial"/>
          <w:sz w:val="20"/>
          <w:szCs w:val="20"/>
        </w:rPr>
      </w:pPr>
    </w:p>
    <w:p w14:paraId="3A760708"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5CF88A7B" w14:textId="77777777" w:rsidR="00CD2873" w:rsidRPr="006B71C0" w:rsidRDefault="00CD2873" w:rsidP="00CD2873">
      <w:pPr>
        <w:rPr>
          <w:rFonts w:ascii="Aptos" w:hAnsi="Aptos" w:cs="Arial"/>
          <w:sz w:val="20"/>
          <w:szCs w:val="20"/>
        </w:rPr>
      </w:pPr>
    </w:p>
    <w:p w14:paraId="45E582F3"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040E18511A204ADFB8A8EC0725C2455F"/>
          </w:placeholder>
          <w:showingPlcHdr/>
        </w:sdtPr>
        <w:sdtEndPr>
          <w:rPr>
            <w:rStyle w:val="mfasiintens"/>
          </w:rPr>
        </w:sdtEndPr>
        <w:sdtContent>
          <w:r w:rsidRPr="006B71C0">
            <w:rPr>
              <w:rStyle w:val="mfasiintens"/>
              <w:rFonts w:ascii="Aptos" w:hAnsi="Aptos"/>
            </w:rPr>
            <w:t>Feu clic aquí per escriure text.</w:t>
          </w:r>
        </w:sdtContent>
      </w:sdt>
    </w:p>
    <w:p w14:paraId="10DD7E32"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1C3EF672"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7E8B4B16"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681225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30E726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2C472E8F"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41D201AF"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30977955"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E1674CA"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28A2D9A8" w14:textId="77777777" w:rsidTr="00BC328D">
        <w:sdt>
          <w:sdtPr>
            <w:rPr>
              <w:rFonts w:ascii="Aptos" w:hAnsi="Aptos"/>
              <w:sz w:val="20"/>
              <w:szCs w:val="20"/>
            </w:rPr>
            <w:id w:val="669141610"/>
            <w:placeholder>
              <w:docPart w:val="1E9D7F19F0C84FB7BC67D9434DF47FD2"/>
            </w:placeholder>
            <w:showingPlcHdr/>
          </w:sdtPr>
          <w:sdtEndPr/>
          <w:sdtContent>
            <w:tc>
              <w:tcPr>
                <w:tcW w:w="4989" w:type="dxa"/>
                <w:tcBorders>
                  <w:top w:val="single" w:sz="12" w:space="0" w:color="auto"/>
                </w:tcBorders>
              </w:tcPr>
              <w:p w14:paraId="40CC85CD"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1E9D7F19F0C84FB7BC67D9434DF47FD2"/>
              </w:placeholder>
            </w:sdtPr>
            <w:sdtEndPr/>
            <w:sdtContent>
              <w:p w14:paraId="0135D83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1E9D7F19F0C84FB7BC67D9434DF47FD2"/>
            </w:placeholder>
          </w:sdtPr>
          <w:sdtEndPr/>
          <w:sdtContent>
            <w:tc>
              <w:tcPr>
                <w:tcW w:w="964" w:type="dxa"/>
                <w:tcBorders>
                  <w:top w:val="single" w:sz="12" w:space="0" w:color="auto"/>
                </w:tcBorders>
              </w:tcPr>
              <w:p w14:paraId="09B4D8E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1E9D7F19F0C84FB7BC67D9434DF47FD2"/>
              </w:placeholder>
            </w:sdtPr>
            <w:sdtEndPr/>
            <w:sdtContent>
              <w:p w14:paraId="79F0DED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3676E97B" w14:textId="77777777" w:rsidTr="00BC328D">
        <w:sdt>
          <w:sdtPr>
            <w:rPr>
              <w:rFonts w:ascii="Aptos" w:hAnsi="Aptos"/>
              <w:sz w:val="20"/>
              <w:szCs w:val="20"/>
            </w:rPr>
            <w:id w:val="240296076"/>
            <w:placeholder>
              <w:docPart w:val="531F65E223DD4DE3852A37C3A99EFE30"/>
            </w:placeholder>
          </w:sdtPr>
          <w:sdtEndPr/>
          <w:sdtContent>
            <w:tc>
              <w:tcPr>
                <w:tcW w:w="4989" w:type="dxa"/>
              </w:tcPr>
              <w:p w14:paraId="0A84CC9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42B692B58626464587153F2421EBBAB5"/>
              </w:placeholder>
            </w:sdtPr>
            <w:sdtEndPr/>
            <w:sdtContent>
              <w:p w14:paraId="23A9661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4FD5FA65901C469594B02939CE616C6E"/>
            </w:placeholder>
          </w:sdtPr>
          <w:sdtEndPr/>
          <w:sdtContent>
            <w:tc>
              <w:tcPr>
                <w:tcW w:w="964" w:type="dxa"/>
              </w:tcPr>
              <w:p w14:paraId="34BD704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0A0C0F3C1BA0498797B48DA474A4664C"/>
              </w:placeholder>
            </w:sdtPr>
            <w:sdtEndPr/>
            <w:sdtContent>
              <w:p w14:paraId="6288D59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1382795" w14:textId="77777777" w:rsidTr="00BC328D">
        <w:sdt>
          <w:sdtPr>
            <w:rPr>
              <w:rFonts w:ascii="Aptos" w:hAnsi="Aptos"/>
              <w:sz w:val="20"/>
              <w:szCs w:val="20"/>
            </w:rPr>
            <w:id w:val="1006645454"/>
            <w:placeholder>
              <w:docPart w:val="F42D0515EB004A0BB76098535F6F77B1"/>
            </w:placeholder>
          </w:sdtPr>
          <w:sdtEndPr/>
          <w:sdtContent>
            <w:tc>
              <w:tcPr>
                <w:tcW w:w="4989" w:type="dxa"/>
              </w:tcPr>
              <w:p w14:paraId="0AE7F58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8D5C43FE020B45BCA222E91A5BC20A30"/>
              </w:placeholder>
            </w:sdtPr>
            <w:sdtEndPr/>
            <w:sdtContent>
              <w:p w14:paraId="7FC3918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32EBEF4D429A4EB19E9A72F59DC0E787"/>
            </w:placeholder>
          </w:sdtPr>
          <w:sdtEndPr/>
          <w:sdtContent>
            <w:tc>
              <w:tcPr>
                <w:tcW w:w="964" w:type="dxa"/>
              </w:tcPr>
              <w:p w14:paraId="0CB23B6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05327E4E0B1348B7998D906239489EB6"/>
              </w:placeholder>
            </w:sdtPr>
            <w:sdtEndPr/>
            <w:sdtContent>
              <w:p w14:paraId="2C9D14E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5F7CE45" w14:textId="77777777" w:rsidTr="00BC328D">
        <w:sdt>
          <w:sdtPr>
            <w:rPr>
              <w:rFonts w:ascii="Aptos" w:hAnsi="Aptos"/>
              <w:sz w:val="20"/>
              <w:szCs w:val="20"/>
            </w:rPr>
            <w:id w:val="833654896"/>
            <w:placeholder>
              <w:docPart w:val="1092075D13B643229CFB7FF2425DC6B8"/>
            </w:placeholder>
          </w:sdtPr>
          <w:sdtEndPr/>
          <w:sdtContent>
            <w:tc>
              <w:tcPr>
                <w:tcW w:w="4989" w:type="dxa"/>
              </w:tcPr>
              <w:p w14:paraId="0253390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D93F5FD2F903444AB6733A1AAEFB90B3"/>
              </w:placeholder>
            </w:sdtPr>
            <w:sdtEndPr/>
            <w:sdtContent>
              <w:p w14:paraId="4DC06AD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699CD3EE89F84AFE8989F1BB89D7BC34"/>
            </w:placeholder>
          </w:sdtPr>
          <w:sdtEndPr/>
          <w:sdtContent>
            <w:tc>
              <w:tcPr>
                <w:tcW w:w="964" w:type="dxa"/>
              </w:tcPr>
              <w:p w14:paraId="69D04A2C"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2ED2B5EDF8B547B9BDA56A9D3FDDB83E"/>
              </w:placeholder>
            </w:sdtPr>
            <w:sdtEndPr/>
            <w:sdtContent>
              <w:p w14:paraId="76BA591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CF90672" w14:textId="77777777" w:rsidTr="00BC328D">
        <w:sdt>
          <w:sdtPr>
            <w:rPr>
              <w:rFonts w:ascii="Aptos" w:hAnsi="Aptos"/>
              <w:sz w:val="20"/>
              <w:szCs w:val="20"/>
            </w:rPr>
            <w:id w:val="1297329695"/>
            <w:placeholder>
              <w:docPart w:val="D5880E7801FF404FB2185CF3416B6E62"/>
            </w:placeholder>
          </w:sdtPr>
          <w:sdtEndPr/>
          <w:sdtContent>
            <w:tc>
              <w:tcPr>
                <w:tcW w:w="4989" w:type="dxa"/>
              </w:tcPr>
              <w:p w14:paraId="6EB118E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7B2D067B809B44AFAB9A89F54C77E644"/>
              </w:placeholder>
            </w:sdtPr>
            <w:sdtEndPr/>
            <w:sdtContent>
              <w:p w14:paraId="1B14A4E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EDC09FF4CE5344BF995D795EFA4092AD"/>
            </w:placeholder>
          </w:sdtPr>
          <w:sdtEndPr/>
          <w:sdtContent>
            <w:tc>
              <w:tcPr>
                <w:tcW w:w="964" w:type="dxa"/>
              </w:tcPr>
              <w:p w14:paraId="020786F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6E21CE7287B241F5AB9794808FB2860C"/>
              </w:placeholder>
            </w:sdtPr>
            <w:sdtEndPr/>
            <w:sdtContent>
              <w:p w14:paraId="75D08E8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FB1C630" w14:textId="77777777" w:rsidTr="00BC328D">
        <w:sdt>
          <w:sdtPr>
            <w:rPr>
              <w:rFonts w:ascii="Aptos" w:hAnsi="Aptos"/>
              <w:sz w:val="20"/>
              <w:szCs w:val="20"/>
            </w:rPr>
            <w:id w:val="245698801"/>
            <w:placeholder>
              <w:docPart w:val="29863BF496AB4B2CA7DE4A8B9D47E73F"/>
            </w:placeholder>
          </w:sdtPr>
          <w:sdtEndPr/>
          <w:sdtContent>
            <w:tc>
              <w:tcPr>
                <w:tcW w:w="4989" w:type="dxa"/>
                <w:tcBorders>
                  <w:bottom w:val="single" w:sz="12" w:space="0" w:color="auto"/>
                </w:tcBorders>
              </w:tcPr>
              <w:p w14:paraId="58792AB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52DDCB11A51647A8B8BE591458EB8FB1"/>
              </w:placeholder>
            </w:sdtPr>
            <w:sdtEndPr/>
            <w:sdtContent>
              <w:p w14:paraId="3B69810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B15727F808E34227BDC3CAB3ADEFC42D"/>
            </w:placeholder>
          </w:sdtPr>
          <w:sdtEndPr/>
          <w:sdtContent>
            <w:tc>
              <w:tcPr>
                <w:tcW w:w="964" w:type="dxa"/>
                <w:tcBorders>
                  <w:bottom w:val="single" w:sz="12" w:space="0" w:color="auto"/>
                </w:tcBorders>
              </w:tcPr>
              <w:p w14:paraId="5986F63A"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29A0FA5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0297349" w14:textId="77777777" w:rsidTr="00BC328D">
        <w:tc>
          <w:tcPr>
            <w:tcW w:w="4989" w:type="dxa"/>
            <w:tcBorders>
              <w:top w:val="single" w:sz="12" w:space="0" w:color="auto"/>
              <w:bottom w:val="single" w:sz="12" w:space="0" w:color="auto"/>
            </w:tcBorders>
            <w:shd w:val="clear" w:color="auto" w:fill="EEECE1" w:themeFill="background2"/>
          </w:tcPr>
          <w:p w14:paraId="020CD158"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40C7CF65"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4C6C38E6"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6ECFACEA"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41388F1C"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31D70BFA"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1F33164"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9BA8C51"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4A5C1BD"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76063FFB" w14:textId="77777777" w:rsidR="00CD2873" w:rsidRPr="006B71C0" w:rsidRDefault="00E94B26"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68D17598" w14:textId="77777777" w:rsidR="00CD2873" w:rsidRPr="006B71C0" w:rsidRDefault="00E94B26"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46993A56"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7F5FC137" w14:textId="77777777" w:rsidR="00D52ED4" w:rsidRPr="006B71C0" w:rsidRDefault="00E94B2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1784623B" w14:textId="77777777" w:rsidR="00D52ED4" w:rsidRPr="006B71C0" w:rsidRDefault="00E94B2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CB91FAA" w14:textId="77777777" w:rsidR="00D52ED4" w:rsidRPr="006B71C0" w:rsidRDefault="00E94B2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98151051B843480A9E0CEA05B64848A2"/>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7500995E" w14:textId="77777777" w:rsidR="00D52ED4" w:rsidRPr="006B71C0" w:rsidRDefault="00E94B26"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33089878" w14:textId="77777777" w:rsidR="00CD2873" w:rsidRPr="006B71C0" w:rsidRDefault="00E94B26"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6BCE0E08" w14:textId="77777777" w:rsidR="00D52ED4" w:rsidRPr="006B71C0" w:rsidRDefault="00E94B26"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5AFD2BF6" w14:textId="77777777" w:rsidR="0028182A" w:rsidRPr="006B71C0" w:rsidRDefault="00E94B26"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3D8C5B4D" w14:textId="77777777" w:rsidR="00EB43E5" w:rsidRPr="006B71C0" w:rsidRDefault="00E94B26"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98151051B843480A9E0CEA05B64848A2"/>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4C977822"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69E87E0D" w14:textId="77777777" w:rsidR="00D52ED4" w:rsidRPr="006B71C0" w:rsidRDefault="00E94B26"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1738A06D" w14:textId="77777777" w:rsidR="00D52ED4" w:rsidRPr="006B71C0" w:rsidRDefault="00E94B26"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98151051B843480A9E0CEA05B64848A2"/>
          </w:placeholder>
        </w:sdtPr>
        <w:sdtEndPr/>
        <w:sdtContent>
          <w:r w:rsidR="00D52ED4" w:rsidRPr="006B71C0">
            <w:rPr>
              <w:rStyle w:val="CitaCar"/>
              <w:rFonts w:ascii="Aptos" w:hAnsi="Aptos"/>
            </w:rPr>
            <w:t>.....................................................</w:t>
          </w:r>
        </w:sdtContent>
      </w:sdt>
    </w:p>
    <w:p w14:paraId="726F380E" w14:textId="77777777" w:rsidR="00D52ED4" w:rsidRPr="006B71C0" w:rsidRDefault="00E94B26"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FC675B6" w14:textId="77777777" w:rsidR="00D52ED4" w:rsidRPr="006B71C0" w:rsidRDefault="00E94B26"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6B9E8E12"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CBD4944" w14:textId="77777777" w:rsidR="00D52ED4" w:rsidRPr="006B71C0" w:rsidRDefault="00E94B26"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44B091F1"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44DB9508"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36F11C83" w14:textId="77777777" w:rsidR="00CD2873" w:rsidRPr="006B71C0" w:rsidRDefault="00E94B26"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ADFA7CD" w14:textId="77777777" w:rsidR="003D15A7" w:rsidRPr="006B71C0" w:rsidRDefault="00E94B26"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13557FC"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067D49B3"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0F8101C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632D765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62220C5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4F4182C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1F423C0C"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4B065D98"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4E4163C3"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3D9D1DFC" w14:textId="77777777" w:rsidR="00D52ED4" w:rsidRPr="006B71C0" w:rsidRDefault="00E94B26"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F9426D6"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01A2B4DD" w14:textId="77777777" w:rsidR="00CD2873" w:rsidRPr="006B71C0" w:rsidRDefault="00E94B26"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A0142F2" w14:textId="77777777" w:rsidR="00CD2873" w:rsidRDefault="00E94B26"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7D7234C0"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215E9234"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441B9075"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7081C1DA"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CF6B0DF"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EEC2B69"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54A312A"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2A4CDFD1"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62331A4F"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5D852A2E"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58B00C9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4E0BE1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6CE8ACF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540D726"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138AAF0A"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A69CB2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7A2892E"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11757B89"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6310F7BB"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1CFCAD48"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98151051B843480A9E0CEA05B64848A2"/>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24906FA9"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54186B54"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98151051B843480A9E0CEA05B64848A2"/>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7DA538D"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1DC4207E"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081F3434"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0226BBC"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338BD1A8"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15F6E30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3B6FC0C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9439890"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4140B95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B12D6B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CC4B08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0B4265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0A2FE3E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6A45BD0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07269C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0519B4B"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25BF3A1B"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424D79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046F245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36D18302"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1E9BAB10"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4FE354A"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374F45BB"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7732D559"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742F9CE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61A4625A"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7A5DF55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199812B"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8FD069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DF2C2F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052F847C"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0AFA4657"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3E69416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66FF2FC2"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66D824C7"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0D07D77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0E0A1C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4AC259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1B29FB5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349B87AE"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4DB0E099"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15A524E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7B84704D"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22D52C64"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714B9E3"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12C3732"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84E4B10"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2EA26CBF"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28329D40"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8C76D2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5B24C66"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3429D4D9"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43D762F9"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8FCB1A4"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5137A97C"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F6DC9C5"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2D4A3" w14:textId="77777777" w:rsidR="00E94B26" w:rsidRDefault="00E94B26" w:rsidP="00CD2873">
      <w:r>
        <w:separator/>
      </w:r>
    </w:p>
  </w:endnote>
  <w:endnote w:type="continuationSeparator" w:id="0">
    <w:p w14:paraId="5918C95E" w14:textId="77777777" w:rsidR="00E94B26" w:rsidRDefault="00E94B2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D7A81AF"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FCDFD13"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9A9DE" w14:textId="77777777" w:rsidR="00E94B26" w:rsidRDefault="00E94B26" w:rsidP="00CD2873">
      <w:r>
        <w:separator/>
      </w:r>
    </w:p>
  </w:footnote>
  <w:footnote w:type="continuationSeparator" w:id="0">
    <w:p w14:paraId="704D0D34" w14:textId="77777777" w:rsidR="00E94B26" w:rsidRDefault="00E94B26" w:rsidP="00CD2873">
      <w:r>
        <w:continuationSeparator/>
      </w:r>
    </w:p>
  </w:footnote>
  <w:footnote w:id="1">
    <w:p w14:paraId="3C6BDA8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0AB541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7C50704"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CAADB1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1A351B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1822C26"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4937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5C78FCF" wp14:editId="43E4D27D">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FD2AF7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78FC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7FD2AF7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B26"/>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40A"/>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B26"/>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9149C"/>
  <w15:docId w15:val="{C4FC9CE0-32B6-40B4-B32D-326D38C4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J100%20PATRIMONI\J113%20ADMINISTRACIO%20BENS\J117E20%20Manteniment%20bens%20Edificis\00%20AJ%20Seu%20Districte%20exp\2025_Pilars_Hall_Restauracio\02_Contractacio\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151051B843480A9E0CEA05B64848A2"/>
        <w:category>
          <w:name w:val="General"/>
          <w:gallery w:val="placeholder"/>
        </w:category>
        <w:types>
          <w:type w:val="bbPlcHdr"/>
        </w:types>
        <w:behaviors>
          <w:behavior w:val="content"/>
        </w:behaviors>
        <w:guid w:val="{52F8DD80-7FBE-4F34-A515-2994682FE37D}"/>
      </w:docPartPr>
      <w:docPartBody>
        <w:p w:rsidR="003668C3" w:rsidRDefault="003668C3">
          <w:pPr>
            <w:pStyle w:val="98151051B843480A9E0CEA05B64848A2"/>
          </w:pPr>
          <w:r w:rsidRPr="00122E79">
            <w:rPr>
              <w:rStyle w:val="mfasiintens"/>
            </w:rPr>
            <w:t>Feu clic aquí per escriure text.</w:t>
          </w:r>
        </w:p>
      </w:docPartBody>
    </w:docPart>
    <w:docPart>
      <w:docPartPr>
        <w:name w:val="040E18511A204ADFB8A8EC0725C2455F"/>
        <w:category>
          <w:name w:val="General"/>
          <w:gallery w:val="placeholder"/>
        </w:category>
        <w:types>
          <w:type w:val="bbPlcHdr"/>
        </w:types>
        <w:behaviors>
          <w:behavior w:val="content"/>
        </w:behaviors>
        <w:guid w:val="{6052F54E-D1A3-452B-A104-C15404438CC5}"/>
      </w:docPartPr>
      <w:docPartBody>
        <w:p w:rsidR="003668C3" w:rsidRDefault="003668C3">
          <w:pPr>
            <w:pStyle w:val="040E18511A204ADFB8A8EC0725C2455F"/>
          </w:pPr>
          <w:r w:rsidRPr="00122E79">
            <w:rPr>
              <w:rStyle w:val="mfasiintens"/>
            </w:rPr>
            <w:t>Feu clic aquí per escriure text.</w:t>
          </w:r>
        </w:p>
      </w:docPartBody>
    </w:docPart>
    <w:docPart>
      <w:docPartPr>
        <w:name w:val="1E9D7F19F0C84FB7BC67D9434DF47FD2"/>
        <w:category>
          <w:name w:val="General"/>
          <w:gallery w:val="placeholder"/>
        </w:category>
        <w:types>
          <w:type w:val="bbPlcHdr"/>
        </w:types>
        <w:behaviors>
          <w:behavior w:val="content"/>
        </w:behaviors>
        <w:guid w:val="{EA75077E-EDDC-4541-A40F-68A4ABF3C699}"/>
      </w:docPartPr>
      <w:docPartBody>
        <w:p w:rsidR="003668C3" w:rsidRDefault="003668C3">
          <w:pPr>
            <w:pStyle w:val="1E9D7F19F0C84FB7BC67D9434DF47FD2"/>
          </w:pPr>
          <w:r w:rsidRPr="00122E79">
            <w:rPr>
              <w:rStyle w:val="mfasiintens"/>
            </w:rPr>
            <w:t>Feu clic aquí per escriure text.</w:t>
          </w:r>
        </w:p>
      </w:docPartBody>
    </w:docPart>
    <w:docPart>
      <w:docPartPr>
        <w:name w:val="531F65E223DD4DE3852A37C3A99EFE30"/>
        <w:category>
          <w:name w:val="General"/>
          <w:gallery w:val="placeholder"/>
        </w:category>
        <w:types>
          <w:type w:val="bbPlcHdr"/>
        </w:types>
        <w:behaviors>
          <w:behavior w:val="content"/>
        </w:behaviors>
        <w:guid w:val="{3A24AC9E-37C4-4C85-B978-3E993CBBF01D}"/>
      </w:docPartPr>
      <w:docPartBody>
        <w:p w:rsidR="003668C3" w:rsidRDefault="003668C3">
          <w:pPr>
            <w:pStyle w:val="531F65E223DD4DE3852A37C3A99EFE30"/>
          </w:pPr>
          <w:r w:rsidRPr="00122E79">
            <w:rPr>
              <w:rStyle w:val="mfasiintens"/>
            </w:rPr>
            <w:t>Feu clic aquí per escriure text.</w:t>
          </w:r>
        </w:p>
      </w:docPartBody>
    </w:docPart>
    <w:docPart>
      <w:docPartPr>
        <w:name w:val="42B692B58626464587153F2421EBBAB5"/>
        <w:category>
          <w:name w:val="General"/>
          <w:gallery w:val="placeholder"/>
        </w:category>
        <w:types>
          <w:type w:val="bbPlcHdr"/>
        </w:types>
        <w:behaviors>
          <w:behavior w:val="content"/>
        </w:behaviors>
        <w:guid w:val="{106C65D2-F442-47BD-ABC6-61299AFCF8B5}"/>
      </w:docPartPr>
      <w:docPartBody>
        <w:p w:rsidR="003668C3" w:rsidRDefault="003668C3">
          <w:pPr>
            <w:pStyle w:val="42B692B58626464587153F2421EBBAB5"/>
          </w:pPr>
          <w:r w:rsidRPr="00122E79">
            <w:rPr>
              <w:rStyle w:val="mfasiintens"/>
            </w:rPr>
            <w:t>Feu clic aquí per escriure text.</w:t>
          </w:r>
        </w:p>
      </w:docPartBody>
    </w:docPart>
    <w:docPart>
      <w:docPartPr>
        <w:name w:val="4FD5FA65901C469594B02939CE616C6E"/>
        <w:category>
          <w:name w:val="General"/>
          <w:gallery w:val="placeholder"/>
        </w:category>
        <w:types>
          <w:type w:val="bbPlcHdr"/>
        </w:types>
        <w:behaviors>
          <w:behavior w:val="content"/>
        </w:behaviors>
        <w:guid w:val="{7534BE55-0D15-4DDE-B8BF-B60D836AB4EC}"/>
      </w:docPartPr>
      <w:docPartBody>
        <w:p w:rsidR="003668C3" w:rsidRDefault="003668C3">
          <w:pPr>
            <w:pStyle w:val="4FD5FA65901C469594B02939CE616C6E"/>
          </w:pPr>
          <w:r w:rsidRPr="00122E79">
            <w:rPr>
              <w:rStyle w:val="mfasiintens"/>
            </w:rPr>
            <w:t>Feu clic aquí per escriure text.</w:t>
          </w:r>
        </w:p>
      </w:docPartBody>
    </w:docPart>
    <w:docPart>
      <w:docPartPr>
        <w:name w:val="0A0C0F3C1BA0498797B48DA474A4664C"/>
        <w:category>
          <w:name w:val="General"/>
          <w:gallery w:val="placeholder"/>
        </w:category>
        <w:types>
          <w:type w:val="bbPlcHdr"/>
        </w:types>
        <w:behaviors>
          <w:behavior w:val="content"/>
        </w:behaviors>
        <w:guid w:val="{40FA1FE0-F6EC-4DAC-A35A-5052197663FD}"/>
      </w:docPartPr>
      <w:docPartBody>
        <w:p w:rsidR="003668C3" w:rsidRDefault="003668C3">
          <w:pPr>
            <w:pStyle w:val="0A0C0F3C1BA0498797B48DA474A4664C"/>
          </w:pPr>
          <w:r w:rsidRPr="00122E79">
            <w:rPr>
              <w:rStyle w:val="mfasiintens"/>
            </w:rPr>
            <w:t>Feu clic aquí per escriure text.</w:t>
          </w:r>
        </w:p>
      </w:docPartBody>
    </w:docPart>
    <w:docPart>
      <w:docPartPr>
        <w:name w:val="F42D0515EB004A0BB76098535F6F77B1"/>
        <w:category>
          <w:name w:val="General"/>
          <w:gallery w:val="placeholder"/>
        </w:category>
        <w:types>
          <w:type w:val="bbPlcHdr"/>
        </w:types>
        <w:behaviors>
          <w:behavior w:val="content"/>
        </w:behaviors>
        <w:guid w:val="{30B45619-EFD7-40FC-9DD9-2E50524FBC91}"/>
      </w:docPartPr>
      <w:docPartBody>
        <w:p w:rsidR="003668C3" w:rsidRDefault="003668C3">
          <w:pPr>
            <w:pStyle w:val="F42D0515EB004A0BB76098535F6F77B1"/>
          </w:pPr>
          <w:r w:rsidRPr="00122E79">
            <w:rPr>
              <w:rStyle w:val="mfasiintens"/>
            </w:rPr>
            <w:t>Feu clic aquí per escriure text.</w:t>
          </w:r>
        </w:p>
      </w:docPartBody>
    </w:docPart>
    <w:docPart>
      <w:docPartPr>
        <w:name w:val="8D5C43FE020B45BCA222E91A5BC20A30"/>
        <w:category>
          <w:name w:val="General"/>
          <w:gallery w:val="placeholder"/>
        </w:category>
        <w:types>
          <w:type w:val="bbPlcHdr"/>
        </w:types>
        <w:behaviors>
          <w:behavior w:val="content"/>
        </w:behaviors>
        <w:guid w:val="{7E655929-D194-432B-B6D5-C70186B640DA}"/>
      </w:docPartPr>
      <w:docPartBody>
        <w:p w:rsidR="003668C3" w:rsidRDefault="003668C3">
          <w:pPr>
            <w:pStyle w:val="8D5C43FE020B45BCA222E91A5BC20A30"/>
          </w:pPr>
          <w:r w:rsidRPr="00122E79">
            <w:rPr>
              <w:rStyle w:val="mfasiintens"/>
            </w:rPr>
            <w:t xml:space="preserve">Feu clic aquí per </w:t>
          </w:r>
          <w:r w:rsidRPr="00122E79">
            <w:rPr>
              <w:rStyle w:val="mfasiintens"/>
            </w:rPr>
            <w:t>escriure text.</w:t>
          </w:r>
        </w:p>
      </w:docPartBody>
    </w:docPart>
    <w:docPart>
      <w:docPartPr>
        <w:name w:val="32EBEF4D429A4EB19E9A72F59DC0E787"/>
        <w:category>
          <w:name w:val="General"/>
          <w:gallery w:val="placeholder"/>
        </w:category>
        <w:types>
          <w:type w:val="bbPlcHdr"/>
        </w:types>
        <w:behaviors>
          <w:behavior w:val="content"/>
        </w:behaviors>
        <w:guid w:val="{17C7A4B3-D981-4409-9DF3-0FFAD077F897}"/>
      </w:docPartPr>
      <w:docPartBody>
        <w:p w:rsidR="003668C3" w:rsidRDefault="003668C3">
          <w:pPr>
            <w:pStyle w:val="32EBEF4D429A4EB19E9A72F59DC0E787"/>
          </w:pPr>
          <w:r w:rsidRPr="00122E79">
            <w:rPr>
              <w:rStyle w:val="mfasiintens"/>
            </w:rPr>
            <w:t>Feu clic aquí per escriure text.</w:t>
          </w:r>
        </w:p>
      </w:docPartBody>
    </w:docPart>
    <w:docPart>
      <w:docPartPr>
        <w:name w:val="05327E4E0B1348B7998D906239489EB6"/>
        <w:category>
          <w:name w:val="General"/>
          <w:gallery w:val="placeholder"/>
        </w:category>
        <w:types>
          <w:type w:val="bbPlcHdr"/>
        </w:types>
        <w:behaviors>
          <w:behavior w:val="content"/>
        </w:behaviors>
        <w:guid w:val="{58211214-F00E-4A88-8E8F-74DCE4003E54}"/>
      </w:docPartPr>
      <w:docPartBody>
        <w:p w:rsidR="003668C3" w:rsidRDefault="003668C3">
          <w:pPr>
            <w:pStyle w:val="05327E4E0B1348B7998D906239489EB6"/>
          </w:pPr>
          <w:r w:rsidRPr="00122E79">
            <w:rPr>
              <w:rStyle w:val="mfasiintens"/>
            </w:rPr>
            <w:t>Feu clic aquí per escriure text.</w:t>
          </w:r>
        </w:p>
      </w:docPartBody>
    </w:docPart>
    <w:docPart>
      <w:docPartPr>
        <w:name w:val="1092075D13B643229CFB7FF2425DC6B8"/>
        <w:category>
          <w:name w:val="General"/>
          <w:gallery w:val="placeholder"/>
        </w:category>
        <w:types>
          <w:type w:val="bbPlcHdr"/>
        </w:types>
        <w:behaviors>
          <w:behavior w:val="content"/>
        </w:behaviors>
        <w:guid w:val="{23B460ED-2C53-4859-BDC7-62D314D26BD4}"/>
      </w:docPartPr>
      <w:docPartBody>
        <w:p w:rsidR="003668C3" w:rsidRDefault="003668C3">
          <w:pPr>
            <w:pStyle w:val="1092075D13B643229CFB7FF2425DC6B8"/>
          </w:pPr>
          <w:r w:rsidRPr="00122E79">
            <w:rPr>
              <w:rStyle w:val="mfasiintens"/>
            </w:rPr>
            <w:t>Feu clic aquí per escriure text.</w:t>
          </w:r>
        </w:p>
      </w:docPartBody>
    </w:docPart>
    <w:docPart>
      <w:docPartPr>
        <w:name w:val="D93F5FD2F903444AB6733A1AAEFB90B3"/>
        <w:category>
          <w:name w:val="General"/>
          <w:gallery w:val="placeholder"/>
        </w:category>
        <w:types>
          <w:type w:val="bbPlcHdr"/>
        </w:types>
        <w:behaviors>
          <w:behavior w:val="content"/>
        </w:behaviors>
        <w:guid w:val="{57372F4B-458A-4BBE-A6E2-CB5010C08F7D}"/>
      </w:docPartPr>
      <w:docPartBody>
        <w:p w:rsidR="003668C3" w:rsidRDefault="003668C3">
          <w:pPr>
            <w:pStyle w:val="D93F5FD2F903444AB6733A1AAEFB90B3"/>
          </w:pPr>
          <w:r w:rsidRPr="00122E79">
            <w:rPr>
              <w:rStyle w:val="mfasiintens"/>
            </w:rPr>
            <w:t>Feu clic aquí per escriure text.</w:t>
          </w:r>
        </w:p>
      </w:docPartBody>
    </w:docPart>
    <w:docPart>
      <w:docPartPr>
        <w:name w:val="699CD3EE89F84AFE8989F1BB89D7BC34"/>
        <w:category>
          <w:name w:val="General"/>
          <w:gallery w:val="placeholder"/>
        </w:category>
        <w:types>
          <w:type w:val="bbPlcHdr"/>
        </w:types>
        <w:behaviors>
          <w:behavior w:val="content"/>
        </w:behaviors>
        <w:guid w:val="{B2B1958F-6433-41FA-9DC1-9DDEF5C67988}"/>
      </w:docPartPr>
      <w:docPartBody>
        <w:p w:rsidR="003668C3" w:rsidRDefault="003668C3">
          <w:pPr>
            <w:pStyle w:val="699CD3EE89F84AFE8989F1BB89D7BC34"/>
          </w:pPr>
          <w:r w:rsidRPr="00122E79">
            <w:rPr>
              <w:rStyle w:val="mfasiintens"/>
            </w:rPr>
            <w:t>Feu clic aquí per escriure text.</w:t>
          </w:r>
        </w:p>
      </w:docPartBody>
    </w:docPart>
    <w:docPart>
      <w:docPartPr>
        <w:name w:val="2ED2B5EDF8B547B9BDA56A9D3FDDB83E"/>
        <w:category>
          <w:name w:val="General"/>
          <w:gallery w:val="placeholder"/>
        </w:category>
        <w:types>
          <w:type w:val="bbPlcHdr"/>
        </w:types>
        <w:behaviors>
          <w:behavior w:val="content"/>
        </w:behaviors>
        <w:guid w:val="{8C15BD08-6834-436C-BEF5-0F0DD1A290C2}"/>
      </w:docPartPr>
      <w:docPartBody>
        <w:p w:rsidR="003668C3" w:rsidRDefault="003668C3">
          <w:pPr>
            <w:pStyle w:val="2ED2B5EDF8B547B9BDA56A9D3FDDB83E"/>
          </w:pPr>
          <w:r w:rsidRPr="00122E79">
            <w:rPr>
              <w:rStyle w:val="mfasiintens"/>
            </w:rPr>
            <w:t>Feu clic aquí per escriure text.</w:t>
          </w:r>
        </w:p>
      </w:docPartBody>
    </w:docPart>
    <w:docPart>
      <w:docPartPr>
        <w:name w:val="D5880E7801FF404FB2185CF3416B6E62"/>
        <w:category>
          <w:name w:val="General"/>
          <w:gallery w:val="placeholder"/>
        </w:category>
        <w:types>
          <w:type w:val="bbPlcHdr"/>
        </w:types>
        <w:behaviors>
          <w:behavior w:val="content"/>
        </w:behaviors>
        <w:guid w:val="{325E006C-55A5-4957-AD0A-755F7EAABAEC}"/>
      </w:docPartPr>
      <w:docPartBody>
        <w:p w:rsidR="003668C3" w:rsidRDefault="003668C3">
          <w:pPr>
            <w:pStyle w:val="D5880E7801FF404FB2185CF3416B6E62"/>
          </w:pPr>
          <w:r w:rsidRPr="00122E79">
            <w:rPr>
              <w:rStyle w:val="mfasiintens"/>
            </w:rPr>
            <w:t>Feu clic aquí per escriure text.</w:t>
          </w:r>
        </w:p>
      </w:docPartBody>
    </w:docPart>
    <w:docPart>
      <w:docPartPr>
        <w:name w:val="7B2D067B809B44AFAB9A89F54C77E644"/>
        <w:category>
          <w:name w:val="General"/>
          <w:gallery w:val="placeholder"/>
        </w:category>
        <w:types>
          <w:type w:val="bbPlcHdr"/>
        </w:types>
        <w:behaviors>
          <w:behavior w:val="content"/>
        </w:behaviors>
        <w:guid w:val="{9BCE237F-81CE-4609-879F-48726E4B5CEB}"/>
      </w:docPartPr>
      <w:docPartBody>
        <w:p w:rsidR="003668C3" w:rsidRDefault="003668C3">
          <w:pPr>
            <w:pStyle w:val="7B2D067B809B44AFAB9A89F54C77E644"/>
          </w:pPr>
          <w:r w:rsidRPr="00122E79">
            <w:rPr>
              <w:rStyle w:val="mfasiintens"/>
            </w:rPr>
            <w:t>Feu clic aquí per escriure text.</w:t>
          </w:r>
        </w:p>
      </w:docPartBody>
    </w:docPart>
    <w:docPart>
      <w:docPartPr>
        <w:name w:val="EDC09FF4CE5344BF995D795EFA4092AD"/>
        <w:category>
          <w:name w:val="General"/>
          <w:gallery w:val="placeholder"/>
        </w:category>
        <w:types>
          <w:type w:val="bbPlcHdr"/>
        </w:types>
        <w:behaviors>
          <w:behavior w:val="content"/>
        </w:behaviors>
        <w:guid w:val="{7144310F-38DB-48D9-8062-54AF2DFEC64C}"/>
      </w:docPartPr>
      <w:docPartBody>
        <w:p w:rsidR="003668C3" w:rsidRDefault="003668C3">
          <w:pPr>
            <w:pStyle w:val="EDC09FF4CE5344BF995D795EFA4092AD"/>
          </w:pPr>
          <w:r w:rsidRPr="00122E79">
            <w:rPr>
              <w:rStyle w:val="mfasiintens"/>
            </w:rPr>
            <w:t>Feu clic aquí per escriure text.</w:t>
          </w:r>
        </w:p>
      </w:docPartBody>
    </w:docPart>
    <w:docPart>
      <w:docPartPr>
        <w:name w:val="6E21CE7287B241F5AB9794808FB2860C"/>
        <w:category>
          <w:name w:val="General"/>
          <w:gallery w:val="placeholder"/>
        </w:category>
        <w:types>
          <w:type w:val="bbPlcHdr"/>
        </w:types>
        <w:behaviors>
          <w:behavior w:val="content"/>
        </w:behaviors>
        <w:guid w:val="{86E1C243-569D-4212-BC04-A93E09E5EBA5}"/>
      </w:docPartPr>
      <w:docPartBody>
        <w:p w:rsidR="003668C3" w:rsidRDefault="003668C3">
          <w:pPr>
            <w:pStyle w:val="6E21CE7287B241F5AB9794808FB2860C"/>
          </w:pPr>
          <w:r w:rsidRPr="00122E79">
            <w:rPr>
              <w:rStyle w:val="mfasiintens"/>
            </w:rPr>
            <w:t>Feu clic aquí per escriure text.</w:t>
          </w:r>
        </w:p>
      </w:docPartBody>
    </w:docPart>
    <w:docPart>
      <w:docPartPr>
        <w:name w:val="29863BF496AB4B2CA7DE4A8B9D47E73F"/>
        <w:category>
          <w:name w:val="General"/>
          <w:gallery w:val="placeholder"/>
        </w:category>
        <w:types>
          <w:type w:val="bbPlcHdr"/>
        </w:types>
        <w:behaviors>
          <w:behavior w:val="content"/>
        </w:behaviors>
        <w:guid w:val="{7821CA06-9C67-4294-884E-6E0FBE6E35F0}"/>
      </w:docPartPr>
      <w:docPartBody>
        <w:p w:rsidR="003668C3" w:rsidRDefault="003668C3">
          <w:pPr>
            <w:pStyle w:val="29863BF496AB4B2CA7DE4A8B9D47E73F"/>
          </w:pPr>
          <w:r w:rsidRPr="00122E79">
            <w:rPr>
              <w:rStyle w:val="mfasiintens"/>
            </w:rPr>
            <w:t>Feu clic aquí per escriure text.</w:t>
          </w:r>
        </w:p>
      </w:docPartBody>
    </w:docPart>
    <w:docPart>
      <w:docPartPr>
        <w:name w:val="52DDCB11A51647A8B8BE591458EB8FB1"/>
        <w:category>
          <w:name w:val="General"/>
          <w:gallery w:val="placeholder"/>
        </w:category>
        <w:types>
          <w:type w:val="bbPlcHdr"/>
        </w:types>
        <w:behaviors>
          <w:behavior w:val="content"/>
        </w:behaviors>
        <w:guid w:val="{B48B972E-9083-4B44-8020-486756982474}"/>
      </w:docPartPr>
      <w:docPartBody>
        <w:p w:rsidR="003668C3" w:rsidRDefault="003668C3">
          <w:pPr>
            <w:pStyle w:val="52DDCB11A51647A8B8BE591458EB8FB1"/>
          </w:pPr>
          <w:r w:rsidRPr="00122E79">
            <w:rPr>
              <w:rStyle w:val="mfasiintens"/>
            </w:rPr>
            <w:t>Feu clic aquí per escriure text.</w:t>
          </w:r>
        </w:p>
      </w:docPartBody>
    </w:docPart>
    <w:docPart>
      <w:docPartPr>
        <w:name w:val="B15727F808E34227BDC3CAB3ADEFC42D"/>
        <w:category>
          <w:name w:val="General"/>
          <w:gallery w:val="placeholder"/>
        </w:category>
        <w:types>
          <w:type w:val="bbPlcHdr"/>
        </w:types>
        <w:behaviors>
          <w:behavior w:val="content"/>
        </w:behaviors>
        <w:guid w:val="{8736D46B-4378-4E17-869B-2BA8464D049F}"/>
      </w:docPartPr>
      <w:docPartBody>
        <w:p w:rsidR="003668C3" w:rsidRDefault="003668C3">
          <w:pPr>
            <w:pStyle w:val="B15727F808E34227BDC3CAB3ADEFC42D"/>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8C3"/>
    <w:rsid w:val="003668C3"/>
    <w:rsid w:val="0039040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98151051B843480A9E0CEA05B64848A2">
    <w:name w:val="98151051B843480A9E0CEA05B64848A2"/>
  </w:style>
  <w:style w:type="paragraph" w:customStyle="1" w:styleId="040E18511A204ADFB8A8EC0725C2455F">
    <w:name w:val="040E18511A204ADFB8A8EC0725C2455F"/>
  </w:style>
  <w:style w:type="paragraph" w:customStyle="1" w:styleId="1E9D7F19F0C84FB7BC67D9434DF47FD2">
    <w:name w:val="1E9D7F19F0C84FB7BC67D9434DF47FD2"/>
  </w:style>
  <w:style w:type="paragraph" w:customStyle="1" w:styleId="531F65E223DD4DE3852A37C3A99EFE30">
    <w:name w:val="531F65E223DD4DE3852A37C3A99EFE30"/>
  </w:style>
  <w:style w:type="paragraph" w:customStyle="1" w:styleId="42B692B58626464587153F2421EBBAB5">
    <w:name w:val="42B692B58626464587153F2421EBBAB5"/>
  </w:style>
  <w:style w:type="paragraph" w:customStyle="1" w:styleId="4FD5FA65901C469594B02939CE616C6E">
    <w:name w:val="4FD5FA65901C469594B02939CE616C6E"/>
  </w:style>
  <w:style w:type="paragraph" w:customStyle="1" w:styleId="0A0C0F3C1BA0498797B48DA474A4664C">
    <w:name w:val="0A0C0F3C1BA0498797B48DA474A4664C"/>
  </w:style>
  <w:style w:type="paragraph" w:customStyle="1" w:styleId="F42D0515EB004A0BB76098535F6F77B1">
    <w:name w:val="F42D0515EB004A0BB76098535F6F77B1"/>
  </w:style>
  <w:style w:type="paragraph" w:customStyle="1" w:styleId="8D5C43FE020B45BCA222E91A5BC20A30">
    <w:name w:val="8D5C43FE020B45BCA222E91A5BC20A30"/>
  </w:style>
  <w:style w:type="paragraph" w:customStyle="1" w:styleId="32EBEF4D429A4EB19E9A72F59DC0E787">
    <w:name w:val="32EBEF4D429A4EB19E9A72F59DC0E787"/>
  </w:style>
  <w:style w:type="paragraph" w:customStyle="1" w:styleId="05327E4E0B1348B7998D906239489EB6">
    <w:name w:val="05327E4E0B1348B7998D906239489EB6"/>
  </w:style>
  <w:style w:type="paragraph" w:customStyle="1" w:styleId="1092075D13B643229CFB7FF2425DC6B8">
    <w:name w:val="1092075D13B643229CFB7FF2425DC6B8"/>
  </w:style>
  <w:style w:type="paragraph" w:customStyle="1" w:styleId="D93F5FD2F903444AB6733A1AAEFB90B3">
    <w:name w:val="D93F5FD2F903444AB6733A1AAEFB90B3"/>
  </w:style>
  <w:style w:type="paragraph" w:customStyle="1" w:styleId="699CD3EE89F84AFE8989F1BB89D7BC34">
    <w:name w:val="699CD3EE89F84AFE8989F1BB89D7BC34"/>
  </w:style>
  <w:style w:type="paragraph" w:customStyle="1" w:styleId="2ED2B5EDF8B547B9BDA56A9D3FDDB83E">
    <w:name w:val="2ED2B5EDF8B547B9BDA56A9D3FDDB83E"/>
  </w:style>
  <w:style w:type="paragraph" w:customStyle="1" w:styleId="D5880E7801FF404FB2185CF3416B6E62">
    <w:name w:val="D5880E7801FF404FB2185CF3416B6E62"/>
  </w:style>
  <w:style w:type="paragraph" w:customStyle="1" w:styleId="7B2D067B809B44AFAB9A89F54C77E644">
    <w:name w:val="7B2D067B809B44AFAB9A89F54C77E644"/>
  </w:style>
  <w:style w:type="paragraph" w:customStyle="1" w:styleId="EDC09FF4CE5344BF995D795EFA4092AD">
    <w:name w:val="EDC09FF4CE5344BF995D795EFA4092AD"/>
  </w:style>
  <w:style w:type="paragraph" w:customStyle="1" w:styleId="6E21CE7287B241F5AB9794808FB2860C">
    <w:name w:val="6E21CE7287B241F5AB9794808FB2860C"/>
  </w:style>
  <w:style w:type="paragraph" w:customStyle="1" w:styleId="29863BF496AB4B2CA7DE4A8B9D47E73F">
    <w:name w:val="29863BF496AB4B2CA7DE4A8B9D47E73F"/>
  </w:style>
  <w:style w:type="paragraph" w:customStyle="1" w:styleId="52DDCB11A51647A8B8BE591458EB8FB1">
    <w:name w:val="52DDCB11A51647A8B8BE591458EB8FB1"/>
  </w:style>
  <w:style w:type="paragraph" w:customStyle="1" w:styleId="B15727F808E34227BDC3CAB3ADEFC42D">
    <w:name w:val="B15727F808E34227BDC3CAB3ADEFC4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2</TotalTime>
  <Pages>9</Pages>
  <Words>4247</Words>
  <Characters>24211</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ALVAREZ MUÑOZ, JOAQUIN</cp:lastModifiedBy>
  <cp:revision>1</cp:revision>
  <cp:lastPrinted>2023-11-07T12:28:00Z</cp:lastPrinted>
  <dcterms:created xsi:type="dcterms:W3CDTF">2025-09-09T12:07:00Z</dcterms:created>
  <dcterms:modified xsi:type="dcterms:W3CDTF">2025-09-09T12:09:00Z</dcterms:modified>
</cp:coreProperties>
</file>