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F8F32"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6C3538F2" w14:textId="77777777" w:rsidR="00CD2873" w:rsidRPr="006B71C0" w:rsidRDefault="00CD2873" w:rsidP="00CD2873">
      <w:pPr>
        <w:pStyle w:val="Textindependent"/>
        <w:jc w:val="center"/>
        <w:rPr>
          <w:rFonts w:ascii="Aptos" w:hAnsi="Aptos"/>
          <w:b/>
          <w:sz w:val="20"/>
          <w:szCs w:val="20"/>
        </w:rPr>
      </w:pPr>
    </w:p>
    <w:p w14:paraId="50D681B4" w14:textId="77777777" w:rsidR="00CD2873" w:rsidRPr="006B71C0" w:rsidRDefault="00CD2873" w:rsidP="00CD2873">
      <w:pPr>
        <w:rPr>
          <w:rFonts w:ascii="Aptos" w:hAnsi="Aptos" w:cs="Arial"/>
          <w:b/>
          <w:sz w:val="20"/>
          <w:szCs w:val="20"/>
        </w:rPr>
      </w:pPr>
    </w:p>
    <w:p w14:paraId="503ABA45"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BDDA27F3786B4C009884283419D6CBE3"/>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BDDA27F3786B4C009884283419D6CBE3"/>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BDDA27F3786B4C009884283419D6CBE3"/>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BDDA27F3786B4C009884283419D6CBE3"/>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BDDA27F3786B4C009884283419D6CBE3"/>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7808C7C6"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7F93BFFF" w14:textId="77777777" w:rsidTr="00A57B4F">
        <w:trPr>
          <w:trHeight w:val="340"/>
        </w:trPr>
        <w:tc>
          <w:tcPr>
            <w:tcW w:w="8612" w:type="dxa"/>
            <w:vAlign w:val="center"/>
          </w:tcPr>
          <w:p w14:paraId="03E4E78D" w14:textId="2BCCD7CD"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BDDA27F3786B4C009884283419D6CBE3"/>
                </w:placeholder>
              </w:sdtPr>
              <w:sdtEndPr>
                <w:rPr>
                  <w:rStyle w:val="mfasiintens"/>
                </w:rPr>
              </w:sdtEndPr>
              <w:sdtContent>
                <w:r w:rsidR="00A57070" w:rsidRPr="00A57070">
                  <w:rPr>
                    <w:rStyle w:val="mfasiintens"/>
                    <w:rFonts w:ascii="Aptos" w:hAnsi="Aptos"/>
                  </w:rPr>
                  <w:t>001_P2502882</w:t>
                </w:r>
              </w:sdtContent>
            </w:sdt>
          </w:p>
        </w:tc>
      </w:tr>
      <w:tr w:rsidR="00CD2873" w:rsidRPr="006B71C0" w14:paraId="5403DF21" w14:textId="77777777" w:rsidTr="00A57B4F">
        <w:trPr>
          <w:trHeight w:val="547"/>
        </w:trPr>
        <w:tc>
          <w:tcPr>
            <w:tcW w:w="8612" w:type="dxa"/>
          </w:tcPr>
          <w:p w14:paraId="6239872E" w14:textId="07550122"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BDDA27F3786B4C009884283419D6CBE3"/>
                </w:placeholder>
              </w:sdtPr>
              <w:sdtEndPr>
                <w:rPr>
                  <w:rStyle w:val="mfasiintens"/>
                </w:rPr>
              </w:sdtEndPr>
              <w:sdtContent>
                <w:r w:rsidR="00A57070" w:rsidRPr="00A57070">
                  <w:rPr>
                    <w:rStyle w:val="mfasiintens"/>
                    <w:rFonts w:ascii="Aptos" w:hAnsi="Aptos"/>
                  </w:rPr>
                  <w:t>Construcció i reforma de murets de pedra seca de la Drecera</w:t>
                </w:r>
              </w:sdtContent>
            </w:sdt>
          </w:p>
        </w:tc>
      </w:tr>
      <w:tr w:rsidR="00A13471" w:rsidRPr="006B71C0" w14:paraId="49050617" w14:textId="77777777" w:rsidTr="005A7CB0">
        <w:trPr>
          <w:trHeight w:val="397"/>
        </w:trPr>
        <w:tc>
          <w:tcPr>
            <w:tcW w:w="8612" w:type="dxa"/>
            <w:vAlign w:val="center"/>
          </w:tcPr>
          <w:p w14:paraId="3393D2A6" w14:textId="1EEDB71C"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1"/>
                  <w14:checkedState w14:val="2612" w14:font="MS Gothic"/>
                  <w14:uncheckedState w14:val="2610" w14:font="MS Gothic"/>
                </w14:checkbox>
              </w:sdtPr>
              <w:sdtEndPr/>
              <w:sdtContent>
                <w:r w:rsidR="00A57070">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60C78DC0"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6295E014"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2AC25D99" w14:textId="77777777" w:rsidR="00CD2873" w:rsidRPr="006B71C0" w:rsidRDefault="00CD2873" w:rsidP="00CD2873">
      <w:pPr>
        <w:rPr>
          <w:rFonts w:ascii="Aptos" w:hAnsi="Aptos" w:cs="Arial"/>
          <w:sz w:val="20"/>
          <w:szCs w:val="20"/>
        </w:rPr>
      </w:pPr>
    </w:p>
    <w:p w14:paraId="7D8D737F"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BDDA27F3786B4C009884283419D6CBE3"/>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3694C2D4"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BDDA27F3786B4C009884283419D6CBE3"/>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040303E1"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BDDA27F3786B4C009884283419D6CBE3"/>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2B87F72"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BDDA27F3786B4C009884283419D6CBE3"/>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7AFDEE6F" w14:textId="77777777" w:rsidR="00CD2873" w:rsidRPr="006B71C0" w:rsidRDefault="00CD2873" w:rsidP="00CD2873">
      <w:pPr>
        <w:rPr>
          <w:rFonts w:ascii="Aptos" w:hAnsi="Aptos" w:cs="Arial"/>
          <w:sz w:val="20"/>
          <w:szCs w:val="20"/>
        </w:rPr>
      </w:pPr>
    </w:p>
    <w:p w14:paraId="7AB1171A"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76D03E3F" w14:textId="77777777" w:rsidR="00CD2873" w:rsidRPr="006B71C0" w:rsidRDefault="00CD2873" w:rsidP="00CD2873">
      <w:pPr>
        <w:rPr>
          <w:rFonts w:ascii="Aptos" w:hAnsi="Aptos" w:cs="Arial"/>
          <w:sz w:val="20"/>
          <w:szCs w:val="20"/>
        </w:rPr>
      </w:pPr>
    </w:p>
    <w:p w14:paraId="2DF0F631"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962D310D55CC4ED484E686DBA90AAD99"/>
          </w:placeholder>
          <w:showingPlcHdr/>
        </w:sdtPr>
        <w:sdtEndPr>
          <w:rPr>
            <w:rStyle w:val="mfasiintens"/>
          </w:rPr>
        </w:sdtEndPr>
        <w:sdtContent>
          <w:r w:rsidRPr="006B71C0">
            <w:rPr>
              <w:rStyle w:val="mfasiintens"/>
              <w:rFonts w:ascii="Aptos" w:hAnsi="Aptos"/>
            </w:rPr>
            <w:t>Feu clic aquí per escriure text.</w:t>
          </w:r>
        </w:sdtContent>
      </w:sdt>
    </w:p>
    <w:p w14:paraId="102180A8"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7051721D"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76D00D46"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7F93AE8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5F9A8153"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45602DBC"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15C7644F"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1D5FEA77"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03B2A0D0"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39E81CF3" w14:textId="77777777" w:rsidTr="00BC328D">
        <w:sdt>
          <w:sdtPr>
            <w:rPr>
              <w:rFonts w:ascii="Aptos" w:hAnsi="Aptos"/>
              <w:sz w:val="20"/>
              <w:szCs w:val="20"/>
            </w:rPr>
            <w:id w:val="669141610"/>
            <w:placeholder>
              <w:docPart w:val="D118889562B3490EBC2B301DD3CA2B44"/>
            </w:placeholder>
            <w:showingPlcHdr/>
          </w:sdtPr>
          <w:sdtEndPr/>
          <w:sdtContent>
            <w:tc>
              <w:tcPr>
                <w:tcW w:w="4989" w:type="dxa"/>
                <w:tcBorders>
                  <w:top w:val="single" w:sz="12" w:space="0" w:color="auto"/>
                </w:tcBorders>
              </w:tcPr>
              <w:p w14:paraId="269A1BBC"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D118889562B3490EBC2B301DD3CA2B44"/>
              </w:placeholder>
            </w:sdtPr>
            <w:sdtEndPr/>
            <w:sdtContent>
              <w:p w14:paraId="0126C4F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D118889562B3490EBC2B301DD3CA2B44"/>
            </w:placeholder>
          </w:sdtPr>
          <w:sdtEndPr/>
          <w:sdtContent>
            <w:tc>
              <w:tcPr>
                <w:tcW w:w="964" w:type="dxa"/>
                <w:tcBorders>
                  <w:top w:val="single" w:sz="12" w:space="0" w:color="auto"/>
                </w:tcBorders>
              </w:tcPr>
              <w:p w14:paraId="475E8D52"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D118889562B3490EBC2B301DD3CA2B44"/>
              </w:placeholder>
            </w:sdtPr>
            <w:sdtEndPr/>
            <w:sdtContent>
              <w:p w14:paraId="116063F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78336FCA" w14:textId="77777777" w:rsidTr="00BC328D">
        <w:sdt>
          <w:sdtPr>
            <w:rPr>
              <w:rFonts w:ascii="Aptos" w:hAnsi="Aptos"/>
              <w:sz w:val="20"/>
              <w:szCs w:val="20"/>
            </w:rPr>
            <w:id w:val="240296076"/>
            <w:placeholder>
              <w:docPart w:val="F51793132DD9431D8B20987C46A4A29A"/>
            </w:placeholder>
          </w:sdtPr>
          <w:sdtEndPr/>
          <w:sdtContent>
            <w:tc>
              <w:tcPr>
                <w:tcW w:w="4989" w:type="dxa"/>
              </w:tcPr>
              <w:p w14:paraId="18AB79C9"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A1778C7670484B2696D0CF5B3240A4C4"/>
              </w:placeholder>
            </w:sdtPr>
            <w:sdtEndPr/>
            <w:sdtContent>
              <w:p w14:paraId="056BCFE4"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095668B804D544BA9326205E34A0F89F"/>
            </w:placeholder>
          </w:sdtPr>
          <w:sdtEndPr/>
          <w:sdtContent>
            <w:tc>
              <w:tcPr>
                <w:tcW w:w="964" w:type="dxa"/>
              </w:tcPr>
              <w:p w14:paraId="1413165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DBA9269EC53540CBAF75641E860B1CB8"/>
              </w:placeholder>
            </w:sdtPr>
            <w:sdtEndPr/>
            <w:sdtContent>
              <w:p w14:paraId="3B4C465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F3E3CEE" w14:textId="77777777" w:rsidTr="00BC328D">
        <w:sdt>
          <w:sdtPr>
            <w:rPr>
              <w:rFonts w:ascii="Aptos" w:hAnsi="Aptos"/>
              <w:sz w:val="20"/>
              <w:szCs w:val="20"/>
            </w:rPr>
            <w:id w:val="1006645454"/>
            <w:placeholder>
              <w:docPart w:val="E245AFC1F47849AA93301CB86072AB88"/>
            </w:placeholder>
          </w:sdtPr>
          <w:sdtEndPr/>
          <w:sdtContent>
            <w:tc>
              <w:tcPr>
                <w:tcW w:w="4989" w:type="dxa"/>
              </w:tcPr>
              <w:p w14:paraId="68547FB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51E8E9AD0EF94240BC3871DD07FD0F76"/>
              </w:placeholder>
            </w:sdtPr>
            <w:sdtEndPr/>
            <w:sdtContent>
              <w:p w14:paraId="0CB42F2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B27FBC7542A24087BF04A214040F5FE0"/>
            </w:placeholder>
          </w:sdtPr>
          <w:sdtEndPr/>
          <w:sdtContent>
            <w:tc>
              <w:tcPr>
                <w:tcW w:w="964" w:type="dxa"/>
              </w:tcPr>
              <w:p w14:paraId="7782A4D1"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B052ADC0B8A44AFD89649FD1339F019B"/>
              </w:placeholder>
            </w:sdtPr>
            <w:sdtEndPr/>
            <w:sdtContent>
              <w:p w14:paraId="69F9CD1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2233908" w14:textId="77777777" w:rsidTr="00BC328D">
        <w:sdt>
          <w:sdtPr>
            <w:rPr>
              <w:rFonts w:ascii="Aptos" w:hAnsi="Aptos"/>
              <w:sz w:val="20"/>
              <w:szCs w:val="20"/>
            </w:rPr>
            <w:id w:val="833654896"/>
            <w:placeholder>
              <w:docPart w:val="E209BE5B79804AD28A4947F68C2FA0A2"/>
            </w:placeholder>
          </w:sdtPr>
          <w:sdtEndPr/>
          <w:sdtContent>
            <w:tc>
              <w:tcPr>
                <w:tcW w:w="4989" w:type="dxa"/>
              </w:tcPr>
              <w:p w14:paraId="01B4522D"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D8A8FD8A8383444584C23086FE98F83C"/>
              </w:placeholder>
            </w:sdtPr>
            <w:sdtEndPr/>
            <w:sdtContent>
              <w:p w14:paraId="7DC1486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2FA280870BE9400D8EFA7BE701819310"/>
            </w:placeholder>
          </w:sdtPr>
          <w:sdtEndPr/>
          <w:sdtContent>
            <w:tc>
              <w:tcPr>
                <w:tcW w:w="964" w:type="dxa"/>
              </w:tcPr>
              <w:p w14:paraId="7B03C99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1E06CF4C33034514A2EECBE11F1B2CFB"/>
              </w:placeholder>
            </w:sdtPr>
            <w:sdtEndPr/>
            <w:sdtContent>
              <w:p w14:paraId="5B59E14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2BAACB7" w14:textId="77777777" w:rsidTr="00BC328D">
        <w:sdt>
          <w:sdtPr>
            <w:rPr>
              <w:rFonts w:ascii="Aptos" w:hAnsi="Aptos"/>
              <w:sz w:val="20"/>
              <w:szCs w:val="20"/>
            </w:rPr>
            <w:id w:val="1297329695"/>
            <w:placeholder>
              <w:docPart w:val="3F3D135906654E8CB8ABC0FD2D59DFD8"/>
            </w:placeholder>
          </w:sdtPr>
          <w:sdtEndPr/>
          <w:sdtContent>
            <w:tc>
              <w:tcPr>
                <w:tcW w:w="4989" w:type="dxa"/>
              </w:tcPr>
              <w:p w14:paraId="3C4FA72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B80E521129D14ACCA58FBDA827ED96A9"/>
              </w:placeholder>
            </w:sdtPr>
            <w:sdtEndPr/>
            <w:sdtContent>
              <w:p w14:paraId="56CC1BF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24B198E4C6954363914739FDF21014DE"/>
            </w:placeholder>
          </w:sdtPr>
          <w:sdtEndPr/>
          <w:sdtContent>
            <w:tc>
              <w:tcPr>
                <w:tcW w:w="964" w:type="dxa"/>
              </w:tcPr>
              <w:p w14:paraId="6F59D7A7"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F0A3A37F04024EFD8C82DA99D832E03B"/>
              </w:placeholder>
            </w:sdtPr>
            <w:sdtEndPr/>
            <w:sdtContent>
              <w:p w14:paraId="64B3045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42DCCD1" w14:textId="77777777" w:rsidTr="00BC328D">
        <w:sdt>
          <w:sdtPr>
            <w:rPr>
              <w:rFonts w:ascii="Aptos" w:hAnsi="Aptos"/>
              <w:sz w:val="20"/>
              <w:szCs w:val="20"/>
            </w:rPr>
            <w:id w:val="245698801"/>
            <w:placeholder>
              <w:docPart w:val="CEACA68E9E2C4A97859C47F4EF523942"/>
            </w:placeholder>
          </w:sdtPr>
          <w:sdtEndPr/>
          <w:sdtContent>
            <w:tc>
              <w:tcPr>
                <w:tcW w:w="4989" w:type="dxa"/>
                <w:tcBorders>
                  <w:bottom w:val="single" w:sz="12" w:space="0" w:color="auto"/>
                </w:tcBorders>
              </w:tcPr>
              <w:p w14:paraId="0E80AEEB"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7648679425BF4A718E6F1AB7186E5494"/>
              </w:placeholder>
            </w:sdtPr>
            <w:sdtEndPr/>
            <w:sdtContent>
              <w:p w14:paraId="79C316F4"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97E8D117F1CC4CA9BC42A463CD034064"/>
            </w:placeholder>
          </w:sdtPr>
          <w:sdtEndPr/>
          <w:sdtContent>
            <w:tc>
              <w:tcPr>
                <w:tcW w:w="964" w:type="dxa"/>
                <w:tcBorders>
                  <w:bottom w:val="single" w:sz="12" w:space="0" w:color="auto"/>
                </w:tcBorders>
              </w:tcPr>
              <w:p w14:paraId="4C54879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61E1F2D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E2D9365" w14:textId="77777777" w:rsidTr="00BC328D">
        <w:tc>
          <w:tcPr>
            <w:tcW w:w="4989" w:type="dxa"/>
            <w:tcBorders>
              <w:top w:val="single" w:sz="12" w:space="0" w:color="auto"/>
              <w:bottom w:val="single" w:sz="12" w:space="0" w:color="auto"/>
            </w:tcBorders>
            <w:shd w:val="clear" w:color="auto" w:fill="EEECE1" w:themeFill="background2"/>
          </w:tcPr>
          <w:p w14:paraId="5C1735EE"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017CDAA9"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2DDD27CA"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184C322C"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757C5DDF"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3F2A23CE"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4EAC6FF9"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48509101"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55D79C44"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4B92D2CA" w14:textId="77777777" w:rsidR="00CD2873" w:rsidRPr="006B71C0" w:rsidRDefault="00A57070"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5AAD7369" w14:textId="77777777" w:rsidR="00CD2873" w:rsidRPr="006B71C0" w:rsidRDefault="00A57070"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4B316FCA"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429A80C2" w14:textId="77777777" w:rsidR="00D52ED4" w:rsidRPr="006B71C0" w:rsidRDefault="00A5707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3C4A6D4A" w14:textId="77777777" w:rsidR="00D52ED4" w:rsidRPr="006B71C0" w:rsidRDefault="00A5707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0E4F8F6B" w14:textId="77777777" w:rsidR="00D52ED4" w:rsidRPr="006B71C0" w:rsidRDefault="00A5707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BDDA27F3786B4C009884283419D6CBE3"/>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1D3DC60D" w14:textId="77777777" w:rsidR="00D52ED4" w:rsidRPr="006B71C0" w:rsidRDefault="00A57070"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65E3B3D1" w14:textId="77777777" w:rsidR="00CD2873" w:rsidRPr="006B71C0" w:rsidRDefault="00A57070"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6B76439F" w14:textId="77777777" w:rsidR="00D52ED4" w:rsidRPr="006B71C0" w:rsidRDefault="00A57070"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330D1DC7" w14:textId="77777777" w:rsidR="0028182A" w:rsidRPr="006B71C0" w:rsidRDefault="00A57070"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193C2E3E" w14:textId="77777777" w:rsidR="00EB43E5" w:rsidRPr="006B71C0" w:rsidRDefault="00A57070"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BDDA27F3786B4C009884283419D6CBE3"/>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34C6B6EC"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466450A1" w14:textId="77777777" w:rsidR="00D52ED4" w:rsidRPr="006B71C0" w:rsidRDefault="00A57070"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1176029D" w14:textId="77777777" w:rsidR="00D52ED4" w:rsidRPr="006B71C0" w:rsidRDefault="00A57070"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BDDA27F3786B4C009884283419D6CBE3"/>
          </w:placeholder>
        </w:sdtPr>
        <w:sdtEndPr/>
        <w:sdtContent>
          <w:r w:rsidR="00D52ED4" w:rsidRPr="006B71C0">
            <w:rPr>
              <w:rStyle w:val="CitaCar"/>
              <w:rFonts w:ascii="Aptos" w:hAnsi="Aptos"/>
            </w:rPr>
            <w:t>.....................................................</w:t>
          </w:r>
        </w:sdtContent>
      </w:sdt>
    </w:p>
    <w:p w14:paraId="774EF781" w14:textId="77777777" w:rsidR="00D52ED4" w:rsidRPr="006B71C0" w:rsidRDefault="00A57070"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B7A1217" w14:textId="77777777" w:rsidR="00D52ED4" w:rsidRPr="006B71C0" w:rsidRDefault="00A57070"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0514CA82"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09A9A204" w14:textId="77777777" w:rsidR="00D52ED4" w:rsidRPr="006B71C0" w:rsidRDefault="00A57070"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4BB91D30"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17A19AF3"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2DC20DF5" w14:textId="77777777" w:rsidR="00CD2873" w:rsidRPr="006B71C0" w:rsidRDefault="00A57070"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089E33E5" w14:textId="77777777" w:rsidR="003D15A7" w:rsidRPr="006B71C0" w:rsidRDefault="00A57070"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38397B09"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1031CD82"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61A5A16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2A2E00ED"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41E65E63"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3DBFD115"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02C4F9A9"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59AA7281"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7AF79BD9"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0822D4A3" w14:textId="77777777" w:rsidR="00D52ED4" w:rsidRPr="006B71C0" w:rsidRDefault="00A57070"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3B442DFB"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41A4DBF0" w14:textId="77777777" w:rsidR="00CD2873" w:rsidRPr="006B71C0" w:rsidRDefault="00A57070"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6C965349" w14:textId="77777777" w:rsidR="00CD2873" w:rsidRDefault="00A57070"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5E061433"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2A41CBF5"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393A5144"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0D4C80B0"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4AF19164"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0637EAC"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73FF620D"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27617733"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61269759"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20891789"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4658B351"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53E40E61"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6F0884EA"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34DFF181"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0E40BC4E"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6484B907"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52BB2054"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6FD407BC"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3439B39B"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24AC01F9"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BDDA27F3786B4C009884283419D6CBE3"/>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75D47DED"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73EFF072"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BDDA27F3786B4C009884283419D6CBE3"/>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56E82F49"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246AF6B0"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36867862"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FC51527"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26C952EF"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147F6588"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7666C98D"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604F1A6F"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55B60A0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43ABE2D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34296D2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344E3DD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38A79A4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10D58316"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A12A3C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822F43E"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2000E9A2"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5E0FB009"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1AE12E5A"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4BBBE772"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02AAD576"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ECBC98F"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1B006DE9"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7A8550E4"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677D4572"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4BDE01C0"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1EF60CB3"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605202B8"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53F48E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7DD7E25"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773D274E"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0019E1B0"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7BF3C446"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51BD9922"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71A87D99"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67E7450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E4FED7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B56CD5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C108940"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016E45C1"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7E76A6FF"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28F17315"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51D8C7F7"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047C38AF"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C973EE8"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1552000"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79B9720B"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5A590C3A"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2536ED35"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4736BF74"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1A5B9DA2"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47BB172F"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6F753CEA"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FAECAD9"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6FA8F21F"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3F5D82E0"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8F241" w14:textId="77777777" w:rsidR="00A57070" w:rsidRDefault="00A57070" w:rsidP="00CD2873">
      <w:r>
        <w:separator/>
      </w:r>
    </w:p>
  </w:endnote>
  <w:endnote w:type="continuationSeparator" w:id="0">
    <w:p w14:paraId="64C0F3D7" w14:textId="77777777" w:rsidR="00A57070" w:rsidRDefault="00A5707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BBA28D9"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4FBDBDE9"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B6E8C" w14:textId="77777777" w:rsidR="00A57070" w:rsidRDefault="00A57070" w:rsidP="00CD2873">
      <w:r>
        <w:separator/>
      </w:r>
    </w:p>
  </w:footnote>
  <w:footnote w:type="continuationSeparator" w:id="0">
    <w:p w14:paraId="7C8E558F" w14:textId="77777777" w:rsidR="00A57070" w:rsidRDefault="00A57070" w:rsidP="00CD2873">
      <w:r>
        <w:continuationSeparator/>
      </w:r>
    </w:p>
  </w:footnote>
  <w:footnote w:id="1">
    <w:p w14:paraId="412AA536"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C10DAE4"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4DAA213D"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12C9F4C9"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8C06B67"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38E54AF3"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45008"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EB2AEA7" wp14:editId="57E32C63">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7511661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B2AEA7"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75116611"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070"/>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070"/>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D1202"/>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18818"/>
  <w15:docId w15:val="{905723A7-52DB-429D-A6AF-E1C97B3EC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DA27F3786B4C009884283419D6CBE3"/>
        <w:category>
          <w:name w:val="General"/>
          <w:gallery w:val="placeholder"/>
        </w:category>
        <w:types>
          <w:type w:val="bbPlcHdr"/>
        </w:types>
        <w:behaviors>
          <w:behavior w:val="content"/>
        </w:behaviors>
        <w:guid w:val="{2432D6BF-152E-47EB-AAE8-2A251A758D26}"/>
      </w:docPartPr>
      <w:docPartBody>
        <w:p w:rsidR="0072486F" w:rsidRDefault="0072486F">
          <w:pPr>
            <w:pStyle w:val="BDDA27F3786B4C009884283419D6CBE3"/>
          </w:pPr>
          <w:r w:rsidRPr="00122E79">
            <w:rPr>
              <w:rStyle w:val="mfasiintens"/>
            </w:rPr>
            <w:t>Feu clic aquí per escriure text.</w:t>
          </w:r>
        </w:p>
      </w:docPartBody>
    </w:docPart>
    <w:docPart>
      <w:docPartPr>
        <w:name w:val="962D310D55CC4ED484E686DBA90AAD99"/>
        <w:category>
          <w:name w:val="General"/>
          <w:gallery w:val="placeholder"/>
        </w:category>
        <w:types>
          <w:type w:val="bbPlcHdr"/>
        </w:types>
        <w:behaviors>
          <w:behavior w:val="content"/>
        </w:behaviors>
        <w:guid w:val="{FA2FC2AF-2A32-40AA-8869-8A7BD59F2039}"/>
      </w:docPartPr>
      <w:docPartBody>
        <w:p w:rsidR="0072486F" w:rsidRDefault="0072486F">
          <w:pPr>
            <w:pStyle w:val="962D310D55CC4ED484E686DBA90AAD99"/>
          </w:pPr>
          <w:r w:rsidRPr="00122E79">
            <w:rPr>
              <w:rStyle w:val="mfasiintens"/>
            </w:rPr>
            <w:t>Feu clic aquí per escriure text.</w:t>
          </w:r>
        </w:p>
      </w:docPartBody>
    </w:docPart>
    <w:docPart>
      <w:docPartPr>
        <w:name w:val="D118889562B3490EBC2B301DD3CA2B44"/>
        <w:category>
          <w:name w:val="General"/>
          <w:gallery w:val="placeholder"/>
        </w:category>
        <w:types>
          <w:type w:val="bbPlcHdr"/>
        </w:types>
        <w:behaviors>
          <w:behavior w:val="content"/>
        </w:behaviors>
        <w:guid w:val="{C7B65569-9769-4F4D-95E7-F0D2DA93C6D3}"/>
      </w:docPartPr>
      <w:docPartBody>
        <w:p w:rsidR="0072486F" w:rsidRDefault="0072486F">
          <w:pPr>
            <w:pStyle w:val="D118889562B3490EBC2B301DD3CA2B44"/>
          </w:pPr>
          <w:r w:rsidRPr="00122E79">
            <w:rPr>
              <w:rStyle w:val="mfasiintens"/>
            </w:rPr>
            <w:t>Feu clic aquí per escriure text.</w:t>
          </w:r>
        </w:p>
      </w:docPartBody>
    </w:docPart>
    <w:docPart>
      <w:docPartPr>
        <w:name w:val="F51793132DD9431D8B20987C46A4A29A"/>
        <w:category>
          <w:name w:val="General"/>
          <w:gallery w:val="placeholder"/>
        </w:category>
        <w:types>
          <w:type w:val="bbPlcHdr"/>
        </w:types>
        <w:behaviors>
          <w:behavior w:val="content"/>
        </w:behaviors>
        <w:guid w:val="{D3490217-6955-4284-AB9C-F8C621D14D97}"/>
      </w:docPartPr>
      <w:docPartBody>
        <w:p w:rsidR="0072486F" w:rsidRDefault="0072486F">
          <w:pPr>
            <w:pStyle w:val="F51793132DD9431D8B20987C46A4A29A"/>
          </w:pPr>
          <w:r w:rsidRPr="00122E79">
            <w:rPr>
              <w:rStyle w:val="mfasiintens"/>
            </w:rPr>
            <w:t>Feu clic aquí per escriure text.</w:t>
          </w:r>
        </w:p>
      </w:docPartBody>
    </w:docPart>
    <w:docPart>
      <w:docPartPr>
        <w:name w:val="A1778C7670484B2696D0CF5B3240A4C4"/>
        <w:category>
          <w:name w:val="General"/>
          <w:gallery w:val="placeholder"/>
        </w:category>
        <w:types>
          <w:type w:val="bbPlcHdr"/>
        </w:types>
        <w:behaviors>
          <w:behavior w:val="content"/>
        </w:behaviors>
        <w:guid w:val="{F55BDC13-6BC9-4A66-B0E6-0E028206E088}"/>
      </w:docPartPr>
      <w:docPartBody>
        <w:p w:rsidR="0072486F" w:rsidRDefault="0072486F">
          <w:pPr>
            <w:pStyle w:val="A1778C7670484B2696D0CF5B3240A4C4"/>
          </w:pPr>
          <w:r w:rsidRPr="00122E79">
            <w:rPr>
              <w:rStyle w:val="mfasiintens"/>
            </w:rPr>
            <w:t>Feu clic aquí per escriure text.</w:t>
          </w:r>
        </w:p>
      </w:docPartBody>
    </w:docPart>
    <w:docPart>
      <w:docPartPr>
        <w:name w:val="095668B804D544BA9326205E34A0F89F"/>
        <w:category>
          <w:name w:val="General"/>
          <w:gallery w:val="placeholder"/>
        </w:category>
        <w:types>
          <w:type w:val="bbPlcHdr"/>
        </w:types>
        <w:behaviors>
          <w:behavior w:val="content"/>
        </w:behaviors>
        <w:guid w:val="{728D3146-9AB9-4DEC-9318-95BDDC5F7893}"/>
      </w:docPartPr>
      <w:docPartBody>
        <w:p w:rsidR="0072486F" w:rsidRDefault="0072486F">
          <w:pPr>
            <w:pStyle w:val="095668B804D544BA9326205E34A0F89F"/>
          </w:pPr>
          <w:r w:rsidRPr="00122E79">
            <w:rPr>
              <w:rStyle w:val="mfasiintens"/>
            </w:rPr>
            <w:t>Feu clic aquí per escriure text.</w:t>
          </w:r>
        </w:p>
      </w:docPartBody>
    </w:docPart>
    <w:docPart>
      <w:docPartPr>
        <w:name w:val="DBA9269EC53540CBAF75641E860B1CB8"/>
        <w:category>
          <w:name w:val="General"/>
          <w:gallery w:val="placeholder"/>
        </w:category>
        <w:types>
          <w:type w:val="bbPlcHdr"/>
        </w:types>
        <w:behaviors>
          <w:behavior w:val="content"/>
        </w:behaviors>
        <w:guid w:val="{CF4E66D5-E216-4BAA-800F-BBAFFFBDB855}"/>
      </w:docPartPr>
      <w:docPartBody>
        <w:p w:rsidR="0072486F" w:rsidRDefault="0072486F">
          <w:pPr>
            <w:pStyle w:val="DBA9269EC53540CBAF75641E860B1CB8"/>
          </w:pPr>
          <w:r w:rsidRPr="00122E79">
            <w:rPr>
              <w:rStyle w:val="mfasiintens"/>
            </w:rPr>
            <w:t>Feu clic aquí per escriure text.</w:t>
          </w:r>
        </w:p>
      </w:docPartBody>
    </w:docPart>
    <w:docPart>
      <w:docPartPr>
        <w:name w:val="E245AFC1F47849AA93301CB86072AB88"/>
        <w:category>
          <w:name w:val="General"/>
          <w:gallery w:val="placeholder"/>
        </w:category>
        <w:types>
          <w:type w:val="bbPlcHdr"/>
        </w:types>
        <w:behaviors>
          <w:behavior w:val="content"/>
        </w:behaviors>
        <w:guid w:val="{3E4DE25E-E7D7-4B65-9CAB-B0D0AF117A2D}"/>
      </w:docPartPr>
      <w:docPartBody>
        <w:p w:rsidR="0072486F" w:rsidRDefault="0072486F">
          <w:pPr>
            <w:pStyle w:val="E245AFC1F47849AA93301CB86072AB88"/>
          </w:pPr>
          <w:r w:rsidRPr="00122E79">
            <w:rPr>
              <w:rStyle w:val="mfasiintens"/>
            </w:rPr>
            <w:t>Feu clic aquí per escriure text.</w:t>
          </w:r>
        </w:p>
      </w:docPartBody>
    </w:docPart>
    <w:docPart>
      <w:docPartPr>
        <w:name w:val="51E8E9AD0EF94240BC3871DD07FD0F76"/>
        <w:category>
          <w:name w:val="General"/>
          <w:gallery w:val="placeholder"/>
        </w:category>
        <w:types>
          <w:type w:val="bbPlcHdr"/>
        </w:types>
        <w:behaviors>
          <w:behavior w:val="content"/>
        </w:behaviors>
        <w:guid w:val="{85EE965E-3F5C-4A3A-92D0-541622DFD1A4}"/>
      </w:docPartPr>
      <w:docPartBody>
        <w:p w:rsidR="0072486F" w:rsidRDefault="0072486F">
          <w:pPr>
            <w:pStyle w:val="51E8E9AD0EF94240BC3871DD07FD0F76"/>
          </w:pPr>
          <w:r w:rsidRPr="00122E79">
            <w:rPr>
              <w:rStyle w:val="mfasiintens"/>
            </w:rPr>
            <w:t>Feu clic aquí per escriure text.</w:t>
          </w:r>
        </w:p>
      </w:docPartBody>
    </w:docPart>
    <w:docPart>
      <w:docPartPr>
        <w:name w:val="B27FBC7542A24087BF04A214040F5FE0"/>
        <w:category>
          <w:name w:val="General"/>
          <w:gallery w:val="placeholder"/>
        </w:category>
        <w:types>
          <w:type w:val="bbPlcHdr"/>
        </w:types>
        <w:behaviors>
          <w:behavior w:val="content"/>
        </w:behaviors>
        <w:guid w:val="{7925809D-24C2-42A0-AEEB-E836EAA01ECC}"/>
      </w:docPartPr>
      <w:docPartBody>
        <w:p w:rsidR="0072486F" w:rsidRDefault="0072486F">
          <w:pPr>
            <w:pStyle w:val="B27FBC7542A24087BF04A214040F5FE0"/>
          </w:pPr>
          <w:r w:rsidRPr="00122E79">
            <w:rPr>
              <w:rStyle w:val="mfasiintens"/>
            </w:rPr>
            <w:t>Feu clic aquí per escriure text.</w:t>
          </w:r>
        </w:p>
      </w:docPartBody>
    </w:docPart>
    <w:docPart>
      <w:docPartPr>
        <w:name w:val="B052ADC0B8A44AFD89649FD1339F019B"/>
        <w:category>
          <w:name w:val="General"/>
          <w:gallery w:val="placeholder"/>
        </w:category>
        <w:types>
          <w:type w:val="bbPlcHdr"/>
        </w:types>
        <w:behaviors>
          <w:behavior w:val="content"/>
        </w:behaviors>
        <w:guid w:val="{0309AFC2-6E94-49C9-8F4D-445523DF1551}"/>
      </w:docPartPr>
      <w:docPartBody>
        <w:p w:rsidR="0072486F" w:rsidRDefault="0072486F">
          <w:pPr>
            <w:pStyle w:val="B052ADC0B8A44AFD89649FD1339F019B"/>
          </w:pPr>
          <w:r w:rsidRPr="00122E79">
            <w:rPr>
              <w:rStyle w:val="mfasiintens"/>
            </w:rPr>
            <w:t>Feu clic aquí per escriure text.</w:t>
          </w:r>
        </w:p>
      </w:docPartBody>
    </w:docPart>
    <w:docPart>
      <w:docPartPr>
        <w:name w:val="E209BE5B79804AD28A4947F68C2FA0A2"/>
        <w:category>
          <w:name w:val="General"/>
          <w:gallery w:val="placeholder"/>
        </w:category>
        <w:types>
          <w:type w:val="bbPlcHdr"/>
        </w:types>
        <w:behaviors>
          <w:behavior w:val="content"/>
        </w:behaviors>
        <w:guid w:val="{8291B72D-1948-4BE9-807E-A84844C01A57}"/>
      </w:docPartPr>
      <w:docPartBody>
        <w:p w:rsidR="0072486F" w:rsidRDefault="0072486F">
          <w:pPr>
            <w:pStyle w:val="E209BE5B79804AD28A4947F68C2FA0A2"/>
          </w:pPr>
          <w:r w:rsidRPr="00122E79">
            <w:rPr>
              <w:rStyle w:val="mfasiintens"/>
            </w:rPr>
            <w:t>Feu clic aquí per escriure text.</w:t>
          </w:r>
        </w:p>
      </w:docPartBody>
    </w:docPart>
    <w:docPart>
      <w:docPartPr>
        <w:name w:val="D8A8FD8A8383444584C23086FE98F83C"/>
        <w:category>
          <w:name w:val="General"/>
          <w:gallery w:val="placeholder"/>
        </w:category>
        <w:types>
          <w:type w:val="bbPlcHdr"/>
        </w:types>
        <w:behaviors>
          <w:behavior w:val="content"/>
        </w:behaviors>
        <w:guid w:val="{B7BD3862-B86D-464B-8CA8-5F627A8A6F24}"/>
      </w:docPartPr>
      <w:docPartBody>
        <w:p w:rsidR="0072486F" w:rsidRDefault="0072486F">
          <w:pPr>
            <w:pStyle w:val="D8A8FD8A8383444584C23086FE98F83C"/>
          </w:pPr>
          <w:r w:rsidRPr="00122E79">
            <w:rPr>
              <w:rStyle w:val="mfasiintens"/>
            </w:rPr>
            <w:t>Feu clic aquí per escriure text.</w:t>
          </w:r>
        </w:p>
      </w:docPartBody>
    </w:docPart>
    <w:docPart>
      <w:docPartPr>
        <w:name w:val="2FA280870BE9400D8EFA7BE701819310"/>
        <w:category>
          <w:name w:val="General"/>
          <w:gallery w:val="placeholder"/>
        </w:category>
        <w:types>
          <w:type w:val="bbPlcHdr"/>
        </w:types>
        <w:behaviors>
          <w:behavior w:val="content"/>
        </w:behaviors>
        <w:guid w:val="{CD23EC0A-9F99-4EFD-8FCF-7EC9FF4E0194}"/>
      </w:docPartPr>
      <w:docPartBody>
        <w:p w:rsidR="0072486F" w:rsidRDefault="0072486F">
          <w:pPr>
            <w:pStyle w:val="2FA280870BE9400D8EFA7BE701819310"/>
          </w:pPr>
          <w:r w:rsidRPr="00122E79">
            <w:rPr>
              <w:rStyle w:val="mfasiintens"/>
            </w:rPr>
            <w:t>Feu clic aquí per escriure text.</w:t>
          </w:r>
        </w:p>
      </w:docPartBody>
    </w:docPart>
    <w:docPart>
      <w:docPartPr>
        <w:name w:val="1E06CF4C33034514A2EECBE11F1B2CFB"/>
        <w:category>
          <w:name w:val="General"/>
          <w:gallery w:val="placeholder"/>
        </w:category>
        <w:types>
          <w:type w:val="bbPlcHdr"/>
        </w:types>
        <w:behaviors>
          <w:behavior w:val="content"/>
        </w:behaviors>
        <w:guid w:val="{8613176C-2BC7-4779-84A1-50EF54D75A78}"/>
      </w:docPartPr>
      <w:docPartBody>
        <w:p w:rsidR="0072486F" w:rsidRDefault="0072486F">
          <w:pPr>
            <w:pStyle w:val="1E06CF4C33034514A2EECBE11F1B2CFB"/>
          </w:pPr>
          <w:r w:rsidRPr="00122E79">
            <w:rPr>
              <w:rStyle w:val="mfasiintens"/>
            </w:rPr>
            <w:t>Feu clic aquí per escriure text.</w:t>
          </w:r>
        </w:p>
      </w:docPartBody>
    </w:docPart>
    <w:docPart>
      <w:docPartPr>
        <w:name w:val="3F3D135906654E8CB8ABC0FD2D59DFD8"/>
        <w:category>
          <w:name w:val="General"/>
          <w:gallery w:val="placeholder"/>
        </w:category>
        <w:types>
          <w:type w:val="bbPlcHdr"/>
        </w:types>
        <w:behaviors>
          <w:behavior w:val="content"/>
        </w:behaviors>
        <w:guid w:val="{9F056340-9C83-433B-9117-38A997ECE267}"/>
      </w:docPartPr>
      <w:docPartBody>
        <w:p w:rsidR="0072486F" w:rsidRDefault="0072486F">
          <w:pPr>
            <w:pStyle w:val="3F3D135906654E8CB8ABC0FD2D59DFD8"/>
          </w:pPr>
          <w:r w:rsidRPr="00122E79">
            <w:rPr>
              <w:rStyle w:val="mfasiintens"/>
            </w:rPr>
            <w:t>Feu clic aquí per escriure text.</w:t>
          </w:r>
        </w:p>
      </w:docPartBody>
    </w:docPart>
    <w:docPart>
      <w:docPartPr>
        <w:name w:val="B80E521129D14ACCA58FBDA827ED96A9"/>
        <w:category>
          <w:name w:val="General"/>
          <w:gallery w:val="placeholder"/>
        </w:category>
        <w:types>
          <w:type w:val="bbPlcHdr"/>
        </w:types>
        <w:behaviors>
          <w:behavior w:val="content"/>
        </w:behaviors>
        <w:guid w:val="{17952A20-2319-46FD-8846-834592554150}"/>
      </w:docPartPr>
      <w:docPartBody>
        <w:p w:rsidR="0072486F" w:rsidRDefault="0072486F">
          <w:pPr>
            <w:pStyle w:val="B80E521129D14ACCA58FBDA827ED96A9"/>
          </w:pPr>
          <w:r w:rsidRPr="00122E79">
            <w:rPr>
              <w:rStyle w:val="mfasiintens"/>
            </w:rPr>
            <w:t>Feu clic aquí per escriure text.</w:t>
          </w:r>
        </w:p>
      </w:docPartBody>
    </w:docPart>
    <w:docPart>
      <w:docPartPr>
        <w:name w:val="24B198E4C6954363914739FDF21014DE"/>
        <w:category>
          <w:name w:val="General"/>
          <w:gallery w:val="placeholder"/>
        </w:category>
        <w:types>
          <w:type w:val="bbPlcHdr"/>
        </w:types>
        <w:behaviors>
          <w:behavior w:val="content"/>
        </w:behaviors>
        <w:guid w:val="{7C2BA09B-341B-46B4-9AA5-241B3C5A4615}"/>
      </w:docPartPr>
      <w:docPartBody>
        <w:p w:rsidR="0072486F" w:rsidRDefault="0072486F">
          <w:pPr>
            <w:pStyle w:val="24B198E4C6954363914739FDF21014DE"/>
          </w:pPr>
          <w:r w:rsidRPr="00122E79">
            <w:rPr>
              <w:rStyle w:val="mfasiintens"/>
            </w:rPr>
            <w:t>Feu clic aquí per escriure text.</w:t>
          </w:r>
        </w:p>
      </w:docPartBody>
    </w:docPart>
    <w:docPart>
      <w:docPartPr>
        <w:name w:val="F0A3A37F04024EFD8C82DA99D832E03B"/>
        <w:category>
          <w:name w:val="General"/>
          <w:gallery w:val="placeholder"/>
        </w:category>
        <w:types>
          <w:type w:val="bbPlcHdr"/>
        </w:types>
        <w:behaviors>
          <w:behavior w:val="content"/>
        </w:behaviors>
        <w:guid w:val="{0760811D-E164-4266-8368-8E787DDBD277}"/>
      </w:docPartPr>
      <w:docPartBody>
        <w:p w:rsidR="0072486F" w:rsidRDefault="0072486F">
          <w:pPr>
            <w:pStyle w:val="F0A3A37F04024EFD8C82DA99D832E03B"/>
          </w:pPr>
          <w:r w:rsidRPr="00122E79">
            <w:rPr>
              <w:rStyle w:val="mfasiintens"/>
            </w:rPr>
            <w:t>Feu clic aquí per escriure text.</w:t>
          </w:r>
        </w:p>
      </w:docPartBody>
    </w:docPart>
    <w:docPart>
      <w:docPartPr>
        <w:name w:val="CEACA68E9E2C4A97859C47F4EF523942"/>
        <w:category>
          <w:name w:val="General"/>
          <w:gallery w:val="placeholder"/>
        </w:category>
        <w:types>
          <w:type w:val="bbPlcHdr"/>
        </w:types>
        <w:behaviors>
          <w:behavior w:val="content"/>
        </w:behaviors>
        <w:guid w:val="{9FA9D78B-C8D2-4385-9B34-6108EB2FDE4D}"/>
      </w:docPartPr>
      <w:docPartBody>
        <w:p w:rsidR="0072486F" w:rsidRDefault="0072486F">
          <w:pPr>
            <w:pStyle w:val="CEACA68E9E2C4A97859C47F4EF523942"/>
          </w:pPr>
          <w:r w:rsidRPr="00122E79">
            <w:rPr>
              <w:rStyle w:val="mfasiintens"/>
            </w:rPr>
            <w:t>Feu clic aquí per escriure text.</w:t>
          </w:r>
        </w:p>
      </w:docPartBody>
    </w:docPart>
    <w:docPart>
      <w:docPartPr>
        <w:name w:val="7648679425BF4A718E6F1AB7186E5494"/>
        <w:category>
          <w:name w:val="General"/>
          <w:gallery w:val="placeholder"/>
        </w:category>
        <w:types>
          <w:type w:val="bbPlcHdr"/>
        </w:types>
        <w:behaviors>
          <w:behavior w:val="content"/>
        </w:behaviors>
        <w:guid w:val="{F10D8351-6EB2-4EF6-BA99-D33D6FEBD062}"/>
      </w:docPartPr>
      <w:docPartBody>
        <w:p w:rsidR="0072486F" w:rsidRDefault="0072486F">
          <w:pPr>
            <w:pStyle w:val="7648679425BF4A718E6F1AB7186E5494"/>
          </w:pPr>
          <w:r w:rsidRPr="00122E79">
            <w:rPr>
              <w:rStyle w:val="mfasiintens"/>
            </w:rPr>
            <w:t>Feu clic aquí per escriure text.</w:t>
          </w:r>
        </w:p>
      </w:docPartBody>
    </w:docPart>
    <w:docPart>
      <w:docPartPr>
        <w:name w:val="97E8D117F1CC4CA9BC42A463CD034064"/>
        <w:category>
          <w:name w:val="General"/>
          <w:gallery w:val="placeholder"/>
        </w:category>
        <w:types>
          <w:type w:val="bbPlcHdr"/>
        </w:types>
        <w:behaviors>
          <w:behavior w:val="content"/>
        </w:behaviors>
        <w:guid w:val="{07AF4EEE-5FFB-46DD-A98E-2843C79851E1}"/>
      </w:docPartPr>
      <w:docPartBody>
        <w:p w:rsidR="0072486F" w:rsidRDefault="0072486F">
          <w:pPr>
            <w:pStyle w:val="97E8D117F1CC4CA9BC42A463CD034064"/>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86F"/>
    <w:rsid w:val="0072486F"/>
    <w:rsid w:val="00FD120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BDDA27F3786B4C009884283419D6CBE3">
    <w:name w:val="BDDA27F3786B4C009884283419D6CBE3"/>
  </w:style>
  <w:style w:type="paragraph" w:customStyle="1" w:styleId="962D310D55CC4ED484E686DBA90AAD99">
    <w:name w:val="962D310D55CC4ED484E686DBA90AAD99"/>
  </w:style>
  <w:style w:type="paragraph" w:customStyle="1" w:styleId="D118889562B3490EBC2B301DD3CA2B44">
    <w:name w:val="D118889562B3490EBC2B301DD3CA2B44"/>
  </w:style>
  <w:style w:type="paragraph" w:customStyle="1" w:styleId="F51793132DD9431D8B20987C46A4A29A">
    <w:name w:val="F51793132DD9431D8B20987C46A4A29A"/>
  </w:style>
  <w:style w:type="paragraph" w:customStyle="1" w:styleId="A1778C7670484B2696D0CF5B3240A4C4">
    <w:name w:val="A1778C7670484B2696D0CF5B3240A4C4"/>
  </w:style>
  <w:style w:type="paragraph" w:customStyle="1" w:styleId="095668B804D544BA9326205E34A0F89F">
    <w:name w:val="095668B804D544BA9326205E34A0F89F"/>
  </w:style>
  <w:style w:type="paragraph" w:customStyle="1" w:styleId="DBA9269EC53540CBAF75641E860B1CB8">
    <w:name w:val="DBA9269EC53540CBAF75641E860B1CB8"/>
  </w:style>
  <w:style w:type="paragraph" w:customStyle="1" w:styleId="E245AFC1F47849AA93301CB86072AB88">
    <w:name w:val="E245AFC1F47849AA93301CB86072AB88"/>
  </w:style>
  <w:style w:type="paragraph" w:customStyle="1" w:styleId="51E8E9AD0EF94240BC3871DD07FD0F76">
    <w:name w:val="51E8E9AD0EF94240BC3871DD07FD0F76"/>
  </w:style>
  <w:style w:type="paragraph" w:customStyle="1" w:styleId="B27FBC7542A24087BF04A214040F5FE0">
    <w:name w:val="B27FBC7542A24087BF04A214040F5FE0"/>
  </w:style>
  <w:style w:type="paragraph" w:customStyle="1" w:styleId="B052ADC0B8A44AFD89649FD1339F019B">
    <w:name w:val="B052ADC0B8A44AFD89649FD1339F019B"/>
  </w:style>
  <w:style w:type="paragraph" w:customStyle="1" w:styleId="E209BE5B79804AD28A4947F68C2FA0A2">
    <w:name w:val="E209BE5B79804AD28A4947F68C2FA0A2"/>
  </w:style>
  <w:style w:type="paragraph" w:customStyle="1" w:styleId="D8A8FD8A8383444584C23086FE98F83C">
    <w:name w:val="D8A8FD8A8383444584C23086FE98F83C"/>
  </w:style>
  <w:style w:type="paragraph" w:customStyle="1" w:styleId="2FA280870BE9400D8EFA7BE701819310">
    <w:name w:val="2FA280870BE9400D8EFA7BE701819310"/>
  </w:style>
  <w:style w:type="paragraph" w:customStyle="1" w:styleId="1E06CF4C33034514A2EECBE11F1B2CFB">
    <w:name w:val="1E06CF4C33034514A2EECBE11F1B2CFB"/>
  </w:style>
  <w:style w:type="paragraph" w:customStyle="1" w:styleId="3F3D135906654E8CB8ABC0FD2D59DFD8">
    <w:name w:val="3F3D135906654E8CB8ABC0FD2D59DFD8"/>
  </w:style>
  <w:style w:type="paragraph" w:customStyle="1" w:styleId="B80E521129D14ACCA58FBDA827ED96A9">
    <w:name w:val="B80E521129D14ACCA58FBDA827ED96A9"/>
  </w:style>
  <w:style w:type="paragraph" w:customStyle="1" w:styleId="24B198E4C6954363914739FDF21014DE">
    <w:name w:val="24B198E4C6954363914739FDF21014DE"/>
  </w:style>
  <w:style w:type="paragraph" w:customStyle="1" w:styleId="F0A3A37F04024EFD8C82DA99D832E03B">
    <w:name w:val="F0A3A37F04024EFD8C82DA99D832E03B"/>
  </w:style>
  <w:style w:type="paragraph" w:customStyle="1" w:styleId="CEACA68E9E2C4A97859C47F4EF523942">
    <w:name w:val="CEACA68E9E2C4A97859C47F4EF523942"/>
  </w:style>
  <w:style w:type="paragraph" w:customStyle="1" w:styleId="7648679425BF4A718E6F1AB7186E5494">
    <w:name w:val="7648679425BF4A718E6F1AB7186E5494"/>
  </w:style>
  <w:style w:type="paragraph" w:customStyle="1" w:styleId="97E8D117F1CC4CA9BC42A463CD034064">
    <w:name w:val="97E8D117F1CC4CA9BC42A463CD0340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TotalTime>
  <Pages>9</Pages>
  <Words>4231</Words>
  <Characters>24122</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1</cp:revision>
  <cp:lastPrinted>2023-11-07T12:28:00Z</cp:lastPrinted>
  <dcterms:created xsi:type="dcterms:W3CDTF">2025-10-16T13:24:00Z</dcterms:created>
  <dcterms:modified xsi:type="dcterms:W3CDTF">2025-10-16T13:25:00Z</dcterms:modified>
</cp:coreProperties>
</file>