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499DD"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236FAACC" w14:textId="77777777" w:rsidR="00CD2873" w:rsidRPr="006B71C0" w:rsidRDefault="00CD2873" w:rsidP="00CD2873">
      <w:pPr>
        <w:pStyle w:val="Textindependent"/>
        <w:jc w:val="center"/>
        <w:rPr>
          <w:rFonts w:ascii="Aptos" w:hAnsi="Aptos"/>
          <w:b/>
          <w:sz w:val="20"/>
          <w:szCs w:val="20"/>
        </w:rPr>
      </w:pPr>
    </w:p>
    <w:p w14:paraId="0DF82329" w14:textId="77777777" w:rsidR="00CD2873" w:rsidRPr="006B71C0" w:rsidRDefault="00CD2873" w:rsidP="00CD2873">
      <w:pPr>
        <w:rPr>
          <w:rFonts w:ascii="Aptos" w:hAnsi="Aptos" w:cs="Arial"/>
          <w:b/>
          <w:sz w:val="20"/>
          <w:szCs w:val="20"/>
        </w:rPr>
      </w:pPr>
    </w:p>
    <w:p w14:paraId="0369A793"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6BFD1F96D6CD4F18BC3F92EC46976712"/>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6BFD1F96D6CD4F18BC3F92EC46976712"/>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6BFD1F96D6CD4F18BC3F92EC46976712"/>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6BFD1F96D6CD4F18BC3F92EC46976712"/>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6BFD1F96D6CD4F18BC3F92EC46976712"/>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074E776A"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27D571F3" w14:textId="77777777" w:rsidTr="00A57B4F">
        <w:trPr>
          <w:trHeight w:val="340"/>
        </w:trPr>
        <w:tc>
          <w:tcPr>
            <w:tcW w:w="8612" w:type="dxa"/>
            <w:vAlign w:val="center"/>
          </w:tcPr>
          <w:p w14:paraId="6847DC25" w14:textId="7936B7BA"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6BFD1F96D6CD4F18BC3F92EC46976712"/>
                </w:placeholder>
              </w:sdtPr>
              <w:sdtEndPr>
                <w:rPr>
                  <w:rStyle w:val="mfasiintens"/>
                </w:rPr>
              </w:sdtEndPr>
              <w:sdtContent>
                <w:r w:rsidR="00754E94" w:rsidRPr="00754E94">
                  <w:rPr>
                    <w:rStyle w:val="mfasiintens"/>
                    <w:rFonts w:ascii="Aptos" w:hAnsi="Aptos"/>
                  </w:rPr>
                  <w:t>001_P2502523</w:t>
                </w:r>
              </w:sdtContent>
            </w:sdt>
          </w:p>
        </w:tc>
      </w:tr>
      <w:tr w:rsidR="00CD2873" w:rsidRPr="006B71C0" w14:paraId="75F7DEBB" w14:textId="77777777" w:rsidTr="00A57B4F">
        <w:trPr>
          <w:trHeight w:val="547"/>
        </w:trPr>
        <w:tc>
          <w:tcPr>
            <w:tcW w:w="8612" w:type="dxa"/>
          </w:tcPr>
          <w:p w14:paraId="42815071" w14:textId="7950BC00"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6BFD1F96D6CD4F18BC3F92EC46976712"/>
                </w:placeholder>
              </w:sdtPr>
              <w:sdtEndPr>
                <w:rPr>
                  <w:rStyle w:val="mfasiintens"/>
                </w:rPr>
              </w:sdtEndPr>
              <w:sdtContent>
                <w:r w:rsidR="00754E94" w:rsidRPr="00754E94">
                  <w:rPr>
                    <w:rStyle w:val="mfasiintens"/>
                    <w:rFonts w:ascii="Aptos" w:hAnsi="Aptos"/>
                  </w:rPr>
                  <w:t>Protecció de marges i condicionament de finques municipals: c/ Marco Polo, 31 i 33</w:t>
                </w:r>
              </w:sdtContent>
            </w:sdt>
          </w:p>
        </w:tc>
      </w:tr>
      <w:tr w:rsidR="00A13471" w:rsidRPr="006B71C0" w14:paraId="501E6F5C" w14:textId="77777777" w:rsidTr="005A7CB0">
        <w:trPr>
          <w:trHeight w:val="397"/>
        </w:trPr>
        <w:tc>
          <w:tcPr>
            <w:tcW w:w="8612" w:type="dxa"/>
            <w:vAlign w:val="center"/>
          </w:tcPr>
          <w:p w14:paraId="4128AA6A" w14:textId="6887945B"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1"/>
                  <w14:checkedState w14:val="2612" w14:font="MS Gothic"/>
                  <w14:uncheckedState w14:val="2610" w14:font="MS Gothic"/>
                </w14:checkbox>
              </w:sdtPr>
              <w:sdtEndPr/>
              <w:sdtContent>
                <w:r w:rsidR="00754E94">
                  <w:rPr>
                    <w:rFonts w:ascii="MS Gothic" w:eastAsia="MS Gothic" w:hAnsi="MS Gothic" w:cs="Arial" w:hint="eastAsia"/>
                    <w:sz w:val="20"/>
                    <w:szCs w:val="20"/>
                  </w:rPr>
                  <w:t>☒</w:t>
                </w:r>
              </w:sdtContent>
            </w:sdt>
            <w:r w:rsidR="0010291C" w:rsidRPr="006B71C0">
              <w:rPr>
                <w:rFonts w:ascii="Aptos" w:hAnsi="Aptos" w:cs="Arial"/>
                <w:sz w:val="20"/>
                <w:szCs w:val="20"/>
              </w:rPr>
              <w:t xml:space="preserve"> Obres     </w:t>
            </w:r>
          </w:p>
        </w:tc>
      </w:tr>
    </w:tbl>
    <w:p w14:paraId="3AA307DF"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1B71BB9F"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753792C8" w14:textId="77777777" w:rsidR="00CD2873" w:rsidRPr="006B71C0" w:rsidRDefault="00CD2873" w:rsidP="00CD2873">
      <w:pPr>
        <w:rPr>
          <w:rFonts w:ascii="Aptos" w:hAnsi="Aptos" w:cs="Arial"/>
          <w:sz w:val="20"/>
          <w:szCs w:val="20"/>
        </w:rPr>
      </w:pPr>
    </w:p>
    <w:p w14:paraId="7007028E"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6BFD1F96D6CD4F18BC3F92EC46976712"/>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57FA042F"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6BFD1F96D6CD4F18BC3F92EC46976712"/>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2D7F6FFE"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6BFD1F96D6CD4F18BC3F92EC46976712"/>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0CF832DA"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6BFD1F96D6CD4F18BC3F92EC46976712"/>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28C384ED" w14:textId="77777777" w:rsidR="00CD2873" w:rsidRPr="006B71C0" w:rsidRDefault="00CD2873" w:rsidP="00CD2873">
      <w:pPr>
        <w:rPr>
          <w:rFonts w:ascii="Aptos" w:hAnsi="Aptos" w:cs="Arial"/>
          <w:sz w:val="20"/>
          <w:szCs w:val="20"/>
        </w:rPr>
      </w:pPr>
    </w:p>
    <w:p w14:paraId="6FCF469F"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7DD52962" w14:textId="77777777" w:rsidR="00CD2873" w:rsidRPr="006B71C0" w:rsidRDefault="00CD2873" w:rsidP="00CD2873">
      <w:pPr>
        <w:rPr>
          <w:rFonts w:ascii="Aptos" w:hAnsi="Aptos" w:cs="Arial"/>
          <w:sz w:val="20"/>
          <w:szCs w:val="20"/>
        </w:rPr>
      </w:pPr>
    </w:p>
    <w:p w14:paraId="75A19CE5"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795C86649A8A4DFB8D22B9B1168AE2BE"/>
          </w:placeholder>
          <w:showingPlcHdr/>
        </w:sdtPr>
        <w:sdtEndPr>
          <w:rPr>
            <w:rStyle w:val="mfasiintens"/>
          </w:rPr>
        </w:sdtEndPr>
        <w:sdtContent>
          <w:r w:rsidRPr="006B71C0">
            <w:rPr>
              <w:rStyle w:val="mfasiintens"/>
              <w:rFonts w:ascii="Aptos" w:hAnsi="Aptos"/>
            </w:rPr>
            <w:t>Feu clic aquí per escriure text.</w:t>
          </w:r>
        </w:sdtContent>
      </w:sdt>
    </w:p>
    <w:p w14:paraId="540CE69D"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0DF804C2"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767FFAB1"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7EDB3348"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3A4B42D3"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744F614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2452FB31"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1E7B54F4"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7C76D96C"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4F417E6D" w14:textId="77777777" w:rsidTr="00BC328D">
        <w:sdt>
          <w:sdtPr>
            <w:rPr>
              <w:rFonts w:ascii="Aptos" w:hAnsi="Aptos"/>
              <w:sz w:val="20"/>
              <w:szCs w:val="20"/>
            </w:rPr>
            <w:id w:val="669141610"/>
            <w:placeholder>
              <w:docPart w:val="D1CC347FDF6A4CC9B720AB8AEC207625"/>
            </w:placeholder>
            <w:showingPlcHdr/>
          </w:sdtPr>
          <w:sdtEndPr/>
          <w:sdtContent>
            <w:tc>
              <w:tcPr>
                <w:tcW w:w="4989" w:type="dxa"/>
                <w:tcBorders>
                  <w:top w:val="single" w:sz="12" w:space="0" w:color="auto"/>
                </w:tcBorders>
              </w:tcPr>
              <w:p w14:paraId="26C15F40"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D1CC347FDF6A4CC9B720AB8AEC207625"/>
              </w:placeholder>
            </w:sdtPr>
            <w:sdtEndPr/>
            <w:sdtContent>
              <w:p w14:paraId="636FD2F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D1CC347FDF6A4CC9B720AB8AEC207625"/>
            </w:placeholder>
          </w:sdtPr>
          <w:sdtEndPr/>
          <w:sdtContent>
            <w:tc>
              <w:tcPr>
                <w:tcW w:w="964" w:type="dxa"/>
                <w:tcBorders>
                  <w:top w:val="single" w:sz="12" w:space="0" w:color="auto"/>
                </w:tcBorders>
              </w:tcPr>
              <w:p w14:paraId="53FD613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D1CC347FDF6A4CC9B720AB8AEC207625"/>
              </w:placeholder>
            </w:sdtPr>
            <w:sdtEndPr/>
            <w:sdtContent>
              <w:p w14:paraId="3A865A4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0200EC67" w14:textId="77777777" w:rsidTr="00BC328D">
        <w:sdt>
          <w:sdtPr>
            <w:rPr>
              <w:rFonts w:ascii="Aptos" w:hAnsi="Aptos"/>
              <w:sz w:val="20"/>
              <w:szCs w:val="20"/>
            </w:rPr>
            <w:id w:val="240296076"/>
            <w:placeholder>
              <w:docPart w:val="41BE88E2A3FA44CA94E1D92DCE2A07FC"/>
            </w:placeholder>
          </w:sdtPr>
          <w:sdtEndPr/>
          <w:sdtContent>
            <w:tc>
              <w:tcPr>
                <w:tcW w:w="4989" w:type="dxa"/>
              </w:tcPr>
              <w:p w14:paraId="1E9BFD62"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2E6425B163B24F4E932224D163060384"/>
              </w:placeholder>
            </w:sdtPr>
            <w:sdtEndPr/>
            <w:sdtContent>
              <w:p w14:paraId="61544DA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AC42DDB07D244351964E34C4F9935D87"/>
            </w:placeholder>
          </w:sdtPr>
          <w:sdtEndPr/>
          <w:sdtContent>
            <w:tc>
              <w:tcPr>
                <w:tcW w:w="964" w:type="dxa"/>
              </w:tcPr>
              <w:p w14:paraId="7A33CA38"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057FA707F3C54C1895B25F57EF4A9C1E"/>
              </w:placeholder>
            </w:sdtPr>
            <w:sdtEndPr/>
            <w:sdtContent>
              <w:p w14:paraId="2FE1BC4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212B8DF" w14:textId="77777777" w:rsidTr="00BC328D">
        <w:sdt>
          <w:sdtPr>
            <w:rPr>
              <w:rFonts w:ascii="Aptos" w:hAnsi="Aptos"/>
              <w:sz w:val="20"/>
              <w:szCs w:val="20"/>
            </w:rPr>
            <w:id w:val="1006645454"/>
            <w:placeholder>
              <w:docPart w:val="D049D349B1634E81A8A2850BADFCB9AA"/>
            </w:placeholder>
          </w:sdtPr>
          <w:sdtEndPr/>
          <w:sdtContent>
            <w:tc>
              <w:tcPr>
                <w:tcW w:w="4989" w:type="dxa"/>
              </w:tcPr>
              <w:p w14:paraId="7879E183"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657D0030BA8349508B860EFF31AA8CDE"/>
              </w:placeholder>
            </w:sdtPr>
            <w:sdtEndPr/>
            <w:sdtContent>
              <w:p w14:paraId="76CD645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834EC342BB4F433E82F82535C2EDDD1F"/>
            </w:placeholder>
          </w:sdtPr>
          <w:sdtEndPr/>
          <w:sdtContent>
            <w:tc>
              <w:tcPr>
                <w:tcW w:w="964" w:type="dxa"/>
              </w:tcPr>
              <w:p w14:paraId="408F30DA"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09673001D91B46AE9308C21FA8351231"/>
              </w:placeholder>
            </w:sdtPr>
            <w:sdtEndPr/>
            <w:sdtContent>
              <w:p w14:paraId="5051ED8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3C986E3" w14:textId="77777777" w:rsidTr="00BC328D">
        <w:sdt>
          <w:sdtPr>
            <w:rPr>
              <w:rFonts w:ascii="Aptos" w:hAnsi="Aptos"/>
              <w:sz w:val="20"/>
              <w:szCs w:val="20"/>
            </w:rPr>
            <w:id w:val="833654896"/>
            <w:placeholder>
              <w:docPart w:val="638774A60A4B438486DC1EFEF17A3DD5"/>
            </w:placeholder>
          </w:sdtPr>
          <w:sdtEndPr/>
          <w:sdtContent>
            <w:tc>
              <w:tcPr>
                <w:tcW w:w="4989" w:type="dxa"/>
              </w:tcPr>
              <w:p w14:paraId="534B38E0"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5D393DA8F4E6456CBA7D81FD7113B594"/>
              </w:placeholder>
            </w:sdtPr>
            <w:sdtEndPr/>
            <w:sdtContent>
              <w:p w14:paraId="07D1B894"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3A567BF530CD42549CD406B902313570"/>
            </w:placeholder>
          </w:sdtPr>
          <w:sdtEndPr/>
          <w:sdtContent>
            <w:tc>
              <w:tcPr>
                <w:tcW w:w="964" w:type="dxa"/>
              </w:tcPr>
              <w:p w14:paraId="13A2B905"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9CAE12E6D3954DC4B6D61A8B809A6EF9"/>
              </w:placeholder>
            </w:sdtPr>
            <w:sdtEndPr/>
            <w:sdtContent>
              <w:p w14:paraId="64A0B19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59447AB9" w14:textId="77777777" w:rsidTr="00BC328D">
        <w:sdt>
          <w:sdtPr>
            <w:rPr>
              <w:rFonts w:ascii="Aptos" w:hAnsi="Aptos"/>
              <w:sz w:val="20"/>
              <w:szCs w:val="20"/>
            </w:rPr>
            <w:id w:val="1297329695"/>
            <w:placeholder>
              <w:docPart w:val="3C734B95FE774A54988E37D2BAD561E2"/>
            </w:placeholder>
          </w:sdtPr>
          <w:sdtEndPr/>
          <w:sdtContent>
            <w:tc>
              <w:tcPr>
                <w:tcW w:w="4989" w:type="dxa"/>
              </w:tcPr>
              <w:p w14:paraId="65485933"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68256CF3C3474114BEE78BE4E962BB71"/>
              </w:placeholder>
            </w:sdtPr>
            <w:sdtEndPr/>
            <w:sdtContent>
              <w:p w14:paraId="2392F63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B484235A7CCF496FBEE753B4EC453E0E"/>
            </w:placeholder>
          </w:sdtPr>
          <w:sdtEndPr/>
          <w:sdtContent>
            <w:tc>
              <w:tcPr>
                <w:tcW w:w="964" w:type="dxa"/>
              </w:tcPr>
              <w:p w14:paraId="57FC32AF"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991D25A054D74DC3A08479156D96A4B2"/>
              </w:placeholder>
            </w:sdtPr>
            <w:sdtEndPr/>
            <w:sdtContent>
              <w:p w14:paraId="01313ED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6C0598E" w14:textId="77777777" w:rsidTr="00BC328D">
        <w:sdt>
          <w:sdtPr>
            <w:rPr>
              <w:rFonts w:ascii="Aptos" w:hAnsi="Aptos"/>
              <w:sz w:val="20"/>
              <w:szCs w:val="20"/>
            </w:rPr>
            <w:id w:val="245698801"/>
            <w:placeholder>
              <w:docPart w:val="45FF5801940146B785670119463B8983"/>
            </w:placeholder>
          </w:sdtPr>
          <w:sdtEndPr/>
          <w:sdtContent>
            <w:tc>
              <w:tcPr>
                <w:tcW w:w="4989" w:type="dxa"/>
                <w:tcBorders>
                  <w:bottom w:val="single" w:sz="12" w:space="0" w:color="auto"/>
                </w:tcBorders>
              </w:tcPr>
              <w:p w14:paraId="3324E306"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A2B9CB337D074D8BA2DA0051CF176C9B"/>
              </w:placeholder>
            </w:sdtPr>
            <w:sdtEndPr/>
            <w:sdtContent>
              <w:p w14:paraId="29263DF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03AF3BAD3F6D421EAEBE32AA23B436D2"/>
            </w:placeholder>
          </w:sdtPr>
          <w:sdtEndPr/>
          <w:sdtContent>
            <w:tc>
              <w:tcPr>
                <w:tcW w:w="964" w:type="dxa"/>
                <w:tcBorders>
                  <w:bottom w:val="single" w:sz="12" w:space="0" w:color="auto"/>
                </w:tcBorders>
              </w:tcPr>
              <w:p w14:paraId="3B24E076"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10C3E8A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301D183" w14:textId="77777777" w:rsidTr="00BC328D">
        <w:tc>
          <w:tcPr>
            <w:tcW w:w="4989" w:type="dxa"/>
            <w:tcBorders>
              <w:top w:val="single" w:sz="12" w:space="0" w:color="auto"/>
              <w:bottom w:val="single" w:sz="12" w:space="0" w:color="auto"/>
            </w:tcBorders>
            <w:shd w:val="clear" w:color="auto" w:fill="EEECE1" w:themeFill="background2"/>
          </w:tcPr>
          <w:p w14:paraId="5C387A18"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7DB0DEEE"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0565461A"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193F0DD1"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17CF461D"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05C190DE"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6DDF4F51"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2AF2B8E2"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3CAB83A7"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1AE6776F" w14:textId="77777777" w:rsidR="00CD2873" w:rsidRPr="006B71C0" w:rsidRDefault="00754E94"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1680A808" w14:textId="77777777" w:rsidR="00CD2873" w:rsidRPr="006B71C0" w:rsidRDefault="00754E94"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60BAF20D"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7EE4D0EF" w14:textId="77777777" w:rsidR="00D52ED4" w:rsidRPr="006B71C0" w:rsidRDefault="00754E94"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2B305677" w14:textId="77777777" w:rsidR="00D52ED4" w:rsidRPr="006B71C0" w:rsidRDefault="00754E94"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7871CD99" w14:textId="77777777" w:rsidR="00D52ED4" w:rsidRPr="006B71C0" w:rsidRDefault="00754E94"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6BFD1F96D6CD4F18BC3F92EC46976712"/>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40E95387" w14:textId="77777777" w:rsidR="00D52ED4" w:rsidRPr="006B71C0" w:rsidRDefault="00754E94"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52364014" w14:textId="77777777" w:rsidR="00CD2873" w:rsidRPr="006B71C0" w:rsidRDefault="00754E94"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06451789" w14:textId="77777777" w:rsidR="00D52ED4" w:rsidRPr="006B71C0" w:rsidRDefault="00754E94"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23A49533" w14:textId="77777777" w:rsidR="0028182A" w:rsidRPr="006B71C0" w:rsidRDefault="00754E94"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7BFC825E" w14:textId="77777777" w:rsidR="00EB43E5" w:rsidRPr="006B71C0" w:rsidRDefault="00754E94"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6BFD1F96D6CD4F18BC3F92EC46976712"/>
          </w:placeholder>
        </w:sdtPr>
        <w:sdtEnd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21223CDF"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39860011" w14:textId="77777777" w:rsidR="00D52ED4" w:rsidRPr="006B71C0" w:rsidRDefault="00754E94"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64BD69D6" w14:textId="77777777" w:rsidR="00D52ED4" w:rsidRPr="006B71C0" w:rsidRDefault="00754E94"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6BFD1F96D6CD4F18BC3F92EC46976712"/>
          </w:placeholder>
        </w:sdtPr>
        <w:sdtEndPr/>
        <w:sdtContent>
          <w:r w:rsidR="00D52ED4" w:rsidRPr="006B71C0">
            <w:rPr>
              <w:rStyle w:val="CitaCar"/>
              <w:rFonts w:ascii="Aptos" w:hAnsi="Aptos"/>
            </w:rPr>
            <w:t>.....................................................</w:t>
          </w:r>
        </w:sdtContent>
      </w:sdt>
    </w:p>
    <w:p w14:paraId="51921287" w14:textId="77777777" w:rsidR="00D52ED4" w:rsidRPr="006B71C0" w:rsidRDefault="00754E94"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BDDB270" w14:textId="77777777" w:rsidR="00D52ED4" w:rsidRPr="006B71C0" w:rsidRDefault="00754E94"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33135405"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078B1BDC" w14:textId="77777777" w:rsidR="00D52ED4" w:rsidRPr="006B71C0" w:rsidRDefault="00754E94"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7EB88ACE"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08B1F068"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2D608B17" w14:textId="77777777" w:rsidR="00CD2873" w:rsidRPr="006B71C0" w:rsidRDefault="00754E94"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6BC4CBDE" w14:textId="77777777" w:rsidR="003D15A7" w:rsidRPr="006B71C0" w:rsidRDefault="00754E94"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77CDEDAB"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3223BA39"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1FABF559"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22F02C9A"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72EBDE8B"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5DC56917"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795D7516"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1161D61D"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715FD998"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052B8BDE" w14:textId="77777777" w:rsidR="00D52ED4" w:rsidRPr="006B71C0" w:rsidRDefault="00754E94"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72A169A2"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355E6F94" w14:textId="77777777" w:rsidR="00CD2873" w:rsidRPr="006B71C0" w:rsidRDefault="00754E94"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02EB40D5" w14:textId="77777777" w:rsidR="00CD2873" w:rsidRDefault="00754E94"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1622EA79"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5489D530"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46C469E1"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781EB59A"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4D29BF1E"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5595CA93"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6E8939B9"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2178639F"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22929684"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6CA511EE"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13ADB859"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0A85DC91"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C6B5CEC"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DD8B70E"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0DF36E74"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4EE10DDD"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2ADDBA31"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173CBAA7"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0FD14BC6"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B5499C2"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6BFD1F96D6CD4F18BC3F92EC46976712"/>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279B9579"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16C20F50"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6BFD1F96D6CD4F18BC3F92EC46976712"/>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2DD22710"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723150B9"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68F2C716"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44CC76D3"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72F762B4"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17927C5E"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69B9E80E"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1C084CFC"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057E289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53E8799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188E0B19"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C4C851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3E9B8AD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702B3E9D"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60DF05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FC920D4"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01FD30D9"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947A16A"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7C083C45"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62FD0EF6"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2133E2CA"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E9016AE"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58C2ECFF"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90AE008"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4141743D"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07152021"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507E4EE8"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18A5E79C"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FB3108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38E087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7AE7E657"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2D7C9663"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1FA21455"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27F2B57B"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2528F6CB"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2F908BA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74B8C6B"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856C88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457ACD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328ED773"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2CEC2FB8"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7BEF709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2BC0683E"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0F6BDC55"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7F05922"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A98464B"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ECD7606"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0B35A8A9"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24942520"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2610C46"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4020B67E"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4205CA2D"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732A0858"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E8F1CAB"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434B99F9"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465EB4BB"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21930" w14:textId="77777777" w:rsidR="00F64D23" w:rsidRDefault="00F64D23" w:rsidP="00CD2873">
      <w:r>
        <w:separator/>
      </w:r>
    </w:p>
  </w:endnote>
  <w:endnote w:type="continuationSeparator" w:id="0">
    <w:p w14:paraId="5FCECFFA" w14:textId="77777777" w:rsidR="00F64D23" w:rsidRDefault="00F64D2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21566E9"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3A19FF84"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F88F7" w14:textId="77777777" w:rsidR="00F64D23" w:rsidRDefault="00F64D23" w:rsidP="00CD2873">
      <w:r>
        <w:separator/>
      </w:r>
    </w:p>
  </w:footnote>
  <w:footnote w:type="continuationSeparator" w:id="0">
    <w:p w14:paraId="3B8F70B8" w14:textId="77777777" w:rsidR="00F64D23" w:rsidRDefault="00F64D23" w:rsidP="00CD2873">
      <w:r>
        <w:continuationSeparator/>
      </w:r>
    </w:p>
  </w:footnote>
  <w:footnote w:id="1">
    <w:p w14:paraId="2231F493"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180732E"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67CFAC5C"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251440FB"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50DA4D1"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778B247"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F1B6B"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2F7B81E3" wp14:editId="3032A6B3">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76F05D71"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7B81E3"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76F05D71"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D23"/>
    <w:rsid w:val="000158B9"/>
    <w:rsid w:val="00022E1D"/>
    <w:rsid w:val="000449B7"/>
    <w:rsid w:val="00054978"/>
    <w:rsid w:val="00056751"/>
    <w:rsid w:val="000614EA"/>
    <w:rsid w:val="00066842"/>
    <w:rsid w:val="000772B3"/>
    <w:rsid w:val="00087A14"/>
    <w:rsid w:val="000B4125"/>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54E94"/>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4D23"/>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F808B"/>
  <w15:docId w15:val="{F7F47666-8D1A-4B7C-9F3C-2811973F6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BFD1F96D6CD4F18BC3F92EC46976712"/>
        <w:category>
          <w:name w:val="General"/>
          <w:gallery w:val="placeholder"/>
        </w:category>
        <w:types>
          <w:type w:val="bbPlcHdr"/>
        </w:types>
        <w:behaviors>
          <w:behavior w:val="content"/>
        </w:behaviors>
        <w:guid w:val="{4342E8B4-E3CC-491B-8247-54993D0BB052}"/>
      </w:docPartPr>
      <w:docPartBody>
        <w:p w:rsidR="00FC5993" w:rsidRDefault="00FC5993">
          <w:pPr>
            <w:pStyle w:val="6BFD1F96D6CD4F18BC3F92EC46976712"/>
          </w:pPr>
          <w:r w:rsidRPr="00122E79">
            <w:rPr>
              <w:rStyle w:val="mfasiintens"/>
            </w:rPr>
            <w:t>Feu clic aquí per escriure text.</w:t>
          </w:r>
        </w:p>
      </w:docPartBody>
    </w:docPart>
    <w:docPart>
      <w:docPartPr>
        <w:name w:val="795C86649A8A4DFB8D22B9B1168AE2BE"/>
        <w:category>
          <w:name w:val="General"/>
          <w:gallery w:val="placeholder"/>
        </w:category>
        <w:types>
          <w:type w:val="bbPlcHdr"/>
        </w:types>
        <w:behaviors>
          <w:behavior w:val="content"/>
        </w:behaviors>
        <w:guid w:val="{4A3F85DF-AA4B-4E9D-82CC-C57BC9523538}"/>
      </w:docPartPr>
      <w:docPartBody>
        <w:p w:rsidR="00FC5993" w:rsidRDefault="00FC5993">
          <w:pPr>
            <w:pStyle w:val="795C86649A8A4DFB8D22B9B1168AE2BE"/>
          </w:pPr>
          <w:r w:rsidRPr="00122E79">
            <w:rPr>
              <w:rStyle w:val="mfasiintens"/>
            </w:rPr>
            <w:t>Feu clic aquí per escriure text.</w:t>
          </w:r>
        </w:p>
      </w:docPartBody>
    </w:docPart>
    <w:docPart>
      <w:docPartPr>
        <w:name w:val="D1CC347FDF6A4CC9B720AB8AEC207625"/>
        <w:category>
          <w:name w:val="General"/>
          <w:gallery w:val="placeholder"/>
        </w:category>
        <w:types>
          <w:type w:val="bbPlcHdr"/>
        </w:types>
        <w:behaviors>
          <w:behavior w:val="content"/>
        </w:behaviors>
        <w:guid w:val="{0F79CCEA-8522-4892-A796-0BD40384507B}"/>
      </w:docPartPr>
      <w:docPartBody>
        <w:p w:rsidR="00FC5993" w:rsidRDefault="00FC5993">
          <w:pPr>
            <w:pStyle w:val="D1CC347FDF6A4CC9B720AB8AEC207625"/>
          </w:pPr>
          <w:r w:rsidRPr="00122E79">
            <w:rPr>
              <w:rStyle w:val="mfasiintens"/>
            </w:rPr>
            <w:t>Feu clic aquí per escriure text.</w:t>
          </w:r>
        </w:p>
      </w:docPartBody>
    </w:docPart>
    <w:docPart>
      <w:docPartPr>
        <w:name w:val="41BE88E2A3FA44CA94E1D92DCE2A07FC"/>
        <w:category>
          <w:name w:val="General"/>
          <w:gallery w:val="placeholder"/>
        </w:category>
        <w:types>
          <w:type w:val="bbPlcHdr"/>
        </w:types>
        <w:behaviors>
          <w:behavior w:val="content"/>
        </w:behaviors>
        <w:guid w:val="{F0782E48-1092-4085-BE64-4E6D604EE3C2}"/>
      </w:docPartPr>
      <w:docPartBody>
        <w:p w:rsidR="00FC5993" w:rsidRDefault="00FC5993">
          <w:pPr>
            <w:pStyle w:val="41BE88E2A3FA44CA94E1D92DCE2A07FC"/>
          </w:pPr>
          <w:r w:rsidRPr="00122E79">
            <w:rPr>
              <w:rStyle w:val="mfasiintens"/>
            </w:rPr>
            <w:t>Feu clic aquí per escriure text.</w:t>
          </w:r>
        </w:p>
      </w:docPartBody>
    </w:docPart>
    <w:docPart>
      <w:docPartPr>
        <w:name w:val="2E6425B163B24F4E932224D163060384"/>
        <w:category>
          <w:name w:val="General"/>
          <w:gallery w:val="placeholder"/>
        </w:category>
        <w:types>
          <w:type w:val="bbPlcHdr"/>
        </w:types>
        <w:behaviors>
          <w:behavior w:val="content"/>
        </w:behaviors>
        <w:guid w:val="{1131D80D-AFDD-4657-8343-BAE1B3E410E4}"/>
      </w:docPartPr>
      <w:docPartBody>
        <w:p w:rsidR="00FC5993" w:rsidRDefault="00FC5993">
          <w:pPr>
            <w:pStyle w:val="2E6425B163B24F4E932224D163060384"/>
          </w:pPr>
          <w:r w:rsidRPr="00122E79">
            <w:rPr>
              <w:rStyle w:val="mfasiintens"/>
            </w:rPr>
            <w:t>Feu clic aquí per escriure text.</w:t>
          </w:r>
        </w:p>
      </w:docPartBody>
    </w:docPart>
    <w:docPart>
      <w:docPartPr>
        <w:name w:val="AC42DDB07D244351964E34C4F9935D87"/>
        <w:category>
          <w:name w:val="General"/>
          <w:gallery w:val="placeholder"/>
        </w:category>
        <w:types>
          <w:type w:val="bbPlcHdr"/>
        </w:types>
        <w:behaviors>
          <w:behavior w:val="content"/>
        </w:behaviors>
        <w:guid w:val="{45C2795D-08DC-446A-9C1C-4A38E53AC1F4}"/>
      </w:docPartPr>
      <w:docPartBody>
        <w:p w:rsidR="00FC5993" w:rsidRDefault="00FC5993">
          <w:pPr>
            <w:pStyle w:val="AC42DDB07D244351964E34C4F9935D87"/>
          </w:pPr>
          <w:r w:rsidRPr="00122E79">
            <w:rPr>
              <w:rStyle w:val="mfasiintens"/>
            </w:rPr>
            <w:t>Feu clic aquí per escriure text.</w:t>
          </w:r>
        </w:p>
      </w:docPartBody>
    </w:docPart>
    <w:docPart>
      <w:docPartPr>
        <w:name w:val="057FA707F3C54C1895B25F57EF4A9C1E"/>
        <w:category>
          <w:name w:val="General"/>
          <w:gallery w:val="placeholder"/>
        </w:category>
        <w:types>
          <w:type w:val="bbPlcHdr"/>
        </w:types>
        <w:behaviors>
          <w:behavior w:val="content"/>
        </w:behaviors>
        <w:guid w:val="{BF9613D2-B954-4429-B715-B06C076D8D32}"/>
      </w:docPartPr>
      <w:docPartBody>
        <w:p w:rsidR="00FC5993" w:rsidRDefault="00FC5993">
          <w:pPr>
            <w:pStyle w:val="057FA707F3C54C1895B25F57EF4A9C1E"/>
          </w:pPr>
          <w:r w:rsidRPr="00122E79">
            <w:rPr>
              <w:rStyle w:val="mfasiintens"/>
            </w:rPr>
            <w:t>Feu clic aquí per escriure text.</w:t>
          </w:r>
        </w:p>
      </w:docPartBody>
    </w:docPart>
    <w:docPart>
      <w:docPartPr>
        <w:name w:val="D049D349B1634E81A8A2850BADFCB9AA"/>
        <w:category>
          <w:name w:val="General"/>
          <w:gallery w:val="placeholder"/>
        </w:category>
        <w:types>
          <w:type w:val="bbPlcHdr"/>
        </w:types>
        <w:behaviors>
          <w:behavior w:val="content"/>
        </w:behaviors>
        <w:guid w:val="{C15E8CBC-CD06-4EFF-AC9E-AA0449750CB4}"/>
      </w:docPartPr>
      <w:docPartBody>
        <w:p w:rsidR="00FC5993" w:rsidRDefault="00FC5993">
          <w:pPr>
            <w:pStyle w:val="D049D349B1634E81A8A2850BADFCB9AA"/>
          </w:pPr>
          <w:r w:rsidRPr="00122E79">
            <w:rPr>
              <w:rStyle w:val="mfasiintens"/>
            </w:rPr>
            <w:t>Feu clic aquí per escriure text.</w:t>
          </w:r>
        </w:p>
      </w:docPartBody>
    </w:docPart>
    <w:docPart>
      <w:docPartPr>
        <w:name w:val="657D0030BA8349508B860EFF31AA8CDE"/>
        <w:category>
          <w:name w:val="General"/>
          <w:gallery w:val="placeholder"/>
        </w:category>
        <w:types>
          <w:type w:val="bbPlcHdr"/>
        </w:types>
        <w:behaviors>
          <w:behavior w:val="content"/>
        </w:behaviors>
        <w:guid w:val="{F3818C17-010F-4B7D-B1D1-9ABB3CED5B20}"/>
      </w:docPartPr>
      <w:docPartBody>
        <w:p w:rsidR="00FC5993" w:rsidRDefault="00FC5993">
          <w:pPr>
            <w:pStyle w:val="657D0030BA8349508B860EFF31AA8CDE"/>
          </w:pPr>
          <w:r w:rsidRPr="00122E79">
            <w:rPr>
              <w:rStyle w:val="mfasiintens"/>
            </w:rPr>
            <w:t>Feu clic aquí per escriure text.</w:t>
          </w:r>
        </w:p>
      </w:docPartBody>
    </w:docPart>
    <w:docPart>
      <w:docPartPr>
        <w:name w:val="834EC342BB4F433E82F82535C2EDDD1F"/>
        <w:category>
          <w:name w:val="General"/>
          <w:gallery w:val="placeholder"/>
        </w:category>
        <w:types>
          <w:type w:val="bbPlcHdr"/>
        </w:types>
        <w:behaviors>
          <w:behavior w:val="content"/>
        </w:behaviors>
        <w:guid w:val="{8AD4D8BF-FD49-46EF-B83C-D3F0570097D3}"/>
      </w:docPartPr>
      <w:docPartBody>
        <w:p w:rsidR="00FC5993" w:rsidRDefault="00FC5993">
          <w:pPr>
            <w:pStyle w:val="834EC342BB4F433E82F82535C2EDDD1F"/>
          </w:pPr>
          <w:r w:rsidRPr="00122E79">
            <w:rPr>
              <w:rStyle w:val="mfasiintens"/>
            </w:rPr>
            <w:t>Feu clic aquí per escriure text.</w:t>
          </w:r>
        </w:p>
      </w:docPartBody>
    </w:docPart>
    <w:docPart>
      <w:docPartPr>
        <w:name w:val="09673001D91B46AE9308C21FA8351231"/>
        <w:category>
          <w:name w:val="General"/>
          <w:gallery w:val="placeholder"/>
        </w:category>
        <w:types>
          <w:type w:val="bbPlcHdr"/>
        </w:types>
        <w:behaviors>
          <w:behavior w:val="content"/>
        </w:behaviors>
        <w:guid w:val="{CC2A0C97-4953-4176-BA3B-76C5D5F1F649}"/>
      </w:docPartPr>
      <w:docPartBody>
        <w:p w:rsidR="00FC5993" w:rsidRDefault="00FC5993">
          <w:pPr>
            <w:pStyle w:val="09673001D91B46AE9308C21FA8351231"/>
          </w:pPr>
          <w:r w:rsidRPr="00122E79">
            <w:rPr>
              <w:rStyle w:val="mfasiintens"/>
            </w:rPr>
            <w:t>Feu clic aquí per escriure text.</w:t>
          </w:r>
        </w:p>
      </w:docPartBody>
    </w:docPart>
    <w:docPart>
      <w:docPartPr>
        <w:name w:val="638774A60A4B438486DC1EFEF17A3DD5"/>
        <w:category>
          <w:name w:val="General"/>
          <w:gallery w:val="placeholder"/>
        </w:category>
        <w:types>
          <w:type w:val="bbPlcHdr"/>
        </w:types>
        <w:behaviors>
          <w:behavior w:val="content"/>
        </w:behaviors>
        <w:guid w:val="{0FCE237B-C20C-44C5-8736-2CBA8603EC3C}"/>
      </w:docPartPr>
      <w:docPartBody>
        <w:p w:rsidR="00FC5993" w:rsidRDefault="00FC5993">
          <w:pPr>
            <w:pStyle w:val="638774A60A4B438486DC1EFEF17A3DD5"/>
          </w:pPr>
          <w:r w:rsidRPr="00122E79">
            <w:rPr>
              <w:rStyle w:val="mfasiintens"/>
            </w:rPr>
            <w:t>Feu clic aquí per escriure text.</w:t>
          </w:r>
        </w:p>
      </w:docPartBody>
    </w:docPart>
    <w:docPart>
      <w:docPartPr>
        <w:name w:val="5D393DA8F4E6456CBA7D81FD7113B594"/>
        <w:category>
          <w:name w:val="General"/>
          <w:gallery w:val="placeholder"/>
        </w:category>
        <w:types>
          <w:type w:val="bbPlcHdr"/>
        </w:types>
        <w:behaviors>
          <w:behavior w:val="content"/>
        </w:behaviors>
        <w:guid w:val="{790F0330-F96C-4D9A-9F12-849C0C37C799}"/>
      </w:docPartPr>
      <w:docPartBody>
        <w:p w:rsidR="00FC5993" w:rsidRDefault="00FC5993">
          <w:pPr>
            <w:pStyle w:val="5D393DA8F4E6456CBA7D81FD7113B594"/>
          </w:pPr>
          <w:r w:rsidRPr="00122E79">
            <w:rPr>
              <w:rStyle w:val="mfasiintens"/>
            </w:rPr>
            <w:t>Feu clic aquí per escriure text.</w:t>
          </w:r>
        </w:p>
      </w:docPartBody>
    </w:docPart>
    <w:docPart>
      <w:docPartPr>
        <w:name w:val="3A567BF530CD42549CD406B902313570"/>
        <w:category>
          <w:name w:val="General"/>
          <w:gallery w:val="placeholder"/>
        </w:category>
        <w:types>
          <w:type w:val="bbPlcHdr"/>
        </w:types>
        <w:behaviors>
          <w:behavior w:val="content"/>
        </w:behaviors>
        <w:guid w:val="{52492792-2CE9-429A-9E87-B678090966A7}"/>
      </w:docPartPr>
      <w:docPartBody>
        <w:p w:rsidR="00FC5993" w:rsidRDefault="00FC5993">
          <w:pPr>
            <w:pStyle w:val="3A567BF530CD42549CD406B902313570"/>
          </w:pPr>
          <w:r w:rsidRPr="00122E79">
            <w:rPr>
              <w:rStyle w:val="mfasiintens"/>
            </w:rPr>
            <w:t>Feu clic aquí per escriure text.</w:t>
          </w:r>
        </w:p>
      </w:docPartBody>
    </w:docPart>
    <w:docPart>
      <w:docPartPr>
        <w:name w:val="9CAE12E6D3954DC4B6D61A8B809A6EF9"/>
        <w:category>
          <w:name w:val="General"/>
          <w:gallery w:val="placeholder"/>
        </w:category>
        <w:types>
          <w:type w:val="bbPlcHdr"/>
        </w:types>
        <w:behaviors>
          <w:behavior w:val="content"/>
        </w:behaviors>
        <w:guid w:val="{BCA4D6AD-D8A9-4C45-88E5-100C7F1E2B2C}"/>
      </w:docPartPr>
      <w:docPartBody>
        <w:p w:rsidR="00FC5993" w:rsidRDefault="00FC5993">
          <w:pPr>
            <w:pStyle w:val="9CAE12E6D3954DC4B6D61A8B809A6EF9"/>
          </w:pPr>
          <w:r w:rsidRPr="00122E79">
            <w:rPr>
              <w:rStyle w:val="mfasiintens"/>
            </w:rPr>
            <w:t>Feu clic aquí per escriure text.</w:t>
          </w:r>
        </w:p>
      </w:docPartBody>
    </w:docPart>
    <w:docPart>
      <w:docPartPr>
        <w:name w:val="3C734B95FE774A54988E37D2BAD561E2"/>
        <w:category>
          <w:name w:val="General"/>
          <w:gallery w:val="placeholder"/>
        </w:category>
        <w:types>
          <w:type w:val="bbPlcHdr"/>
        </w:types>
        <w:behaviors>
          <w:behavior w:val="content"/>
        </w:behaviors>
        <w:guid w:val="{CFD0CB7A-513E-40F6-B149-29D0FFA9681D}"/>
      </w:docPartPr>
      <w:docPartBody>
        <w:p w:rsidR="00FC5993" w:rsidRDefault="00FC5993">
          <w:pPr>
            <w:pStyle w:val="3C734B95FE774A54988E37D2BAD561E2"/>
          </w:pPr>
          <w:r w:rsidRPr="00122E79">
            <w:rPr>
              <w:rStyle w:val="mfasiintens"/>
            </w:rPr>
            <w:t>Feu clic aquí per escriure text.</w:t>
          </w:r>
        </w:p>
      </w:docPartBody>
    </w:docPart>
    <w:docPart>
      <w:docPartPr>
        <w:name w:val="68256CF3C3474114BEE78BE4E962BB71"/>
        <w:category>
          <w:name w:val="General"/>
          <w:gallery w:val="placeholder"/>
        </w:category>
        <w:types>
          <w:type w:val="bbPlcHdr"/>
        </w:types>
        <w:behaviors>
          <w:behavior w:val="content"/>
        </w:behaviors>
        <w:guid w:val="{D8B0E627-F94B-4424-AD5C-7AE8ADB1C031}"/>
      </w:docPartPr>
      <w:docPartBody>
        <w:p w:rsidR="00FC5993" w:rsidRDefault="00FC5993">
          <w:pPr>
            <w:pStyle w:val="68256CF3C3474114BEE78BE4E962BB71"/>
          </w:pPr>
          <w:r w:rsidRPr="00122E79">
            <w:rPr>
              <w:rStyle w:val="mfasiintens"/>
            </w:rPr>
            <w:t>Feu clic aquí per escriure text.</w:t>
          </w:r>
        </w:p>
      </w:docPartBody>
    </w:docPart>
    <w:docPart>
      <w:docPartPr>
        <w:name w:val="B484235A7CCF496FBEE753B4EC453E0E"/>
        <w:category>
          <w:name w:val="General"/>
          <w:gallery w:val="placeholder"/>
        </w:category>
        <w:types>
          <w:type w:val="bbPlcHdr"/>
        </w:types>
        <w:behaviors>
          <w:behavior w:val="content"/>
        </w:behaviors>
        <w:guid w:val="{EFDEB016-D2A5-4BCE-9928-A8F573F593FA}"/>
      </w:docPartPr>
      <w:docPartBody>
        <w:p w:rsidR="00FC5993" w:rsidRDefault="00FC5993">
          <w:pPr>
            <w:pStyle w:val="B484235A7CCF496FBEE753B4EC453E0E"/>
          </w:pPr>
          <w:r w:rsidRPr="00122E79">
            <w:rPr>
              <w:rStyle w:val="mfasiintens"/>
            </w:rPr>
            <w:t>Feu clic aquí per escriure text.</w:t>
          </w:r>
        </w:p>
      </w:docPartBody>
    </w:docPart>
    <w:docPart>
      <w:docPartPr>
        <w:name w:val="991D25A054D74DC3A08479156D96A4B2"/>
        <w:category>
          <w:name w:val="General"/>
          <w:gallery w:val="placeholder"/>
        </w:category>
        <w:types>
          <w:type w:val="bbPlcHdr"/>
        </w:types>
        <w:behaviors>
          <w:behavior w:val="content"/>
        </w:behaviors>
        <w:guid w:val="{7FCDA3F7-2718-4C55-B5B1-FD889E6D478E}"/>
      </w:docPartPr>
      <w:docPartBody>
        <w:p w:rsidR="00FC5993" w:rsidRDefault="00FC5993">
          <w:pPr>
            <w:pStyle w:val="991D25A054D74DC3A08479156D96A4B2"/>
          </w:pPr>
          <w:r w:rsidRPr="00122E79">
            <w:rPr>
              <w:rStyle w:val="mfasiintens"/>
            </w:rPr>
            <w:t>Feu clic aquí per escriure text.</w:t>
          </w:r>
        </w:p>
      </w:docPartBody>
    </w:docPart>
    <w:docPart>
      <w:docPartPr>
        <w:name w:val="45FF5801940146B785670119463B8983"/>
        <w:category>
          <w:name w:val="General"/>
          <w:gallery w:val="placeholder"/>
        </w:category>
        <w:types>
          <w:type w:val="bbPlcHdr"/>
        </w:types>
        <w:behaviors>
          <w:behavior w:val="content"/>
        </w:behaviors>
        <w:guid w:val="{CA679305-A225-4989-B314-1AE864F72780}"/>
      </w:docPartPr>
      <w:docPartBody>
        <w:p w:rsidR="00FC5993" w:rsidRDefault="00FC5993">
          <w:pPr>
            <w:pStyle w:val="45FF5801940146B785670119463B8983"/>
          </w:pPr>
          <w:r w:rsidRPr="00122E79">
            <w:rPr>
              <w:rStyle w:val="mfasiintens"/>
            </w:rPr>
            <w:t>Feu clic aquí per escriure text.</w:t>
          </w:r>
        </w:p>
      </w:docPartBody>
    </w:docPart>
    <w:docPart>
      <w:docPartPr>
        <w:name w:val="A2B9CB337D074D8BA2DA0051CF176C9B"/>
        <w:category>
          <w:name w:val="General"/>
          <w:gallery w:val="placeholder"/>
        </w:category>
        <w:types>
          <w:type w:val="bbPlcHdr"/>
        </w:types>
        <w:behaviors>
          <w:behavior w:val="content"/>
        </w:behaviors>
        <w:guid w:val="{F11AACE3-069D-49BB-9F5F-7506C8E0B59C}"/>
      </w:docPartPr>
      <w:docPartBody>
        <w:p w:rsidR="00FC5993" w:rsidRDefault="00FC5993">
          <w:pPr>
            <w:pStyle w:val="A2B9CB337D074D8BA2DA0051CF176C9B"/>
          </w:pPr>
          <w:r w:rsidRPr="00122E79">
            <w:rPr>
              <w:rStyle w:val="mfasiintens"/>
            </w:rPr>
            <w:t>Feu clic aquí per escriure text.</w:t>
          </w:r>
        </w:p>
      </w:docPartBody>
    </w:docPart>
    <w:docPart>
      <w:docPartPr>
        <w:name w:val="03AF3BAD3F6D421EAEBE32AA23B436D2"/>
        <w:category>
          <w:name w:val="General"/>
          <w:gallery w:val="placeholder"/>
        </w:category>
        <w:types>
          <w:type w:val="bbPlcHdr"/>
        </w:types>
        <w:behaviors>
          <w:behavior w:val="content"/>
        </w:behaviors>
        <w:guid w:val="{064673EC-1CE0-4497-A4B6-CF76B45E561D}"/>
      </w:docPartPr>
      <w:docPartBody>
        <w:p w:rsidR="00FC5993" w:rsidRDefault="00FC5993">
          <w:pPr>
            <w:pStyle w:val="03AF3BAD3F6D421EAEBE32AA23B436D2"/>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993"/>
    <w:rsid w:val="000B4125"/>
    <w:rsid w:val="00FC599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6BFD1F96D6CD4F18BC3F92EC46976712">
    <w:name w:val="6BFD1F96D6CD4F18BC3F92EC46976712"/>
  </w:style>
  <w:style w:type="paragraph" w:customStyle="1" w:styleId="795C86649A8A4DFB8D22B9B1168AE2BE">
    <w:name w:val="795C86649A8A4DFB8D22B9B1168AE2BE"/>
  </w:style>
  <w:style w:type="paragraph" w:customStyle="1" w:styleId="D1CC347FDF6A4CC9B720AB8AEC207625">
    <w:name w:val="D1CC347FDF6A4CC9B720AB8AEC207625"/>
  </w:style>
  <w:style w:type="paragraph" w:customStyle="1" w:styleId="41BE88E2A3FA44CA94E1D92DCE2A07FC">
    <w:name w:val="41BE88E2A3FA44CA94E1D92DCE2A07FC"/>
  </w:style>
  <w:style w:type="paragraph" w:customStyle="1" w:styleId="2E6425B163B24F4E932224D163060384">
    <w:name w:val="2E6425B163B24F4E932224D163060384"/>
  </w:style>
  <w:style w:type="paragraph" w:customStyle="1" w:styleId="AC42DDB07D244351964E34C4F9935D87">
    <w:name w:val="AC42DDB07D244351964E34C4F9935D87"/>
  </w:style>
  <w:style w:type="paragraph" w:customStyle="1" w:styleId="057FA707F3C54C1895B25F57EF4A9C1E">
    <w:name w:val="057FA707F3C54C1895B25F57EF4A9C1E"/>
  </w:style>
  <w:style w:type="paragraph" w:customStyle="1" w:styleId="D049D349B1634E81A8A2850BADFCB9AA">
    <w:name w:val="D049D349B1634E81A8A2850BADFCB9AA"/>
  </w:style>
  <w:style w:type="paragraph" w:customStyle="1" w:styleId="657D0030BA8349508B860EFF31AA8CDE">
    <w:name w:val="657D0030BA8349508B860EFF31AA8CDE"/>
  </w:style>
  <w:style w:type="paragraph" w:customStyle="1" w:styleId="834EC342BB4F433E82F82535C2EDDD1F">
    <w:name w:val="834EC342BB4F433E82F82535C2EDDD1F"/>
  </w:style>
  <w:style w:type="paragraph" w:customStyle="1" w:styleId="09673001D91B46AE9308C21FA8351231">
    <w:name w:val="09673001D91B46AE9308C21FA8351231"/>
  </w:style>
  <w:style w:type="paragraph" w:customStyle="1" w:styleId="638774A60A4B438486DC1EFEF17A3DD5">
    <w:name w:val="638774A60A4B438486DC1EFEF17A3DD5"/>
  </w:style>
  <w:style w:type="paragraph" w:customStyle="1" w:styleId="5D393DA8F4E6456CBA7D81FD7113B594">
    <w:name w:val="5D393DA8F4E6456CBA7D81FD7113B594"/>
  </w:style>
  <w:style w:type="paragraph" w:customStyle="1" w:styleId="3A567BF530CD42549CD406B902313570">
    <w:name w:val="3A567BF530CD42549CD406B902313570"/>
  </w:style>
  <w:style w:type="paragraph" w:customStyle="1" w:styleId="9CAE12E6D3954DC4B6D61A8B809A6EF9">
    <w:name w:val="9CAE12E6D3954DC4B6D61A8B809A6EF9"/>
  </w:style>
  <w:style w:type="paragraph" w:customStyle="1" w:styleId="3C734B95FE774A54988E37D2BAD561E2">
    <w:name w:val="3C734B95FE774A54988E37D2BAD561E2"/>
  </w:style>
  <w:style w:type="paragraph" w:customStyle="1" w:styleId="68256CF3C3474114BEE78BE4E962BB71">
    <w:name w:val="68256CF3C3474114BEE78BE4E962BB71"/>
  </w:style>
  <w:style w:type="paragraph" w:customStyle="1" w:styleId="B484235A7CCF496FBEE753B4EC453E0E">
    <w:name w:val="B484235A7CCF496FBEE753B4EC453E0E"/>
  </w:style>
  <w:style w:type="paragraph" w:customStyle="1" w:styleId="991D25A054D74DC3A08479156D96A4B2">
    <w:name w:val="991D25A054D74DC3A08479156D96A4B2"/>
  </w:style>
  <w:style w:type="paragraph" w:customStyle="1" w:styleId="45FF5801940146B785670119463B8983">
    <w:name w:val="45FF5801940146B785670119463B8983"/>
  </w:style>
  <w:style w:type="paragraph" w:customStyle="1" w:styleId="A2B9CB337D074D8BA2DA0051CF176C9B">
    <w:name w:val="A2B9CB337D074D8BA2DA0051CF176C9B"/>
  </w:style>
  <w:style w:type="paragraph" w:customStyle="1" w:styleId="03AF3BAD3F6D421EAEBE32AA23B436D2">
    <w:name w:val="03AF3BAD3F6D421EAEBE32AA23B436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TotalTime>
  <Pages>9</Pages>
  <Words>4235</Words>
  <Characters>24141</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2</cp:revision>
  <cp:lastPrinted>2023-11-07T12:28:00Z</cp:lastPrinted>
  <dcterms:created xsi:type="dcterms:W3CDTF">2025-10-20T12:43:00Z</dcterms:created>
  <dcterms:modified xsi:type="dcterms:W3CDTF">2025-10-20T12:44:00Z</dcterms:modified>
</cp:coreProperties>
</file>