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39CCC"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6CB31D57" w14:textId="77777777" w:rsidR="00CD2873" w:rsidRPr="006B71C0" w:rsidRDefault="00CD2873" w:rsidP="00CD2873">
      <w:pPr>
        <w:pStyle w:val="Textindependent"/>
        <w:jc w:val="center"/>
        <w:rPr>
          <w:rFonts w:ascii="Aptos" w:hAnsi="Aptos"/>
          <w:b/>
          <w:sz w:val="20"/>
          <w:szCs w:val="20"/>
        </w:rPr>
      </w:pPr>
    </w:p>
    <w:p w14:paraId="2E798DA4" w14:textId="77777777" w:rsidR="00CD2873" w:rsidRPr="006B71C0" w:rsidRDefault="00CD2873" w:rsidP="00CD2873">
      <w:pPr>
        <w:rPr>
          <w:rFonts w:ascii="Aptos" w:hAnsi="Aptos" w:cs="Arial"/>
          <w:b/>
          <w:sz w:val="20"/>
          <w:szCs w:val="20"/>
        </w:rPr>
      </w:pPr>
    </w:p>
    <w:p w14:paraId="083B89F3"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2100F4800F114C55AEF68DD086DB7B09"/>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2100F4800F114C55AEF68DD086DB7B09"/>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2100F4800F114C55AEF68DD086DB7B09"/>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2100F4800F114C55AEF68DD086DB7B09"/>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2100F4800F114C55AEF68DD086DB7B09"/>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6F27D9AF"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24506B6" w14:textId="77777777" w:rsidTr="00A57B4F">
        <w:trPr>
          <w:trHeight w:val="340"/>
        </w:trPr>
        <w:tc>
          <w:tcPr>
            <w:tcW w:w="8612" w:type="dxa"/>
            <w:vAlign w:val="center"/>
          </w:tcPr>
          <w:p w14:paraId="66D7076E" w14:textId="04DE12FE"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2100F4800F114C55AEF68DD086DB7B09"/>
                </w:placeholder>
              </w:sdtPr>
              <w:sdtEndPr>
                <w:rPr>
                  <w:rStyle w:val="mfasiintens"/>
                </w:rPr>
              </w:sdtEndPr>
              <w:sdtContent>
                <w:r w:rsidR="00771BCB" w:rsidRPr="00771BCB">
                  <w:rPr>
                    <w:rStyle w:val="mfasiintens"/>
                    <w:rFonts w:ascii="Aptos" w:hAnsi="Aptos"/>
                  </w:rPr>
                  <w:t>001_P2502521</w:t>
                </w:r>
              </w:sdtContent>
            </w:sdt>
          </w:p>
        </w:tc>
      </w:tr>
      <w:tr w:rsidR="00CD2873" w:rsidRPr="006B71C0" w14:paraId="0900B383" w14:textId="77777777" w:rsidTr="00A57B4F">
        <w:trPr>
          <w:trHeight w:val="547"/>
        </w:trPr>
        <w:tc>
          <w:tcPr>
            <w:tcW w:w="8612" w:type="dxa"/>
          </w:tcPr>
          <w:p w14:paraId="0D1F68B6" w14:textId="58DAB247"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2100F4800F114C55AEF68DD086DB7B09"/>
                </w:placeholder>
              </w:sdtPr>
              <w:sdtEndPr>
                <w:rPr>
                  <w:rStyle w:val="mfasiintens"/>
                </w:rPr>
              </w:sdtEndPr>
              <w:sdtContent>
                <w:r w:rsidR="00771BCB" w:rsidRPr="00771BCB">
                  <w:rPr>
                    <w:rStyle w:val="mfasiintens"/>
                    <w:rFonts w:ascii="Aptos" w:hAnsi="Aptos"/>
                  </w:rPr>
                  <w:t>Reparació del ferm i marges d'un tram del camí interior de Mas Guimbau</w:t>
                </w:r>
              </w:sdtContent>
            </w:sdt>
          </w:p>
        </w:tc>
      </w:tr>
      <w:tr w:rsidR="00A13471" w:rsidRPr="006B71C0" w14:paraId="630C01C5" w14:textId="77777777" w:rsidTr="005A7CB0">
        <w:trPr>
          <w:trHeight w:val="397"/>
        </w:trPr>
        <w:tc>
          <w:tcPr>
            <w:tcW w:w="8612" w:type="dxa"/>
            <w:vAlign w:val="center"/>
          </w:tcPr>
          <w:p w14:paraId="7AF34E33" w14:textId="4824D5BA"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EndPr/>
              <w:sdtContent>
                <w:r w:rsidR="00771BCB">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5EACDD8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28BB3A4B"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31B81634" w14:textId="77777777" w:rsidR="00CD2873" w:rsidRPr="006B71C0" w:rsidRDefault="00CD2873" w:rsidP="00CD2873">
      <w:pPr>
        <w:rPr>
          <w:rFonts w:ascii="Aptos" w:hAnsi="Aptos" w:cs="Arial"/>
          <w:sz w:val="20"/>
          <w:szCs w:val="20"/>
        </w:rPr>
      </w:pPr>
    </w:p>
    <w:p w14:paraId="7E38A340"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2100F4800F114C55AEF68DD086DB7B09"/>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5DDBD0B3"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2100F4800F114C55AEF68DD086DB7B09"/>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54E24602"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2100F4800F114C55AEF68DD086DB7B09"/>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7A4928C"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2100F4800F114C55AEF68DD086DB7B09"/>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4F96B3D7" w14:textId="77777777" w:rsidR="00CD2873" w:rsidRPr="006B71C0" w:rsidRDefault="00CD2873" w:rsidP="00CD2873">
      <w:pPr>
        <w:rPr>
          <w:rFonts w:ascii="Aptos" w:hAnsi="Aptos" w:cs="Arial"/>
          <w:sz w:val="20"/>
          <w:szCs w:val="20"/>
        </w:rPr>
      </w:pPr>
    </w:p>
    <w:p w14:paraId="637E14AC"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76EBF4F4" w14:textId="77777777" w:rsidR="00CD2873" w:rsidRPr="006B71C0" w:rsidRDefault="00CD2873" w:rsidP="00CD2873">
      <w:pPr>
        <w:rPr>
          <w:rFonts w:ascii="Aptos" w:hAnsi="Aptos" w:cs="Arial"/>
          <w:sz w:val="20"/>
          <w:szCs w:val="20"/>
        </w:rPr>
      </w:pPr>
    </w:p>
    <w:p w14:paraId="5521391D"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2E65BE54AF5A41938D54AB720B4F228C"/>
          </w:placeholder>
          <w:showingPlcHdr/>
        </w:sdtPr>
        <w:sdtEndPr>
          <w:rPr>
            <w:rStyle w:val="mfasiintens"/>
          </w:rPr>
        </w:sdtEndPr>
        <w:sdtContent>
          <w:r w:rsidRPr="006B71C0">
            <w:rPr>
              <w:rStyle w:val="mfasiintens"/>
              <w:rFonts w:ascii="Aptos" w:hAnsi="Aptos"/>
            </w:rPr>
            <w:t>Feu clic aquí per escriure text.</w:t>
          </w:r>
        </w:sdtContent>
      </w:sdt>
    </w:p>
    <w:p w14:paraId="7698ECC4"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63C0163C"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681A496C"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5B21DF86"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D890ED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4E0A3A6C"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79701A8C"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5CB75A7A"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0116F0A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64253A0A" w14:textId="77777777" w:rsidTr="00BC328D">
        <w:sdt>
          <w:sdtPr>
            <w:rPr>
              <w:rFonts w:ascii="Aptos" w:hAnsi="Aptos"/>
              <w:sz w:val="20"/>
              <w:szCs w:val="20"/>
            </w:rPr>
            <w:id w:val="669141610"/>
            <w:placeholder>
              <w:docPart w:val="3B6BBF2A360D443D8BFADA45214B0AAB"/>
            </w:placeholder>
            <w:showingPlcHdr/>
          </w:sdtPr>
          <w:sdtEndPr/>
          <w:sdtContent>
            <w:tc>
              <w:tcPr>
                <w:tcW w:w="4989" w:type="dxa"/>
                <w:tcBorders>
                  <w:top w:val="single" w:sz="12" w:space="0" w:color="auto"/>
                </w:tcBorders>
              </w:tcPr>
              <w:p w14:paraId="537F9484"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3B6BBF2A360D443D8BFADA45214B0AAB"/>
              </w:placeholder>
            </w:sdtPr>
            <w:sdtEndPr/>
            <w:sdtContent>
              <w:p w14:paraId="607180E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3B6BBF2A360D443D8BFADA45214B0AAB"/>
            </w:placeholder>
          </w:sdtPr>
          <w:sdtEndPr/>
          <w:sdtContent>
            <w:tc>
              <w:tcPr>
                <w:tcW w:w="964" w:type="dxa"/>
                <w:tcBorders>
                  <w:top w:val="single" w:sz="12" w:space="0" w:color="auto"/>
                </w:tcBorders>
              </w:tcPr>
              <w:p w14:paraId="7D6B7F9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3B6BBF2A360D443D8BFADA45214B0AAB"/>
              </w:placeholder>
            </w:sdtPr>
            <w:sdtEndPr/>
            <w:sdtContent>
              <w:p w14:paraId="200B14A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7B0A9F0D" w14:textId="77777777" w:rsidTr="00BC328D">
        <w:sdt>
          <w:sdtPr>
            <w:rPr>
              <w:rFonts w:ascii="Aptos" w:hAnsi="Aptos"/>
              <w:sz w:val="20"/>
              <w:szCs w:val="20"/>
            </w:rPr>
            <w:id w:val="240296076"/>
            <w:placeholder>
              <w:docPart w:val="47711893A0764E8093F54D6E0F0E8D0B"/>
            </w:placeholder>
          </w:sdtPr>
          <w:sdtEndPr/>
          <w:sdtContent>
            <w:tc>
              <w:tcPr>
                <w:tcW w:w="4989" w:type="dxa"/>
              </w:tcPr>
              <w:p w14:paraId="033081E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7B435A357B0A46EC80B2E54B76CD374B"/>
              </w:placeholder>
            </w:sdtPr>
            <w:sdtEndPr/>
            <w:sdtContent>
              <w:p w14:paraId="76F34BF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18104FB6454241CABFE680E95E6022B6"/>
            </w:placeholder>
          </w:sdtPr>
          <w:sdtEndPr/>
          <w:sdtContent>
            <w:tc>
              <w:tcPr>
                <w:tcW w:w="964" w:type="dxa"/>
              </w:tcPr>
              <w:p w14:paraId="6EB5F13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BFAB8123A8B340EB8F15BCDAEF16FE9F"/>
              </w:placeholder>
            </w:sdtPr>
            <w:sdtEndPr/>
            <w:sdtContent>
              <w:p w14:paraId="54F2A0A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C338BCA" w14:textId="77777777" w:rsidTr="00BC328D">
        <w:sdt>
          <w:sdtPr>
            <w:rPr>
              <w:rFonts w:ascii="Aptos" w:hAnsi="Aptos"/>
              <w:sz w:val="20"/>
              <w:szCs w:val="20"/>
            </w:rPr>
            <w:id w:val="1006645454"/>
            <w:placeholder>
              <w:docPart w:val="BE96A0B9CE454C29B06D13780BF608BD"/>
            </w:placeholder>
          </w:sdtPr>
          <w:sdtEndPr/>
          <w:sdtContent>
            <w:tc>
              <w:tcPr>
                <w:tcW w:w="4989" w:type="dxa"/>
              </w:tcPr>
              <w:p w14:paraId="6184BB3E"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155837D542644876BF784CCEB12694D9"/>
              </w:placeholder>
            </w:sdtPr>
            <w:sdtEndPr/>
            <w:sdtContent>
              <w:p w14:paraId="3C102DB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ED1649047A844D9FA0EE0648AEC05837"/>
            </w:placeholder>
          </w:sdtPr>
          <w:sdtEndPr/>
          <w:sdtContent>
            <w:tc>
              <w:tcPr>
                <w:tcW w:w="964" w:type="dxa"/>
              </w:tcPr>
              <w:p w14:paraId="53B77AE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1FD6DB4E89EF4A0199B8A0F9B83097D9"/>
              </w:placeholder>
            </w:sdtPr>
            <w:sdtEndPr/>
            <w:sdtContent>
              <w:p w14:paraId="40F4036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5DAB2F4" w14:textId="77777777" w:rsidTr="00BC328D">
        <w:sdt>
          <w:sdtPr>
            <w:rPr>
              <w:rFonts w:ascii="Aptos" w:hAnsi="Aptos"/>
              <w:sz w:val="20"/>
              <w:szCs w:val="20"/>
            </w:rPr>
            <w:id w:val="833654896"/>
            <w:placeholder>
              <w:docPart w:val="AAB1619C37204AA8970EF76035C14146"/>
            </w:placeholder>
          </w:sdtPr>
          <w:sdtEndPr/>
          <w:sdtContent>
            <w:tc>
              <w:tcPr>
                <w:tcW w:w="4989" w:type="dxa"/>
              </w:tcPr>
              <w:p w14:paraId="1086AA8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81F07AAC6A1D4279B8DBCC96C479DF68"/>
              </w:placeholder>
            </w:sdtPr>
            <w:sdtEndPr/>
            <w:sdtContent>
              <w:p w14:paraId="19482D3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FE5ECFDE8006421EA6E43F92B0BF2AEB"/>
            </w:placeholder>
          </w:sdtPr>
          <w:sdtEndPr/>
          <w:sdtContent>
            <w:tc>
              <w:tcPr>
                <w:tcW w:w="964" w:type="dxa"/>
              </w:tcPr>
              <w:p w14:paraId="00FC929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F70A519B1F394B3CA3206A591238E9BF"/>
              </w:placeholder>
            </w:sdtPr>
            <w:sdtEndPr/>
            <w:sdtContent>
              <w:p w14:paraId="748FA5D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3EEC0F8" w14:textId="77777777" w:rsidTr="00BC328D">
        <w:sdt>
          <w:sdtPr>
            <w:rPr>
              <w:rFonts w:ascii="Aptos" w:hAnsi="Aptos"/>
              <w:sz w:val="20"/>
              <w:szCs w:val="20"/>
            </w:rPr>
            <w:id w:val="1297329695"/>
            <w:placeholder>
              <w:docPart w:val="2F0FFDCDC6E84FD5A3494E7C28191668"/>
            </w:placeholder>
          </w:sdtPr>
          <w:sdtEndPr/>
          <w:sdtContent>
            <w:tc>
              <w:tcPr>
                <w:tcW w:w="4989" w:type="dxa"/>
              </w:tcPr>
              <w:p w14:paraId="72100B56"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9474989CDC5E4A708FC37AC7FD9D82E6"/>
              </w:placeholder>
            </w:sdtPr>
            <w:sdtEndPr/>
            <w:sdtContent>
              <w:p w14:paraId="6C8FD42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09214587B90F4638866D3391E716ADE7"/>
            </w:placeholder>
          </w:sdtPr>
          <w:sdtEndPr/>
          <w:sdtContent>
            <w:tc>
              <w:tcPr>
                <w:tcW w:w="964" w:type="dxa"/>
              </w:tcPr>
              <w:p w14:paraId="64C9F9C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B7D0808C847249488776F406758E58DE"/>
              </w:placeholder>
            </w:sdtPr>
            <w:sdtEndPr/>
            <w:sdtContent>
              <w:p w14:paraId="3380815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0FFAAE3" w14:textId="77777777" w:rsidTr="00BC328D">
        <w:sdt>
          <w:sdtPr>
            <w:rPr>
              <w:rFonts w:ascii="Aptos" w:hAnsi="Aptos"/>
              <w:sz w:val="20"/>
              <w:szCs w:val="20"/>
            </w:rPr>
            <w:id w:val="245698801"/>
            <w:placeholder>
              <w:docPart w:val="6B3266061D69480A87B1EE9293B23478"/>
            </w:placeholder>
          </w:sdtPr>
          <w:sdtEndPr/>
          <w:sdtContent>
            <w:tc>
              <w:tcPr>
                <w:tcW w:w="4989" w:type="dxa"/>
                <w:tcBorders>
                  <w:bottom w:val="single" w:sz="12" w:space="0" w:color="auto"/>
                </w:tcBorders>
              </w:tcPr>
              <w:p w14:paraId="596DC62E"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DFFA58A7F73549B38DBE572D946E1D7C"/>
              </w:placeholder>
            </w:sdtPr>
            <w:sdtEndPr/>
            <w:sdtContent>
              <w:p w14:paraId="6358B59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B072BCC98A2B4F2D9F63E172B4BEBFB5"/>
            </w:placeholder>
          </w:sdtPr>
          <w:sdtEndPr/>
          <w:sdtContent>
            <w:tc>
              <w:tcPr>
                <w:tcW w:w="964" w:type="dxa"/>
                <w:tcBorders>
                  <w:bottom w:val="single" w:sz="12" w:space="0" w:color="auto"/>
                </w:tcBorders>
              </w:tcPr>
              <w:p w14:paraId="5D3C3F3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6B532D5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8410635" w14:textId="77777777" w:rsidTr="00BC328D">
        <w:tc>
          <w:tcPr>
            <w:tcW w:w="4989" w:type="dxa"/>
            <w:tcBorders>
              <w:top w:val="single" w:sz="12" w:space="0" w:color="auto"/>
              <w:bottom w:val="single" w:sz="12" w:space="0" w:color="auto"/>
            </w:tcBorders>
            <w:shd w:val="clear" w:color="auto" w:fill="EEECE1" w:themeFill="background2"/>
          </w:tcPr>
          <w:p w14:paraId="1B4BB489"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4259BF2A"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08078E78"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24F14DC3"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51980D53"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5143FC79"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38398733"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12046FD2"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4F4278EB"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4425C0F6" w14:textId="77777777" w:rsidR="00CD2873" w:rsidRPr="006B71C0" w:rsidRDefault="00DE48D6"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7768854A" w14:textId="77777777" w:rsidR="00CD2873" w:rsidRPr="006B71C0" w:rsidRDefault="00DE48D6"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7FCE659C"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2C1D0A15" w14:textId="77777777" w:rsidR="00D52ED4" w:rsidRPr="006B71C0" w:rsidRDefault="00DE48D6"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71189D92" w14:textId="77777777" w:rsidR="00D52ED4" w:rsidRPr="006B71C0" w:rsidRDefault="00DE48D6"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5861D0FD" w14:textId="77777777" w:rsidR="00D52ED4" w:rsidRPr="006B71C0" w:rsidRDefault="00DE48D6"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2100F4800F114C55AEF68DD086DB7B09"/>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3B9B69EE" w14:textId="77777777" w:rsidR="00D52ED4" w:rsidRPr="006B71C0" w:rsidRDefault="00DE48D6"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543B9824" w14:textId="77777777" w:rsidR="00CD2873" w:rsidRPr="006B71C0" w:rsidRDefault="00DE48D6"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0D487E43" w14:textId="77777777" w:rsidR="00D52ED4" w:rsidRPr="006B71C0" w:rsidRDefault="00DE48D6"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31209A5F" w14:textId="5CA03B1C" w:rsidR="0028182A" w:rsidRPr="006B71C0" w:rsidRDefault="00DE48D6"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4ACEF3AC" w14:textId="3C0E0922" w:rsidR="00EB43E5" w:rsidRPr="006B71C0" w:rsidRDefault="00DE48D6"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B23039">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2100F4800F114C55AEF68DD086DB7B09"/>
          </w:placeholder>
        </w:sdtPr>
        <w:sdtEndPr>
          <w:rPr>
            <w:highlight w:val="yellow"/>
          </w:rPr>
        </w:sdtEndPr>
        <w:sdtContent>
          <w:r w:rsidR="00D45076" w:rsidRPr="00D45076">
            <w:rPr>
              <w:rStyle w:val="mfasiintens"/>
              <w:rFonts w:ascii="Aptos" w:hAnsi="Aptos"/>
              <w:color w:val="FF0000"/>
              <w:highlight w:val="yellow"/>
            </w:rPr>
            <w:t>indicar import assegura</w:t>
          </w:r>
          <w:r w:rsidR="00D45076">
            <w:rPr>
              <w:rStyle w:val="mfasiintens"/>
              <w:rFonts w:ascii="Aptos" w:hAnsi="Aptos"/>
              <w:color w:val="FF0000"/>
              <w:highlight w:val="yellow"/>
            </w:rPr>
            <w:t>t per l’empresa</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0066DA11"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04C863B8" w14:textId="77777777" w:rsidR="00D52ED4" w:rsidRPr="006B71C0" w:rsidRDefault="00DE48D6"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16A63D66" w14:textId="77777777" w:rsidR="00D52ED4" w:rsidRPr="006B71C0" w:rsidRDefault="00DE48D6"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2100F4800F114C55AEF68DD086DB7B09"/>
          </w:placeholder>
        </w:sdtPr>
        <w:sdtEndPr/>
        <w:sdtContent>
          <w:r w:rsidR="00D52ED4" w:rsidRPr="006B71C0">
            <w:rPr>
              <w:rStyle w:val="CitaCar"/>
              <w:rFonts w:ascii="Aptos" w:hAnsi="Aptos"/>
            </w:rPr>
            <w:t>.....................................................</w:t>
          </w:r>
        </w:sdtContent>
      </w:sdt>
    </w:p>
    <w:p w14:paraId="028E32B5" w14:textId="77777777" w:rsidR="00D52ED4" w:rsidRPr="006B71C0" w:rsidRDefault="00DE48D6"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43C0357" w14:textId="77777777" w:rsidR="00D52ED4" w:rsidRPr="006B71C0" w:rsidRDefault="00DE48D6"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2D58D792"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4452BC4A" w14:textId="77777777" w:rsidR="00D52ED4" w:rsidRPr="006B71C0" w:rsidRDefault="00DE48D6"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350E4693"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7FB655E8"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110AA3B0" w14:textId="77777777" w:rsidR="00CD2873" w:rsidRPr="006B71C0" w:rsidRDefault="00DE48D6"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0365AE5" w14:textId="77777777" w:rsidR="003D15A7" w:rsidRPr="006B71C0" w:rsidRDefault="00DE48D6"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2049F9BB"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50FE3C0C"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44526C47"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2910CA6B"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0432308F"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147D8E95"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2FD3992F"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63A87C9C"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51C15306"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009AEBAB" w14:textId="77777777" w:rsidR="00D52ED4" w:rsidRPr="006B71C0" w:rsidRDefault="00DE48D6"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24FB478"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56CB4605" w14:textId="77777777" w:rsidR="00CD2873" w:rsidRPr="006B71C0" w:rsidRDefault="00DE48D6"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F4A1EBC" w14:textId="77777777" w:rsidR="00CD2873" w:rsidRDefault="00DE48D6"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6989E1DE"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69AAFE1A"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5FE32055"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275C4482"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19BCEAB9"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F857739"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3E3BB281"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133BCED1"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7879D421"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74CBFCA2"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50A7BC6D"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DF478E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36CE8DC2"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2D211788"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69907DE4"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673A8A96"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BE398DF"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756C90EE"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6100E635"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7A8C60E2"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2100F4800F114C55AEF68DD086DB7B09"/>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766DB1F0"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9503D7F"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2100F4800F114C55AEF68DD086DB7B09"/>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46540DF9"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21A8E552"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677248CA"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65F4A98"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30BD818F"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71202AB4"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7A1340D6"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4FAB3EE9"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7799638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528B5D86"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478FBBB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02133B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44CAFF2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3AAC44A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DD1A1D0"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E3993C8"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31E75D2A"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3EDD154"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2584386B"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5C751D7D"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13F91C3B"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6BCB26A"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20156214"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6F605D5F"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5EEB09FC"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79EAE7C7"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43CAB853"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530E2BE2"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1B64DD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9D65CD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1FB5B054"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183A4DC6"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0FC674CE"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4B7BCE70"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67AB8317"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39D0F27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FF32C75"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EFD3AD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63C6A4F0"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56B287CB"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1A105336"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7F54F7A2"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79AD0AD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7E84F5A0"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DCFE526"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B96BD8B"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0F25610"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0BDC721E"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2312954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1AF4CCD6"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3C62E8A3"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39838637"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05C0AD06"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4BBA65C4"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48DEFEF2"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2DE77596"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50EA3" w14:textId="77777777" w:rsidR="00B07413" w:rsidRDefault="00B07413" w:rsidP="00CD2873">
      <w:r>
        <w:separator/>
      </w:r>
    </w:p>
  </w:endnote>
  <w:endnote w:type="continuationSeparator" w:id="0">
    <w:p w14:paraId="4973AB6D" w14:textId="77777777" w:rsidR="00B07413" w:rsidRDefault="00B07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0686F09"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11786C1D"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CCE62" w14:textId="77777777" w:rsidR="00B07413" w:rsidRDefault="00B07413" w:rsidP="00CD2873">
      <w:r>
        <w:separator/>
      </w:r>
    </w:p>
  </w:footnote>
  <w:footnote w:type="continuationSeparator" w:id="0">
    <w:p w14:paraId="4D87A03C" w14:textId="77777777" w:rsidR="00B07413" w:rsidRDefault="00B07413" w:rsidP="00CD2873">
      <w:r>
        <w:continuationSeparator/>
      </w:r>
    </w:p>
  </w:footnote>
  <w:footnote w:id="1">
    <w:p w14:paraId="2CD7FC65"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4FA6B61"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45F66D63"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19CF404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EE12740"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EABA514"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9A7C4"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6F103CA" wp14:editId="572B2284">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75F9B8C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F103CA"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75F9B8C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413"/>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07428"/>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874AD"/>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1BCB"/>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07413"/>
    <w:rsid w:val="00B206FB"/>
    <w:rsid w:val="00B23039"/>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45076"/>
    <w:rsid w:val="00D51B0B"/>
    <w:rsid w:val="00D52ED4"/>
    <w:rsid w:val="00D55E42"/>
    <w:rsid w:val="00D6038E"/>
    <w:rsid w:val="00D61413"/>
    <w:rsid w:val="00D61C7A"/>
    <w:rsid w:val="00D7444F"/>
    <w:rsid w:val="00D7447F"/>
    <w:rsid w:val="00D9665D"/>
    <w:rsid w:val="00DA2421"/>
    <w:rsid w:val="00DA4B1A"/>
    <w:rsid w:val="00DA5303"/>
    <w:rsid w:val="00DC4696"/>
    <w:rsid w:val="00DE48D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7C31E"/>
  <w15:docId w15:val="{C9C4E52F-8DE4-419C-B91E-828DD3DC0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00F4800F114C55AEF68DD086DB7B09"/>
        <w:category>
          <w:name w:val="General"/>
          <w:gallery w:val="placeholder"/>
        </w:category>
        <w:types>
          <w:type w:val="bbPlcHdr"/>
        </w:types>
        <w:behaviors>
          <w:behavior w:val="content"/>
        </w:behaviors>
        <w:guid w:val="{18F863EC-95D0-4BED-B885-68C87A1A454D}"/>
      </w:docPartPr>
      <w:docPartBody>
        <w:p w:rsidR="005B11FB" w:rsidRDefault="005B11FB">
          <w:pPr>
            <w:pStyle w:val="2100F4800F114C55AEF68DD086DB7B09"/>
          </w:pPr>
          <w:r w:rsidRPr="00122E79">
            <w:rPr>
              <w:rStyle w:val="mfasiintens"/>
            </w:rPr>
            <w:t>Feu clic aquí per escriure text.</w:t>
          </w:r>
        </w:p>
      </w:docPartBody>
    </w:docPart>
    <w:docPart>
      <w:docPartPr>
        <w:name w:val="2E65BE54AF5A41938D54AB720B4F228C"/>
        <w:category>
          <w:name w:val="General"/>
          <w:gallery w:val="placeholder"/>
        </w:category>
        <w:types>
          <w:type w:val="bbPlcHdr"/>
        </w:types>
        <w:behaviors>
          <w:behavior w:val="content"/>
        </w:behaviors>
        <w:guid w:val="{542D2271-9F8A-4AA8-81C1-376391707C6A}"/>
      </w:docPartPr>
      <w:docPartBody>
        <w:p w:rsidR="005B11FB" w:rsidRDefault="005B11FB">
          <w:pPr>
            <w:pStyle w:val="2E65BE54AF5A41938D54AB720B4F228C"/>
          </w:pPr>
          <w:r w:rsidRPr="00122E79">
            <w:rPr>
              <w:rStyle w:val="mfasiintens"/>
            </w:rPr>
            <w:t>Feu clic aquí per escriure text.</w:t>
          </w:r>
        </w:p>
      </w:docPartBody>
    </w:docPart>
    <w:docPart>
      <w:docPartPr>
        <w:name w:val="3B6BBF2A360D443D8BFADA45214B0AAB"/>
        <w:category>
          <w:name w:val="General"/>
          <w:gallery w:val="placeholder"/>
        </w:category>
        <w:types>
          <w:type w:val="bbPlcHdr"/>
        </w:types>
        <w:behaviors>
          <w:behavior w:val="content"/>
        </w:behaviors>
        <w:guid w:val="{7579F270-912D-4543-8C43-DA0EE0561048}"/>
      </w:docPartPr>
      <w:docPartBody>
        <w:p w:rsidR="005B11FB" w:rsidRDefault="005B11FB">
          <w:pPr>
            <w:pStyle w:val="3B6BBF2A360D443D8BFADA45214B0AAB"/>
          </w:pPr>
          <w:r w:rsidRPr="00122E79">
            <w:rPr>
              <w:rStyle w:val="mfasiintens"/>
            </w:rPr>
            <w:t>Feu clic aquí per escriure text.</w:t>
          </w:r>
        </w:p>
      </w:docPartBody>
    </w:docPart>
    <w:docPart>
      <w:docPartPr>
        <w:name w:val="47711893A0764E8093F54D6E0F0E8D0B"/>
        <w:category>
          <w:name w:val="General"/>
          <w:gallery w:val="placeholder"/>
        </w:category>
        <w:types>
          <w:type w:val="bbPlcHdr"/>
        </w:types>
        <w:behaviors>
          <w:behavior w:val="content"/>
        </w:behaviors>
        <w:guid w:val="{E40AF0E3-C9D3-479D-BAAC-F93061099DA5}"/>
      </w:docPartPr>
      <w:docPartBody>
        <w:p w:rsidR="005B11FB" w:rsidRDefault="005B11FB">
          <w:pPr>
            <w:pStyle w:val="47711893A0764E8093F54D6E0F0E8D0B"/>
          </w:pPr>
          <w:r w:rsidRPr="00122E79">
            <w:rPr>
              <w:rStyle w:val="mfasiintens"/>
            </w:rPr>
            <w:t>Feu clic aquí per escriure text.</w:t>
          </w:r>
        </w:p>
      </w:docPartBody>
    </w:docPart>
    <w:docPart>
      <w:docPartPr>
        <w:name w:val="7B435A357B0A46EC80B2E54B76CD374B"/>
        <w:category>
          <w:name w:val="General"/>
          <w:gallery w:val="placeholder"/>
        </w:category>
        <w:types>
          <w:type w:val="bbPlcHdr"/>
        </w:types>
        <w:behaviors>
          <w:behavior w:val="content"/>
        </w:behaviors>
        <w:guid w:val="{ED07797F-886D-421A-BB7A-F51BBA03A914}"/>
      </w:docPartPr>
      <w:docPartBody>
        <w:p w:rsidR="005B11FB" w:rsidRDefault="005B11FB">
          <w:pPr>
            <w:pStyle w:val="7B435A357B0A46EC80B2E54B76CD374B"/>
          </w:pPr>
          <w:r w:rsidRPr="00122E79">
            <w:rPr>
              <w:rStyle w:val="mfasiintens"/>
            </w:rPr>
            <w:t>Feu clic aquí per escriure text.</w:t>
          </w:r>
        </w:p>
      </w:docPartBody>
    </w:docPart>
    <w:docPart>
      <w:docPartPr>
        <w:name w:val="18104FB6454241CABFE680E95E6022B6"/>
        <w:category>
          <w:name w:val="General"/>
          <w:gallery w:val="placeholder"/>
        </w:category>
        <w:types>
          <w:type w:val="bbPlcHdr"/>
        </w:types>
        <w:behaviors>
          <w:behavior w:val="content"/>
        </w:behaviors>
        <w:guid w:val="{93D10FE3-DCE0-4691-A656-19A3782A5909}"/>
      </w:docPartPr>
      <w:docPartBody>
        <w:p w:rsidR="005B11FB" w:rsidRDefault="005B11FB">
          <w:pPr>
            <w:pStyle w:val="18104FB6454241CABFE680E95E6022B6"/>
          </w:pPr>
          <w:r w:rsidRPr="00122E79">
            <w:rPr>
              <w:rStyle w:val="mfasiintens"/>
            </w:rPr>
            <w:t>Feu clic aquí per escriure text.</w:t>
          </w:r>
        </w:p>
      </w:docPartBody>
    </w:docPart>
    <w:docPart>
      <w:docPartPr>
        <w:name w:val="BFAB8123A8B340EB8F15BCDAEF16FE9F"/>
        <w:category>
          <w:name w:val="General"/>
          <w:gallery w:val="placeholder"/>
        </w:category>
        <w:types>
          <w:type w:val="bbPlcHdr"/>
        </w:types>
        <w:behaviors>
          <w:behavior w:val="content"/>
        </w:behaviors>
        <w:guid w:val="{9368ACF6-DD3D-4100-9460-363B827351F4}"/>
      </w:docPartPr>
      <w:docPartBody>
        <w:p w:rsidR="005B11FB" w:rsidRDefault="005B11FB">
          <w:pPr>
            <w:pStyle w:val="BFAB8123A8B340EB8F15BCDAEF16FE9F"/>
          </w:pPr>
          <w:r w:rsidRPr="00122E79">
            <w:rPr>
              <w:rStyle w:val="mfasiintens"/>
            </w:rPr>
            <w:t>Feu clic aquí per escriure text.</w:t>
          </w:r>
        </w:p>
      </w:docPartBody>
    </w:docPart>
    <w:docPart>
      <w:docPartPr>
        <w:name w:val="BE96A0B9CE454C29B06D13780BF608BD"/>
        <w:category>
          <w:name w:val="General"/>
          <w:gallery w:val="placeholder"/>
        </w:category>
        <w:types>
          <w:type w:val="bbPlcHdr"/>
        </w:types>
        <w:behaviors>
          <w:behavior w:val="content"/>
        </w:behaviors>
        <w:guid w:val="{E9102881-F952-41BC-83DB-E1291F2C3E81}"/>
      </w:docPartPr>
      <w:docPartBody>
        <w:p w:rsidR="005B11FB" w:rsidRDefault="005B11FB">
          <w:pPr>
            <w:pStyle w:val="BE96A0B9CE454C29B06D13780BF608BD"/>
          </w:pPr>
          <w:r w:rsidRPr="00122E79">
            <w:rPr>
              <w:rStyle w:val="mfasiintens"/>
            </w:rPr>
            <w:t>Feu clic aquí per escriure text.</w:t>
          </w:r>
        </w:p>
      </w:docPartBody>
    </w:docPart>
    <w:docPart>
      <w:docPartPr>
        <w:name w:val="155837D542644876BF784CCEB12694D9"/>
        <w:category>
          <w:name w:val="General"/>
          <w:gallery w:val="placeholder"/>
        </w:category>
        <w:types>
          <w:type w:val="bbPlcHdr"/>
        </w:types>
        <w:behaviors>
          <w:behavior w:val="content"/>
        </w:behaviors>
        <w:guid w:val="{D014407B-788A-4438-8464-B0F18A54AA7F}"/>
      </w:docPartPr>
      <w:docPartBody>
        <w:p w:rsidR="005B11FB" w:rsidRDefault="005B11FB">
          <w:pPr>
            <w:pStyle w:val="155837D542644876BF784CCEB12694D9"/>
          </w:pPr>
          <w:r w:rsidRPr="00122E79">
            <w:rPr>
              <w:rStyle w:val="mfasiintens"/>
            </w:rPr>
            <w:t>Feu clic aquí per escriure text.</w:t>
          </w:r>
        </w:p>
      </w:docPartBody>
    </w:docPart>
    <w:docPart>
      <w:docPartPr>
        <w:name w:val="ED1649047A844D9FA0EE0648AEC05837"/>
        <w:category>
          <w:name w:val="General"/>
          <w:gallery w:val="placeholder"/>
        </w:category>
        <w:types>
          <w:type w:val="bbPlcHdr"/>
        </w:types>
        <w:behaviors>
          <w:behavior w:val="content"/>
        </w:behaviors>
        <w:guid w:val="{4B63BF7B-8C74-45F9-9669-3D92E43881F9}"/>
      </w:docPartPr>
      <w:docPartBody>
        <w:p w:rsidR="005B11FB" w:rsidRDefault="005B11FB">
          <w:pPr>
            <w:pStyle w:val="ED1649047A844D9FA0EE0648AEC05837"/>
          </w:pPr>
          <w:r w:rsidRPr="00122E79">
            <w:rPr>
              <w:rStyle w:val="mfasiintens"/>
            </w:rPr>
            <w:t>Feu clic aquí per escriure text.</w:t>
          </w:r>
        </w:p>
      </w:docPartBody>
    </w:docPart>
    <w:docPart>
      <w:docPartPr>
        <w:name w:val="1FD6DB4E89EF4A0199B8A0F9B83097D9"/>
        <w:category>
          <w:name w:val="General"/>
          <w:gallery w:val="placeholder"/>
        </w:category>
        <w:types>
          <w:type w:val="bbPlcHdr"/>
        </w:types>
        <w:behaviors>
          <w:behavior w:val="content"/>
        </w:behaviors>
        <w:guid w:val="{168AA174-BD3A-4FB5-84A6-9CE68415D493}"/>
      </w:docPartPr>
      <w:docPartBody>
        <w:p w:rsidR="005B11FB" w:rsidRDefault="005B11FB">
          <w:pPr>
            <w:pStyle w:val="1FD6DB4E89EF4A0199B8A0F9B83097D9"/>
          </w:pPr>
          <w:r w:rsidRPr="00122E79">
            <w:rPr>
              <w:rStyle w:val="mfasiintens"/>
            </w:rPr>
            <w:t>Feu clic aquí per escriure text.</w:t>
          </w:r>
        </w:p>
      </w:docPartBody>
    </w:docPart>
    <w:docPart>
      <w:docPartPr>
        <w:name w:val="AAB1619C37204AA8970EF76035C14146"/>
        <w:category>
          <w:name w:val="General"/>
          <w:gallery w:val="placeholder"/>
        </w:category>
        <w:types>
          <w:type w:val="bbPlcHdr"/>
        </w:types>
        <w:behaviors>
          <w:behavior w:val="content"/>
        </w:behaviors>
        <w:guid w:val="{BF29F0C9-9508-403C-B3DE-FA42D7F4F68B}"/>
      </w:docPartPr>
      <w:docPartBody>
        <w:p w:rsidR="005B11FB" w:rsidRDefault="005B11FB">
          <w:pPr>
            <w:pStyle w:val="AAB1619C37204AA8970EF76035C14146"/>
          </w:pPr>
          <w:r w:rsidRPr="00122E79">
            <w:rPr>
              <w:rStyle w:val="mfasiintens"/>
            </w:rPr>
            <w:t>Feu clic aquí per escriure text.</w:t>
          </w:r>
        </w:p>
      </w:docPartBody>
    </w:docPart>
    <w:docPart>
      <w:docPartPr>
        <w:name w:val="81F07AAC6A1D4279B8DBCC96C479DF68"/>
        <w:category>
          <w:name w:val="General"/>
          <w:gallery w:val="placeholder"/>
        </w:category>
        <w:types>
          <w:type w:val="bbPlcHdr"/>
        </w:types>
        <w:behaviors>
          <w:behavior w:val="content"/>
        </w:behaviors>
        <w:guid w:val="{1F995BA7-3F12-417F-8778-C9D60C43FF31}"/>
      </w:docPartPr>
      <w:docPartBody>
        <w:p w:rsidR="005B11FB" w:rsidRDefault="005B11FB">
          <w:pPr>
            <w:pStyle w:val="81F07AAC6A1D4279B8DBCC96C479DF68"/>
          </w:pPr>
          <w:r w:rsidRPr="00122E79">
            <w:rPr>
              <w:rStyle w:val="mfasiintens"/>
            </w:rPr>
            <w:t>Feu clic aquí per escriure text.</w:t>
          </w:r>
        </w:p>
      </w:docPartBody>
    </w:docPart>
    <w:docPart>
      <w:docPartPr>
        <w:name w:val="FE5ECFDE8006421EA6E43F92B0BF2AEB"/>
        <w:category>
          <w:name w:val="General"/>
          <w:gallery w:val="placeholder"/>
        </w:category>
        <w:types>
          <w:type w:val="bbPlcHdr"/>
        </w:types>
        <w:behaviors>
          <w:behavior w:val="content"/>
        </w:behaviors>
        <w:guid w:val="{FE36065C-7E98-48B8-9098-82570561A567}"/>
      </w:docPartPr>
      <w:docPartBody>
        <w:p w:rsidR="005B11FB" w:rsidRDefault="005B11FB">
          <w:pPr>
            <w:pStyle w:val="FE5ECFDE8006421EA6E43F92B0BF2AEB"/>
          </w:pPr>
          <w:r w:rsidRPr="00122E79">
            <w:rPr>
              <w:rStyle w:val="mfasiintens"/>
            </w:rPr>
            <w:t>Feu clic aquí per escriure text.</w:t>
          </w:r>
        </w:p>
      </w:docPartBody>
    </w:docPart>
    <w:docPart>
      <w:docPartPr>
        <w:name w:val="F70A519B1F394B3CA3206A591238E9BF"/>
        <w:category>
          <w:name w:val="General"/>
          <w:gallery w:val="placeholder"/>
        </w:category>
        <w:types>
          <w:type w:val="bbPlcHdr"/>
        </w:types>
        <w:behaviors>
          <w:behavior w:val="content"/>
        </w:behaviors>
        <w:guid w:val="{9DBC6FA4-7D4B-43B8-BAA2-6EC3952F8B7F}"/>
      </w:docPartPr>
      <w:docPartBody>
        <w:p w:rsidR="005B11FB" w:rsidRDefault="005B11FB">
          <w:pPr>
            <w:pStyle w:val="F70A519B1F394B3CA3206A591238E9BF"/>
          </w:pPr>
          <w:r w:rsidRPr="00122E79">
            <w:rPr>
              <w:rStyle w:val="mfasiintens"/>
            </w:rPr>
            <w:t>Feu clic aquí per escriure text.</w:t>
          </w:r>
        </w:p>
      </w:docPartBody>
    </w:docPart>
    <w:docPart>
      <w:docPartPr>
        <w:name w:val="2F0FFDCDC6E84FD5A3494E7C28191668"/>
        <w:category>
          <w:name w:val="General"/>
          <w:gallery w:val="placeholder"/>
        </w:category>
        <w:types>
          <w:type w:val="bbPlcHdr"/>
        </w:types>
        <w:behaviors>
          <w:behavior w:val="content"/>
        </w:behaviors>
        <w:guid w:val="{70472754-5ED3-409F-B8B9-6DD584B83DA9}"/>
      </w:docPartPr>
      <w:docPartBody>
        <w:p w:rsidR="005B11FB" w:rsidRDefault="005B11FB">
          <w:pPr>
            <w:pStyle w:val="2F0FFDCDC6E84FD5A3494E7C28191668"/>
          </w:pPr>
          <w:r w:rsidRPr="00122E79">
            <w:rPr>
              <w:rStyle w:val="mfasiintens"/>
            </w:rPr>
            <w:t>Feu clic aquí per escriure text.</w:t>
          </w:r>
        </w:p>
      </w:docPartBody>
    </w:docPart>
    <w:docPart>
      <w:docPartPr>
        <w:name w:val="9474989CDC5E4A708FC37AC7FD9D82E6"/>
        <w:category>
          <w:name w:val="General"/>
          <w:gallery w:val="placeholder"/>
        </w:category>
        <w:types>
          <w:type w:val="bbPlcHdr"/>
        </w:types>
        <w:behaviors>
          <w:behavior w:val="content"/>
        </w:behaviors>
        <w:guid w:val="{5DA316AE-3DD0-4527-B9AD-C6FEDEB126BF}"/>
      </w:docPartPr>
      <w:docPartBody>
        <w:p w:rsidR="005B11FB" w:rsidRDefault="005B11FB">
          <w:pPr>
            <w:pStyle w:val="9474989CDC5E4A708FC37AC7FD9D82E6"/>
          </w:pPr>
          <w:r w:rsidRPr="00122E79">
            <w:rPr>
              <w:rStyle w:val="mfasiintens"/>
            </w:rPr>
            <w:t>Feu clic aquí per escriure text.</w:t>
          </w:r>
        </w:p>
      </w:docPartBody>
    </w:docPart>
    <w:docPart>
      <w:docPartPr>
        <w:name w:val="09214587B90F4638866D3391E716ADE7"/>
        <w:category>
          <w:name w:val="General"/>
          <w:gallery w:val="placeholder"/>
        </w:category>
        <w:types>
          <w:type w:val="bbPlcHdr"/>
        </w:types>
        <w:behaviors>
          <w:behavior w:val="content"/>
        </w:behaviors>
        <w:guid w:val="{1F5FA468-F1D0-47A2-96CC-C7FC36931417}"/>
      </w:docPartPr>
      <w:docPartBody>
        <w:p w:rsidR="005B11FB" w:rsidRDefault="005B11FB">
          <w:pPr>
            <w:pStyle w:val="09214587B90F4638866D3391E716ADE7"/>
          </w:pPr>
          <w:r w:rsidRPr="00122E79">
            <w:rPr>
              <w:rStyle w:val="mfasiintens"/>
            </w:rPr>
            <w:t>Feu clic aquí per escriure text.</w:t>
          </w:r>
        </w:p>
      </w:docPartBody>
    </w:docPart>
    <w:docPart>
      <w:docPartPr>
        <w:name w:val="B7D0808C847249488776F406758E58DE"/>
        <w:category>
          <w:name w:val="General"/>
          <w:gallery w:val="placeholder"/>
        </w:category>
        <w:types>
          <w:type w:val="bbPlcHdr"/>
        </w:types>
        <w:behaviors>
          <w:behavior w:val="content"/>
        </w:behaviors>
        <w:guid w:val="{FDD2CF8F-7779-489C-AA47-E24F10B42477}"/>
      </w:docPartPr>
      <w:docPartBody>
        <w:p w:rsidR="005B11FB" w:rsidRDefault="005B11FB">
          <w:pPr>
            <w:pStyle w:val="B7D0808C847249488776F406758E58DE"/>
          </w:pPr>
          <w:r w:rsidRPr="00122E79">
            <w:rPr>
              <w:rStyle w:val="mfasiintens"/>
            </w:rPr>
            <w:t>Feu clic aquí per escriure text.</w:t>
          </w:r>
        </w:p>
      </w:docPartBody>
    </w:docPart>
    <w:docPart>
      <w:docPartPr>
        <w:name w:val="6B3266061D69480A87B1EE9293B23478"/>
        <w:category>
          <w:name w:val="General"/>
          <w:gallery w:val="placeholder"/>
        </w:category>
        <w:types>
          <w:type w:val="bbPlcHdr"/>
        </w:types>
        <w:behaviors>
          <w:behavior w:val="content"/>
        </w:behaviors>
        <w:guid w:val="{BFFEB11D-AFC5-4F0F-BC0A-AD86A61F01E9}"/>
      </w:docPartPr>
      <w:docPartBody>
        <w:p w:rsidR="005B11FB" w:rsidRDefault="005B11FB">
          <w:pPr>
            <w:pStyle w:val="6B3266061D69480A87B1EE9293B23478"/>
          </w:pPr>
          <w:r w:rsidRPr="00122E79">
            <w:rPr>
              <w:rStyle w:val="mfasiintens"/>
            </w:rPr>
            <w:t>Feu clic aquí per escriure text.</w:t>
          </w:r>
        </w:p>
      </w:docPartBody>
    </w:docPart>
    <w:docPart>
      <w:docPartPr>
        <w:name w:val="DFFA58A7F73549B38DBE572D946E1D7C"/>
        <w:category>
          <w:name w:val="General"/>
          <w:gallery w:val="placeholder"/>
        </w:category>
        <w:types>
          <w:type w:val="bbPlcHdr"/>
        </w:types>
        <w:behaviors>
          <w:behavior w:val="content"/>
        </w:behaviors>
        <w:guid w:val="{D815E0FE-1788-4D58-9CAF-AA132AC807B3}"/>
      </w:docPartPr>
      <w:docPartBody>
        <w:p w:rsidR="005B11FB" w:rsidRDefault="005B11FB">
          <w:pPr>
            <w:pStyle w:val="DFFA58A7F73549B38DBE572D946E1D7C"/>
          </w:pPr>
          <w:r w:rsidRPr="00122E79">
            <w:rPr>
              <w:rStyle w:val="mfasiintens"/>
            </w:rPr>
            <w:t>Feu clic aquí per escriure text.</w:t>
          </w:r>
        </w:p>
      </w:docPartBody>
    </w:docPart>
    <w:docPart>
      <w:docPartPr>
        <w:name w:val="B072BCC98A2B4F2D9F63E172B4BEBFB5"/>
        <w:category>
          <w:name w:val="General"/>
          <w:gallery w:val="placeholder"/>
        </w:category>
        <w:types>
          <w:type w:val="bbPlcHdr"/>
        </w:types>
        <w:behaviors>
          <w:behavior w:val="content"/>
        </w:behaviors>
        <w:guid w:val="{86F47DAC-8511-4E9E-B0FB-1D9640F7D245}"/>
      </w:docPartPr>
      <w:docPartBody>
        <w:p w:rsidR="005B11FB" w:rsidRDefault="005B11FB">
          <w:pPr>
            <w:pStyle w:val="B072BCC98A2B4F2D9F63E172B4BEBFB5"/>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FB"/>
    <w:rsid w:val="005B11FB"/>
    <w:rsid w:val="006874A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2100F4800F114C55AEF68DD086DB7B09">
    <w:name w:val="2100F4800F114C55AEF68DD086DB7B09"/>
  </w:style>
  <w:style w:type="paragraph" w:customStyle="1" w:styleId="2E65BE54AF5A41938D54AB720B4F228C">
    <w:name w:val="2E65BE54AF5A41938D54AB720B4F228C"/>
  </w:style>
  <w:style w:type="paragraph" w:customStyle="1" w:styleId="3B6BBF2A360D443D8BFADA45214B0AAB">
    <w:name w:val="3B6BBF2A360D443D8BFADA45214B0AAB"/>
  </w:style>
  <w:style w:type="paragraph" w:customStyle="1" w:styleId="47711893A0764E8093F54D6E0F0E8D0B">
    <w:name w:val="47711893A0764E8093F54D6E0F0E8D0B"/>
  </w:style>
  <w:style w:type="paragraph" w:customStyle="1" w:styleId="7B435A357B0A46EC80B2E54B76CD374B">
    <w:name w:val="7B435A357B0A46EC80B2E54B76CD374B"/>
  </w:style>
  <w:style w:type="paragraph" w:customStyle="1" w:styleId="18104FB6454241CABFE680E95E6022B6">
    <w:name w:val="18104FB6454241CABFE680E95E6022B6"/>
  </w:style>
  <w:style w:type="paragraph" w:customStyle="1" w:styleId="BFAB8123A8B340EB8F15BCDAEF16FE9F">
    <w:name w:val="BFAB8123A8B340EB8F15BCDAEF16FE9F"/>
  </w:style>
  <w:style w:type="paragraph" w:customStyle="1" w:styleId="BE96A0B9CE454C29B06D13780BF608BD">
    <w:name w:val="BE96A0B9CE454C29B06D13780BF608BD"/>
  </w:style>
  <w:style w:type="paragraph" w:customStyle="1" w:styleId="155837D542644876BF784CCEB12694D9">
    <w:name w:val="155837D542644876BF784CCEB12694D9"/>
  </w:style>
  <w:style w:type="paragraph" w:customStyle="1" w:styleId="ED1649047A844D9FA0EE0648AEC05837">
    <w:name w:val="ED1649047A844D9FA0EE0648AEC05837"/>
  </w:style>
  <w:style w:type="paragraph" w:customStyle="1" w:styleId="1FD6DB4E89EF4A0199B8A0F9B83097D9">
    <w:name w:val="1FD6DB4E89EF4A0199B8A0F9B83097D9"/>
  </w:style>
  <w:style w:type="paragraph" w:customStyle="1" w:styleId="AAB1619C37204AA8970EF76035C14146">
    <w:name w:val="AAB1619C37204AA8970EF76035C14146"/>
  </w:style>
  <w:style w:type="paragraph" w:customStyle="1" w:styleId="81F07AAC6A1D4279B8DBCC96C479DF68">
    <w:name w:val="81F07AAC6A1D4279B8DBCC96C479DF68"/>
  </w:style>
  <w:style w:type="paragraph" w:customStyle="1" w:styleId="FE5ECFDE8006421EA6E43F92B0BF2AEB">
    <w:name w:val="FE5ECFDE8006421EA6E43F92B0BF2AEB"/>
  </w:style>
  <w:style w:type="paragraph" w:customStyle="1" w:styleId="F70A519B1F394B3CA3206A591238E9BF">
    <w:name w:val="F70A519B1F394B3CA3206A591238E9BF"/>
  </w:style>
  <w:style w:type="paragraph" w:customStyle="1" w:styleId="2F0FFDCDC6E84FD5A3494E7C28191668">
    <w:name w:val="2F0FFDCDC6E84FD5A3494E7C28191668"/>
  </w:style>
  <w:style w:type="paragraph" w:customStyle="1" w:styleId="9474989CDC5E4A708FC37AC7FD9D82E6">
    <w:name w:val="9474989CDC5E4A708FC37AC7FD9D82E6"/>
  </w:style>
  <w:style w:type="paragraph" w:customStyle="1" w:styleId="09214587B90F4638866D3391E716ADE7">
    <w:name w:val="09214587B90F4638866D3391E716ADE7"/>
  </w:style>
  <w:style w:type="paragraph" w:customStyle="1" w:styleId="B7D0808C847249488776F406758E58DE">
    <w:name w:val="B7D0808C847249488776F406758E58DE"/>
  </w:style>
  <w:style w:type="paragraph" w:customStyle="1" w:styleId="6B3266061D69480A87B1EE9293B23478">
    <w:name w:val="6B3266061D69480A87B1EE9293B23478"/>
  </w:style>
  <w:style w:type="paragraph" w:customStyle="1" w:styleId="DFFA58A7F73549B38DBE572D946E1D7C">
    <w:name w:val="DFFA58A7F73549B38DBE572D946E1D7C"/>
  </w:style>
  <w:style w:type="paragraph" w:customStyle="1" w:styleId="B072BCC98A2B4F2D9F63E172B4BEBFB5">
    <w:name w:val="B072BCC98A2B4F2D9F63E172B4BEBF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15</TotalTime>
  <Pages>9</Pages>
  <Words>4237</Words>
  <Characters>24153</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7</cp:revision>
  <cp:lastPrinted>2023-11-07T12:28:00Z</cp:lastPrinted>
  <dcterms:created xsi:type="dcterms:W3CDTF">2025-10-28T09:02:00Z</dcterms:created>
  <dcterms:modified xsi:type="dcterms:W3CDTF">2025-10-28T09:17:00Z</dcterms:modified>
</cp:coreProperties>
</file>