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08E0B"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415621E6" w14:textId="77777777" w:rsidR="00CD2873" w:rsidRPr="006B71C0" w:rsidRDefault="00CD2873" w:rsidP="00CD2873">
      <w:pPr>
        <w:pStyle w:val="Textindependent"/>
        <w:jc w:val="center"/>
        <w:rPr>
          <w:rFonts w:ascii="Aptos" w:hAnsi="Aptos"/>
          <w:b/>
          <w:sz w:val="20"/>
          <w:szCs w:val="20"/>
        </w:rPr>
      </w:pPr>
    </w:p>
    <w:p w14:paraId="205F4F98" w14:textId="77777777" w:rsidR="00CD2873" w:rsidRPr="006B71C0" w:rsidRDefault="00CD2873" w:rsidP="00CD2873">
      <w:pPr>
        <w:rPr>
          <w:rFonts w:ascii="Aptos" w:hAnsi="Aptos" w:cs="Arial"/>
          <w:b/>
          <w:sz w:val="20"/>
          <w:szCs w:val="20"/>
        </w:rPr>
      </w:pPr>
    </w:p>
    <w:p w14:paraId="037D484C"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D51C3329962F4945BEE866042DD5105F"/>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D51C3329962F4945BEE866042DD5105F"/>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D51C3329962F4945BEE866042DD5105F"/>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D51C3329962F4945BEE866042DD5105F"/>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D51C3329962F4945BEE866042DD5105F"/>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84B496C"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47DB680F" w14:textId="77777777" w:rsidTr="00A57B4F">
        <w:trPr>
          <w:trHeight w:val="340"/>
        </w:trPr>
        <w:tc>
          <w:tcPr>
            <w:tcW w:w="8612" w:type="dxa"/>
            <w:vAlign w:val="center"/>
          </w:tcPr>
          <w:p w14:paraId="7B4CAED0" w14:textId="495D9847"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D51C3329962F4945BEE866042DD5105F"/>
                </w:placeholder>
              </w:sdtPr>
              <w:sdtEndPr>
                <w:rPr>
                  <w:rStyle w:val="mfasiintens"/>
                </w:rPr>
              </w:sdtEndPr>
              <w:sdtContent>
                <w:r w:rsidR="00C5561F" w:rsidRPr="00C5561F">
                  <w:rPr>
                    <w:rStyle w:val="mfasiintens"/>
                    <w:rFonts w:ascii="Aptos" w:hAnsi="Aptos"/>
                  </w:rPr>
                  <w:t>001_P2502522</w:t>
                </w:r>
              </w:sdtContent>
            </w:sdt>
          </w:p>
        </w:tc>
      </w:tr>
      <w:tr w:rsidR="00CD2873" w:rsidRPr="006B71C0" w14:paraId="2C9BA274" w14:textId="77777777" w:rsidTr="00A57B4F">
        <w:trPr>
          <w:trHeight w:val="547"/>
        </w:trPr>
        <w:tc>
          <w:tcPr>
            <w:tcW w:w="8612" w:type="dxa"/>
          </w:tcPr>
          <w:p w14:paraId="4733E316" w14:textId="393EDA33"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D51C3329962F4945BEE866042DD5105F"/>
                </w:placeholder>
              </w:sdtPr>
              <w:sdtEndPr>
                <w:rPr>
                  <w:rStyle w:val="mfasiintens"/>
                </w:rPr>
              </w:sdtEndPr>
              <w:sdtContent>
                <w:r w:rsidR="00C5561F" w:rsidRPr="00C5561F">
                  <w:rPr>
                    <w:rFonts w:ascii="Aptos" w:hAnsi="Aptos"/>
                    <w:b/>
                    <w:bCs/>
                    <w:i/>
                    <w:iCs/>
                    <w:color w:val="365F91" w:themeColor="accent1" w:themeShade="BF"/>
                    <w:sz w:val="20"/>
                  </w:rPr>
                  <w:t>Suport DO i CSS Reparació del ferm i marges d'un tram del camí interior de Mas Guimbau</w:t>
                </w:r>
              </w:sdtContent>
            </w:sdt>
          </w:p>
        </w:tc>
      </w:tr>
      <w:tr w:rsidR="00A13471" w:rsidRPr="006B71C0" w14:paraId="3957F6EA" w14:textId="77777777" w:rsidTr="005A7CB0">
        <w:trPr>
          <w:trHeight w:val="397"/>
        </w:trPr>
        <w:tc>
          <w:tcPr>
            <w:tcW w:w="8612" w:type="dxa"/>
            <w:vAlign w:val="center"/>
          </w:tcPr>
          <w:p w14:paraId="69B3FF59" w14:textId="0D907B44"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C5561F">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7EA832F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15B82445"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54542C54" w14:textId="77777777" w:rsidR="00CD2873" w:rsidRPr="006B71C0" w:rsidRDefault="00CD2873" w:rsidP="00CD2873">
      <w:pPr>
        <w:rPr>
          <w:rFonts w:ascii="Aptos" w:hAnsi="Aptos" w:cs="Arial"/>
          <w:sz w:val="20"/>
          <w:szCs w:val="20"/>
        </w:rPr>
      </w:pPr>
    </w:p>
    <w:p w14:paraId="3C35745F"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D51C3329962F4945BEE866042DD5105F"/>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9BE42E4"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D51C3329962F4945BEE866042DD5105F"/>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431911A0"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D51C3329962F4945BEE866042DD5105F"/>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3C5F713"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D51C3329962F4945BEE866042DD5105F"/>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4CA46679" w14:textId="77777777" w:rsidR="00CD2873" w:rsidRPr="006B71C0" w:rsidRDefault="00CD2873" w:rsidP="00CD2873">
      <w:pPr>
        <w:rPr>
          <w:rFonts w:ascii="Aptos" w:hAnsi="Aptos" w:cs="Arial"/>
          <w:sz w:val="20"/>
          <w:szCs w:val="20"/>
        </w:rPr>
      </w:pPr>
    </w:p>
    <w:p w14:paraId="59FC103D"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607DDA9" w14:textId="77777777" w:rsidR="00CD2873" w:rsidRPr="006B71C0" w:rsidRDefault="00CD2873" w:rsidP="00CD2873">
      <w:pPr>
        <w:rPr>
          <w:rFonts w:ascii="Aptos" w:hAnsi="Aptos" w:cs="Arial"/>
          <w:sz w:val="20"/>
          <w:szCs w:val="20"/>
        </w:rPr>
      </w:pPr>
    </w:p>
    <w:p w14:paraId="66CF6CA4"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6BD30EDBFFA04856A293EDC500A8D41D"/>
          </w:placeholder>
          <w:showingPlcHdr/>
        </w:sdtPr>
        <w:sdtEndPr>
          <w:rPr>
            <w:rStyle w:val="mfasiintens"/>
          </w:rPr>
        </w:sdtEndPr>
        <w:sdtContent>
          <w:r w:rsidRPr="006B71C0">
            <w:rPr>
              <w:rStyle w:val="mfasiintens"/>
              <w:rFonts w:ascii="Aptos" w:hAnsi="Aptos"/>
            </w:rPr>
            <w:t>Feu clic aquí per escriure text.</w:t>
          </w:r>
        </w:sdtContent>
      </w:sdt>
    </w:p>
    <w:p w14:paraId="3E87BE06"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7891BBFA"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3F4C731F"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09E550D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D5A4A7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BE70687"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8F24055"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009AEE2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52AFDA0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2D7B00A6" w14:textId="77777777" w:rsidTr="00BC328D">
        <w:sdt>
          <w:sdtPr>
            <w:rPr>
              <w:rFonts w:ascii="Aptos" w:hAnsi="Aptos"/>
              <w:sz w:val="20"/>
              <w:szCs w:val="20"/>
            </w:rPr>
            <w:id w:val="669141610"/>
            <w:placeholder>
              <w:docPart w:val="3482B5BE059D4760B77BC3527878D549"/>
            </w:placeholder>
            <w:showingPlcHdr/>
          </w:sdtPr>
          <w:sdtEndPr/>
          <w:sdtContent>
            <w:tc>
              <w:tcPr>
                <w:tcW w:w="4989" w:type="dxa"/>
                <w:tcBorders>
                  <w:top w:val="single" w:sz="12" w:space="0" w:color="auto"/>
                </w:tcBorders>
              </w:tcPr>
              <w:p w14:paraId="72E9481F"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3482B5BE059D4760B77BC3527878D549"/>
              </w:placeholder>
            </w:sdtPr>
            <w:sdtEndPr/>
            <w:sdtContent>
              <w:p w14:paraId="7A80C19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3482B5BE059D4760B77BC3527878D549"/>
            </w:placeholder>
          </w:sdtPr>
          <w:sdtEndPr/>
          <w:sdtContent>
            <w:tc>
              <w:tcPr>
                <w:tcW w:w="964" w:type="dxa"/>
                <w:tcBorders>
                  <w:top w:val="single" w:sz="12" w:space="0" w:color="auto"/>
                </w:tcBorders>
              </w:tcPr>
              <w:p w14:paraId="3890F46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3482B5BE059D4760B77BC3527878D549"/>
              </w:placeholder>
            </w:sdtPr>
            <w:sdtEndPr/>
            <w:sdtContent>
              <w:p w14:paraId="2BFD3F8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3A95FD49" w14:textId="77777777" w:rsidTr="00BC328D">
        <w:sdt>
          <w:sdtPr>
            <w:rPr>
              <w:rFonts w:ascii="Aptos" w:hAnsi="Aptos"/>
              <w:sz w:val="20"/>
              <w:szCs w:val="20"/>
            </w:rPr>
            <w:id w:val="240296076"/>
            <w:placeholder>
              <w:docPart w:val="C0B69EC05B5C47FFA817036C1375334C"/>
            </w:placeholder>
          </w:sdtPr>
          <w:sdtEndPr/>
          <w:sdtContent>
            <w:tc>
              <w:tcPr>
                <w:tcW w:w="4989" w:type="dxa"/>
              </w:tcPr>
              <w:p w14:paraId="62D4BBA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9C582FB13CD84FFC823C78ECBE3CE237"/>
              </w:placeholder>
            </w:sdtPr>
            <w:sdtEndPr/>
            <w:sdtContent>
              <w:p w14:paraId="162F6C8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8AD56FD7D9004A4786BDD6E827761A1B"/>
            </w:placeholder>
          </w:sdtPr>
          <w:sdtEndPr/>
          <w:sdtContent>
            <w:tc>
              <w:tcPr>
                <w:tcW w:w="964" w:type="dxa"/>
              </w:tcPr>
              <w:p w14:paraId="34634AB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76A746F91D6B415AA27C1B75B86947A6"/>
              </w:placeholder>
            </w:sdtPr>
            <w:sdtEndPr/>
            <w:sdtContent>
              <w:p w14:paraId="60370A6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4062A53" w14:textId="77777777" w:rsidTr="00BC328D">
        <w:sdt>
          <w:sdtPr>
            <w:rPr>
              <w:rFonts w:ascii="Aptos" w:hAnsi="Aptos"/>
              <w:sz w:val="20"/>
              <w:szCs w:val="20"/>
            </w:rPr>
            <w:id w:val="1006645454"/>
            <w:placeholder>
              <w:docPart w:val="7EE11AB7C50A4A65BA1EFE0499FAAD7D"/>
            </w:placeholder>
          </w:sdtPr>
          <w:sdtEndPr/>
          <w:sdtContent>
            <w:tc>
              <w:tcPr>
                <w:tcW w:w="4989" w:type="dxa"/>
              </w:tcPr>
              <w:p w14:paraId="2722AF6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66D7A12E55774FA4BB955E9C654B89FB"/>
              </w:placeholder>
            </w:sdtPr>
            <w:sdtEndPr/>
            <w:sdtContent>
              <w:p w14:paraId="78AF48F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F6E4322D666B44178C757F20282EA96E"/>
            </w:placeholder>
          </w:sdtPr>
          <w:sdtEndPr/>
          <w:sdtContent>
            <w:tc>
              <w:tcPr>
                <w:tcW w:w="964" w:type="dxa"/>
              </w:tcPr>
              <w:p w14:paraId="778E5FE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5F63C002A69D42A5BC1E89AEFCE40CC5"/>
              </w:placeholder>
            </w:sdtPr>
            <w:sdtEndPr/>
            <w:sdtContent>
              <w:p w14:paraId="2C0201A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667764E" w14:textId="77777777" w:rsidTr="00BC328D">
        <w:sdt>
          <w:sdtPr>
            <w:rPr>
              <w:rFonts w:ascii="Aptos" w:hAnsi="Aptos"/>
              <w:sz w:val="20"/>
              <w:szCs w:val="20"/>
            </w:rPr>
            <w:id w:val="833654896"/>
            <w:placeholder>
              <w:docPart w:val="A1FD6BFB731C4D559F4806763106F3C2"/>
            </w:placeholder>
          </w:sdtPr>
          <w:sdtEndPr/>
          <w:sdtContent>
            <w:tc>
              <w:tcPr>
                <w:tcW w:w="4989" w:type="dxa"/>
              </w:tcPr>
              <w:p w14:paraId="5B92970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04F59AFB43BF4590BAC510E7F25E4F71"/>
              </w:placeholder>
            </w:sdtPr>
            <w:sdtEndPr/>
            <w:sdtContent>
              <w:p w14:paraId="21B7EDF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2E68048CEB6842F5936324300AB89E72"/>
            </w:placeholder>
          </w:sdtPr>
          <w:sdtEndPr/>
          <w:sdtContent>
            <w:tc>
              <w:tcPr>
                <w:tcW w:w="964" w:type="dxa"/>
              </w:tcPr>
              <w:p w14:paraId="282FCB3C"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A18CB0BA25014C2C8DD1B65D85A64C46"/>
              </w:placeholder>
            </w:sdtPr>
            <w:sdtEndPr/>
            <w:sdtContent>
              <w:p w14:paraId="4C94755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101838E" w14:textId="77777777" w:rsidTr="00BC328D">
        <w:sdt>
          <w:sdtPr>
            <w:rPr>
              <w:rFonts w:ascii="Aptos" w:hAnsi="Aptos"/>
              <w:sz w:val="20"/>
              <w:szCs w:val="20"/>
            </w:rPr>
            <w:id w:val="1297329695"/>
            <w:placeholder>
              <w:docPart w:val="06A333D6F6394FCC8AAF4D4E072B7DE2"/>
            </w:placeholder>
          </w:sdtPr>
          <w:sdtEndPr/>
          <w:sdtContent>
            <w:tc>
              <w:tcPr>
                <w:tcW w:w="4989" w:type="dxa"/>
              </w:tcPr>
              <w:p w14:paraId="7A32826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66EE91BBE0534850A65F57EF5105E056"/>
              </w:placeholder>
            </w:sdtPr>
            <w:sdtEndPr/>
            <w:sdtContent>
              <w:p w14:paraId="7EC16AD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84A92A17BC5846E4B1BD9706E32F98CC"/>
            </w:placeholder>
          </w:sdtPr>
          <w:sdtEndPr/>
          <w:sdtContent>
            <w:tc>
              <w:tcPr>
                <w:tcW w:w="964" w:type="dxa"/>
              </w:tcPr>
              <w:p w14:paraId="5D2C36E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C63267339A0B4A0891DF21F83EF96410"/>
              </w:placeholder>
            </w:sdtPr>
            <w:sdtEndPr/>
            <w:sdtContent>
              <w:p w14:paraId="04425D4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B804A22" w14:textId="77777777" w:rsidTr="00BC328D">
        <w:sdt>
          <w:sdtPr>
            <w:rPr>
              <w:rFonts w:ascii="Aptos" w:hAnsi="Aptos"/>
              <w:sz w:val="20"/>
              <w:szCs w:val="20"/>
            </w:rPr>
            <w:id w:val="245698801"/>
            <w:placeholder>
              <w:docPart w:val="28E93B87B2F9460C91422365CA347554"/>
            </w:placeholder>
          </w:sdtPr>
          <w:sdtEndPr/>
          <w:sdtContent>
            <w:tc>
              <w:tcPr>
                <w:tcW w:w="4989" w:type="dxa"/>
                <w:tcBorders>
                  <w:bottom w:val="single" w:sz="12" w:space="0" w:color="auto"/>
                </w:tcBorders>
              </w:tcPr>
              <w:p w14:paraId="32207D62"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C13D2B98BAF647059C8F94EB1099091D"/>
              </w:placeholder>
            </w:sdtPr>
            <w:sdtEndPr/>
            <w:sdtContent>
              <w:p w14:paraId="2376E52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1B197970C2184A64BE59AC9E3E217314"/>
            </w:placeholder>
          </w:sdtPr>
          <w:sdtEndPr/>
          <w:sdtContent>
            <w:tc>
              <w:tcPr>
                <w:tcW w:w="964" w:type="dxa"/>
                <w:tcBorders>
                  <w:bottom w:val="single" w:sz="12" w:space="0" w:color="auto"/>
                </w:tcBorders>
              </w:tcPr>
              <w:p w14:paraId="2342ED1E"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598F5A1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44BAECF" w14:textId="77777777" w:rsidTr="00BC328D">
        <w:tc>
          <w:tcPr>
            <w:tcW w:w="4989" w:type="dxa"/>
            <w:tcBorders>
              <w:top w:val="single" w:sz="12" w:space="0" w:color="auto"/>
              <w:bottom w:val="single" w:sz="12" w:space="0" w:color="auto"/>
            </w:tcBorders>
            <w:shd w:val="clear" w:color="auto" w:fill="EEECE1" w:themeFill="background2"/>
          </w:tcPr>
          <w:p w14:paraId="33A8E2CD"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111B467"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4F42BCC4"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4E509407"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667DDBA4"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560155F"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52209B7A"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7F9797A"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48B6153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0C5894EF" w14:textId="77777777" w:rsidR="00CD2873" w:rsidRPr="006B71C0" w:rsidRDefault="009B547B"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3D563FE9" w14:textId="77777777" w:rsidR="00CD2873" w:rsidRPr="006B71C0" w:rsidRDefault="009B547B"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30DE9221"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598D693" w14:textId="77777777" w:rsidR="00D52ED4" w:rsidRPr="006B71C0" w:rsidRDefault="009B547B"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36CB665" w14:textId="77777777" w:rsidR="00D52ED4" w:rsidRPr="006B71C0" w:rsidRDefault="009B547B"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6C9E173B" w14:textId="77777777" w:rsidR="00D52ED4" w:rsidRPr="006B71C0" w:rsidRDefault="009B547B"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D51C3329962F4945BEE866042DD5105F"/>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07EE2AC6" w14:textId="77777777" w:rsidR="00D52ED4" w:rsidRPr="006B71C0" w:rsidRDefault="009B547B"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56EB969D" w14:textId="77777777" w:rsidR="00CD2873" w:rsidRPr="006B71C0" w:rsidRDefault="009B547B"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26FDF714" w14:textId="77777777" w:rsidR="00D52ED4" w:rsidRPr="006B71C0" w:rsidRDefault="009B547B"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77FC7F46" w14:textId="77777777" w:rsidR="0028182A" w:rsidRPr="006B71C0" w:rsidRDefault="009B547B"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2CAB856F" w14:textId="28224879" w:rsidR="00EB43E5" w:rsidRPr="006B71C0" w:rsidRDefault="009B547B"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C5561F">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D51C3329962F4945BEE866042DD5105F"/>
          </w:placeholder>
        </w:sdtPr>
        <w:sdtEndPr/>
        <w:sdtContent>
          <w:r w:rsidR="00C5561F" w:rsidRPr="009B547B">
            <w:rPr>
              <w:rStyle w:val="mfasiintens"/>
              <w:rFonts w:ascii="Aptos" w:hAnsi="Aptos"/>
              <w:color w:val="FF0000"/>
              <w:highlight w:val="yellow"/>
            </w:rPr>
            <w:t>indicar l’import assegurat per l’empresa (mínim 300.000 €)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4B2AC778"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3331FC2" w14:textId="77777777" w:rsidR="00D52ED4" w:rsidRPr="006B71C0" w:rsidRDefault="009B547B"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1B56352A" w14:textId="77777777" w:rsidR="00D52ED4" w:rsidRPr="006B71C0" w:rsidRDefault="009B547B"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D51C3329962F4945BEE866042DD5105F"/>
          </w:placeholder>
        </w:sdtPr>
        <w:sdtEndPr/>
        <w:sdtContent>
          <w:r w:rsidR="00D52ED4" w:rsidRPr="006B71C0">
            <w:rPr>
              <w:rStyle w:val="CitaCar"/>
              <w:rFonts w:ascii="Aptos" w:hAnsi="Aptos"/>
            </w:rPr>
            <w:t>.....................................................</w:t>
          </w:r>
        </w:sdtContent>
      </w:sdt>
    </w:p>
    <w:p w14:paraId="55423E02" w14:textId="77777777" w:rsidR="00D52ED4" w:rsidRPr="006B71C0" w:rsidRDefault="009B547B"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951C3F1" w14:textId="77777777" w:rsidR="00D52ED4" w:rsidRPr="006B71C0" w:rsidRDefault="009B547B"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00D6E001"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E5C259C" w14:textId="77777777" w:rsidR="00D52ED4" w:rsidRPr="006B71C0" w:rsidRDefault="009B547B"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401BA1B2"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7F170EAA"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329A8A44" w14:textId="77777777" w:rsidR="00CD2873" w:rsidRPr="006B71C0" w:rsidRDefault="009B547B"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DB72BF1" w14:textId="77777777" w:rsidR="003D15A7" w:rsidRPr="006B71C0" w:rsidRDefault="009B547B"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71DA334"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370AD609"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35C1F06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6C31B20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4986CED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53B9FF5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2184D83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006861C6"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3F7B9297"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02B38466" w14:textId="77777777" w:rsidR="00D52ED4" w:rsidRPr="006B71C0" w:rsidRDefault="009B547B"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BEB013D"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419B663E" w14:textId="77777777" w:rsidR="00CD2873" w:rsidRPr="006B71C0" w:rsidRDefault="009B547B"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1AE2448" w14:textId="77777777" w:rsidR="00CD2873" w:rsidRDefault="009B547B"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10B283C6"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2B75FD74"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6889104C"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6D43268C"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42ABB20"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659949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5A72AA5"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191BCD17"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5A97BA54"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9D41397"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280050F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2F2FB82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4B96E0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68BE56DC"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691713BB"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55CD6A9"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5A3D02F"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38767D2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34AC3874"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4DFE9A93"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D51C3329962F4945BEE866042DD5105F"/>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3B7CCA7A"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3D707254"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D51C3329962F4945BEE866042DD5105F"/>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1DDEC959"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06DF2417"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9784825"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6747959"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4D60373A"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F339B7C"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9E0E811"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433D67A"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13B7DB5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F675ED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0BAE591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3A9B976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7E0CF78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5281DCF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B06328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7CCBC6F"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2465B6EF"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D27A2AC"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2498950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C98E5DD"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60B6FFFD"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787694B"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50DF6106"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249A09E9"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447AE43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9930BFF"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593FF79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6099640"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8D5D28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7DFAE84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1DAEA898"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508681CB"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532E39E3"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2F6F9DF2"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680B16A4"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0C70879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40E88E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CA769C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D91B8E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6A7060CB"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743E3FE2"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1325AFC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7D4FD5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3107FE93"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ABE0C9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07F4F53D"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B70E17A"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1486E7A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1670CAF5"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0026C6B7"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AA20650"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64D90ED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761C40C6"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4EDDBE0"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2418E23D"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69AC0B09"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B8587" w14:textId="77777777" w:rsidR="00F76C6B" w:rsidRDefault="00F76C6B" w:rsidP="00CD2873">
      <w:r>
        <w:separator/>
      </w:r>
    </w:p>
  </w:endnote>
  <w:endnote w:type="continuationSeparator" w:id="0">
    <w:p w14:paraId="78BE9166" w14:textId="77777777" w:rsidR="00F76C6B" w:rsidRDefault="00F76C6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5C2644D"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D8EB172"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5D5CA" w14:textId="77777777" w:rsidR="00F76C6B" w:rsidRDefault="00F76C6B" w:rsidP="00CD2873">
      <w:r>
        <w:separator/>
      </w:r>
    </w:p>
  </w:footnote>
  <w:footnote w:type="continuationSeparator" w:id="0">
    <w:p w14:paraId="28CA5BDD" w14:textId="77777777" w:rsidR="00F76C6B" w:rsidRDefault="00F76C6B" w:rsidP="00CD2873">
      <w:r>
        <w:continuationSeparator/>
      </w:r>
    </w:p>
  </w:footnote>
  <w:footnote w:id="1">
    <w:p w14:paraId="0EE4A986"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5482E80"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6D2CE6DF"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EA1FB4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733011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ABE48F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DFCD9"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1AAB16D" wp14:editId="6C658D25">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3602E0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AAB16D"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3602E0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6B"/>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9B1EC8"/>
    <w:rsid w:val="009B547B"/>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C79BE"/>
    <w:rsid w:val="00BE7F72"/>
    <w:rsid w:val="00BF48C9"/>
    <w:rsid w:val="00C15A3C"/>
    <w:rsid w:val="00C415C5"/>
    <w:rsid w:val="00C4472B"/>
    <w:rsid w:val="00C5561F"/>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76C6B"/>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B776E"/>
  <w15:docId w15:val="{79D10147-B1CF-4DF1-9F81-4A7E87C5C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08429">
      <w:bodyDiv w:val="1"/>
      <w:marLeft w:val="0"/>
      <w:marRight w:val="0"/>
      <w:marTop w:val="0"/>
      <w:marBottom w:val="0"/>
      <w:divBdr>
        <w:top w:val="none" w:sz="0" w:space="0" w:color="auto"/>
        <w:left w:val="none" w:sz="0" w:space="0" w:color="auto"/>
        <w:bottom w:val="none" w:sz="0" w:space="0" w:color="auto"/>
        <w:right w:val="none" w:sz="0" w:space="0" w:color="auto"/>
      </w:divBdr>
      <w:divsChild>
        <w:div w:id="1266888043">
          <w:marLeft w:val="-225"/>
          <w:marRight w:val="-225"/>
          <w:marTop w:val="0"/>
          <w:marBottom w:val="15"/>
          <w:divBdr>
            <w:top w:val="none" w:sz="0" w:space="0" w:color="auto"/>
            <w:left w:val="none" w:sz="0" w:space="0" w:color="auto"/>
            <w:bottom w:val="none" w:sz="0" w:space="0" w:color="auto"/>
            <w:right w:val="none" w:sz="0" w:space="0" w:color="auto"/>
          </w:divBdr>
          <w:divsChild>
            <w:div w:id="15638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01509">
      <w:bodyDiv w:val="1"/>
      <w:marLeft w:val="0"/>
      <w:marRight w:val="0"/>
      <w:marTop w:val="0"/>
      <w:marBottom w:val="0"/>
      <w:divBdr>
        <w:top w:val="none" w:sz="0" w:space="0" w:color="auto"/>
        <w:left w:val="none" w:sz="0" w:space="0" w:color="auto"/>
        <w:bottom w:val="none" w:sz="0" w:space="0" w:color="auto"/>
        <w:right w:val="none" w:sz="0" w:space="0" w:color="auto"/>
      </w:divBdr>
      <w:divsChild>
        <w:div w:id="690298782">
          <w:marLeft w:val="-225"/>
          <w:marRight w:val="-225"/>
          <w:marTop w:val="0"/>
          <w:marBottom w:val="15"/>
          <w:divBdr>
            <w:top w:val="none" w:sz="0" w:space="0" w:color="auto"/>
            <w:left w:val="none" w:sz="0" w:space="0" w:color="auto"/>
            <w:bottom w:val="none" w:sz="0" w:space="0" w:color="auto"/>
            <w:right w:val="none" w:sz="0" w:space="0" w:color="auto"/>
          </w:divBdr>
          <w:divsChild>
            <w:div w:id="117152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1C3329962F4945BEE866042DD5105F"/>
        <w:category>
          <w:name w:val="General"/>
          <w:gallery w:val="placeholder"/>
        </w:category>
        <w:types>
          <w:type w:val="bbPlcHdr"/>
        </w:types>
        <w:behaviors>
          <w:behavior w:val="content"/>
        </w:behaviors>
        <w:guid w:val="{48E2DD13-79CE-4EDF-906C-46178EEE0DFC}"/>
      </w:docPartPr>
      <w:docPartBody>
        <w:p w:rsidR="0063071D" w:rsidRDefault="0063071D">
          <w:pPr>
            <w:pStyle w:val="D51C3329962F4945BEE866042DD5105F"/>
          </w:pPr>
          <w:r w:rsidRPr="00122E79">
            <w:rPr>
              <w:rStyle w:val="mfasiintens"/>
            </w:rPr>
            <w:t>Feu clic aquí per escriure text.</w:t>
          </w:r>
        </w:p>
      </w:docPartBody>
    </w:docPart>
    <w:docPart>
      <w:docPartPr>
        <w:name w:val="6BD30EDBFFA04856A293EDC500A8D41D"/>
        <w:category>
          <w:name w:val="General"/>
          <w:gallery w:val="placeholder"/>
        </w:category>
        <w:types>
          <w:type w:val="bbPlcHdr"/>
        </w:types>
        <w:behaviors>
          <w:behavior w:val="content"/>
        </w:behaviors>
        <w:guid w:val="{30616EDB-A58D-435D-8C93-9DC600412C76}"/>
      </w:docPartPr>
      <w:docPartBody>
        <w:p w:rsidR="0063071D" w:rsidRDefault="0063071D">
          <w:pPr>
            <w:pStyle w:val="6BD30EDBFFA04856A293EDC500A8D41D"/>
          </w:pPr>
          <w:r w:rsidRPr="00122E79">
            <w:rPr>
              <w:rStyle w:val="mfasiintens"/>
            </w:rPr>
            <w:t>Feu clic aquí per escriure text.</w:t>
          </w:r>
        </w:p>
      </w:docPartBody>
    </w:docPart>
    <w:docPart>
      <w:docPartPr>
        <w:name w:val="3482B5BE059D4760B77BC3527878D549"/>
        <w:category>
          <w:name w:val="General"/>
          <w:gallery w:val="placeholder"/>
        </w:category>
        <w:types>
          <w:type w:val="bbPlcHdr"/>
        </w:types>
        <w:behaviors>
          <w:behavior w:val="content"/>
        </w:behaviors>
        <w:guid w:val="{44EFD201-29E4-43FB-AFA3-05538523BE62}"/>
      </w:docPartPr>
      <w:docPartBody>
        <w:p w:rsidR="0063071D" w:rsidRDefault="0063071D">
          <w:pPr>
            <w:pStyle w:val="3482B5BE059D4760B77BC3527878D549"/>
          </w:pPr>
          <w:r w:rsidRPr="00122E79">
            <w:rPr>
              <w:rStyle w:val="mfasiintens"/>
            </w:rPr>
            <w:t>Feu clic aquí per escriure text.</w:t>
          </w:r>
        </w:p>
      </w:docPartBody>
    </w:docPart>
    <w:docPart>
      <w:docPartPr>
        <w:name w:val="C0B69EC05B5C47FFA817036C1375334C"/>
        <w:category>
          <w:name w:val="General"/>
          <w:gallery w:val="placeholder"/>
        </w:category>
        <w:types>
          <w:type w:val="bbPlcHdr"/>
        </w:types>
        <w:behaviors>
          <w:behavior w:val="content"/>
        </w:behaviors>
        <w:guid w:val="{1C3ED7C0-688F-41A1-9E67-E7DBFA2E5CBA}"/>
      </w:docPartPr>
      <w:docPartBody>
        <w:p w:rsidR="0063071D" w:rsidRDefault="0063071D">
          <w:pPr>
            <w:pStyle w:val="C0B69EC05B5C47FFA817036C1375334C"/>
          </w:pPr>
          <w:r w:rsidRPr="00122E79">
            <w:rPr>
              <w:rStyle w:val="mfasiintens"/>
            </w:rPr>
            <w:t>Feu clic aquí per escriure text.</w:t>
          </w:r>
        </w:p>
      </w:docPartBody>
    </w:docPart>
    <w:docPart>
      <w:docPartPr>
        <w:name w:val="9C582FB13CD84FFC823C78ECBE3CE237"/>
        <w:category>
          <w:name w:val="General"/>
          <w:gallery w:val="placeholder"/>
        </w:category>
        <w:types>
          <w:type w:val="bbPlcHdr"/>
        </w:types>
        <w:behaviors>
          <w:behavior w:val="content"/>
        </w:behaviors>
        <w:guid w:val="{3DC1B872-A63F-41F0-9C72-3871E87956AE}"/>
      </w:docPartPr>
      <w:docPartBody>
        <w:p w:rsidR="0063071D" w:rsidRDefault="0063071D">
          <w:pPr>
            <w:pStyle w:val="9C582FB13CD84FFC823C78ECBE3CE237"/>
          </w:pPr>
          <w:r w:rsidRPr="00122E79">
            <w:rPr>
              <w:rStyle w:val="mfasiintens"/>
            </w:rPr>
            <w:t>Feu clic aquí per escriure text.</w:t>
          </w:r>
        </w:p>
      </w:docPartBody>
    </w:docPart>
    <w:docPart>
      <w:docPartPr>
        <w:name w:val="8AD56FD7D9004A4786BDD6E827761A1B"/>
        <w:category>
          <w:name w:val="General"/>
          <w:gallery w:val="placeholder"/>
        </w:category>
        <w:types>
          <w:type w:val="bbPlcHdr"/>
        </w:types>
        <w:behaviors>
          <w:behavior w:val="content"/>
        </w:behaviors>
        <w:guid w:val="{BF887E69-C1D9-425D-BE1B-6BB0FE63760B}"/>
      </w:docPartPr>
      <w:docPartBody>
        <w:p w:rsidR="0063071D" w:rsidRDefault="0063071D">
          <w:pPr>
            <w:pStyle w:val="8AD56FD7D9004A4786BDD6E827761A1B"/>
          </w:pPr>
          <w:r w:rsidRPr="00122E79">
            <w:rPr>
              <w:rStyle w:val="mfasiintens"/>
            </w:rPr>
            <w:t>Feu clic aquí per escriure text.</w:t>
          </w:r>
        </w:p>
      </w:docPartBody>
    </w:docPart>
    <w:docPart>
      <w:docPartPr>
        <w:name w:val="76A746F91D6B415AA27C1B75B86947A6"/>
        <w:category>
          <w:name w:val="General"/>
          <w:gallery w:val="placeholder"/>
        </w:category>
        <w:types>
          <w:type w:val="bbPlcHdr"/>
        </w:types>
        <w:behaviors>
          <w:behavior w:val="content"/>
        </w:behaviors>
        <w:guid w:val="{B339C151-7C1C-4BC4-9B7C-85D9FCBDFB51}"/>
      </w:docPartPr>
      <w:docPartBody>
        <w:p w:rsidR="0063071D" w:rsidRDefault="0063071D">
          <w:pPr>
            <w:pStyle w:val="76A746F91D6B415AA27C1B75B86947A6"/>
          </w:pPr>
          <w:r w:rsidRPr="00122E79">
            <w:rPr>
              <w:rStyle w:val="mfasiintens"/>
            </w:rPr>
            <w:t>Feu clic aquí per escriure text.</w:t>
          </w:r>
        </w:p>
      </w:docPartBody>
    </w:docPart>
    <w:docPart>
      <w:docPartPr>
        <w:name w:val="7EE11AB7C50A4A65BA1EFE0499FAAD7D"/>
        <w:category>
          <w:name w:val="General"/>
          <w:gallery w:val="placeholder"/>
        </w:category>
        <w:types>
          <w:type w:val="bbPlcHdr"/>
        </w:types>
        <w:behaviors>
          <w:behavior w:val="content"/>
        </w:behaviors>
        <w:guid w:val="{2B354471-0CE1-4306-BCDA-03D3E442A7B0}"/>
      </w:docPartPr>
      <w:docPartBody>
        <w:p w:rsidR="0063071D" w:rsidRDefault="0063071D">
          <w:pPr>
            <w:pStyle w:val="7EE11AB7C50A4A65BA1EFE0499FAAD7D"/>
          </w:pPr>
          <w:r w:rsidRPr="00122E79">
            <w:rPr>
              <w:rStyle w:val="mfasiintens"/>
            </w:rPr>
            <w:t>Feu clic aquí per escriure text.</w:t>
          </w:r>
        </w:p>
      </w:docPartBody>
    </w:docPart>
    <w:docPart>
      <w:docPartPr>
        <w:name w:val="66D7A12E55774FA4BB955E9C654B89FB"/>
        <w:category>
          <w:name w:val="General"/>
          <w:gallery w:val="placeholder"/>
        </w:category>
        <w:types>
          <w:type w:val="bbPlcHdr"/>
        </w:types>
        <w:behaviors>
          <w:behavior w:val="content"/>
        </w:behaviors>
        <w:guid w:val="{EE61E7E8-B5B9-481A-9486-C243D9EA8742}"/>
      </w:docPartPr>
      <w:docPartBody>
        <w:p w:rsidR="0063071D" w:rsidRDefault="0063071D">
          <w:pPr>
            <w:pStyle w:val="66D7A12E55774FA4BB955E9C654B89FB"/>
          </w:pPr>
          <w:r w:rsidRPr="00122E79">
            <w:rPr>
              <w:rStyle w:val="mfasiintens"/>
            </w:rPr>
            <w:t>Feu clic aquí per escriure text.</w:t>
          </w:r>
        </w:p>
      </w:docPartBody>
    </w:docPart>
    <w:docPart>
      <w:docPartPr>
        <w:name w:val="F6E4322D666B44178C757F20282EA96E"/>
        <w:category>
          <w:name w:val="General"/>
          <w:gallery w:val="placeholder"/>
        </w:category>
        <w:types>
          <w:type w:val="bbPlcHdr"/>
        </w:types>
        <w:behaviors>
          <w:behavior w:val="content"/>
        </w:behaviors>
        <w:guid w:val="{6D0A1336-8E18-4240-91E2-4941CF1424CB}"/>
      </w:docPartPr>
      <w:docPartBody>
        <w:p w:rsidR="0063071D" w:rsidRDefault="0063071D">
          <w:pPr>
            <w:pStyle w:val="F6E4322D666B44178C757F20282EA96E"/>
          </w:pPr>
          <w:r w:rsidRPr="00122E79">
            <w:rPr>
              <w:rStyle w:val="mfasiintens"/>
            </w:rPr>
            <w:t>Feu clic aquí per escriure text.</w:t>
          </w:r>
        </w:p>
      </w:docPartBody>
    </w:docPart>
    <w:docPart>
      <w:docPartPr>
        <w:name w:val="5F63C002A69D42A5BC1E89AEFCE40CC5"/>
        <w:category>
          <w:name w:val="General"/>
          <w:gallery w:val="placeholder"/>
        </w:category>
        <w:types>
          <w:type w:val="bbPlcHdr"/>
        </w:types>
        <w:behaviors>
          <w:behavior w:val="content"/>
        </w:behaviors>
        <w:guid w:val="{800CCEC5-F672-4A41-B147-3BA6B9B675A2}"/>
      </w:docPartPr>
      <w:docPartBody>
        <w:p w:rsidR="0063071D" w:rsidRDefault="0063071D">
          <w:pPr>
            <w:pStyle w:val="5F63C002A69D42A5BC1E89AEFCE40CC5"/>
          </w:pPr>
          <w:r w:rsidRPr="00122E79">
            <w:rPr>
              <w:rStyle w:val="mfasiintens"/>
            </w:rPr>
            <w:t>Feu clic aquí per escriure text.</w:t>
          </w:r>
        </w:p>
      </w:docPartBody>
    </w:docPart>
    <w:docPart>
      <w:docPartPr>
        <w:name w:val="A1FD6BFB731C4D559F4806763106F3C2"/>
        <w:category>
          <w:name w:val="General"/>
          <w:gallery w:val="placeholder"/>
        </w:category>
        <w:types>
          <w:type w:val="bbPlcHdr"/>
        </w:types>
        <w:behaviors>
          <w:behavior w:val="content"/>
        </w:behaviors>
        <w:guid w:val="{15ED3C59-05C8-4CC2-8ECE-1E06553DF4CE}"/>
      </w:docPartPr>
      <w:docPartBody>
        <w:p w:rsidR="0063071D" w:rsidRDefault="0063071D">
          <w:pPr>
            <w:pStyle w:val="A1FD6BFB731C4D559F4806763106F3C2"/>
          </w:pPr>
          <w:r w:rsidRPr="00122E79">
            <w:rPr>
              <w:rStyle w:val="mfasiintens"/>
            </w:rPr>
            <w:t>Feu clic aquí per escriure text.</w:t>
          </w:r>
        </w:p>
      </w:docPartBody>
    </w:docPart>
    <w:docPart>
      <w:docPartPr>
        <w:name w:val="04F59AFB43BF4590BAC510E7F25E4F71"/>
        <w:category>
          <w:name w:val="General"/>
          <w:gallery w:val="placeholder"/>
        </w:category>
        <w:types>
          <w:type w:val="bbPlcHdr"/>
        </w:types>
        <w:behaviors>
          <w:behavior w:val="content"/>
        </w:behaviors>
        <w:guid w:val="{7D0227A3-7444-4BF8-BBE9-F22789173EAF}"/>
      </w:docPartPr>
      <w:docPartBody>
        <w:p w:rsidR="0063071D" w:rsidRDefault="0063071D">
          <w:pPr>
            <w:pStyle w:val="04F59AFB43BF4590BAC510E7F25E4F71"/>
          </w:pPr>
          <w:r w:rsidRPr="00122E79">
            <w:rPr>
              <w:rStyle w:val="mfasiintens"/>
            </w:rPr>
            <w:t>Feu clic aquí per escriure text.</w:t>
          </w:r>
        </w:p>
      </w:docPartBody>
    </w:docPart>
    <w:docPart>
      <w:docPartPr>
        <w:name w:val="2E68048CEB6842F5936324300AB89E72"/>
        <w:category>
          <w:name w:val="General"/>
          <w:gallery w:val="placeholder"/>
        </w:category>
        <w:types>
          <w:type w:val="bbPlcHdr"/>
        </w:types>
        <w:behaviors>
          <w:behavior w:val="content"/>
        </w:behaviors>
        <w:guid w:val="{91EE1A6B-65A4-4131-B5F1-B68485DC39F2}"/>
      </w:docPartPr>
      <w:docPartBody>
        <w:p w:rsidR="0063071D" w:rsidRDefault="0063071D">
          <w:pPr>
            <w:pStyle w:val="2E68048CEB6842F5936324300AB89E72"/>
          </w:pPr>
          <w:r w:rsidRPr="00122E79">
            <w:rPr>
              <w:rStyle w:val="mfasiintens"/>
            </w:rPr>
            <w:t>Feu clic aquí per escriure text.</w:t>
          </w:r>
        </w:p>
      </w:docPartBody>
    </w:docPart>
    <w:docPart>
      <w:docPartPr>
        <w:name w:val="A18CB0BA25014C2C8DD1B65D85A64C46"/>
        <w:category>
          <w:name w:val="General"/>
          <w:gallery w:val="placeholder"/>
        </w:category>
        <w:types>
          <w:type w:val="bbPlcHdr"/>
        </w:types>
        <w:behaviors>
          <w:behavior w:val="content"/>
        </w:behaviors>
        <w:guid w:val="{9328E954-ACE8-460D-BFB6-6E90D3DD565D}"/>
      </w:docPartPr>
      <w:docPartBody>
        <w:p w:rsidR="0063071D" w:rsidRDefault="0063071D">
          <w:pPr>
            <w:pStyle w:val="A18CB0BA25014C2C8DD1B65D85A64C46"/>
          </w:pPr>
          <w:r w:rsidRPr="00122E79">
            <w:rPr>
              <w:rStyle w:val="mfasiintens"/>
            </w:rPr>
            <w:t>Feu clic aquí per escriure text.</w:t>
          </w:r>
        </w:p>
      </w:docPartBody>
    </w:docPart>
    <w:docPart>
      <w:docPartPr>
        <w:name w:val="06A333D6F6394FCC8AAF4D4E072B7DE2"/>
        <w:category>
          <w:name w:val="General"/>
          <w:gallery w:val="placeholder"/>
        </w:category>
        <w:types>
          <w:type w:val="bbPlcHdr"/>
        </w:types>
        <w:behaviors>
          <w:behavior w:val="content"/>
        </w:behaviors>
        <w:guid w:val="{235894EF-B9AB-4AFA-97B1-B1E8B1AC308B}"/>
      </w:docPartPr>
      <w:docPartBody>
        <w:p w:rsidR="0063071D" w:rsidRDefault="0063071D">
          <w:pPr>
            <w:pStyle w:val="06A333D6F6394FCC8AAF4D4E072B7DE2"/>
          </w:pPr>
          <w:r w:rsidRPr="00122E79">
            <w:rPr>
              <w:rStyle w:val="mfasiintens"/>
            </w:rPr>
            <w:t>Feu clic aquí per escriure text.</w:t>
          </w:r>
        </w:p>
      </w:docPartBody>
    </w:docPart>
    <w:docPart>
      <w:docPartPr>
        <w:name w:val="66EE91BBE0534850A65F57EF5105E056"/>
        <w:category>
          <w:name w:val="General"/>
          <w:gallery w:val="placeholder"/>
        </w:category>
        <w:types>
          <w:type w:val="bbPlcHdr"/>
        </w:types>
        <w:behaviors>
          <w:behavior w:val="content"/>
        </w:behaviors>
        <w:guid w:val="{B5EF6FFA-9497-476E-9DFD-BD620364FB52}"/>
      </w:docPartPr>
      <w:docPartBody>
        <w:p w:rsidR="0063071D" w:rsidRDefault="0063071D">
          <w:pPr>
            <w:pStyle w:val="66EE91BBE0534850A65F57EF5105E056"/>
          </w:pPr>
          <w:r w:rsidRPr="00122E79">
            <w:rPr>
              <w:rStyle w:val="mfasiintens"/>
            </w:rPr>
            <w:t>Feu clic aquí per escriure text.</w:t>
          </w:r>
        </w:p>
      </w:docPartBody>
    </w:docPart>
    <w:docPart>
      <w:docPartPr>
        <w:name w:val="84A92A17BC5846E4B1BD9706E32F98CC"/>
        <w:category>
          <w:name w:val="General"/>
          <w:gallery w:val="placeholder"/>
        </w:category>
        <w:types>
          <w:type w:val="bbPlcHdr"/>
        </w:types>
        <w:behaviors>
          <w:behavior w:val="content"/>
        </w:behaviors>
        <w:guid w:val="{85357713-F806-4B3C-AEC4-5DC80314E55D}"/>
      </w:docPartPr>
      <w:docPartBody>
        <w:p w:rsidR="0063071D" w:rsidRDefault="0063071D">
          <w:pPr>
            <w:pStyle w:val="84A92A17BC5846E4B1BD9706E32F98CC"/>
          </w:pPr>
          <w:r w:rsidRPr="00122E79">
            <w:rPr>
              <w:rStyle w:val="mfasiintens"/>
            </w:rPr>
            <w:t>Feu clic aquí per escriure text.</w:t>
          </w:r>
        </w:p>
      </w:docPartBody>
    </w:docPart>
    <w:docPart>
      <w:docPartPr>
        <w:name w:val="C63267339A0B4A0891DF21F83EF96410"/>
        <w:category>
          <w:name w:val="General"/>
          <w:gallery w:val="placeholder"/>
        </w:category>
        <w:types>
          <w:type w:val="bbPlcHdr"/>
        </w:types>
        <w:behaviors>
          <w:behavior w:val="content"/>
        </w:behaviors>
        <w:guid w:val="{41D57119-A8C7-48A3-94B2-C7624C88289D}"/>
      </w:docPartPr>
      <w:docPartBody>
        <w:p w:rsidR="0063071D" w:rsidRDefault="0063071D">
          <w:pPr>
            <w:pStyle w:val="C63267339A0B4A0891DF21F83EF96410"/>
          </w:pPr>
          <w:r w:rsidRPr="00122E79">
            <w:rPr>
              <w:rStyle w:val="mfasiintens"/>
            </w:rPr>
            <w:t>Feu clic aquí per escriure text.</w:t>
          </w:r>
        </w:p>
      </w:docPartBody>
    </w:docPart>
    <w:docPart>
      <w:docPartPr>
        <w:name w:val="28E93B87B2F9460C91422365CA347554"/>
        <w:category>
          <w:name w:val="General"/>
          <w:gallery w:val="placeholder"/>
        </w:category>
        <w:types>
          <w:type w:val="bbPlcHdr"/>
        </w:types>
        <w:behaviors>
          <w:behavior w:val="content"/>
        </w:behaviors>
        <w:guid w:val="{63D6130E-5E1C-4212-9B59-487596EEBB8D}"/>
      </w:docPartPr>
      <w:docPartBody>
        <w:p w:rsidR="0063071D" w:rsidRDefault="0063071D">
          <w:pPr>
            <w:pStyle w:val="28E93B87B2F9460C91422365CA347554"/>
          </w:pPr>
          <w:r w:rsidRPr="00122E79">
            <w:rPr>
              <w:rStyle w:val="mfasiintens"/>
            </w:rPr>
            <w:t>Feu clic aquí per escriure text.</w:t>
          </w:r>
        </w:p>
      </w:docPartBody>
    </w:docPart>
    <w:docPart>
      <w:docPartPr>
        <w:name w:val="C13D2B98BAF647059C8F94EB1099091D"/>
        <w:category>
          <w:name w:val="General"/>
          <w:gallery w:val="placeholder"/>
        </w:category>
        <w:types>
          <w:type w:val="bbPlcHdr"/>
        </w:types>
        <w:behaviors>
          <w:behavior w:val="content"/>
        </w:behaviors>
        <w:guid w:val="{EA64AE4A-F989-4B2B-9094-EC30D038DD41}"/>
      </w:docPartPr>
      <w:docPartBody>
        <w:p w:rsidR="0063071D" w:rsidRDefault="0063071D">
          <w:pPr>
            <w:pStyle w:val="C13D2B98BAF647059C8F94EB1099091D"/>
          </w:pPr>
          <w:r w:rsidRPr="00122E79">
            <w:rPr>
              <w:rStyle w:val="mfasiintens"/>
            </w:rPr>
            <w:t>Feu clic aquí per escriure text.</w:t>
          </w:r>
        </w:p>
      </w:docPartBody>
    </w:docPart>
    <w:docPart>
      <w:docPartPr>
        <w:name w:val="1B197970C2184A64BE59AC9E3E217314"/>
        <w:category>
          <w:name w:val="General"/>
          <w:gallery w:val="placeholder"/>
        </w:category>
        <w:types>
          <w:type w:val="bbPlcHdr"/>
        </w:types>
        <w:behaviors>
          <w:behavior w:val="content"/>
        </w:behaviors>
        <w:guid w:val="{6C9CFD08-7878-4224-BA35-9F672C63ADED}"/>
      </w:docPartPr>
      <w:docPartBody>
        <w:p w:rsidR="0063071D" w:rsidRDefault="0063071D">
          <w:pPr>
            <w:pStyle w:val="1B197970C2184A64BE59AC9E3E217314"/>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71D"/>
    <w:rsid w:val="0063071D"/>
    <w:rsid w:val="009B1EC8"/>
    <w:rsid w:val="00BC79B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D51C3329962F4945BEE866042DD5105F">
    <w:name w:val="D51C3329962F4945BEE866042DD5105F"/>
  </w:style>
  <w:style w:type="paragraph" w:customStyle="1" w:styleId="6BD30EDBFFA04856A293EDC500A8D41D">
    <w:name w:val="6BD30EDBFFA04856A293EDC500A8D41D"/>
  </w:style>
  <w:style w:type="paragraph" w:customStyle="1" w:styleId="3482B5BE059D4760B77BC3527878D549">
    <w:name w:val="3482B5BE059D4760B77BC3527878D549"/>
  </w:style>
  <w:style w:type="paragraph" w:customStyle="1" w:styleId="C0B69EC05B5C47FFA817036C1375334C">
    <w:name w:val="C0B69EC05B5C47FFA817036C1375334C"/>
  </w:style>
  <w:style w:type="paragraph" w:customStyle="1" w:styleId="9C582FB13CD84FFC823C78ECBE3CE237">
    <w:name w:val="9C582FB13CD84FFC823C78ECBE3CE237"/>
  </w:style>
  <w:style w:type="paragraph" w:customStyle="1" w:styleId="8AD56FD7D9004A4786BDD6E827761A1B">
    <w:name w:val="8AD56FD7D9004A4786BDD6E827761A1B"/>
  </w:style>
  <w:style w:type="paragraph" w:customStyle="1" w:styleId="76A746F91D6B415AA27C1B75B86947A6">
    <w:name w:val="76A746F91D6B415AA27C1B75B86947A6"/>
  </w:style>
  <w:style w:type="paragraph" w:customStyle="1" w:styleId="7EE11AB7C50A4A65BA1EFE0499FAAD7D">
    <w:name w:val="7EE11AB7C50A4A65BA1EFE0499FAAD7D"/>
  </w:style>
  <w:style w:type="paragraph" w:customStyle="1" w:styleId="66D7A12E55774FA4BB955E9C654B89FB">
    <w:name w:val="66D7A12E55774FA4BB955E9C654B89FB"/>
  </w:style>
  <w:style w:type="paragraph" w:customStyle="1" w:styleId="F6E4322D666B44178C757F20282EA96E">
    <w:name w:val="F6E4322D666B44178C757F20282EA96E"/>
  </w:style>
  <w:style w:type="paragraph" w:customStyle="1" w:styleId="5F63C002A69D42A5BC1E89AEFCE40CC5">
    <w:name w:val="5F63C002A69D42A5BC1E89AEFCE40CC5"/>
  </w:style>
  <w:style w:type="paragraph" w:customStyle="1" w:styleId="A1FD6BFB731C4D559F4806763106F3C2">
    <w:name w:val="A1FD6BFB731C4D559F4806763106F3C2"/>
  </w:style>
  <w:style w:type="paragraph" w:customStyle="1" w:styleId="04F59AFB43BF4590BAC510E7F25E4F71">
    <w:name w:val="04F59AFB43BF4590BAC510E7F25E4F71"/>
  </w:style>
  <w:style w:type="paragraph" w:customStyle="1" w:styleId="2E68048CEB6842F5936324300AB89E72">
    <w:name w:val="2E68048CEB6842F5936324300AB89E72"/>
  </w:style>
  <w:style w:type="paragraph" w:customStyle="1" w:styleId="A18CB0BA25014C2C8DD1B65D85A64C46">
    <w:name w:val="A18CB0BA25014C2C8DD1B65D85A64C46"/>
  </w:style>
  <w:style w:type="paragraph" w:customStyle="1" w:styleId="06A333D6F6394FCC8AAF4D4E072B7DE2">
    <w:name w:val="06A333D6F6394FCC8AAF4D4E072B7DE2"/>
  </w:style>
  <w:style w:type="paragraph" w:customStyle="1" w:styleId="66EE91BBE0534850A65F57EF5105E056">
    <w:name w:val="66EE91BBE0534850A65F57EF5105E056"/>
  </w:style>
  <w:style w:type="paragraph" w:customStyle="1" w:styleId="84A92A17BC5846E4B1BD9706E32F98CC">
    <w:name w:val="84A92A17BC5846E4B1BD9706E32F98CC"/>
  </w:style>
  <w:style w:type="paragraph" w:customStyle="1" w:styleId="C63267339A0B4A0891DF21F83EF96410">
    <w:name w:val="C63267339A0B4A0891DF21F83EF96410"/>
  </w:style>
  <w:style w:type="paragraph" w:customStyle="1" w:styleId="28E93B87B2F9460C91422365CA347554">
    <w:name w:val="28E93B87B2F9460C91422365CA347554"/>
  </w:style>
  <w:style w:type="paragraph" w:customStyle="1" w:styleId="C13D2B98BAF647059C8F94EB1099091D">
    <w:name w:val="C13D2B98BAF647059C8F94EB1099091D"/>
  </w:style>
  <w:style w:type="paragraph" w:customStyle="1" w:styleId="1B197970C2184A64BE59AC9E3E217314">
    <w:name w:val="1B197970C2184A64BE59AC9E3E2173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TotalTime>
  <Pages>9</Pages>
  <Words>4242</Words>
  <Characters>24184</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3</cp:revision>
  <cp:lastPrinted>2023-11-07T12:28:00Z</cp:lastPrinted>
  <dcterms:created xsi:type="dcterms:W3CDTF">2025-10-28T11:37:00Z</dcterms:created>
  <dcterms:modified xsi:type="dcterms:W3CDTF">2025-10-28T11:41:00Z</dcterms:modified>
</cp:coreProperties>
</file>