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2BFCF"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715117C" w14:textId="77777777" w:rsidR="00CD2873" w:rsidRPr="006B71C0" w:rsidRDefault="00CD2873" w:rsidP="00CD2873">
      <w:pPr>
        <w:pStyle w:val="Textindependent"/>
        <w:jc w:val="center"/>
        <w:rPr>
          <w:rFonts w:ascii="Aptos" w:hAnsi="Aptos"/>
          <w:b/>
          <w:sz w:val="20"/>
          <w:szCs w:val="20"/>
        </w:rPr>
      </w:pPr>
    </w:p>
    <w:p w14:paraId="0E4C9F1C" w14:textId="77777777" w:rsidR="00CD2873" w:rsidRPr="006B71C0" w:rsidRDefault="00CD2873" w:rsidP="00CD2873">
      <w:pPr>
        <w:rPr>
          <w:rFonts w:ascii="Aptos" w:hAnsi="Aptos" w:cs="Arial"/>
          <w:b/>
          <w:sz w:val="20"/>
          <w:szCs w:val="20"/>
        </w:rPr>
      </w:pPr>
    </w:p>
    <w:p w14:paraId="2C80BF94"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B2AB0B72735C4898B9EF24DC98CEF34B"/>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B2AB0B72735C4898B9EF24DC98CEF34B"/>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B2AB0B72735C4898B9EF24DC98CEF34B"/>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B2AB0B72735C4898B9EF24DC98CEF34B"/>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B2AB0B72735C4898B9EF24DC98CEF34B"/>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6242526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27C14E3" w14:textId="77777777" w:rsidTr="00A57B4F">
        <w:trPr>
          <w:trHeight w:val="340"/>
        </w:trPr>
        <w:tc>
          <w:tcPr>
            <w:tcW w:w="8612" w:type="dxa"/>
            <w:vAlign w:val="center"/>
          </w:tcPr>
          <w:p w14:paraId="256017C1" w14:textId="5C70646A"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B2AB0B72735C4898B9EF24DC98CEF34B"/>
                </w:placeholder>
              </w:sdtPr>
              <w:sdtEndPr>
                <w:rPr>
                  <w:rStyle w:val="mfasiintens"/>
                </w:rPr>
              </w:sdtEndPr>
              <w:sdtContent>
                <w:r w:rsidR="0027217D" w:rsidRPr="0027217D">
                  <w:rPr>
                    <w:rFonts w:ascii="Aptos" w:hAnsi="Aptos"/>
                    <w:b/>
                    <w:bCs/>
                    <w:i/>
                    <w:iCs/>
                    <w:color w:val="365F91" w:themeColor="accent1" w:themeShade="BF"/>
                    <w:sz w:val="20"/>
                  </w:rPr>
                  <w:t>001_P2503066</w:t>
                </w:r>
              </w:sdtContent>
            </w:sdt>
          </w:p>
        </w:tc>
      </w:tr>
      <w:tr w:rsidR="00CD2873" w:rsidRPr="006B71C0" w14:paraId="5D61F821" w14:textId="77777777" w:rsidTr="00A57B4F">
        <w:trPr>
          <w:trHeight w:val="547"/>
        </w:trPr>
        <w:tc>
          <w:tcPr>
            <w:tcW w:w="8612" w:type="dxa"/>
          </w:tcPr>
          <w:p w14:paraId="1D3A3723" w14:textId="104BE434"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B2AB0B72735C4898B9EF24DC98CEF34B"/>
                </w:placeholder>
              </w:sdtPr>
              <w:sdtEndPr>
                <w:rPr>
                  <w:rStyle w:val="mfasiintens"/>
                </w:rPr>
              </w:sdtEndPr>
              <w:sdtContent>
                <w:r w:rsidR="0027217D" w:rsidRPr="0027217D">
                  <w:rPr>
                    <w:rFonts w:ascii="Aptos" w:hAnsi="Aptos"/>
                    <w:b/>
                    <w:bCs/>
                    <w:i/>
                    <w:iCs/>
                    <w:color w:val="365F91" w:themeColor="accent1" w:themeShade="BF"/>
                    <w:sz w:val="20"/>
                  </w:rPr>
                  <w:t>Adaptació lector matrícules aparcaments Les Planes</w:t>
                </w:r>
              </w:sdtContent>
            </w:sdt>
          </w:p>
        </w:tc>
      </w:tr>
      <w:tr w:rsidR="00A13471" w:rsidRPr="006B71C0" w14:paraId="448C5962" w14:textId="77777777" w:rsidTr="005A7CB0">
        <w:trPr>
          <w:trHeight w:val="397"/>
        </w:trPr>
        <w:tc>
          <w:tcPr>
            <w:tcW w:w="8612" w:type="dxa"/>
            <w:vAlign w:val="center"/>
          </w:tcPr>
          <w:p w14:paraId="1278EF98" w14:textId="7785E082"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433FCB">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574DE32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2107E9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DD4AFB6" w14:textId="77777777" w:rsidR="00CD2873" w:rsidRPr="006B71C0" w:rsidRDefault="00CD2873" w:rsidP="00CD2873">
      <w:pPr>
        <w:rPr>
          <w:rFonts w:ascii="Aptos" w:hAnsi="Aptos" w:cs="Arial"/>
          <w:sz w:val="20"/>
          <w:szCs w:val="20"/>
        </w:rPr>
      </w:pPr>
    </w:p>
    <w:p w14:paraId="53659895"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B2AB0B72735C4898B9EF24DC98CEF34B"/>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B9B6032"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B2AB0B72735C4898B9EF24DC98CEF34B"/>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2C656BA"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B2AB0B72735C4898B9EF24DC98CEF34B"/>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DF9DB16"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B2AB0B72735C4898B9EF24DC98CEF34B"/>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556B9B3" w14:textId="77777777" w:rsidR="00CD2873" w:rsidRPr="006B71C0" w:rsidRDefault="00CD2873" w:rsidP="00CD2873">
      <w:pPr>
        <w:rPr>
          <w:rFonts w:ascii="Aptos" w:hAnsi="Aptos" w:cs="Arial"/>
          <w:sz w:val="20"/>
          <w:szCs w:val="20"/>
        </w:rPr>
      </w:pPr>
    </w:p>
    <w:p w14:paraId="7B1EF8A4"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E35AC01" w14:textId="77777777" w:rsidR="00CD2873" w:rsidRPr="006B71C0" w:rsidRDefault="00CD2873" w:rsidP="00CD2873">
      <w:pPr>
        <w:rPr>
          <w:rFonts w:ascii="Aptos" w:hAnsi="Aptos" w:cs="Arial"/>
          <w:sz w:val="20"/>
          <w:szCs w:val="20"/>
        </w:rPr>
      </w:pPr>
    </w:p>
    <w:p w14:paraId="1C148918"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EA5A013B6BA64971BE081126914DDCBC"/>
          </w:placeholder>
          <w:showingPlcHdr/>
        </w:sdtPr>
        <w:sdtEndPr>
          <w:rPr>
            <w:rStyle w:val="mfasiintens"/>
          </w:rPr>
        </w:sdtEndPr>
        <w:sdtContent>
          <w:r w:rsidRPr="006B71C0">
            <w:rPr>
              <w:rStyle w:val="mfasiintens"/>
              <w:rFonts w:ascii="Aptos" w:hAnsi="Aptos"/>
            </w:rPr>
            <w:t>Feu clic aquí per escriure text.</w:t>
          </w:r>
        </w:sdtContent>
      </w:sdt>
    </w:p>
    <w:p w14:paraId="5ADC1264"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47BA7AC4"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F242F4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804956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42E3A4D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3236EC6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0018C6C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18F5899"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346D34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521221F2" w14:textId="77777777" w:rsidTr="00BC328D">
        <w:sdt>
          <w:sdtPr>
            <w:rPr>
              <w:rFonts w:ascii="Aptos" w:hAnsi="Aptos"/>
              <w:sz w:val="20"/>
              <w:szCs w:val="20"/>
            </w:rPr>
            <w:id w:val="669141610"/>
            <w:placeholder>
              <w:docPart w:val="E1FFD32DE26C4346A4DA221921E19425"/>
            </w:placeholder>
            <w:showingPlcHdr/>
          </w:sdtPr>
          <w:sdtEndPr/>
          <w:sdtContent>
            <w:tc>
              <w:tcPr>
                <w:tcW w:w="4989" w:type="dxa"/>
                <w:tcBorders>
                  <w:top w:val="single" w:sz="12" w:space="0" w:color="auto"/>
                </w:tcBorders>
              </w:tcPr>
              <w:p w14:paraId="3A365A2A"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E1FFD32DE26C4346A4DA221921E19425"/>
              </w:placeholder>
            </w:sdtPr>
            <w:sdtEndPr/>
            <w:sdtContent>
              <w:p w14:paraId="522DBD8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E1FFD32DE26C4346A4DA221921E19425"/>
            </w:placeholder>
          </w:sdtPr>
          <w:sdtEndPr/>
          <w:sdtContent>
            <w:tc>
              <w:tcPr>
                <w:tcW w:w="964" w:type="dxa"/>
                <w:tcBorders>
                  <w:top w:val="single" w:sz="12" w:space="0" w:color="auto"/>
                </w:tcBorders>
              </w:tcPr>
              <w:p w14:paraId="3FCD77D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E1FFD32DE26C4346A4DA221921E19425"/>
              </w:placeholder>
            </w:sdtPr>
            <w:sdtEndPr/>
            <w:sdtContent>
              <w:p w14:paraId="487BD7C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254F0A17" w14:textId="77777777" w:rsidTr="00BC328D">
        <w:sdt>
          <w:sdtPr>
            <w:rPr>
              <w:rFonts w:ascii="Aptos" w:hAnsi="Aptos"/>
              <w:sz w:val="20"/>
              <w:szCs w:val="20"/>
            </w:rPr>
            <w:id w:val="240296076"/>
            <w:placeholder>
              <w:docPart w:val="482B55F19A6541E2BAE59DE692AF6C27"/>
            </w:placeholder>
          </w:sdtPr>
          <w:sdtEndPr/>
          <w:sdtContent>
            <w:tc>
              <w:tcPr>
                <w:tcW w:w="4989" w:type="dxa"/>
              </w:tcPr>
              <w:p w14:paraId="1CAD184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ACF62EFFF88C498589DE729BBF2B878A"/>
              </w:placeholder>
            </w:sdtPr>
            <w:sdtEndPr/>
            <w:sdtContent>
              <w:p w14:paraId="3789540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7DBCD02764FF4748BB808A523174CE85"/>
            </w:placeholder>
          </w:sdtPr>
          <w:sdtEndPr/>
          <w:sdtContent>
            <w:tc>
              <w:tcPr>
                <w:tcW w:w="964" w:type="dxa"/>
              </w:tcPr>
              <w:p w14:paraId="2A6A650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B6CB40290CB64AC69044D2E092FF7EB3"/>
              </w:placeholder>
            </w:sdtPr>
            <w:sdtEndPr/>
            <w:sdtContent>
              <w:p w14:paraId="4EB232A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73F811A" w14:textId="77777777" w:rsidTr="00BC328D">
        <w:sdt>
          <w:sdtPr>
            <w:rPr>
              <w:rFonts w:ascii="Aptos" w:hAnsi="Aptos"/>
              <w:sz w:val="20"/>
              <w:szCs w:val="20"/>
            </w:rPr>
            <w:id w:val="1006645454"/>
            <w:placeholder>
              <w:docPart w:val="8E136B2B4311434CBDBD8DEE82250E6A"/>
            </w:placeholder>
          </w:sdtPr>
          <w:sdtEndPr/>
          <w:sdtContent>
            <w:tc>
              <w:tcPr>
                <w:tcW w:w="4989" w:type="dxa"/>
              </w:tcPr>
              <w:p w14:paraId="6442D5C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21FC38B80874696890A29B1994BE84E"/>
              </w:placeholder>
            </w:sdtPr>
            <w:sdtEndPr/>
            <w:sdtContent>
              <w:p w14:paraId="730FAFF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237AB6148F324CE4B23B3C97B3BCD309"/>
            </w:placeholder>
          </w:sdtPr>
          <w:sdtEndPr/>
          <w:sdtContent>
            <w:tc>
              <w:tcPr>
                <w:tcW w:w="964" w:type="dxa"/>
              </w:tcPr>
              <w:p w14:paraId="3BDFA3C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88CE241458774E83BA773A9EC41CB121"/>
              </w:placeholder>
            </w:sdtPr>
            <w:sdtEndPr/>
            <w:sdtContent>
              <w:p w14:paraId="0D9AD08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50EB043" w14:textId="77777777" w:rsidTr="00BC328D">
        <w:sdt>
          <w:sdtPr>
            <w:rPr>
              <w:rFonts w:ascii="Aptos" w:hAnsi="Aptos"/>
              <w:sz w:val="20"/>
              <w:szCs w:val="20"/>
            </w:rPr>
            <w:id w:val="833654896"/>
            <w:placeholder>
              <w:docPart w:val="3648C20A586A4BDABEC7B6F0D0FD4AD9"/>
            </w:placeholder>
          </w:sdtPr>
          <w:sdtEndPr/>
          <w:sdtContent>
            <w:tc>
              <w:tcPr>
                <w:tcW w:w="4989" w:type="dxa"/>
              </w:tcPr>
              <w:p w14:paraId="2A4867B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751D64A8F6404851B8ECBAFA18042462"/>
              </w:placeholder>
            </w:sdtPr>
            <w:sdtEndPr/>
            <w:sdtContent>
              <w:p w14:paraId="36BE88F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A42E2A650E1B4F24B9B7817F6CEFE9D2"/>
            </w:placeholder>
          </w:sdtPr>
          <w:sdtEndPr/>
          <w:sdtContent>
            <w:tc>
              <w:tcPr>
                <w:tcW w:w="964" w:type="dxa"/>
              </w:tcPr>
              <w:p w14:paraId="4699C7F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9472D0388E464FB1A9A88A290B567A34"/>
              </w:placeholder>
            </w:sdtPr>
            <w:sdtEndPr/>
            <w:sdtContent>
              <w:p w14:paraId="149862B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A864695" w14:textId="77777777" w:rsidTr="00BC328D">
        <w:sdt>
          <w:sdtPr>
            <w:rPr>
              <w:rFonts w:ascii="Aptos" w:hAnsi="Aptos"/>
              <w:sz w:val="20"/>
              <w:szCs w:val="20"/>
            </w:rPr>
            <w:id w:val="1297329695"/>
            <w:placeholder>
              <w:docPart w:val="FEB4AE17D8DD49A0B0073258F34BB619"/>
            </w:placeholder>
          </w:sdtPr>
          <w:sdtEndPr/>
          <w:sdtContent>
            <w:tc>
              <w:tcPr>
                <w:tcW w:w="4989" w:type="dxa"/>
              </w:tcPr>
              <w:p w14:paraId="0F8CC84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85F365B47F734911996E0913A0B08609"/>
              </w:placeholder>
            </w:sdtPr>
            <w:sdtEndPr/>
            <w:sdtContent>
              <w:p w14:paraId="26EBAEF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9C72499D60054E68A0BC7CE900D1D61B"/>
            </w:placeholder>
          </w:sdtPr>
          <w:sdtEndPr/>
          <w:sdtContent>
            <w:tc>
              <w:tcPr>
                <w:tcW w:w="964" w:type="dxa"/>
              </w:tcPr>
              <w:p w14:paraId="3AA3566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9C89FA11A81B4368AC235FB1F4210FAB"/>
              </w:placeholder>
            </w:sdtPr>
            <w:sdtEndPr/>
            <w:sdtContent>
              <w:p w14:paraId="2735804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CD33F8D" w14:textId="77777777" w:rsidTr="00BC328D">
        <w:sdt>
          <w:sdtPr>
            <w:rPr>
              <w:rFonts w:ascii="Aptos" w:hAnsi="Aptos"/>
              <w:sz w:val="20"/>
              <w:szCs w:val="20"/>
            </w:rPr>
            <w:id w:val="245698801"/>
            <w:placeholder>
              <w:docPart w:val="249BBDD4E4554266ABE068F9E570AB72"/>
            </w:placeholder>
          </w:sdtPr>
          <w:sdtEndPr/>
          <w:sdtContent>
            <w:tc>
              <w:tcPr>
                <w:tcW w:w="4989" w:type="dxa"/>
                <w:tcBorders>
                  <w:bottom w:val="single" w:sz="12" w:space="0" w:color="auto"/>
                </w:tcBorders>
              </w:tcPr>
              <w:p w14:paraId="1C4E9D7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42F28F72A91C4D8C9915338FD3318435"/>
              </w:placeholder>
            </w:sdtPr>
            <w:sdtEndPr/>
            <w:sdtContent>
              <w:p w14:paraId="0EFBC82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F857161F3552402FB5AA18075B2FBD47"/>
            </w:placeholder>
          </w:sdtPr>
          <w:sdtEndPr/>
          <w:sdtContent>
            <w:tc>
              <w:tcPr>
                <w:tcW w:w="964" w:type="dxa"/>
                <w:tcBorders>
                  <w:bottom w:val="single" w:sz="12" w:space="0" w:color="auto"/>
                </w:tcBorders>
              </w:tcPr>
              <w:p w14:paraId="6C3B606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3CEE4B8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E36202B" w14:textId="77777777" w:rsidTr="00BC328D">
        <w:tc>
          <w:tcPr>
            <w:tcW w:w="4989" w:type="dxa"/>
            <w:tcBorders>
              <w:top w:val="single" w:sz="12" w:space="0" w:color="auto"/>
              <w:bottom w:val="single" w:sz="12" w:space="0" w:color="auto"/>
            </w:tcBorders>
            <w:shd w:val="clear" w:color="auto" w:fill="EEECE1" w:themeFill="background2"/>
          </w:tcPr>
          <w:p w14:paraId="6F39B3BA"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3B0C68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FBE0348"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790EF39"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0D7CEFE2"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D0B77EA"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0C03F213"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E6A80DF"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26DEA6CE"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6B204BA" w14:textId="77777777" w:rsidR="00CD2873" w:rsidRPr="006B71C0" w:rsidRDefault="0027217D"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366C2FE2" w14:textId="77777777" w:rsidR="00CD2873" w:rsidRPr="006B71C0" w:rsidRDefault="0027217D"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6F75C28C"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13B55FB6" w14:textId="77777777" w:rsidR="00D52ED4" w:rsidRPr="006B71C0" w:rsidRDefault="0027217D"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0257D7E" w14:textId="77777777" w:rsidR="00D52ED4" w:rsidRPr="006B71C0" w:rsidRDefault="0027217D"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294C2357" w14:textId="77777777" w:rsidR="00D52ED4" w:rsidRPr="006B71C0" w:rsidRDefault="0027217D"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B2AB0B72735C4898B9EF24DC98CEF34B"/>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68F48EE7" w14:textId="77777777" w:rsidR="00D52ED4" w:rsidRPr="006B71C0" w:rsidRDefault="0027217D"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91B2D01" w14:textId="77777777" w:rsidR="00CD2873" w:rsidRPr="006B71C0" w:rsidRDefault="0027217D"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729A4737" w14:textId="77777777" w:rsidR="00D52ED4" w:rsidRPr="006B71C0" w:rsidRDefault="0027217D"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3AB109A" w14:textId="77777777" w:rsidR="0028182A" w:rsidRPr="006B71C0" w:rsidRDefault="0027217D"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4A8B517" w14:textId="06BC0569" w:rsidR="00EB43E5" w:rsidRPr="006B71C0" w:rsidRDefault="0027217D"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8B3EB3">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FF0000"/>
            <w:sz w:val="20"/>
            <w:szCs w:val="20"/>
            <w:lang w:eastAsia="ca-ES"/>
          </w:rPr>
          <w:id w:val="2036075390"/>
          <w:placeholder>
            <w:docPart w:val="B2AB0B72735C4898B9EF24DC98CEF34B"/>
          </w:placeholder>
        </w:sdtPr>
        <w:sdtEndPr>
          <w:rPr>
            <w:color w:val="auto"/>
          </w:rPr>
        </w:sdtEndPr>
        <w:sdtContent>
          <w:r w:rsidR="008B3EB3" w:rsidRPr="008B3EB3">
            <w:rPr>
              <w:rStyle w:val="mfasiintens"/>
              <w:rFonts w:ascii="Aptos" w:hAnsi="Aptos"/>
              <w:color w:val="FF0000"/>
            </w:rPr>
            <w:t xml:space="preserve">indicar import assegurat per l’empresa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73828B2"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107DF987" w14:textId="77777777" w:rsidR="00D52ED4" w:rsidRPr="006B71C0" w:rsidRDefault="0027217D"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BDA60BF" w14:textId="77777777" w:rsidR="00D52ED4" w:rsidRPr="006B71C0" w:rsidRDefault="0027217D"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B2AB0B72735C4898B9EF24DC98CEF34B"/>
          </w:placeholder>
        </w:sdtPr>
        <w:sdtEndPr/>
        <w:sdtContent>
          <w:r w:rsidR="00D52ED4" w:rsidRPr="006B71C0">
            <w:rPr>
              <w:rStyle w:val="CitaCar"/>
              <w:rFonts w:ascii="Aptos" w:hAnsi="Aptos"/>
            </w:rPr>
            <w:t>.....................................................</w:t>
          </w:r>
        </w:sdtContent>
      </w:sdt>
    </w:p>
    <w:p w14:paraId="13BE5BC7" w14:textId="77777777" w:rsidR="00D52ED4" w:rsidRPr="006B71C0" w:rsidRDefault="0027217D"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8D39359" w14:textId="77777777" w:rsidR="00D52ED4" w:rsidRPr="006B71C0" w:rsidRDefault="0027217D"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37C87DB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218AF0A1" w14:textId="77777777" w:rsidR="00D52ED4" w:rsidRPr="006B71C0" w:rsidRDefault="0027217D"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6A3E1798"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6B1C0A84"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2DCC642A" w14:textId="77777777" w:rsidR="00CD2873" w:rsidRPr="006B71C0" w:rsidRDefault="0027217D"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52B5CA1" w14:textId="77777777" w:rsidR="003D15A7" w:rsidRPr="006B71C0" w:rsidRDefault="0027217D"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B8D36E6"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337FE80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4CF6140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176B8AE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13BC1CB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32A5F0F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31B24A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635AE9F8"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1CEC93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50A92C1" w14:textId="77777777" w:rsidR="00D52ED4" w:rsidRPr="006B71C0" w:rsidRDefault="0027217D"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1ACEA66"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1A947A9" w14:textId="77777777" w:rsidR="00CD2873" w:rsidRPr="006B71C0" w:rsidRDefault="0027217D"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62EFADC" w14:textId="77777777" w:rsidR="00CD2873" w:rsidRDefault="0027217D"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235A82F2"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25E3A28"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3E9EBDE"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500A8D99"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FE6FA47"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B1C4B8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789B2A3"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6896ED1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01121E9E"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F2D3AAA"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530462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7FF321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430C91B"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EA0189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2EDBC4B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015E63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32C8D24"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F2F5F69"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76C4E5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105F136"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B2AB0B72735C4898B9EF24DC98CEF34B"/>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C0398C2"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010812F0"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B2AB0B72735C4898B9EF24DC98CEF34B"/>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2DCB271A"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65A7E6D6"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754F95A4"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92C9A5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F297C22"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458BE23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22733FB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A600521"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0B19EE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92ABF1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7F0C84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B3FB16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5586321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83D26B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D037D2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9E4CA8A"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293AB85F"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CBFDCBE"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778442C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801EF3C"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6D4393DB"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48C2833"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FEF1F3F"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38E6AE3"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79A7466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2143CEC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15FA1F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CD4A6F8"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5163AB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0D6F79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61E51A6B"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D336E6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291F8F6F"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3ACE4E4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179D88B5"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119240D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2CEAE6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E05A30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94AFAF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4C8A7F8A"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84BB8C1"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0BFBCC5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55DABB6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3547F84"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BACB2A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B4ED0B7"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A9D5B9"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7378DA7E"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7E630E2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21F9A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7736AA2"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51CEC96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05124F1D"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71D052"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B51A9E3"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36EF49F9"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CC8AF" w14:textId="77777777" w:rsidR="003759DE" w:rsidRDefault="003759DE" w:rsidP="00CD2873">
      <w:r>
        <w:separator/>
      </w:r>
    </w:p>
  </w:endnote>
  <w:endnote w:type="continuationSeparator" w:id="0">
    <w:p w14:paraId="19FE3661" w14:textId="77777777" w:rsidR="003759DE" w:rsidRDefault="003759D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C7E7E1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BB79C41"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DCB63" w14:textId="77777777" w:rsidR="003759DE" w:rsidRDefault="003759DE" w:rsidP="00CD2873">
      <w:r>
        <w:separator/>
      </w:r>
    </w:p>
  </w:footnote>
  <w:footnote w:type="continuationSeparator" w:id="0">
    <w:p w14:paraId="6C698337" w14:textId="77777777" w:rsidR="003759DE" w:rsidRDefault="003759DE" w:rsidP="00CD2873">
      <w:r>
        <w:continuationSeparator/>
      </w:r>
    </w:p>
  </w:footnote>
  <w:footnote w:id="1">
    <w:p w14:paraId="7F5E268D"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9F9FC0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645E49E"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2605FF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4E1CA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DAF47E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6989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1EFD876D" wp14:editId="7F4118B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56956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FD876D"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56956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DE"/>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320F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7217D"/>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759DE"/>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3FCB"/>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D6FD3"/>
    <w:rsid w:val="007E59B0"/>
    <w:rsid w:val="00801D8B"/>
    <w:rsid w:val="0080530C"/>
    <w:rsid w:val="00814E93"/>
    <w:rsid w:val="00831DB7"/>
    <w:rsid w:val="008446A6"/>
    <w:rsid w:val="00844D07"/>
    <w:rsid w:val="008768FC"/>
    <w:rsid w:val="008B3EB3"/>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673AC"/>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12B0C"/>
  <w15:docId w15:val="{68163ECD-64CE-4B2B-8514-C9FF4286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340130">
      <w:bodyDiv w:val="1"/>
      <w:marLeft w:val="0"/>
      <w:marRight w:val="0"/>
      <w:marTop w:val="0"/>
      <w:marBottom w:val="0"/>
      <w:divBdr>
        <w:top w:val="none" w:sz="0" w:space="0" w:color="auto"/>
        <w:left w:val="none" w:sz="0" w:space="0" w:color="auto"/>
        <w:bottom w:val="none" w:sz="0" w:space="0" w:color="auto"/>
        <w:right w:val="none" w:sz="0" w:space="0" w:color="auto"/>
      </w:divBdr>
      <w:divsChild>
        <w:div w:id="1998070745">
          <w:marLeft w:val="0"/>
          <w:marRight w:val="0"/>
          <w:marTop w:val="0"/>
          <w:marBottom w:val="0"/>
          <w:divBdr>
            <w:top w:val="none" w:sz="0" w:space="0" w:color="auto"/>
            <w:left w:val="none" w:sz="0" w:space="0" w:color="auto"/>
            <w:bottom w:val="none" w:sz="0" w:space="0" w:color="auto"/>
            <w:right w:val="none" w:sz="0" w:space="0" w:color="auto"/>
          </w:divBdr>
        </w:div>
      </w:divsChild>
    </w:div>
    <w:div w:id="1549796790">
      <w:bodyDiv w:val="1"/>
      <w:marLeft w:val="0"/>
      <w:marRight w:val="0"/>
      <w:marTop w:val="0"/>
      <w:marBottom w:val="0"/>
      <w:divBdr>
        <w:top w:val="none" w:sz="0" w:space="0" w:color="auto"/>
        <w:left w:val="none" w:sz="0" w:space="0" w:color="auto"/>
        <w:bottom w:val="none" w:sz="0" w:space="0" w:color="auto"/>
        <w:right w:val="none" w:sz="0" w:space="0" w:color="auto"/>
      </w:divBdr>
      <w:divsChild>
        <w:div w:id="1077553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AB0B72735C4898B9EF24DC98CEF34B"/>
        <w:category>
          <w:name w:val="General"/>
          <w:gallery w:val="placeholder"/>
        </w:category>
        <w:types>
          <w:type w:val="bbPlcHdr"/>
        </w:types>
        <w:behaviors>
          <w:behavior w:val="content"/>
        </w:behaviors>
        <w:guid w:val="{71B6E080-F08F-422B-B498-1B354B71609A}"/>
      </w:docPartPr>
      <w:docPartBody>
        <w:p w:rsidR="004341D7" w:rsidRDefault="004341D7">
          <w:pPr>
            <w:pStyle w:val="B2AB0B72735C4898B9EF24DC98CEF34B"/>
          </w:pPr>
          <w:r w:rsidRPr="00122E79">
            <w:rPr>
              <w:rStyle w:val="mfasiintens"/>
            </w:rPr>
            <w:t>Feu clic aquí per escriure text.</w:t>
          </w:r>
        </w:p>
      </w:docPartBody>
    </w:docPart>
    <w:docPart>
      <w:docPartPr>
        <w:name w:val="EA5A013B6BA64971BE081126914DDCBC"/>
        <w:category>
          <w:name w:val="General"/>
          <w:gallery w:val="placeholder"/>
        </w:category>
        <w:types>
          <w:type w:val="bbPlcHdr"/>
        </w:types>
        <w:behaviors>
          <w:behavior w:val="content"/>
        </w:behaviors>
        <w:guid w:val="{05E00E66-0D21-46C7-8AB0-F3E7010E4647}"/>
      </w:docPartPr>
      <w:docPartBody>
        <w:p w:rsidR="004341D7" w:rsidRDefault="004341D7">
          <w:pPr>
            <w:pStyle w:val="EA5A013B6BA64971BE081126914DDCBC"/>
          </w:pPr>
          <w:r w:rsidRPr="00122E79">
            <w:rPr>
              <w:rStyle w:val="mfasiintens"/>
            </w:rPr>
            <w:t>Feu clic aquí per escriure text.</w:t>
          </w:r>
        </w:p>
      </w:docPartBody>
    </w:docPart>
    <w:docPart>
      <w:docPartPr>
        <w:name w:val="E1FFD32DE26C4346A4DA221921E19425"/>
        <w:category>
          <w:name w:val="General"/>
          <w:gallery w:val="placeholder"/>
        </w:category>
        <w:types>
          <w:type w:val="bbPlcHdr"/>
        </w:types>
        <w:behaviors>
          <w:behavior w:val="content"/>
        </w:behaviors>
        <w:guid w:val="{8427A8B4-08EE-4CFE-9CCD-5D45A3AAF1B1}"/>
      </w:docPartPr>
      <w:docPartBody>
        <w:p w:rsidR="004341D7" w:rsidRDefault="004341D7">
          <w:pPr>
            <w:pStyle w:val="E1FFD32DE26C4346A4DA221921E19425"/>
          </w:pPr>
          <w:r w:rsidRPr="00122E79">
            <w:rPr>
              <w:rStyle w:val="mfasiintens"/>
            </w:rPr>
            <w:t>Feu clic aquí per escriure text.</w:t>
          </w:r>
        </w:p>
      </w:docPartBody>
    </w:docPart>
    <w:docPart>
      <w:docPartPr>
        <w:name w:val="482B55F19A6541E2BAE59DE692AF6C27"/>
        <w:category>
          <w:name w:val="General"/>
          <w:gallery w:val="placeholder"/>
        </w:category>
        <w:types>
          <w:type w:val="bbPlcHdr"/>
        </w:types>
        <w:behaviors>
          <w:behavior w:val="content"/>
        </w:behaviors>
        <w:guid w:val="{1D75600B-D0F7-4B6B-BBBE-A5640010A7C3}"/>
      </w:docPartPr>
      <w:docPartBody>
        <w:p w:rsidR="004341D7" w:rsidRDefault="004341D7">
          <w:pPr>
            <w:pStyle w:val="482B55F19A6541E2BAE59DE692AF6C27"/>
          </w:pPr>
          <w:r w:rsidRPr="00122E79">
            <w:rPr>
              <w:rStyle w:val="mfasiintens"/>
            </w:rPr>
            <w:t>Feu clic aquí per escriure text.</w:t>
          </w:r>
        </w:p>
      </w:docPartBody>
    </w:docPart>
    <w:docPart>
      <w:docPartPr>
        <w:name w:val="ACF62EFFF88C498589DE729BBF2B878A"/>
        <w:category>
          <w:name w:val="General"/>
          <w:gallery w:val="placeholder"/>
        </w:category>
        <w:types>
          <w:type w:val="bbPlcHdr"/>
        </w:types>
        <w:behaviors>
          <w:behavior w:val="content"/>
        </w:behaviors>
        <w:guid w:val="{94DB1FDF-DD03-4E72-97E8-76DAC7915563}"/>
      </w:docPartPr>
      <w:docPartBody>
        <w:p w:rsidR="004341D7" w:rsidRDefault="004341D7">
          <w:pPr>
            <w:pStyle w:val="ACF62EFFF88C498589DE729BBF2B878A"/>
          </w:pPr>
          <w:r w:rsidRPr="00122E79">
            <w:rPr>
              <w:rStyle w:val="mfasiintens"/>
            </w:rPr>
            <w:t>Feu clic aquí per escriure text.</w:t>
          </w:r>
        </w:p>
      </w:docPartBody>
    </w:docPart>
    <w:docPart>
      <w:docPartPr>
        <w:name w:val="7DBCD02764FF4748BB808A523174CE85"/>
        <w:category>
          <w:name w:val="General"/>
          <w:gallery w:val="placeholder"/>
        </w:category>
        <w:types>
          <w:type w:val="bbPlcHdr"/>
        </w:types>
        <w:behaviors>
          <w:behavior w:val="content"/>
        </w:behaviors>
        <w:guid w:val="{60300D36-52A9-4003-A9AA-A203334BBD28}"/>
      </w:docPartPr>
      <w:docPartBody>
        <w:p w:rsidR="004341D7" w:rsidRDefault="004341D7">
          <w:pPr>
            <w:pStyle w:val="7DBCD02764FF4748BB808A523174CE85"/>
          </w:pPr>
          <w:r w:rsidRPr="00122E79">
            <w:rPr>
              <w:rStyle w:val="mfasiintens"/>
            </w:rPr>
            <w:t>Feu clic aquí per escriure text.</w:t>
          </w:r>
        </w:p>
      </w:docPartBody>
    </w:docPart>
    <w:docPart>
      <w:docPartPr>
        <w:name w:val="B6CB40290CB64AC69044D2E092FF7EB3"/>
        <w:category>
          <w:name w:val="General"/>
          <w:gallery w:val="placeholder"/>
        </w:category>
        <w:types>
          <w:type w:val="bbPlcHdr"/>
        </w:types>
        <w:behaviors>
          <w:behavior w:val="content"/>
        </w:behaviors>
        <w:guid w:val="{CF3DCDD6-CB5D-4911-B27D-0B0441A12E54}"/>
      </w:docPartPr>
      <w:docPartBody>
        <w:p w:rsidR="004341D7" w:rsidRDefault="004341D7">
          <w:pPr>
            <w:pStyle w:val="B6CB40290CB64AC69044D2E092FF7EB3"/>
          </w:pPr>
          <w:r w:rsidRPr="00122E79">
            <w:rPr>
              <w:rStyle w:val="mfasiintens"/>
            </w:rPr>
            <w:t>Feu clic aquí per escriure text.</w:t>
          </w:r>
        </w:p>
      </w:docPartBody>
    </w:docPart>
    <w:docPart>
      <w:docPartPr>
        <w:name w:val="8E136B2B4311434CBDBD8DEE82250E6A"/>
        <w:category>
          <w:name w:val="General"/>
          <w:gallery w:val="placeholder"/>
        </w:category>
        <w:types>
          <w:type w:val="bbPlcHdr"/>
        </w:types>
        <w:behaviors>
          <w:behavior w:val="content"/>
        </w:behaviors>
        <w:guid w:val="{AF6A638D-393F-446F-B09A-B6382C9DE01E}"/>
      </w:docPartPr>
      <w:docPartBody>
        <w:p w:rsidR="004341D7" w:rsidRDefault="004341D7">
          <w:pPr>
            <w:pStyle w:val="8E136B2B4311434CBDBD8DEE82250E6A"/>
          </w:pPr>
          <w:r w:rsidRPr="00122E79">
            <w:rPr>
              <w:rStyle w:val="mfasiintens"/>
            </w:rPr>
            <w:t>Feu clic aquí per escriure text.</w:t>
          </w:r>
        </w:p>
      </w:docPartBody>
    </w:docPart>
    <w:docPart>
      <w:docPartPr>
        <w:name w:val="421FC38B80874696890A29B1994BE84E"/>
        <w:category>
          <w:name w:val="General"/>
          <w:gallery w:val="placeholder"/>
        </w:category>
        <w:types>
          <w:type w:val="bbPlcHdr"/>
        </w:types>
        <w:behaviors>
          <w:behavior w:val="content"/>
        </w:behaviors>
        <w:guid w:val="{62C9C503-0674-474F-B372-07E55C778F42}"/>
      </w:docPartPr>
      <w:docPartBody>
        <w:p w:rsidR="004341D7" w:rsidRDefault="004341D7">
          <w:pPr>
            <w:pStyle w:val="421FC38B80874696890A29B1994BE84E"/>
          </w:pPr>
          <w:r w:rsidRPr="00122E79">
            <w:rPr>
              <w:rStyle w:val="mfasiintens"/>
            </w:rPr>
            <w:t>Feu clic aquí per escriure text.</w:t>
          </w:r>
        </w:p>
      </w:docPartBody>
    </w:docPart>
    <w:docPart>
      <w:docPartPr>
        <w:name w:val="237AB6148F324CE4B23B3C97B3BCD309"/>
        <w:category>
          <w:name w:val="General"/>
          <w:gallery w:val="placeholder"/>
        </w:category>
        <w:types>
          <w:type w:val="bbPlcHdr"/>
        </w:types>
        <w:behaviors>
          <w:behavior w:val="content"/>
        </w:behaviors>
        <w:guid w:val="{1F30778A-349F-41DC-847E-3F63CC1C2490}"/>
      </w:docPartPr>
      <w:docPartBody>
        <w:p w:rsidR="004341D7" w:rsidRDefault="004341D7">
          <w:pPr>
            <w:pStyle w:val="237AB6148F324CE4B23B3C97B3BCD309"/>
          </w:pPr>
          <w:r w:rsidRPr="00122E79">
            <w:rPr>
              <w:rStyle w:val="mfasiintens"/>
            </w:rPr>
            <w:t>Feu clic aquí per escriure text.</w:t>
          </w:r>
        </w:p>
      </w:docPartBody>
    </w:docPart>
    <w:docPart>
      <w:docPartPr>
        <w:name w:val="88CE241458774E83BA773A9EC41CB121"/>
        <w:category>
          <w:name w:val="General"/>
          <w:gallery w:val="placeholder"/>
        </w:category>
        <w:types>
          <w:type w:val="bbPlcHdr"/>
        </w:types>
        <w:behaviors>
          <w:behavior w:val="content"/>
        </w:behaviors>
        <w:guid w:val="{41D9F515-2E15-4D4E-996D-3527BA2AFCDC}"/>
      </w:docPartPr>
      <w:docPartBody>
        <w:p w:rsidR="004341D7" w:rsidRDefault="004341D7">
          <w:pPr>
            <w:pStyle w:val="88CE241458774E83BA773A9EC41CB121"/>
          </w:pPr>
          <w:r w:rsidRPr="00122E79">
            <w:rPr>
              <w:rStyle w:val="mfasiintens"/>
            </w:rPr>
            <w:t>Feu clic aquí per escriure text.</w:t>
          </w:r>
        </w:p>
      </w:docPartBody>
    </w:docPart>
    <w:docPart>
      <w:docPartPr>
        <w:name w:val="3648C20A586A4BDABEC7B6F0D0FD4AD9"/>
        <w:category>
          <w:name w:val="General"/>
          <w:gallery w:val="placeholder"/>
        </w:category>
        <w:types>
          <w:type w:val="bbPlcHdr"/>
        </w:types>
        <w:behaviors>
          <w:behavior w:val="content"/>
        </w:behaviors>
        <w:guid w:val="{DAC220C5-8622-4F30-B673-0E4EF7C81685}"/>
      </w:docPartPr>
      <w:docPartBody>
        <w:p w:rsidR="004341D7" w:rsidRDefault="004341D7">
          <w:pPr>
            <w:pStyle w:val="3648C20A586A4BDABEC7B6F0D0FD4AD9"/>
          </w:pPr>
          <w:r w:rsidRPr="00122E79">
            <w:rPr>
              <w:rStyle w:val="mfasiintens"/>
            </w:rPr>
            <w:t>Feu clic aquí per escriure text.</w:t>
          </w:r>
        </w:p>
      </w:docPartBody>
    </w:docPart>
    <w:docPart>
      <w:docPartPr>
        <w:name w:val="751D64A8F6404851B8ECBAFA18042462"/>
        <w:category>
          <w:name w:val="General"/>
          <w:gallery w:val="placeholder"/>
        </w:category>
        <w:types>
          <w:type w:val="bbPlcHdr"/>
        </w:types>
        <w:behaviors>
          <w:behavior w:val="content"/>
        </w:behaviors>
        <w:guid w:val="{5DA1A312-AC73-4FD9-BE9A-0A31B62DA798}"/>
      </w:docPartPr>
      <w:docPartBody>
        <w:p w:rsidR="004341D7" w:rsidRDefault="004341D7">
          <w:pPr>
            <w:pStyle w:val="751D64A8F6404851B8ECBAFA18042462"/>
          </w:pPr>
          <w:r w:rsidRPr="00122E79">
            <w:rPr>
              <w:rStyle w:val="mfasiintens"/>
            </w:rPr>
            <w:t>Feu clic aquí per escriure text.</w:t>
          </w:r>
        </w:p>
      </w:docPartBody>
    </w:docPart>
    <w:docPart>
      <w:docPartPr>
        <w:name w:val="A42E2A650E1B4F24B9B7817F6CEFE9D2"/>
        <w:category>
          <w:name w:val="General"/>
          <w:gallery w:val="placeholder"/>
        </w:category>
        <w:types>
          <w:type w:val="bbPlcHdr"/>
        </w:types>
        <w:behaviors>
          <w:behavior w:val="content"/>
        </w:behaviors>
        <w:guid w:val="{A20AD7BE-C5F7-4B93-B86A-0FCF45CC0E6F}"/>
      </w:docPartPr>
      <w:docPartBody>
        <w:p w:rsidR="004341D7" w:rsidRDefault="004341D7">
          <w:pPr>
            <w:pStyle w:val="A42E2A650E1B4F24B9B7817F6CEFE9D2"/>
          </w:pPr>
          <w:r w:rsidRPr="00122E79">
            <w:rPr>
              <w:rStyle w:val="mfasiintens"/>
            </w:rPr>
            <w:t>Feu clic aquí per escriure text.</w:t>
          </w:r>
        </w:p>
      </w:docPartBody>
    </w:docPart>
    <w:docPart>
      <w:docPartPr>
        <w:name w:val="9472D0388E464FB1A9A88A290B567A34"/>
        <w:category>
          <w:name w:val="General"/>
          <w:gallery w:val="placeholder"/>
        </w:category>
        <w:types>
          <w:type w:val="bbPlcHdr"/>
        </w:types>
        <w:behaviors>
          <w:behavior w:val="content"/>
        </w:behaviors>
        <w:guid w:val="{13C93EE5-39DD-48B1-9A80-BD7969F2A12B}"/>
      </w:docPartPr>
      <w:docPartBody>
        <w:p w:rsidR="004341D7" w:rsidRDefault="004341D7">
          <w:pPr>
            <w:pStyle w:val="9472D0388E464FB1A9A88A290B567A34"/>
          </w:pPr>
          <w:r w:rsidRPr="00122E79">
            <w:rPr>
              <w:rStyle w:val="mfasiintens"/>
            </w:rPr>
            <w:t>Feu clic aquí per escriure text.</w:t>
          </w:r>
        </w:p>
      </w:docPartBody>
    </w:docPart>
    <w:docPart>
      <w:docPartPr>
        <w:name w:val="FEB4AE17D8DD49A0B0073258F34BB619"/>
        <w:category>
          <w:name w:val="General"/>
          <w:gallery w:val="placeholder"/>
        </w:category>
        <w:types>
          <w:type w:val="bbPlcHdr"/>
        </w:types>
        <w:behaviors>
          <w:behavior w:val="content"/>
        </w:behaviors>
        <w:guid w:val="{D8D917A2-C3B4-4CB9-B479-D8AC49C51ECC}"/>
      </w:docPartPr>
      <w:docPartBody>
        <w:p w:rsidR="004341D7" w:rsidRDefault="004341D7">
          <w:pPr>
            <w:pStyle w:val="FEB4AE17D8DD49A0B0073258F34BB619"/>
          </w:pPr>
          <w:r w:rsidRPr="00122E79">
            <w:rPr>
              <w:rStyle w:val="mfasiintens"/>
            </w:rPr>
            <w:t>Feu clic aquí per escriure text.</w:t>
          </w:r>
        </w:p>
      </w:docPartBody>
    </w:docPart>
    <w:docPart>
      <w:docPartPr>
        <w:name w:val="85F365B47F734911996E0913A0B08609"/>
        <w:category>
          <w:name w:val="General"/>
          <w:gallery w:val="placeholder"/>
        </w:category>
        <w:types>
          <w:type w:val="bbPlcHdr"/>
        </w:types>
        <w:behaviors>
          <w:behavior w:val="content"/>
        </w:behaviors>
        <w:guid w:val="{D8D86423-15AB-4146-B71C-2A6D28E366D4}"/>
      </w:docPartPr>
      <w:docPartBody>
        <w:p w:rsidR="004341D7" w:rsidRDefault="004341D7">
          <w:pPr>
            <w:pStyle w:val="85F365B47F734911996E0913A0B08609"/>
          </w:pPr>
          <w:r w:rsidRPr="00122E79">
            <w:rPr>
              <w:rStyle w:val="mfasiintens"/>
            </w:rPr>
            <w:t>Feu clic aquí per escriure text.</w:t>
          </w:r>
        </w:p>
      </w:docPartBody>
    </w:docPart>
    <w:docPart>
      <w:docPartPr>
        <w:name w:val="9C72499D60054E68A0BC7CE900D1D61B"/>
        <w:category>
          <w:name w:val="General"/>
          <w:gallery w:val="placeholder"/>
        </w:category>
        <w:types>
          <w:type w:val="bbPlcHdr"/>
        </w:types>
        <w:behaviors>
          <w:behavior w:val="content"/>
        </w:behaviors>
        <w:guid w:val="{6667E5AC-ED98-4927-A4CB-76A2EEB34EEB}"/>
      </w:docPartPr>
      <w:docPartBody>
        <w:p w:rsidR="004341D7" w:rsidRDefault="004341D7">
          <w:pPr>
            <w:pStyle w:val="9C72499D60054E68A0BC7CE900D1D61B"/>
          </w:pPr>
          <w:r w:rsidRPr="00122E79">
            <w:rPr>
              <w:rStyle w:val="mfasiintens"/>
            </w:rPr>
            <w:t>Feu clic aquí per escriure text.</w:t>
          </w:r>
        </w:p>
      </w:docPartBody>
    </w:docPart>
    <w:docPart>
      <w:docPartPr>
        <w:name w:val="9C89FA11A81B4368AC235FB1F4210FAB"/>
        <w:category>
          <w:name w:val="General"/>
          <w:gallery w:val="placeholder"/>
        </w:category>
        <w:types>
          <w:type w:val="bbPlcHdr"/>
        </w:types>
        <w:behaviors>
          <w:behavior w:val="content"/>
        </w:behaviors>
        <w:guid w:val="{E6B28B9E-42B4-4E82-BF25-EA90CD529DC1}"/>
      </w:docPartPr>
      <w:docPartBody>
        <w:p w:rsidR="004341D7" w:rsidRDefault="004341D7">
          <w:pPr>
            <w:pStyle w:val="9C89FA11A81B4368AC235FB1F4210FAB"/>
          </w:pPr>
          <w:r w:rsidRPr="00122E79">
            <w:rPr>
              <w:rStyle w:val="mfasiintens"/>
            </w:rPr>
            <w:t>Feu clic aquí per escriure text.</w:t>
          </w:r>
        </w:p>
      </w:docPartBody>
    </w:docPart>
    <w:docPart>
      <w:docPartPr>
        <w:name w:val="249BBDD4E4554266ABE068F9E570AB72"/>
        <w:category>
          <w:name w:val="General"/>
          <w:gallery w:val="placeholder"/>
        </w:category>
        <w:types>
          <w:type w:val="bbPlcHdr"/>
        </w:types>
        <w:behaviors>
          <w:behavior w:val="content"/>
        </w:behaviors>
        <w:guid w:val="{1181B14F-79E8-41DE-A751-9B28ACD233DA}"/>
      </w:docPartPr>
      <w:docPartBody>
        <w:p w:rsidR="004341D7" w:rsidRDefault="004341D7">
          <w:pPr>
            <w:pStyle w:val="249BBDD4E4554266ABE068F9E570AB72"/>
          </w:pPr>
          <w:r w:rsidRPr="00122E79">
            <w:rPr>
              <w:rStyle w:val="mfasiintens"/>
            </w:rPr>
            <w:t>Feu clic aquí per escriure text.</w:t>
          </w:r>
        </w:p>
      </w:docPartBody>
    </w:docPart>
    <w:docPart>
      <w:docPartPr>
        <w:name w:val="42F28F72A91C4D8C9915338FD3318435"/>
        <w:category>
          <w:name w:val="General"/>
          <w:gallery w:val="placeholder"/>
        </w:category>
        <w:types>
          <w:type w:val="bbPlcHdr"/>
        </w:types>
        <w:behaviors>
          <w:behavior w:val="content"/>
        </w:behaviors>
        <w:guid w:val="{09BA2357-D147-49E6-B232-895802D7A652}"/>
      </w:docPartPr>
      <w:docPartBody>
        <w:p w:rsidR="004341D7" w:rsidRDefault="004341D7">
          <w:pPr>
            <w:pStyle w:val="42F28F72A91C4D8C9915338FD3318435"/>
          </w:pPr>
          <w:r w:rsidRPr="00122E79">
            <w:rPr>
              <w:rStyle w:val="mfasiintens"/>
            </w:rPr>
            <w:t>Feu clic aquí per escriure text.</w:t>
          </w:r>
        </w:p>
      </w:docPartBody>
    </w:docPart>
    <w:docPart>
      <w:docPartPr>
        <w:name w:val="F857161F3552402FB5AA18075B2FBD47"/>
        <w:category>
          <w:name w:val="General"/>
          <w:gallery w:val="placeholder"/>
        </w:category>
        <w:types>
          <w:type w:val="bbPlcHdr"/>
        </w:types>
        <w:behaviors>
          <w:behavior w:val="content"/>
        </w:behaviors>
        <w:guid w:val="{42803B76-5BA5-446C-9AD3-3F5D0AA73C0E}"/>
      </w:docPartPr>
      <w:docPartBody>
        <w:p w:rsidR="004341D7" w:rsidRDefault="004341D7">
          <w:pPr>
            <w:pStyle w:val="F857161F3552402FB5AA18075B2FBD4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1D7"/>
    <w:rsid w:val="001320F9"/>
    <w:rsid w:val="004341D7"/>
    <w:rsid w:val="007D6FD3"/>
    <w:rsid w:val="00E673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2AB0B72735C4898B9EF24DC98CEF34B">
    <w:name w:val="B2AB0B72735C4898B9EF24DC98CEF34B"/>
  </w:style>
  <w:style w:type="paragraph" w:customStyle="1" w:styleId="EA5A013B6BA64971BE081126914DDCBC">
    <w:name w:val="EA5A013B6BA64971BE081126914DDCBC"/>
  </w:style>
  <w:style w:type="paragraph" w:customStyle="1" w:styleId="E1FFD32DE26C4346A4DA221921E19425">
    <w:name w:val="E1FFD32DE26C4346A4DA221921E19425"/>
  </w:style>
  <w:style w:type="paragraph" w:customStyle="1" w:styleId="482B55F19A6541E2BAE59DE692AF6C27">
    <w:name w:val="482B55F19A6541E2BAE59DE692AF6C27"/>
  </w:style>
  <w:style w:type="paragraph" w:customStyle="1" w:styleId="ACF62EFFF88C498589DE729BBF2B878A">
    <w:name w:val="ACF62EFFF88C498589DE729BBF2B878A"/>
  </w:style>
  <w:style w:type="paragraph" w:customStyle="1" w:styleId="7DBCD02764FF4748BB808A523174CE85">
    <w:name w:val="7DBCD02764FF4748BB808A523174CE85"/>
  </w:style>
  <w:style w:type="paragraph" w:customStyle="1" w:styleId="B6CB40290CB64AC69044D2E092FF7EB3">
    <w:name w:val="B6CB40290CB64AC69044D2E092FF7EB3"/>
  </w:style>
  <w:style w:type="paragraph" w:customStyle="1" w:styleId="8E136B2B4311434CBDBD8DEE82250E6A">
    <w:name w:val="8E136B2B4311434CBDBD8DEE82250E6A"/>
  </w:style>
  <w:style w:type="paragraph" w:customStyle="1" w:styleId="421FC38B80874696890A29B1994BE84E">
    <w:name w:val="421FC38B80874696890A29B1994BE84E"/>
  </w:style>
  <w:style w:type="paragraph" w:customStyle="1" w:styleId="237AB6148F324CE4B23B3C97B3BCD309">
    <w:name w:val="237AB6148F324CE4B23B3C97B3BCD309"/>
  </w:style>
  <w:style w:type="paragraph" w:customStyle="1" w:styleId="88CE241458774E83BA773A9EC41CB121">
    <w:name w:val="88CE241458774E83BA773A9EC41CB121"/>
  </w:style>
  <w:style w:type="paragraph" w:customStyle="1" w:styleId="3648C20A586A4BDABEC7B6F0D0FD4AD9">
    <w:name w:val="3648C20A586A4BDABEC7B6F0D0FD4AD9"/>
  </w:style>
  <w:style w:type="paragraph" w:customStyle="1" w:styleId="751D64A8F6404851B8ECBAFA18042462">
    <w:name w:val="751D64A8F6404851B8ECBAFA18042462"/>
  </w:style>
  <w:style w:type="paragraph" w:customStyle="1" w:styleId="A42E2A650E1B4F24B9B7817F6CEFE9D2">
    <w:name w:val="A42E2A650E1B4F24B9B7817F6CEFE9D2"/>
  </w:style>
  <w:style w:type="paragraph" w:customStyle="1" w:styleId="9472D0388E464FB1A9A88A290B567A34">
    <w:name w:val="9472D0388E464FB1A9A88A290B567A34"/>
  </w:style>
  <w:style w:type="paragraph" w:customStyle="1" w:styleId="FEB4AE17D8DD49A0B0073258F34BB619">
    <w:name w:val="FEB4AE17D8DD49A0B0073258F34BB619"/>
  </w:style>
  <w:style w:type="paragraph" w:customStyle="1" w:styleId="85F365B47F734911996E0913A0B08609">
    <w:name w:val="85F365B47F734911996E0913A0B08609"/>
  </w:style>
  <w:style w:type="paragraph" w:customStyle="1" w:styleId="9C72499D60054E68A0BC7CE900D1D61B">
    <w:name w:val="9C72499D60054E68A0BC7CE900D1D61B"/>
  </w:style>
  <w:style w:type="paragraph" w:customStyle="1" w:styleId="9C89FA11A81B4368AC235FB1F4210FAB">
    <w:name w:val="9C89FA11A81B4368AC235FB1F4210FAB"/>
  </w:style>
  <w:style w:type="paragraph" w:customStyle="1" w:styleId="249BBDD4E4554266ABE068F9E570AB72">
    <w:name w:val="249BBDD4E4554266ABE068F9E570AB72"/>
  </w:style>
  <w:style w:type="paragraph" w:customStyle="1" w:styleId="42F28F72A91C4D8C9915338FD3318435">
    <w:name w:val="42F28F72A91C4D8C9915338FD3318435"/>
  </w:style>
  <w:style w:type="paragraph" w:customStyle="1" w:styleId="F857161F3552402FB5AA18075B2FBD47">
    <w:name w:val="F857161F3552402FB5AA18075B2FBD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8</TotalTime>
  <Pages>9</Pages>
  <Words>4234</Words>
  <Characters>24137</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4</cp:revision>
  <cp:lastPrinted>2023-11-07T12:28:00Z</cp:lastPrinted>
  <dcterms:created xsi:type="dcterms:W3CDTF">2025-10-30T12:37:00Z</dcterms:created>
  <dcterms:modified xsi:type="dcterms:W3CDTF">2025-11-07T11:43:00Z</dcterms:modified>
</cp:coreProperties>
</file>