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CFC9E"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16942A3E" w14:textId="77777777" w:rsidR="00CD2873" w:rsidRPr="006B71C0" w:rsidRDefault="00CD2873" w:rsidP="00CD2873">
      <w:pPr>
        <w:pStyle w:val="Textindependent"/>
        <w:jc w:val="center"/>
        <w:rPr>
          <w:rFonts w:ascii="Aptos" w:hAnsi="Aptos"/>
          <w:b/>
          <w:sz w:val="20"/>
          <w:szCs w:val="20"/>
        </w:rPr>
      </w:pPr>
    </w:p>
    <w:p w14:paraId="4D255547" w14:textId="77777777" w:rsidR="00CD2873" w:rsidRPr="006B71C0" w:rsidRDefault="00CD2873" w:rsidP="00CD2873">
      <w:pPr>
        <w:rPr>
          <w:rFonts w:ascii="Aptos" w:hAnsi="Aptos" w:cs="Arial"/>
          <w:b/>
          <w:sz w:val="20"/>
          <w:szCs w:val="20"/>
        </w:rPr>
      </w:pPr>
    </w:p>
    <w:p w14:paraId="2C456CF2"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266F0333DE774A409D30AF1861FD6532"/>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266F0333DE774A409D30AF1861FD6532"/>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266F0333DE774A409D30AF1861FD6532"/>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266F0333DE774A409D30AF1861FD6532"/>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266F0333DE774A409D30AF1861FD6532"/>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7E7145D2"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72EC7B7D" w14:textId="77777777" w:rsidTr="00A57B4F">
        <w:trPr>
          <w:trHeight w:val="340"/>
        </w:trPr>
        <w:tc>
          <w:tcPr>
            <w:tcW w:w="8612" w:type="dxa"/>
            <w:vAlign w:val="center"/>
          </w:tcPr>
          <w:p w14:paraId="5A90752F" w14:textId="7A983E0C"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266F0333DE774A409D30AF1861FD6532"/>
                </w:placeholder>
              </w:sdtPr>
              <w:sdtEndPr>
                <w:rPr>
                  <w:rStyle w:val="mfasiintens"/>
                </w:rPr>
              </w:sdtEndPr>
              <w:sdtContent>
                <w:r w:rsidR="00573AC4" w:rsidRPr="00573AC4">
                  <w:rPr>
                    <w:rStyle w:val="mfasiintens"/>
                    <w:rFonts w:ascii="Aptos" w:hAnsi="Aptos"/>
                  </w:rPr>
                  <w:t>001_P2503042</w:t>
                </w:r>
              </w:sdtContent>
            </w:sdt>
          </w:p>
        </w:tc>
      </w:tr>
      <w:tr w:rsidR="00CD2873" w:rsidRPr="006B71C0" w14:paraId="437B7443" w14:textId="77777777" w:rsidTr="00A57B4F">
        <w:trPr>
          <w:trHeight w:val="547"/>
        </w:trPr>
        <w:tc>
          <w:tcPr>
            <w:tcW w:w="8612" w:type="dxa"/>
          </w:tcPr>
          <w:p w14:paraId="754A6E6E" w14:textId="23A635AD"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266F0333DE774A409D30AF1861FD6532"/>
                </w:placeholder>
              </w:sdtPr>
              <w:sdtEndPr>
                <w:rPr>
                  <w:rStyle w:val="mfasiintens"/>
                </w:rPr>
              </w:sdtEndPr>
              <w:sdtContent>
                <w:r w:rsidR="00573AC4" w:rsidRPr="00573AC4">
                  <w:rPr>
                    <w:rStyle w:val="mfasiintens"/>
                    <w:rFonts w:ascii="Aptos" w:hAnsi="Aptos"/>
                  </w:rPr>
                  <w:t>DO i CSS Enderroc estructures i retirada de runes al carrer Carles Riba 31</w:t>
                </w:r>
              </w:sdtContent>
            </w:sdt>
          </w:p>
        </w:tc>
      </w:tr>
      <w:tr w:rsidR="00A13471" w:rsidRPr="006B71C0" w14:paraId="0416A6AA" w14:textId="77777777" w:rsidTr="005A7CB0">
        <w:trPr>
          <w:trHeight w:val="397"/>
        </w:trPr>
        <w:tc>
          <w:tcPr>
            <w:tcW w:w="8612" w:type="dxa"/>
            <w:vAlign w:val="center"/>
          </w:tcPr>
          <w:p w14:paraId="72280361" w14:textId="27E78813"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1"/>
                  <w14:checkedState w14:val="2612" w14:font="MS Gothic"/>
                  <w14:uncheckedState w14:val="2610" w14:font="MS Gothic"/>
                </w14:checkbox>
              </w:sdtPr>
              <w:sdtEndPr/>
              <w:sdtContent>
                <w:r w:rsidR="00573AC4">
                  <w:rPr>
                    <w:rFonts w:ascii="MS Gothic" w:eastAsia="MS Gothic" w:hAnsi="MS Gothic" w:cs="Arial" w:hint="eastAsia"/>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74047623"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6A350743"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0F647A92" w14:textId="77777777" w:rsidR="00CD2873" w:rsidRPr="006B71C0" w:rsidRDefault="00CD2873" w:rsidP="00CD2873">
      <w:pPr>
        <w:rPr>
          <w:rFonts w:ascii="Aptos" w:hAnsi="Aptos" w:cs="Arial"/>
          <w:sz w:val="20"/>
          <w:szCs w:val="20"/>
        </w:rPr>
      </w:pPr>
    </w:p>
    <w:p w14:paraId="1CBEF5BA"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266F0333DE774A409D30AF1861FD6532"/>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64E5AD5F"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266F0333DE774A409D30AF1861FD6532"/>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5A38F651"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266F0333DE774A409D30AF1861FD6532"/>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564E7557"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266F0333DE774A409D30AF1861FD6532"/>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1AF8645F" w14:textId="77777777" w:rsidR="00CD2873" w:rsidRPr="006B71C0" w:rsidRDefault="00CD2873" w:rsidP="00CD2873">
      <w:pPr>
        <w:rPr>
          <w:rFonts w:ascii="Aptos" w:hAnsi="Aptos" w:cs="Arial"/>
          <w:sz w:val="20"/>
          <w:szCs w:val="20"/>
        </w:rPr>
      </w:pPr>
    </w:p>
    <w:p w14:paraId="462F5B37"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21CB2A7E" w14:textId="77777777" w:rsidR="00CD2873" w:rsidRPr="006B71C0" w:rsidRDefault="00CD2873" w:rsidP="00CD2873">
      <w:pPr>
        <w:rPr>
          <w:rFonts w:ascii="Aptos" w:hAnsi="Aptos" w:cs="Arial"/>
          <w:sz w:val="20"/>
          <w:szCs w:val="20"/>
        </w:rPr>
      </w:pPr>
    </w:p>
    <w:p w14:paraId="0A29F1A1"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3FA498F1E3344F58BBCD4FF2A4DCE9CB"/>
          </w:placeholder>
          <w:showingPlcHdr/>
        </w:sdtPr>
        <w:sdtEndPr>
          <w:rPr>
            <w:rStyle w:val="mfasiintens"/>
          </w:rPr>
        </w:sdtEndPr>
        <w:sdtContent>
          <w:r w:rsidRPr="006B71C0">
            <w:rPr>
              <w:rStyle w:val="mfasiintens"/>
              <w:rFonts w:ascii="Aptos" w:hAnsi="Aptos"/>
            </w:rPr>
            <w:t>Feu clic aquí per escriure text.</w:t>
          </w:r>
        </w:sdtContent>
      </w:sdt>
    </w:p>
    <w:p w14:paraId="06275667"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2E2A67A3"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3A539645"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2BD6B73A"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673FEBD5"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1A473A53"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399543DD"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2E595A97"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34F51C83"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430CE444" w14:textId="77777777" w:rsidTr="00BC328D">
        <w:sdt>
          <w:sdtPr>
            <w:rPr>
              <w:rFonts w:ascii="Aptos" w:hAnsi="Aptos"/>
              <w:sz w:val="20"/>
              <w:szCs w:val="20"/>
            </w:rPr>
            <w:id w:val="669141610"/>
            <w:placeholder>
              <w:docPart w:val="5FA3D7BC5AC8415082D6C4DDB493EA59"/>
            </w:placeholder>
            <w:showingPlcHdr/>
          </w:sdtPr>
          <w:sdtEndPr/>
          <w:sdtContent>
            <w:tc>
              <w:tcPr>
                <w:tcW w:w="4989" w:type="dxa"/>
                <w:tcBorders>
                  <w:top w:val="single" w:sz="12" w:space="0" w:color="auto"/>
                </w:tcBorders>
              </w:tcPr>
              <w:p w14:paraId="33B8B640"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5FA3D7BC5AC8415082D6C4DDB493EA59"/>
              </w:placeholder>
            </w:sdtPr>
            <w:sdtEndPr/>
            <w:sdtContent>
              <w:p w14:paraId="50347F4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5FA3D7BC5AC8415082D6C4DDB493EA59"/>
            </w:placeholder>
          </w:sdtPr>
          <w:sdtEndPr/>
          <w:sdtContent>
            <w:tc>
              <w:tcPr>
                <w:tcW w:w="964" w:type="dxa"/>
                <w:tcBorders>
                  <w:top w:val="single" w:sz="12" w:space="0" w:color="auto"/>
                </w:tcBorders>
              </w:tcPr>
              <w:p w14:paraId="0903B252"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5FA3D7BC5AC8415082D6C4DDB493EA59"/>
              </w:placeholder>
            </w:sdtPr>
            <w:sdtEndPr/>
            <w:sdtContent>
              <w:p w14:paraId="6DDC9A0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31E299EB" w14:textId="77777777" w:rsidTr="00BC328D">
        <w:sdt>
          <w:sdtPr>
            <w:rPr>
              <w:rFonts w:ascii="Aptos" w:hAnsi="Aptos"/>
              <w:sz w:val="20"/>
              <w:szCs w:val="20"/>
            </w:rPr>
            <w:id w:val="240296076"/>
            <w:placeholder>
              <w:docPart w:val="6E0C706883ED4C84B0F48D8D6FE9B6AF"/>
            </w:placeholder>
          </w:sdtPr>
          <w:sdtEndPr/>
          <w:sdtContent>
            <w:tc>
              <w:tcPr>
                <w:tcW w:w="4989" w:type="dxa"/>
              </w:tcPr>
              <w:p w14:paraId="609DDEB1"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DAD5362A3D414A3AABEEF685D5B0ACFC"/>
              </w:placeholder>
            </w:sdtPr>
            <w:sdtEndPr/>
            <w:sdtContent>
              <w:p w14:paraId="23750BE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E766BF8F67174B26A9F34489BEC1FADE"/>
            </w:placeholder>
          </w:sdtPr>
          <w:sdtEndPr/>
          <w:sdtContent>
            <w:tc>
              <w:tcPr>
                <w:tcW w:w="964" w:type="dxa"/>
              </w:tcPr>
              <w:p w14:paraId="5C56BACA"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F6B1E2F4EBF947CAB8CDA5B07D90BB45"/>
              </w:placeholder>
            </w:sdtPr>
            <w:sdtEndPr/>
            <w:sdtContent>
              <w:p w14:paraId="0648CCB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A471F7F" w14:textId="77777777" w:rsidTr="00BC328D">
        <w:sdt>
          <w:sdtPr>
            <w:rPr>
              <w:rFonts w:ascii="Aptos" w:hAnsi="Aptos"/>
              <w:sz w:val="20"/>
              <w:szCs w:val="20"/>
            </w:rPr>
            <w:id w:val="1006645454"/>
            <w:placeholder>
              <w:docPart w:val="877ACC503A684BD8B80A5DB5C08CE39E"/>
            </w:placeholder>
          </w:sdtPr>
          <w:sdtEndPr/>
          <w:sdtContent>
            <w:tc>
              <w:tcPr>
                <w:tcW w:w="4989" w:type="dxa"/>
              </w:tcPr>
              <w:p w14:paraId="5D379580"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446DCC7925784CE1AEDE81A07ACBC508"/>
              </w:placeholder>
            </w:sdtPr>
            <w:sdtEndPr/>
            <w:sdtContent>
              <w:p w14:paraId="386F342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AB5A79E3B7B842F5B389BE263B9EAE30"/>
            </w:placeholder>
          </w:sdtPr>
          <w:sdtEndPr/>
          <w:sdtContent>
            <w:tc>
              <w:tcPr>
                <w:tcW w:w="964" w:type="dxa"/>
              </w:tcPr>
              <w:p w14:paraId="1D2FADA8"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CEAFD545FF3345FC87D0802174D857E4"/>
              </w:placeholder>
            </w:sdtPr>
            <w:sdtEndPr/>
            <w:sdtContent>
              <w:p w14:paraId="4925CD7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53556F07" w14:textId="77777777" w:rsidTr="00BC328D">
        <w:sdt>
          <w:sdtPr>
            <w:rPr>
              <w:rFonts w:ascii="Aptos" w:hAnsi="Aptos"/>
              <w:sz w:val="20"/>
              <w:szCs w:val="20"/>
            </w:rPr>
            <w:id w:val="833654896"/>
            <w:placeholder>
              <w:docPart w:val="5892DCAB8D6A44289CD9640BD06DC562"/>
            </w:placeholder>
          </w:sdtPr>
          <w:sdtEndPr/>
          <w:sdtContent>
            <w:tc>
              <w:tcPr>
                <w:tcW w:w="4989" w:type="dxa"/>
              </w:tcPr>
              <w:p w14:paraId="259034DD"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34607F8F81134034A7EC0A79BCC3DE19"/>
              </w:placeholder>
            </w:sdtPr>
            <w:sdtEndPr/>
            <w:sdtContent>
              <w:p w14:paraId="2848C114"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28B67FDF447745A88B8C9F151C9ABDFB"/>
            </w:placeholder>
          </w:sdtPr>
          <w:sdtEndPr/>
          <w:sdtContent>
            <w:tc>
              <w:tcPr>
                <w:tcW w:w="964" w:type="dxa"/>
              </w:tcPr>
              <w:p w14:paraId="0A23D7FD"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1608562929254A54ACB70A4AFBD4FCB2"/>
              </w:placeholder>
            </w:sdtPr>
            <w:sdtEndPr/>
            <w:sdtContent>
              <w:p w14:paraId="1C21AF7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9B82788" w14:textId="77777777" w:rsidTr="00BC328D">
        <w:sdt>
          <w:sdtPr>
            <w:rPr>
              <w:rFonts w:ascii="Aptos" w:hAnsi="Aptos"/>
              <w:sz w:val="20"/>
              <w:szCs w:val="20"/>
            </w:rPr>
            <w:id w:val="1297329695"/>
            <w:placeholder>
              <w:docPart w:val="4F75257AA6E941CBB9D5D3B4D5A57BA1"/>
            </w:placeholder>
          </w:sdtPr>
          <w:sdtEndPr/>
          <w:sdtContent>
            <w:tc>
              <w:tcPr>
                <w:tcW w:w="4989" w:type="dxa"/>
              </w:tcPr>
              <w:p w14:paraId="0F91309E"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362F55639E69433487B8EB7AEAF3E262"/>
              </w:placeholder>
            </w:sdtPr>
            <w:sdtEndPr/>
            <w:sdtContent>
              <w:p w14:paraId="5002E56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F3F92CC6859740F794851E088B693DAF"/>
            </w:placeholder>
          </w:sdtPr>
          <w:sdtEndPr/>
          <w:sdtContent>
            <w:tc>
              <w:tcPr>
                <w:tcW w:w="964" w:type="dxa"/>
              </w:tcPr>
              <w:p w14:paraId="1A278F9D"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70ABA695601A4CEF949382ED4349BBF7"/>
              </w:placeholder>
            </w:sdtPr>
            <w:sdtEndPr/>
            <w:sdtContent>
              <w:p w14:paraId="7ABD42C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7E9CC4A4" w14:textId="77777777" w:rsidTr="00BC328D">
        <w:sdt>
          <w:sdtPr>
            <w:rPr>
              <w:rFonts w:ascii="Aptos" w:hAnsi="Aptos"/>
              <w:sz w:val="20"/>
              <w:szCs w:val="20"/>
            </w:rPr>
            <w:id w:val="245698801"/>
            <w:placeholder>
              <w:docPart w:val="838DDE85F46049F1A316F7380BCCEBB5"/>
            </w:placeholder>
          </w:sdtPr>
          <w:sdtEndPr/>
          <w:sdtContent>
            <w:tc>
              <w:tcPr>
                <w:tcW w:w="4989" w:type="dxa"/>
                <w:tcBorders>
                  <w:bottom w:val="single" w:sz="12" w:space="0" w:color="auto"/>
                </w:tcBorders>
              </w:tcPr>
              <w:p w14:paraId="38D178D4"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346765D9FA674E5D8DA51788EF3BCDC1"/>
              </w:placeholder>
            </w:sdtPr>
            <w:sdtEndPr/>
            <w:sdtContent>
              <w:p w14:paraId="5715307C"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715E60954F484774ADB9CF9EE21D32D5"/>
            </w:placeholder>
          </w:sdtPr>
          <w:sdtEndPr/>
          <w:sdtContent>
            <w:tc>
              <w:tcPr>
                <w:tcW w:w="964" w:type="dxa"/>
                <w:tcBorders>
                  <w:bottom w:val="single" w:sz="12" w:space="0" w:color="auto"/>
                </w:tcBorders>
              </w:tcPr>
              <w:p w14:paraId="62F1EC39"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7600251D"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2E2E6FD" w14:textId="77777777" w:rsidTr="00BC328D">
        <w:tc>
          <w:tcPr>
            <w:tcW w:w="4989" w:type="dxa"/>
            <w:tcBorders>
              <w:top w:val="single" w:sz="12" w:space="0" w:color="auto"/>
              <w:bottom w:val="single" w:sz="12" w:space="0" w:color="auto"/>
            </w:tcBorders>
            <w:shd w:val="clear" w:color="auto" w:fill="EEECE1" w:themeFill="background2"/>
          </w:tcPr>
          <w:p w14:paraId="5F30B233"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6A313AA6"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7DA3D043"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10799201"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75C43B58"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04258B18"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2F55CF64"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0A020799"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0AEA2B03"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5480CEEE" w14:textId="77777777" w:rsidR="00CD2873" w:rsidRPr="006B71C0" w:rsidRDefault="00573AC4"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6C8F6D2E" w14:textId="77777777" w:rsidR="00CD2873" w:rsidRPr="006B71C0" w:rsidRDefault="00573AC4"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555C6D0E"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55D088ED" w14:textId="77777777" w:rsidR="00D52ED4" w:rsidRPr="006B71C0" w:rsidRDefault="00573AC4"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3C21D9F1" w14:textId="77777777" w:rsidR="00D52ED4" w:rsidRPr="006B71C0" w:rsidRDefault="00573AC4"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79B2D753" w14:textId="77777777" w:rsidR="00D52ED4" w:rsidRPr="006B71C0" w:rsidRDefault="00573AC4"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266F0333DE774A409D30AF1861FD6532"/>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5CFB971E" w14:textId="77777777" w:rsidR="00D52ED4" w:rsidRPr="006B71C0" w:rsidRDefault="00573AC4"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3AE13F6D" w14:textId="77777777" w:rsidR="00CD2873" w:rsidRPr="006B71C0" w:rsidRDefault="00573AC4"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6E4B1728" w14:textId="77777777" w:rsidR="00D52ED4" w:rsidRPr="006B71C0" w:rsidRDefault="00573AC4"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51C43C36" w14:textId="77777777" w:rsidR="0028182A" w:rsidRPr="006B71C0" w:rsidRDefault="00573AC4"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7046C5FF" w14:textId="5BF3567B" w:rsidR="00EB43E5" w:rsidRPr="006B71C0" w:rsidRDefault="00573AC4"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1"/>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266F0333DE774A409D30AF1861FD6532"/>
          </w:placeholder>
        </w:sdtPr>
        <w:sdtEndPr>
          <w:rPr>
            <w:b/>
            <w:bCs/>
            <w:color w:val="FF0000"/>
          </w:rPr>
        </w:sdtEndPr>
        <w:sdtContent>
          <w:r w:rsidRPr="00573AC4">
            <w:rPr>
              <w:rFonts w:ascii="Aptos" w:hAnsi="Aptos"/>
              <w:b/>
              <w:bCs/>
              <w:color w:val="FF0000"/>
              <w:sz w:val="20"/>
              <w:szCs w:val="20"/>
              <w:lang w:eastAsia="ca-ES"/>
            </w:rPr>
            <w:t>indicar import assegurat per l’empresa (en tot cas igual o superior a 300.000 €)</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6626B46E"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75E4D645" w14:textId="77777777" w:rsidR="00D52ED4" w:rsidRPr="006B71C0" w:rsidRDefault="00573AC4"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66FD0E00" w14:textId="77777777" w:rsidR="00D52ED4" w:rsidRPr="006B71C0" w:rsidRDefault="00573AC4"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266F0333DE774A409D30AF1861FD6532"/>
          </w:placeholder>
        </w:sdtPr>
        <w:sdtEndPr/>
        <w:sdtContent>
          <w:r w:rsidR="00D52ED4" w:rsidRPr="006B71C0">
            <w:rPr>
              <w:rStyle w:val="CitaCar"/>
              <w:rFonts w:ascii="Aptos" w:hAnsi="Aptos"/>
            </w:rPr>
            <w:t>.....................................................</w:t>
          </w:r>
        </w:sdtContent>
      </w:sdt>
    </w:p>
    <w:p w14:paraId="150EF670" w14:textId="77777777" w:rsidR="00D52ED4" w:rsidRPr="006B71C0" w:rsidRDefault="00573AC4"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A10D165" w14:textId="77777777" w:rsidR="00D52ED4" w:rsidRPr="006B71C0" w:rsidRDefault="00573AC4"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723DFE0F"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4F4874B8" w14:textId="77777777" w:rsidR="00D52ED4" w:rsidRPr="006B71C0" w:rsidRDefault="00573AC4"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29B286A5"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40E42C93"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0C8EEBEE" w14:textId="77777777" w:rsidR="00CD2873" w:rsidRPr="006B71C0" w:rsidRDefault="00573AC4"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61FDCBD8" w14:textId="77777777" w:rsidR="003D15A7" w:rsidRPr="006B71C0" w:rsidRDefault="00573AC4"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60821B1F"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7A57658D"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05DFC4A4"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74878923"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0EA50173"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6B354475"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759038BB"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38DD646E"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2062AB9A"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045DEC0B" w14:textId="77777777" w:rsidR="00D52ED4" w:rsidRPr="006B71C0" w:rsidRDefault="00573AC4"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22352535"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6BE13978" w14:textId="77777777" w:rsidR="00CD2873" w:rsidRPr="006B71C0" w:rsidRDefault="00573AC4"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3A669AEB" w14:textId="77777777" w:rsidR="00CD2873" w:rsidRDefault="00573AC4"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0D51F99F"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1CE210D8"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27ACFE45" w14:textId="77777777" w:rsidR="00CD2873" w:rsidRPr="0025720B" w:rsidRDefault="00CD2873" w:rsidP="000449B7">
      <w:pPr>
        <w:spacing w:after="60"/>
        <w:rPr>
          <w:rFonts w:ascii="Aptos" w:hAnsi="Aptos" w:cs="Arial"/>
          <w:i/>
          <w:color w:val="FF0000"/>
          <w:sz w:val="16"/>
          <w:szCs w:val="20"/>
        </w:rPr>
      </w:pPr>
      <w:r w:rsidRPr="0025720B">
        <w:rPr>
          <w:rFonts w:ascii="Aptos" w:hAnsi="Aptos" w:cs="Arial"/>
          <w:i/>
          <w:snapToGrid w:val="0"/>
          <w:color w:val="FF0000"/>
          <w:sz w:val="16"/>
          <w:szCs w:val="20"/>
        </w:rPr>
        <w:t xml:space="preserve">L’obligació següent només l’heu de posar si la prestació del contracte comporta </w:t>
      </w:r>
      <w:r w:rsidRPr="0025720B">
        <w:rPr>
          <w:rFonts w:ascii="Aptos" w:hAnsi="Aptos" w:cs="Arial"/>
          <w:b/>
          <w:i/>
          <w:snapToGrid w:val="0"/>
          <w:color w:val="FF0000"/>
          <w:sz w:val="16"/>
          <w:szCs w:val="20"/>
        </w:rPr>
        <w:t>que l’empresa hagi de tractar dades de caràcter personal facilitades per l’Ajuntament</w:t>
      </w:r>
    </w:p>
    <w:p w14:paraId="32A361B4"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40E7F88D"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E3721FA"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441F24C0"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79D1A4AD"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7AA77343"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04FDB945"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14B93D26"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216B8D4F"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3618D383"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71770AD3"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7EE7305E"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06377FC3"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1A2D07D3"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4C91F508"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16720368"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2EF97BE8"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266F0333DE774A409D30AF1861FD6532"/>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341345EE"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26E7C59"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266F0333DE774A409D30AF1861FD6532"/>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43A547B6"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36BCE1BE"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072CFA96"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639607AF"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0DB1B173"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74F13954"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65314054"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2D7DB740"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4AEBD8D5"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54EA4143"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39D69808"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8934BEF"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45D518A5"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1B1F3F7F"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18D39E8A"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0975DED7"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09F29542"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A54AC77"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5D692081"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2510D573"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11D9556D"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9AEF65C"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282E175E"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0B4332DD"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2C03073A"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0B3905BA"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259D7941"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25416D6F"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5A10055A"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3AA393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2461E5EC"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5ABE5AA3"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53A7F921"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6E0D3FA0"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0D4ED8C3"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24DE593A"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111DC3E"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253AE5A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F891B2C"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29E454B8"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3792DE07"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185C7B73"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2EF8BA81"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1717A488"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010FBBB1"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53A03750"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4476D2E0"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1D84C660"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09BB130A"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68D62904"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7AF07C1B"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76D60919"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0C27F680"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4284E0F"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4947932E"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59E61DC2"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E8327" w14:textId="77777777" w:rsidR="00FF4AA3" w:rsidRDefault="00FF4AA3" w:rsidP="00CD2873">
      <w:r>
        <w:separator/>
      </w:r>
    </w:p>
  </w:endnote>
  <w:endnote w:type="continuationSeparator" w:id="0">
    <w:p w14:paraId="2B2B01C6" w14:textId="77777777" w:rsidR="00FF4AA3" w:rsidRDefault="00FF4AA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256F788"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7D62F199"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91CF4" w14:textId="77777777" w:rsidR="00FF4AA3" w:rsidRDefault="00FF4AA3" w:rsidP="00CD2873">
      <w:r>
        <w:separator/>
      </w:r>
    </w:p>
  </w:footnote>
  <w:footnote w:type="continuationSeparator" w:id="0">
    <w:p w14:paraId="1D20134F" w14:textId="77777777" w:rsidR="00FF4AA3" w:rsidRDefault="00FF4AA3" w:rsidP="00CD2873">
      <w:r>
        <w:continuationSeparator/>
      </w:r>
    </w:p>
  </w:footnote>
  <w:footnote w:id="1">
    <w:p w14:paraId="73DDFD20"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2644BAD3"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5BFF06B"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1F770274"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3A5DDDB"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7D3CD97F"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1AD5C"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6EED643" wp14:editId="039E8842">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5C7B4049"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EED643"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5C7B4049"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AA3"/>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E5AB9"/>
    <w:rsid w:val="003F6547"/>
    <w:rsid w:val="00412CEF"/>
    <w:rsid w:val="004204EB"/>
    <w:rsid w:val="00420FC0"/>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25D9"/>
    <w:rsid w:val="00526DE3"/>
    <w:rsid w:val="00545805"/>
    <w:rsid w:val="0056596C"/>
    <w:rsid w:val="00571553"/>
    <w:rsid w:val="00573AC4"/>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E416B"/>
    <w:rsid w:val="00FE629B"/>
    <w:rsid w:val="00FE7361"/>
    <w:rsid w:val="00FE7F05"/>
    <w:rsid w:val="00FF4AA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20600"/>
  <w15:docId w15:val="{6E3875F3-6CD0-49E0-856A-911A10E94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66F0333DE774A409D30AF1861FD6532"/>
        <w:category>
          <w:name w:val="General"/>
          <w:gallery w:val="placeholder"/>
        </w:category>
        <w:types>
          <w:type w:val="bbPlcHdr"/>
        </w:types>
        <w:behaviors>
          <w:behavior w:val="content"/>
        </w:behaviors>
        <w:guid w:val="{D384DA00-97B0-40D6-A80C-7D1990BCE4BB}"/>
      </w:docPartPr>
      <w:docPartBody>
        <w:p w:rsidR="003430B6" w:rsidRDefault="003430B6">
          <w:pPr>
            <w:pStyle w:val="266F0333DE774A409D30AF1861FD6532"/>
          </w:pPr>
          <w:r w:rsidRPr="00122E79">
            <w:rPr>
              <w:rStyle w:val="mfasiintens"/>
            </w:rPr>
            <w:t>Feu clic aquí per escriure text.</w:t>
          </w:r>
        </w:p>
      </w:docPartBody>
    </w:docPart>
    <w:docPart>
      <w:docPartPr>
        <w:name w:val="3FA498F1E3344F58BBCD4FF2A4DCE9CB"/>
        <w:category>
          <w:name w:val="General"/>
          <w:gallery w:val="placeholder"/>
        </w:category>
        <w:types>
          <w:type w:val="bbPlcHdr"/>
        </w:types>
        <w:behaviors>
          <w:behavior w:val="content"/>
        </w:behaviors>
        <w:guid w:val="{F61AB3C2-FF2B-4154-8A6A-B732730CA850}"/>
      </w:docPartPr>
      <w:docPartBody>
        <w:p w:rsidR="003430B6" w:rsidRDefault="003430B6">
          <w:pPr>
            <w:pStyle w:val="3FA498F1E3344F58BBCD4FF2A4DCE9CB"/>
          </w:pPr>
          <w:r w:rsidRPr="00122E79">
            <w:rPr>
              <w:rStyle w:val="mfasiintens"/>
            </w:rPr>
            <w:t>Feu clic aquí per escriure text.</w:t>
          </w:r>
        </w:p>
      </w:docPartBody>
    </w:docPart>
    <w:docPart>
      <w:docPartPr>
        <w:name w:val="5FA3D7BC5AC8415082D6C4DDB493EA59"/>
        <w:category>
          <w:name w:val="General"/>
          <w:gallery w:val="placeholder"/>
        </w:category>
        <w:types>
          <w:type w:val="bbPlcHdr"/>
        </w:types>
        <w:behaviors>
          <w:behavior w:val="content"/>
        </w:behaviors>
        <w:guid w:val="{F36B1C95-500C-4ED4-8CF0-EFAA379A0574}"/>
      </w:docPartPr>
      <w:docPartBody>
        <w:p w:rsidR="003430B6" w:rsidRDefault="003430B6">
          <w:pPr>
            <w:pStyle w:val="5FA3D7BC5AC8415082D6C4DDB493EA59"/>
          </w:pPr>
          <w:r w:rsidRPr="00122E79">
            <w:rPr>
              <w:rStyle w:val="mfasiintens"/>
            </w:rPr>
            <w:t>Feu clic aquí per escriure text.</w:t>
          </w:r>
        </w:p>
      </w:docPartBody>
    </w:docPart>
    <w:docPart>
      <w:docPartPr>
        <w:name w:val="6E0C706883ED4C84B0F48D8D6FE9B6AF"/>
        <w:category>
          <w:name w:val="General"/>
          <w:gallery w:val="placeholder"/>
        </w:category>
        <w:types>
          <w:type w:val="bbPlcHdr"/>
        </w:types>
        <w:behaviors>
          <w:behavior w:val="content"/>
        </w:behaviors>
        <w:guid w:val="{5C980ED5-A83E-4396-BD53-43BD5160A304}"/>
      </w:docPartPr>
      <w:docPartBody>
        <w:p w:rsidR="003430B6" w:rsidRDefault="003430B6">
          <w:pPr>
            <w:pStyle w:val="6E0C706883ED4C84B0F48D8D6FE9B6AF"/>
          </w:pPr>
          <w:r w:rsidRPr="00122E79">
            <w:rPr>
              <w:rStyle w:val="mfasiintens"/>
            </w:rPr>
            <w:t>Feu clic aquí per escriure text.</w:t>
          </w:r>
        </w:p>
      </w:docPartBody>
    </w:docPart>
    <w:docPart>
      <w:docPartPr>
        <w:name w:val="DAD5362A3D414A3AABEEF685D5B0ACFC"/>
        <w:category>
          <w:name w:val="General"/>
          <w:gallery w:val="placeholder"/>
        </w:category>
        <w:types>
          <w:type w:val="bbPlcHdr"/>
        </w:types>
        <w:behaviors>
          <w:behavior w:val="content"/>
        </w:behaviors>
        <w:guid w:val="{EF693C34-270F-431F-9ACF-AA2C5C0B1A79}"/>
      </w:docPartPr>
      <w:docPartBody>
        <w:p w:rsidR="003430B6" w:rsidRDefault="003430B6">
          <w:pPr>
            <w:pStyle w:val="DAD5362A3D414A3AABEEF685D5B0ACFC"/>
          </w:pPr>
          <w:r w:rsidRPr="00122E79">
            <w:rPr>
              <w:rStyle w:val="mfasiintens"/>
            </w:rPr>
            <w:t>Feu clic aquí per escriure text.</w:t>
          </w:r>
        </w:p>
      </w:docPartBody>
    </w:docPart>
    <w:docPart>
      <w:docPartPr>
        <w:name w:val="E766BF8F67174B26A9F34489BEC1FADE"/>
        <w:category>
          <w:name w:val="General"/>
          <w:gallery w:val="placeholder"/>
        </w:category>
        <w:types>
          <w:type w:val="bbPlcHdr"/>
        </w:types>
        <w:behaviors>
          <w:behavior w:val="content"/>
        </w:behaviors>
        <w:guid w:val="{29F293DD-0C78-4B67-9873-3947E82A5E7B}"/>
      </w:docPartPr>
      <w:docPartBody>
        <w:p w:rsidR="003430B6" w:rsidRDefault="003430B6">
          <w:pPr>
            <w:pStyle w:val="E766BF8F67174B26A9F34489BEC1FADE"/>
          </w:pPr>
          <w:r w:rsidRPr="00122E79">
            <w:rPr>
              <w:rStyle w:val="mfasiintens"/>
            </w:rPr>
            <w:t>Feu clic aquí per escriure text.</w:t>
          </w:r>
        </w:p>
      </w:docPartBody>
    </w:docPart>
    <w:docPart>
      <w:docPartPr>
        <w:name w:val="F6B1E2F4EBF947CAB8CDA5B07D90BB45"/>
        <w:category>
          <w:name w:val="General"/>
          <w:gallery w:val="placeholder"/>
        </w:category>
        <w:types>
          <w:type w:val="bbPlcHdr"/>
        </w:types>
        <w:behaviors>
          <w:behavior w:val="content"/>
        </w:behaviors>
        <w:guid w:val="{1A3F81F1-B133-41CE-9D40-98A40F80E328}"/>
      </w:docPartPr>
      <w:docPartBody>
        <w:p w:rsidR="003430B6" w:rsidRDefault="003430B6">
          <w:pPr>
            <w:pStyle w:val="F6B1E2F4EBF947CAB8CDA5B07D90BB45"/>
          </w:pPr>
          <w:r w:rsidRPr="00122E79">
            <w:rPr>
              <w:rStyle w:val="mfasiintens"/>
            </w:rPr>
            <w:t>Feu clic aquí per escriure text.</w:t>
          </w:r>
        </w:p>
      </w:docPartBody>
    </w:docPart>
    <w:docPart>
      <w:docPartPr>
        <w:name w:val="877ACC503A684BD8B80A5DB5C08CE39E"/>
        <w:category>
          <w:name w:val="General"/>
          <w:gallery w:val="placeholder"/>
        </w:category>
        <w:types>
          <w:type w:val="bbPlcHdr"/>
        </w:types>
        <w:behaviors>
          <w:behavior w:val="content"/>
        </w:behaviors>
        <w:guid w:val="{4D9314AD-F644-4CBB-80DA-5CD54D7C3B3D}"/>
      </w:docPartPr>
      <w:docPartBody>
        <w:p w:rsidR="003430B6" w:rsidRDefault="003430B6">
          <w:pPr>
            <w:pStyle w:val="877ACC503A684BD8B80A5DB5C08CE39E"/>
          </w:pPr>
          <w:r w:rsidRPr="00122E79">
            <w:rPr>
              <w:rStyle w:val="mfasiintens"/>
            </w:rPr>
            <w:t>Feu clic aquí per escriure text.</w:t>
          </w:r>
        </w:p>
      </w:docPartBody>
    </w:docPart>
    <w:docPart>
      <w:docPartPr>
        <w:name w:val="446DCC7925784CE1AEDE81A07ACBC508"/>
        <w:category>
          <w:name w:val="General"/>
          <w:gallery w:val="placeholder"/>
        </w:category>
        <w:types>
          <w:type w:val="bbPlcHdr"/>
        </w:types>
        <w:behaviors>
          <w:behavior w:val="content"/>
        </w:behaviors>
        <w:guid w:val="{AE1FD924-136C-4606-9738-2E99DC77D3D4}"/>
      </w:docPartPr>
      <w:docPartBody>
        <w:p w:rsidR="003430B6" w:rsidRDefault="003430B6">
          <w:pPr>
            <w:pStyle w:val="446DCC7925784CE1AEDE81A07ACBC508"/>
          </w:pPr>
          <w:r w:rsidRPr="00122E79">
            <w:rPr>
              <w:rStyle w:val="mfasiintens"/>
            </w:rPr>
            <w:t>Feu clic aquí per escriure text.</w:t>
          </w:r>
        </w:p>
      </w:docPartBody>
    </w:docPart>
    <w:docPart>
      <w:docPartPr>
        <w:name w:val="AB5A79E3B7B842F5B389BE263B9EAE30"/>
        <w:category>
          <w:name w:val="General"/>
          <w:gallery w:val="placeholder"/>
        </w:category>
        <w:types>
          <w:type w:val="bbPlcHdr"/>
        </w:types>
        <w:behaviors>
          <w:behavior w:val="content"/>
        </w:behaviors>
        <w:guid w:val="{17CE32C2-D800-4C18-A610-DF3D070A65A6}"/>
      </w:docPartPr>
      <w:docPartBody>
        <w:p w:rsidR="003430B6" w:rsidRDefault="003430B6">
          <w:pPr>
            <w:pStyle w:val="AB5A79E3B7B842F5B389BE263B9EAE30"/>
          </w:pPr>
          <w:r w:rsidRPr="00122E79">
            <w:rPr>
              <w:rStyle w:val="mfasiintens"/>
            </w:rPr>
            <w:t>Feu clic aquí per escriure text.</w:t>
          </w:r>
        </w:p>
      </w:docPartBody>
    </w:docPart>
    <w:docPart>
      <w:docPartPr>
        <w:name w:val="CEAFD545FF3345FC87D0802174D857E4"/>
        <w:category>
          <w:name w:val="General"/>
          <w:gallery w:val="placeholder"/>
        </w:category>
        <w:types>
          <w:type w:val="bbPlcHdr"/>
        </w:types>
        <w:behaviors>
          <w:behavior w:val="content"/>
        </w:behaviors>
        <w:guid w:val="{254FAAE6-00E0-4782-87AF-8A8BB836D3DB}"/>
      </w:docPartPr>
      <w:docPartBody>
        <w:p w:rsidR="003430B6" w:rsidRDefault="003430B6">
          <w:pPr>
            <w:pStyle w:val="CEAFD545FF3345FC87D0802174D857E4"/>
          </w:pPr>
          <w:r w:rsidRPr="00122E79">
            <w:rPr>
              <w:rStyle w:val="mfasiintens"/>
            </w:rPr>
            <w:t>Feu clic aquí per escriure text.</w:t>
          </w:r>
        </w:p>
      </w:docPartBody>
    </w:docPart>
    <w:docPart>
      <w:docPartPr>
        <w:name w:val="5892DCAB8D6A44289CD9640BD06DC562"/>
        <w:category>
          <w:name w:val="General"/>
          <w:gallery w:val="placeholder"/>
        </w:category>
        <w:types>
          <w:type w:val="bbPlcHdr"/>
        </w:types>
        <w:behaviors>
          <w:behavior w:val="content"/>
        </w:behaviors>
        <w:guid w:val="{62A63649-7D53-472A-AA87-2B2F7F28BBC6}"/>
      </w:docPartPr>
      <w:docPartBody>
        <w:p w:rsidR="003430B6" w:rsidRDefault="003430B6">
          <w:pPr>
            <w:pStyle w:val="5892DCAB8D6A44289CD9640BD06DC562"/>
          </w:pPr>
          <w:r w:rsidRPr="00122E79">
            <w:rPr>
              <w:rStyle w:val="mfasiintens"/>
            </w:rPr>
            <w:t>Feu clic aquí per escriure text.</w:t>
          </w:r>
        </w:p>
      </w:docPartBody>
    </w:docPart>
    <w:docPart>
      <w:docPartPr>
        <w:name w:val="34607F8F81134034A7EC0A79BCC3DE19"/>
        <w:category>
          <w:name w:val="General"/>
          <w:gallery w:val="placeholder"/>
        </w:category>
        <w:types>
          <w:type w:val="bbPlcHdr"/>
        </w:types>
        <w:behaviors>
          <w:behavior w:val="content"/>
        </w:behaviors>
        <w:guid w:val="{4AACB49A-4284-4D52-AA49-BAC54F1AD411}"/>
      </w:docPartPr>
      <w:docPartBody>
        <w:p w:rsidR="003430B6" w:rsidRDefault="003430B6">
          <w:pPr>
            <w:pStyle w:val="34607F8F81134034A7EC0A79BCC3DE19"/>
          </w:pPr>
          <w:r w:rsidRPr="00122E79">
            <w:rPr>
              <w:rStyle w:val="mfasiintens"/>
            </w:rPr>
            <w:t>Feu clic aquí per escriure text.</w:t>
          </w:r>
        </w:p>
      </w:docPartBody>
    </w:docPart>
    <w:docPart>
      <w:docPartPr>
        <w:name w:val="28B67FDF447745A88B8C9F151C9ABDFB"/>
        <w:category>
          <w:name w:val="General"/>
          <w:gallery w:val="placeholder"/>
        </w:category>
        <w:types>
          <w:type w:val="bbPlcHdr"/>
        </w:types>
        <w:behaviors>
          <w:behavior w:val="content"/>
        </w:behaviors>
        <w:guid w:val="{DB7BA8B3-09E5-4FEF-AC99-D6CB743D8504}"/>
      </w:docPartPr>
      <w:docPartBody>
        <w:p w:rsidR="003430B6" w:rsidRDefault="003430B6">
          <w:pPr>
            <w:pStyle w:val="28B67FDF447745A88B8C9F151C9ABDFB"/>
          </w:pPr>
          <w:r w:rsidRPr="00122E79">
            <w:rPr>
              <w:rStyle w:val="mfasiintens"/>
            </w:rPr>
            <w:t>Feu clic aquí per escriure text.</w:t>
          </w:r>
        </w:p>
      </w:docPartBody>
    </w:docPart>
    <w:docPart>
      <w:docPartPr>
        <w:name w:val="1608562929254A54ACB70A4AFBD4FCB2"/>
        <w:category>
          <w:name w:val="General"/>
          <w:gallery w:val="placeholder"/>
        </w:category>
        <w:types>
          <w:type w:val="bbPlcHdr"/>
        </w:types>
        <w:behaviors>
          <w:behavior w:val="content"/>
        </w:behaviors>
        <w:guid w:val="{128B4525-4A9C-485F-99FC-E474AAE87EB6}"/>
      </w:docPartPr>
      <w:docPartBody>
        <w:p w:rsidR="003430B6" w:rsidRDefault="003430B6">
          <w:pPr>
            <w:pStyle w:val="1608562929254A54ACB70A4AFBD4FCB2"/>
          </w:pPr>
          <w:r w:rsidRPr="00122E79">
            <w:rPr>
              <w:rStyle w:val="mfasiintens"/>
            </w:rPr>
            <w:t>Feu clic aquí per escriure text.</w:t>
          </w:r>
        </w:p>
      </w:docPartBody>
    </w:docPart>
    <w:docPart>
      <w:docPartPr>
        <w:name w:val="4F75257AA6E941CBB9D5D3B4D5A57BA1"/>
        <w:category>
          <w:name w:val="General"/>
          <w:gallery w:val="placeholder"/>
        </w:category>
        <w:types>
          <w:type w:val="bbPlcHdr"/>
        </w:types>
        <w:behaviors>
          <w:behavior w:val="content"/>
        </w:behaviors>
        <w:guid w:val="{42DEF52D-46ED-41CD-8117-F459F0067E0C}"/>
      </w:docPartPr>
      <w:docPartBody>
        <w:p w:rsidR="003430B6" w:rsidRDefault="003430B6">
          <w:pPr>
            <w:pStyle w:val="4F75257AA6E941CBB9D5D3B4D5A57BA1"/>
          </w:pPr>
          <w:r w:rsidRPr="00122E79">
            <w:rPr>
              <w:rStyle w:val="mfasiintens"/>
            </w:rPr>
            <w:t>Feu clic aquí per escriure text.</w:t>
          </w:r>
        </w:p>
      </w:docPartBody>
    </w:docPart>
    <w:docPart>
      <w:docPartPr>
        <w:name w:val="362F55639E69433487B8EB7AEAF3E262"/>
        <w:category>
          <w:name w:val="General"/>
          <w:gallery w:val="placeholder"/>
        </w:category>
        <w:types>
          <w:type w:val="bbPlcHdr"/>
        </w:types>
        <w:behaviors>
          <w:behavior w:val="content"/>
        </w:behaviors>
        <w:guid w:val="{D01438E4-02DF-436A-ABB5-BBCD373EA368}"/>
      </w:docPartPr>
      <w:docPartBody>
        <w:p w:rsidR="003430B6" w:rsidRDefault="003430B6">
          <w:pPr>
            <w:pStyle w:val="362F55639E69433487B8EB7AEAF3E262"/>
          </w:pPr>
          <w:r w:rsidRPr="00122E79">
            <w:rPr>
              <w:rStyle w:val="mfasiintens"/>
            </w:rPr>
            <w:t>Feu clic aquí per escriure text.</w:t>
          </w:r>
        </w:p>
      </w:docPartBody>
    </w:docPart>
    <w:docPart>
      <w:docPartPr>
        <w:name w:val="F3F92CC6859740F794851E088B693DAF"/>
        <w:category>
          <w:name w:val="General"/>
          <w:gallery w:val="placeholder"/>
        </w:category>
        <w:types>
          <w:type w:val="bbPlcHdr"/>
        </w:types>
        <w:behaviors>
          <w:behavior w:val="content"/>
        </w:behaviors>
        <w:guid w:val="{AE904C91-C1EC-4B3B-A2DF-1906A1CF557E}"/>
      </w:docPartPr>
      <w:docPartBody>
        <w:p w:rsidR="003430B6" w:rsidRDefault="003430B6">
          <w:pPr>
            <w:pStyle w:val="F3F92CC6859740F794851E088B693DAF"/>
          </w:pPr>
          <w:r w:rsidRPr="00122E79">
            <w:rPr>
              <w:rStyle w:val="mfasiintens"/>
            </w:rPr>
            <w:t>Feu clic aquí per escriure text.</w:t>
          </w:r>
        </w:p>
      </w:docPartBody>
    </w:docPart>
    <w:docPart>
      <w:docPartPr>
        <w:name w:val="70ABA695601A4CEF949382ED4349BBF7"/>
        <w:category>
          <w:name w:val="General"/>
          <w:gallery w:val="placeholder"/>
        </w:category>
        <w:types>
          <w:type w:val="bbPlcHdr"/>
        </w:types>
        <w:behaviors>
          <w:behavior w:val="content"/>
        </w:behaviors>
        <w:guid w:val="{8CCA7E99-DE48-4326-99A9-91F3B2F33607}"/>
      </w:docPartPr>
      <w:docPartBody>
        <w:p w:rsidR="003430B6" w:rsidRDefault="003430B6">
          <w:pPr>
            <w:pStyle w:val="70ABA695601A4CEF949382ED4349BBF7"/>
          </w:pPr>
          <w:r w:rsidRPr="00122E79">
            <w:rPr>
              <w:rStyle w:val="mfasiintens"/>
            </w:rPr>
            <w:t>Feu clic aquí per escriure text.</w:t>
          </w:r>
        </w:p>
      </w:docPartBody>
    </w:docPart>
    <w:docPart>
      <w:docPartPr>
        <w:name w:val="838DDE85F46049F1A316F7380BCCEBB5"/>
        <w:category>
          <w:name w:val="General"/>
          <w:gallery w:val="placeholder"/>
        </w:category>
        <w:types>
          <w:type w:val="bbPlcHdr"/>
        </w:types>
        <w:behaviors>
          <w:behavior w:val="content"/>
        </w:behaviors>
        <w:guid w:val="{E3880CB6-E02A-4394-8E61-1C07F543E419}"/>
      </w:docPartPr>
      <w:docPartBody>
        <w:p w:rsidR="003430B6" w:rsidRDefault="003430B6">
          <w:pPr>
            <w:pStyle w:val="838DDE85F46049F1A316F7380BCCEBB5"/>
          </w:pPr>
          <w:r w:rsidRPr="00122E79">
            <w:rPr>
              <w:rStyle w:val="mfasiintens"/>
            </w:rPr>
            <w:t>Feu clic aquí per escriure text.</w:t>
          </w:r>
        </w:p>
      </w:docPartBody>
    </w:docPart>
    <w:docPart>
      <w:docPartPr>
        <w:name w:val="346765D9FA674E5D8DA51788EF3BCDC1"/>
        <w:category>
          <w:name w:val="General"/>
          <w:gallery w:val="placeholder"/>
        </w:category>
        <w:types>
          <w:type w:val="bbPlcHdr"/>
        </w:types>
        <w:behaviors>
          <w:behavior w:val="content"/>
        </w:behaviors>
        <w:guid w:val="{8D79161D-71DB-4B65-AA2F-7FDF38F8F6CF}"/>
      </w:docPartPr>
      <w:docPartBody>
        <w:p w:rsidR="003430B6" w:rsidRDefault="003430B6">
          <w:pPr>
            <w:pStyle w:val="346765D9FA674E5D8DA51788EF3BCDC1"/>
          </w:pPr>
          <w:r w:rsidRPr="00122E79">
            <w:rPr>
              <w:rStyle w:val="mfasiintens"/>
            </w:rPr>
            <w:t>Feu clic aquí per escriure text.</w:t>
          </w:r>
        </w:p>
      </w:docPartBody>
    </w:docPart>
    <w:docPart>
      <w:docPartPr>
        <w:name w:val="715E60954F484774ADB9CF9EE21D32D5"/>
        <w:category>
          <w:name w:val="General"/>
          <w:gallery w:val="placeholder"/>
        </w:category>
        <w:types>
          <w:type w:val="bbPlcHdr"/>
        </w:types>
        <w:behaviors>
          <w:behavior w:val="content"/>
        </w:behaviors>
        <w:guid w:val="{AC3B8C3C-43B1-4041-8A8A-6CE5E929BB73}"/>
      </w:docPartPr>
      <w:docPartBody>
        <w:p w:rsidR="003430B6" w:rsidRDefault="003430B6">
          <w:pPr>
            <w:pStyle w:val="715E60954F484774ADB9CF9EE21D32D5"/>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0B6"/>
    <w:rsid w:val="003430B6"/>
    <w:rsid w:val="00420FC0"/>
    <w:rsid w:val="005225D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266F0333DE774A409D30AF1861FD6532">
    <w:name w:val="266F0333DE774A409D30AF1861FD6532"/>
  </w:style>
  <w:style w:type="paragraph" w:customStyle="1" w:styleId="3FA498F1E3344F58BBCD4FF2A4DCE9CB">
    <w:name w:val="3FA498F1E3344F58BBCD4FF2A4DCE9CB"/>
  </w:style>
  <w:style w:type="paragraph" w:customStyle="1" w:styleId="5FA3D7BC5AC8415082D6C4DDB493EA59">
    <w:name w:val="5FA3D7BC5AC8415082D6C4DDB493EA59"/>
  </w:style>
  <w:style w:type="paragraph" w:customStyle="1" w:styleId="6E0C706883ED4C84B0F48D8D6FE9B6AF">
    <w:name w:val="6E0C706883ED4C84B0F48D8D6FE9B6AF"/>
  </w:style>
  <w:style w:type="paragraph" w:customStyle="1" w:styleId="DAD5362A3D414A3AABEEF685D5B0ACFC">
    <w:name w:val="DAD5362A3D414A3AABEEF685D5B0ACFC"/>
  </w:style>
  <w:style w:type="paragraph" w:customStyle="1" w:styleId="E766BF8F67174B26A9F34489BEC1FADE">
    <w:name w:val="E766BF8F67174B26A9F34489BEC1FADE"/>
  </w:style>
  <w:style w:type="paragraph" w:customStyle="1" w:styleId="F6B1E2F4EBF947CAB8CDA5B07D90BB45">
    <w:name w:val="F6B1E2F4EBF947CAB8CDA5B07D90BB45"/>
  </w:style>
  <w:style w:type="paragraph" w:customStyle="1" w:styleId="877ACC503A684BD8B80A5DB5C08CE39E">
    <w:name w:val="877ACC503A684BD8B80A5DB5C08CE39E"/>
  </w:style>
  <w:style w:type="paragraph" w:customStyle="1" w:styleId="446DCC7925784CE1AEDE81A07ACBC508">
    <w:name w:val="446DCC7925784CE1AEDE81A07ACBC508"/>
  </w:style>
  <w:style w:type="paragraph" w:customStyle="1" w:styleId="AB5A79E3B7B842F5B389BE263B9EAE30">
    <w:name w:val="AB5A79E3B7B842F5B389BE263B9EAE30"/>
  </w:style>
  <w:style w:type="paragraph" w:customStyle="1" w:styleId="CEAFD545FF3345FC87D0802174D857E4">
    <w:name w:val="CEAFD545FF3345FC87D0802174D857E4"/>
  </w:style>
  <w:style w:type="paragraph" w:customStyle="1" w:styleId="5892DCAB8D6A44289CD9640BD06DC562">
    <w:name w:val="5892DCAB8D6A44289CD9640BD06DC562"/>
  </w:style>
  <w:style w:type="paragraph" w:customStyle="1" w:styleId="34607F8F81134034A7EC0A79BCC3DE19">
    <w:name w:val="34607F8F81134034A7EC0A79BCC3DE19"/>
  </w:style>
  <w:style w:type="paragraph" w:customStyle="1" w:styleId="28B67FDF447745A88B8C9F151C9ABDFB">
    <w:name w:val="28B67FDF447745A88B8C9F151C9ABDFB"/>
  </w:style>
  <w:style w:type="paragraph" w:customStyle="1" w:styleId="1608562929254A54ACB70A4AFBD4FCB2">
    <w:name w:val="1608562929254A54ACB70A4AFBD4FCB2"/>
  </w:style>
  <w:style w:type="paragraph" w:customStyle="1" w:styleId="4F75257AA6E941CBB9D5D3B4D5A57BA1">
    <w:name w:val="4F75257AA6E941CBB9D5D3B4D5A57BA1"/>
  </w:style>
  <w:style w:type="paragraph" w:customStyle="1" w:styleId="362F55639E69433487B8EB7AEAF3E262">
    <w:name w:val="362F55639E69433487B8EB7AEAF3E262"/>
  </w:style>
  <w:style w:type="paragraph" w:customStyle="1" w:styleId="F3F92CC6859740F794851E088B693DAF">
    <w:name w:val="F3F92CC6859740F794851E088B693DAF"/>
  </w:style>
  <w:style w:type="paragraph" w:customStyle="1" w:styleId="70ABA695601A4CEF949382ED4349BBF7">
    <w:name w:val="70ABA695601A4CEF949382ED4349BBF7"/>
  </w:style>
  <w:style w:type="paragraph" w:customStyle="1" w:styleId="838DDE85F46049F1A316F7380BCCEBB5">
    <w:name w:val="838DDE85F46049F1A316F7380BCCEBB5"/>
  </w:style>
  <w:style w:type="paragraph" w:customStyle="1" w:styleId="346765D9FA674E5D8DA51788EF3BCDC1">
    <w:name w:val="346765D9FA674E5D8DA51788EF3BCDC1"/>
  </w:style>
  <w:style w:type="paragraph" w:customStyle="1" w:styleId="715E60954F484774ADB9CF9EE21D32D5">
    <w:name w:val="715E60954F484774ADB9CF9EE21D32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2</TotalTime>
  <Pages>9</Pages>
  <Words>4244</Words>
  <Characters>24192</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ROMERO VAZ, MARIA ESTHER</cp:lastModifiedBy>
  <cp:revision>2</cp:revision>
  <cp:lastPrinted>2023-11-07T12:28:00Z</cp:lastPrinted>
  <dcterms:created xsi:type="dcterms:W3CDTF">2025-10-29T09:29:00Z</dcterms:created>
  <dcterms:modified xsi:type="dcterms:W3CDTF">2025-11-04T12:41:00Z</dcterms:modified>
</cp:coreProperties>
</file>