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CFC9E"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16942A3E" w14:textId="77777777" w:rsidR="00CD2873" w:rsidRPr="006B71C0" w:rsidRDefault="00CD2873" w:rsidP="00CD2873">
      <w:pPr>
        <w:pStyle w:val="Textindependent"/>
        <w:jc w:val="center"/>
        <w:rPr>
          <w:rFonts w:ascii="Aptos" w:hAnsi="Aptos"/>
          <w:b/>
          <w:sz w:val="20"/>
          <w:szCs w:val="20"/>
        </w:rPr>
      </w:pPr>
    </w:p>
    <w:p w14:paraId="4D255547" w14:textId="77777777" w:rsidR="00CD2873" w:rsidRPr="006B71C0" w:rsidRDefault="00CD2873" w:rsidP="00CD2873">
      <w:pPr>
        <w:rPr>
          <w:rFonts w:ascii="Aptos" w:hAnsi="Aptos" w:cs="Arial"/>
          <w:b/>
          <w:sz w:val="20"/>
          <w:szCs w:val="20"/>
        </w:rPr>
      </w:pPr>
    </w:p>
    <w:p w14:paraId="2C456CF2"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266F0333DE774A409D30AF1861FD6532"/>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266F0333DE774A409D30AF1861FD6532"/>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266F0333DE774A409D30AF1861FD6532"/>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266F0333DE774A409D30AF1861FD6532"/>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266F0333DE774A409D30AF1861FD6532"/>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7E7145D2"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72EC7B7D" w14:textId="77777777" w:rsidTr="00A57B4F">
        <w:trPr>
          <w:trHeight w:val="340"/>
        </w:trPr>
        <w:tc>
          <w:tcPr>
            <w:tcW w:w="8612" w:type="dxa"/>
            <w:vAlign w:val="center"/>
          </w:tcPr>
          <w:p w14:paraId="5A90752F" w14:textId="71C7809D"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266F0333DE774A409D30AF1861FD6532"/>
                </w:placeholder>
              </w:sdtPr>
              <w:sdtEndPr>
                <w:rPr>
                  <w:rStyle w:val="mfasiintens"/>
                </w:rPr>
              </w:sdtEndPr>
              <w:sdtContent>
                <w:r w:rsidR="00554F99" w:rsidRPr="00554F99">
                  <w:rPr>
                    <w:rStyle w:val="mfasiintens"/>
                    <w:rFonts w:ascii="Aptos" w:hAnsi="Aptos"/>
                  </w:rPr>
                  <w:t>001_P2503041</w:t>
                </w:r>
              </w:sdtContent>
            </w:sdt>
          </w:p>
        </w:tc>
      </w:tr>
      <w:tr w:rsidR="00CD2873" w:rsidRPr="006B71C0" w14:paraId="437B7443" w14:textId="77777777" w:rsidTr="00A57B4F">
        <w:trPr>
          <w:trHeight w:val="547"/>
        </w:trPr>
        <w:tc>
          <w:tcPr>
            <w:tcW w:w="8612" w:type="dxa"/>
          </w:tcPr>
          <w:p w14:paraId="754A6E6E" w14:textId="413602DB"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266F0333DE774A409D30AF1861FD6532"/>
                </w:placeholder>
              </w:sdtPr>
              <w:sdtEndPr>
                <w:rPr>
                  <w:rStyle w:val="mfasiintens"/>
                </w:rPr>
              </w:sdtEndPr>
              <w:sdtContent>
                <w:r w:rsidR="00554F99" w:rsidRPr="00554F99">
                  <w:rPr>
                    <w:rStyle w:val="mfasiintens"/>
                    <w:rFonts w:ascii="Aptos" w:hAnsi="Aptos"/>
                  </w:rPr>
                  <w:t>Enderroc estructures i retirada de runes al carrer Carles Riba 31</w:t>
                </w:r>
              </w:sdtContent>
            </w:sdt>
          </w:p>
        </w:tc>
      </w:tr>
      <w:tr w:rsidR="00A13471" w:rsidRPr="006B71C0" w14:paraId="0416A6AA" w14:textId="77777777" w:rsidTr="005A7CB0">
        <w:trPr>
          <w:trHeight w:val="397"/>
        </w:trPr>
        <w:tc>
          <w:tcPr>
            <w:tcW w:w="8612" w:type="dxa"/>
            <w:vAlign w:val="center"/>
          </w:tcPr>
          <w:p w14:paraId="72280361" w14:textId="6C8E0C75"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0"/>
                  <w14:checkedState w14:val="2612" w14:font="MS Gothic"/>
                  <w14:uncheckedState w14:val="2610" w14:font="MS Gothic"/>
                </w14:checkbox>
              </w:sdtPr>
              <w:sdtEndPr/>
              <w:sdtContent>
                <w:r w:rsidR="00F13E7F" w:rsidRPr="006B71C0">
                  <w:rPr>
                    <w:rFonts w:ascii="Aptos" w:eastAsia="MS Gothic" w:hAnsi="Aptos" w:cs="Arial"/>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1"/>
                  <w14:checkedState w14:val="2612" w14:font="MS Gothic"/>
                  <w14:uncheckedState w14:val="2610" w14:font="MS Gothic"/>
                </w14:checkbox>
              </w:sdtPr>
              <w:sdtEndPr/>
              <w:sdtContent>
                <w:r w:rsidR="00554F99">
                  <w:rPr>
                    <w:rFonts w:ascii="MS Gothic" w:eastAsia="MS Gothic" w:hAnsi="MS Gothic" w:cs="Arial" w:hint="eastAsia"/>
                    <w:sz w:val="20"/>
                    <w:szCs w:val="20"/>
                  </w:rPr>
                  <w:t>☒</w:t>
                </w:r>
              </w:sdtContent>
            </w:sdt>
            <w:r w:rsidR="0010291C" w:rsidRPr="006B71C0">
              <w:rPr>
                <w:rFonts w:ascii="Aptos" w:hAnsi="Aptos" w:cs="Arial"/>
                <w:sz w:val="20"/>
                <w:szCs w:val="20"/>
              </w:rPr>
              <w:t xml:space="preserve"> Obres     </w:t>
            </w:r>
          </w:p>
        </w:tc>
      </w:tr>
    </w:tbl>
    <w:p w14:paraId="74047623"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6A350743"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0F647A92" w14:textId="77777777" w:rsidR="00CD2873" w:rsidRPr="006B71C0" w:rsidRDefault="00CD2873" w:rsidP="00CD2873">
      <w:pPr>
        <w:rPr>
          <w:rFonts w:ascii="Aptos" w:hAnsi="Aptos" w:cs="Arial"/>
          <w:sz w:val="20"/>
          <w:szCs w:val="20"/>
        </w:rPr>
      </w:pPr>
    </w:p>
    <w:p w14:paraId="1CBEF5BA"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266F0333DE774A409D30AF1861FD6532"/>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64E5AD5F"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266F0333DE774A409D30AF1861FD6532"/>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5A38F651"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266F0333DE774A409D30AF1861FD6532"/>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564E7557"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266F0333DE774A409D30AF1861FD6532"/>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1AF8645F" w14:textId="77777777" w:rsidR="00CD2873" w:rsidRPr="006B71C0" w:rsidRDefault="00CD2873" w:rsidP="00CD2873">
      <w:pPr>
        <w:rPr>
          <w:rFonts w:ascii="Aptos" w:hAnsi="Aptos" w:cs="Arial"/>
          <w:sz w:val="20"/>
          <w:szCs w:val="20"/>
        </w:rPr>
      </w:pPr>
    </w:p>
    <w:p w14:paraId="462F5B37"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21CB2A7E" w14:textId="77777777" w:rsidR="00CD2873" w:rsidRPr="006B71C0" w:rsidRDefault="00CD2873" w:rsidP="00CD2873">
      <w:pPr>
        <w:rPr>
          <w:rFonts w:ascii="Aptos" w:hAnsi="Aptos" w:cs="Arial"/>
          <w:sz w:val="20"/>
          <w:szCs w:val="20"/>
        </w:rPr>
      </w:pPr>
    </w:p>
    <w:p w14:paraId="0A29F1A1"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3FA498F1E3344F58BBCD4FF2A4DCE9CB"/>
          </w:placeholder>
          <w:showingPlcHdr/>
        </w:sdtPr>
        <w:sdtEndPr>
          <w:rPr>
            <w:rStyle w:val="mfasiintens"/>
          </w:rPr>
        </w:sdtEndPr>
        <w:sdtContent>
          <w:r w:rsidRPr="006B71C0">
            <w:rPr>
              <w:rStyle w:val="mfasiintens"/>
              <w:rFonts w:ascii="Aptos" w:hAnsi="Aptos"/>
            </w:rPr>
            <w:t>Feu clic aquí per escriure text.</w:t>
          </w:r>
        </w:sdtContent>
      </w:sdt>
    </w:p>
    <w:p w14:paraId="06275667"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2E2A67A3"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3A539645"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2BD6B73A"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673FEBD5"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1A473A53"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399543DD"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2E595A97"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34F51C83"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430CE444" w14:textId="77777777" w:rsidTr="00BC328D">
        <w:sdt>
          <w:sdtPr>
            <w:rPr>
              <w:rFonts w:ascii="Aptos" w:hAnsi="Aptos"/>
              <w:sz w:val="20"/>
              <w:szCs w:val="20"/>
            </w:rPr>
            <w:id w:val="669141610"/>
            <w:placeholder>
              <w:docPart w:val="5FA3D7BC5AC8415082D6C4DDB493EA59"/>
            </w:placeholder>
            <w:showingPlcHdr/>
          </w:sdtPr>
          <w:sdtEndPr/>
          <w:sdtContent>
            <w:tc>
              <w:tcPr>
                <w:tcW w:w="4989" w:type="dxa"/>
                <w:tcBorders>
                  <w:top w:val="single" w:sz="12" w:space="0" w:color="auto"/>
                </w:tcBorders>
              </w:tcPr>
              <w:p w14:paraId="33B8B640"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5FA3D7BC5AC8415082D6C4DDB493EA59"/>
              </w:placeholder>
            </w:sdtPr>
            <w:sdtEndPr/>
            <w:sdtContent>
              <w:p w14:paraId="50347F47"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5FA3D7BC5AC8415082D6C4DDB493EA59"/>
            </w:placeholder>
          </w:sdtPr>
          <w:sdtEndPr/>
          <w:sdtContent>
            <w:tc>
              <w:tcPr>
                <w:tcW w:w="964" w:type="dxa"/>
                <w:tcBorders>
                  <w:top w:val="single" w:sz="12" w:space="0" w:color="auto"/>
                </w:tcBorders>
              </w:tcPr>
              <w:p w14:paraId="0903B252"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5FA3D7BC5AC8415082D6C4DDB493EA59"/>
              </w:placeholder>
            </w:sdtPr>
            <w:sdtEndPr/>
            <w:sdtContent>
              <w:p w14:paraId="6DDC9A0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31E299EB" w14:textId="77777777" w:rsidTr="00BC328D">
        <w:sdt>
          <w:sdtPr>
            <w:rPr>
              <w:rFonts w:ascii="Aptos" w:hAnsi="Aptos"/>
              <w:sz w:val="20"/>
              <w:szCs w:val="20"/>
            </w:rPr>
            <w:id w:val="240296076"/>
            <w:placeholder>
              <w:docPart w:val="6E0C706883ED4C84B0F48D8D6FE9B6AF"/>
            </w:placeholder>
          </w:sdtPr>
          <w:sdtEndPr/>
          <w:sdtContent>
            <w:tc>
              <w:tcPr>
                <w:tcW w:w="4989" w:type="dxa"/>
              </w:tcPr>
              <w:p w14:paraId="609DDEB1"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DAD5362A3D414A3AABEEF685D5B0ACFC"/>
              </w:placeholder>
            </w:sdtPr>
            <w:sdtEndPr/>
            <w:sdtContent>
              <w:p w14:paraId="23750BE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E766BF8F67174B26A9F34489BEC1FADE"/>
            </w:placeholder>
          </w:sdtPr>
          <w:sdtEndPr/>
          <w:sdtContent>
            <w:tc>
              <w:tcPr>
                <w:tcW w:w="964" w:type="dxa"/>
              </w:tcPr>
              <w:p w14:paraId="5C56BACA"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F6B1E2F4EBF947CAB8CDA5B07D90BB45"/>
              </w:placeholder>
            </w:sdtPr>
            <w:sdtEndPr/>
            <w:sdtContent>
              <w:p w14:paraId="0648CCB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4A471F7F" w14:textId="77777777" w:rsidTr="00BC328D">
        <w:sdt>
          <w:sdtPr>
            <w:rPr>
              <w:rFonts w:ascii="Aptos" w:hAnsi="Aptos"/>
              <w:sz w:val="20"/>
              <w:szCs w:val="20"/>
            </w:rPr>
            <w:id w:val="1006645454"/>
            <w:placeholder>
              <w:docPart w:val="877ACC503A684BD8B80A5DB5C08CE39E"/>
            </w:placeholder>
          </w:sdtPr>
          <w:sdtEndPr/>
          <w:sdtContent>
            <w:tc>
              <w:tcPr>
                <w:tcW w:w="4989" w:type="dxa"/>
              </w:tcPr>
              <w:p w14:paraId="5D379580"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446DCC7925784CE1AEDE81A07ACBC508"/>
              </w:placeholder>
            </w:sdtPr>
            <w:sdtEndPr/>
            <w:sdtContent>
              <w:p w14:paraId="386F3421"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AB5A79E3B7B842F5B389BE263B9EAE30"/>
            </w:placeholder>
          </w:sdtPr>
          <w:sdtEndPr/>
          <w:sdtContent>
            <w:tc>
              <w:tcPr>
                <w:tcW w:w="964" w:type="dxa"/>
              </w:tcPr>
              <w:p w14:paraId="1D2FADA8"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CEAFD545FF3345FC87D0802174D857E4"/>
              </w:placeholder>
            </w:sdtPr>
            <w:sdtEndPr/>
            <w:sdtContent>
              <w:p w14:paraId="4925CD7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53556F07" w14:textId="77777777" w:rsidTr="00BC328D">
        <w:sdt>
          <w:sdtPr>
            <w:rPr>
              <w:rFonts w:ascii="Aptos" w:hAnsi="Aptos"/>
              <w:sz w:val="20"/>
              <w:szCs w:val="20"/>
            </w:rPr>
            <w:id w:val="833654896"/>
            <w:placeholder>
              <w:docPart w:val="5892DCAB8D6A44289CD9640BD06DC562"/>
            </w:placeholder>
          </w:sdtPr>
          <w:sdtEndPr/>
          <w:sdtContent>
            <w:tc>
              <w:tcPr>
                <w:tcW w:w="4989" w:type="dxa"/>
              </w:tcPr>
              <w:p w14:paraId="259034DD"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34607F8F81134034A7EC0A79BCC3DE19"/>
              </w:placeholder>
            </w:sdtPr>
            <w:sdtEndPr/>
            <w:sdtContent>
              <w:p w14:paraId="2848C114"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28B67FDF447745A88B8C9F151C9ABDFB"/>
            </w:placeholder>
          </w:sdtPr>
          <w:sdtEndPr/>
          <w:sdtContent>
            <w:tc>
              <w:tcPr>
                <w:tcW w:w="964" w:type="dxa"/>
              </w:tcPr>
              <w:p w14:paraId="0A23D7FD"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1608562929254A54ACB70A4AFBD4FCB2"/>
              </w:placeholder>
            </w:sdtPr>
            <w:sdtEndPr/>
            <w:sdtContent>
              <w:p w14:paraId="1C21AF7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49B82788" w14:textId="77777777" w:rsidTr="00BC328D">
        <w:sdt>
          <w:sdtPr>
            <w:rPr>
              <w:rFonts w:ascii="Aptos" w:hAnsi="Aptos"/>
              <w:sz w:val="20"/>
              <w:szCs w:val="20"/>
            </w:rPr>
            <w:id w:val="1297329695"/>
            <w:placeholder>
              <w:docPart w:val="4F75257AA6E941CBB9D5D3B4D5A57BA1"/>
            </w:placeholder>
          </w:sdtPr>
          <w:sdtEndPr/>
          <w:sdtContent>
            <w:tc>
              <w:tcPr>
                <w:tcW w:w="4989" w:type="dxa"/>
              </w:tcPr>
              <w:p w14:paraId="0F91309E"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362F55639E69433487B8EB7AEAF3E262"/>
              </w:placeholder>
            </w:sdtPr>
            <w:sdtEndPr/>
            <w:sdtContent>
              <w:p w14:paraId="5002E567"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F3F92CC6859740F794851E088B693DAF"/>
            </w:placeholder>
          </w:sdtPr>
          <w:sdtEndPr/>
          <w:sdtContent>
            <w:tc>
              <w:tcPr>
                <w:tcW w:w="964" w:type="dxa"/>
              </w:tcPr>
              <w:p w14:paraId="1A278F9D"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70ABA695601A4CEF949382ED4349BBF7"/>
              </w:placeholder>
            </w:sdtPr>
            <w:sdtEndPr/>
            <w:sdtContent>
              <w:p w14:paraId="7ABD42CA"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7E9CC4A4" w14:textId="77777777" w:rsidTr="00BC328D">
        <w:sdt>
          <w:sdtPr>
            <w:rPr>
              <w:rFonts w:ascii="Aptos" w:hAnsi="Aptos"/>
              <w:sz w:val="20"/>
              <w:szCs w:val="20"/>
            </w:rPr>
            <w:id w:val="245698801"/>
            <w:placeholder>
              <w:docPart w:val="838DDE85F46049F1A316F7380BCCEBB5"/>
            </w:placeholder>
          </w:sdtPr>
          <w:sdtEndPr/>
          <w:sdtContent>
            <w:tc>
              <w:tcPr>
                <w:tcW w:w="4989" w:type="dxa"/>
                <w:tcBorders>
                  <w:bottom w:val="single" w:sz="12" w:space="0" w:color="auto"/>
                </w:tcBorders>
              </w:tcPr>
              <w:p w14:paraId="38D178D4"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346765D9FA674E5D8DA51788EF3BCDC1"/>
              </w:placeholder>
            </w:sdtPr>
            <w:sdtEndPr/>
            <w:sdtContent>
              <w:p w14:paraId="5715307C"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715E60954F484774ADB9CF9EE21D32D5"/>
            </w:placeholder>
          </w:sdtPr>
          <w:sdtEndPr/>
          <w:sdtContent>
            <w:tc>
              <w:tcPr>
                <w:tcW w:w="964" w:type="dxa"/>
                <w:tcBorders>
                  <w:bottom w:val="single" w:sz="12" w:space="0" w:color="auto"/>
                </w:tcBorders>
              </w:tcPr>
              <w:p w14:paraId="62F1EC39"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7600251D"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22E2E6FD" w14:textId="77777777" w:rsidTr="00BC328D">
        <w:tc>
          <w:tcPr>
            <w:tcW w:w="4989" w:type="dxa"/>
            <w:tcBorders>
              <w:top w:val="single" w:sz="12" w:space="0" w:color="auto"/>
              <w:bottom w:val="single" w:sz="12" w:space="0" w:color="auto"/>
            </w:tcBorders>
            <w:shd w:val="clear" w:color="auto" w:fill="EEECE1" w:themeFill="background2"/>
          </w:tcPr>
          <w:p w14:paraId="5F30B233"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6A313AA6"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7DA3D043"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10799201"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75C43B58"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04258B18"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2F55CF64"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0A020799"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0AEA2B03"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5480CEEE" w14:textId="77777777" w:rsidR="00CD2873" w:rsidRPr="006B71C0" w:rsidRDefault="003577AC"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6C8F6D2E" w14:textId="77777777" w:rsidR="00CD2873" w:rsidRPr="006B71C0" w:rsidRDefault="003577AC"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555C6D0E"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55D088ED" w14:textId="77777777" w:rsidR="00D52ED4" w:rsidRPr="006B71C0" w:rsidRDefault="003577AC"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3C21D9F1" w14:textId="77777777" w:rsidR="00D52ED4" w:rsidRPr="006B71C0" w:rsidRDefault="003577AC"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79B2D753" w14:textId="77777777" w:rsidR="00D52ED4" w:rsidRPr="006B71C0" w:rsidRDefault="003577AC"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266F0333DE774A409D30AF1861FD6532"/>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5CFB971E" w14:textId="77777777" w:rsidR="00D52ED4" w:rsidRPr="006B71C0" w:rsidRDefault="003577AC"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3AE13F6D" w14:textId="77777777" w:rsidR="00CD2873" w:rsidRPr="006B71C0" w:rsidRDefault="003577AC"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6E4B1728" w14:textId="77777777" w:rsidR="00D52ED4" w:rsidRPr="006B71C0" w:rsidRDefault="003577AC"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51C43C36" w14:textId="77777777" w:rsidR="0028182A" w:rsidRPr="006B71C0" w:rsidRDefault="003577AC"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7046C5FF" w14:textId="5DFB3F5B" w:rsidR="00EB43E5" w:rsidRPr="006B71C0" w:rsidRDefault="003577AC"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0"/>
            <w14:checkedState w14:val="2612" w14:font="MS Gothic"/>
            <w14:uncheckedState w14:val="2610" w14:font="MS Gothic"/>
          </w14:checkbox>
        </w:sdtPr>
        <w:sdtEndPr/>
        <w:sdtContent>
          <w:r w:rsidR="00EB43E5" w:rsidRPr="006B71C0">
            <w:rPr>
              <w:rFonts w:ascii="Aptos" w:eastAsia="MS Gothic" w:hAnsi="Aptos"/>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266F0333DE774A409D30AF1861FD6532"/>
          </w:placeholder>
        </w:sdtPr>
        <w:sdtEndPr>
          <w:rPr>
            <w:color w:val="FF0000"/>
            <w:highlight w:val="yellow"/>
          </w:rPr>
        </w:sdtEndPr>
        <w:sdtContent>
          <w:r w:rsidR="00554F99" w:rsidRPr="003577AC">
            <w:rPr>
              <w:rStyle w:val="mfasiintens"/>
              <w:rFonts w:ascii="Aptos" w:hAnsi="Aptos"/>
              <w:color w:val="FF0000"/>
            </w:rPr>
            <w:t>indicar import assegurat per l’empresa....................</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6626B46E"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75E4D645" w14:textId="77777777" w:rsidR="00D52ED4" w:rsidRPr="006B71C0" w:rsidRDefault="003577AC"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66FD0E00" w14:textId="77777777" w:rsidR="00D52ED4" w:rsidRPr="006B71C0" w:rsidRDefault="003577AC"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266F0333DE774A409D30AF1861FD6532"/>
          </w:placeholder>
        </w:sdtPr>
        <w:sdtEndPr/>
        <w:sdtContent>
          <w:r w:rsidR="00D52ED4" w:rsidRPr="006B71C0">
            <w:rPr>
              <w:rStyle w:val="CitaCar"/>
              <w:rFonts w:ascii="Aptos" w:hAnsi="Aptos"/>
            </w:rPr>
            <w:t>.....................................................</w:t>
          </w:r>
        </w:sdtContent>
      </w:sdt>
    </w:p>
    <w:p w14:paraId="150EF670" w14:textId="77777777" w:rsidR="00D52ED4" w:rsidRPr="006B71C0" w:rsidRDefault="003577AC"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A10D165" w14:textId="77777777" w:rsidR="00D52ED4" w:rsidRPr="006B71C0" w:rsidRDefault="003577AC"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723DFE0F"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4F4874B8" w14:textId="77777777" w:rsidR="00D52ED4" w:rsidRPr="006B71C0" w:rsidRDefault="003577AC"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29B286A5"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40E42C93"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0C8EEBEE" w14:textId="77777777" w:rsidR="00CD2873" w:rsidRPr="006B71C0" w:rsidRDefault="003577AC"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61FDCBD8" w14:textId="77777777" w:rsidR="003D15A7" w:rsidRPr="006B71C0" w:rsidRDefault="003577AC"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60821B1F"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7A57658D"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05DFC4A4"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74878923"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0EA50173"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6B354475"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759038BB"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38DD646E"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2062AB9A"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045DEC0B" w14:textId="77777777" w:rsidR="00D52ED4" w:rsidRPr="006B71C0" w:rsidRDefault="003577AC"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22352535"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6BE13978" w14:textId="77777777" w:rsidR="00CD2873" w:rsidRPr="006B71C0" w:rsidRDefault="003577AC"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3A669AEB" w14:textId="77777777" w:rsidR="00CD2873" w:rsidRDefault="003577AC"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0D51F99F"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1CE210D8"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27ACFE45" w14:textId="77777777" w:rsidR="00CD2873" w:rsidRPr="0025720B" w:rsidRDefault="00CD2873" w:rsidP="000449B7">
      <w:pPr>
        <w:spacing w:after="60"/>
        <w:rPr>
          <w:rFonts w:ascii="Aptos" w:hAnsi="Aptos" w:cs="Arial"/>
          <w:i/>
          <w:color w:val="FF0000"/>
          <w:sz w:val="16"/>
          <w:szCs w:val="20"/>
        </w:rPr>
      </w:pPr>
      <w:r w:rsidRPr="0025720B">
        <w:rPr>
          <w:rFonts w:ascii="Aptos" w:hAnsi="Aptos" w:cs="Arial"/>
          <w:i/>
          <w:snapToGrid w:val="0"/>
          <w:color w:val="FF0000"/>
          <w:sz w:val="16"/>
          <w:szCs w:val="20"/>
        </w:rPr>
        <w:t xml:space="preserve">L’obligació següent només l’heu de posar si la prestació del contracte comporta </w:t>
      </w:r>
      <w:r w:rsidRPr="0025720B">
        <w:rPr>
          <w:rFonts w:ascii="Aptos" w:hAnsi="Aptos" w:cs="Arial"/>
          <w:b/>
          <w:i/>
          <w:snapToGrid w:val="0"/>
          <w:color w:val="FF0000"/>
          <w:sz w:val="16"/>
          <w:szCs w:val="20"/>
        </w:rPr>
        <w:t>que l’empresa hagi de tractar dades de caràcter personal facilitades per l’Ajuntament</w:t>
      </w:r>
    </w:p>
    <w:p w14:paraId="32A361B4"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40E7F88D"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E3721FA"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441F24C0"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79D1A4AD"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7AA77343"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04FDB945"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14B93D26"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216B8D4F"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3618D383"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71770AD3"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7EE7305E"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06377FC3"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1A2D07D3"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4C91F508"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16720368"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2EF97BE8"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266F0333DE774A409D30AF1861FD6532"/>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341345EE" w14:textId="77777777" w:rsidR="00512D39" w:rsidRPr="0025720B" w:rsidRDefault="00695D6F" w:rsidP="00AC2C88">
      <w:pPr>
        <w:spacing w:after="80"/>
        <w:rPr>
          <w:rFonts w:ascii="Aptos" w:hAnsi="Aptos"/>
          <w:i/>
          <w:color w:val="FF0000"/>
          <w:sz w:val="16"/>
          <w:szCs w:val="20"/>
        </w:rPr>
      </w:pPr>
      <w:r w:rsidRPr="0025720B">
        <w:rPr>
          <w:rFonts w:ascii="Aptos" w:hAnsi="Aptos"/>
          <w:b/>
          <w:i/>
          <w:color w:val="FF0000"/>
          <w:sz w:val="16"/>
          <w:szCs w:val="20"/>
        </w:rPr>
        <w:t>O</w:t>
      </w:r>
      <w:r w:rsidR="00512D39" w:rsidRPr="0025720B">
        <w:rPr>
          <w:rFonts w:ascii="Aptos" w:hAnsi="Aptos"/>
          <w:b/>
          <w:i/>
          <w:color w:val="FF0000"/>
          <w:sz w:val="16"/>
          <w:szCs w:val="20"/>
        </w:rPr>
        <w:t>pció obligatòria</w:t>
      </w:r>
      <w:r w:rsidR="00512D39" w:rsidRPr="0025720B">
        <w:rPr>
          <w:rFonts w:ascii="Aptos" w:hAnsi="Aptos"/>
          <w:i/>
          <w:color w:val="FF0000"/>
          <w:sz w:val="16"/>
          <w:szCs w:val="20"/>
        </w:rPr>
        <w:t xml:space="preserve"> quan </w:t>
      </w:r>
      <w:r w:rsidR="00512D39" w:rsidRPr="0025720B">
        <w:rPr>
          <w:rFonts w:ascii="Aptos" w:hAnsi="Aptos"/>
          <w:b/>
          <w:bCs/>
          <w:i/>
          <w:color w:val="FF0000"/>
          <w:sz w:val="16"/>
          <w:szCs w:val="20"/>
        </w:rPr>
        <w:t>el servei o activitat objecte del contracte sigui de les considerades d’especial risc</w:t>
      </w:r>
      <w:r w:rsidR="00512D39" w:rsidRPr="0025720B">
        <w:rPr>
          <w:rFonts w:ascii="Aptos" w:hAnsi="Aptos"/>
          <w:i/>
          <w:color w:val="FF0000"/>
          <w:sz w:val="16"/>
          <w:szCs w:val="20"/>
        </w:rPr>
        <w:t xml:space="preserve"> (Annex I Real Decret 39/1997 dels Serveis de Prevenció)</w:t>
      </w:r>
      <w:r w:rsidR="0025720B" w:rsidRPr="0025720B">
        <w:rPr>
          <w:rFonts w:ascii="Aptos" w:hAnsi="Aptos"/>
          <w:i/>
          <w:color w:val="FF0000"/>
          <w:sz w:val="16"/>
          <w:szCs w:val="20"/>
        </w:rPr>
        <w:t xml:space="preserve"> i hi hagi </w:t>
      </w:r>
      <w:r w:rsidR="0025720B" w:rsidRPr="0025720B">
        <w:rPr>
          <w:rFonts w:ascii="Aptos" w:hAnsi="Aptos"/>
          <w:b/>
          <w:bCs/>
          <w:i/>
          <w:color w:val="FF0000"/>
          <w:sz w:val="16"/>
          <w:szCs w:val="20"/>
        </w:rPr>
        <w:t>personal de l’empresa contractista treballant en centres o equipaments municipals, es doni o no concurrència amb el personal municipal d’aquestes dependències</w:t>
      </w:r>
      <w:r w:rsidR="00512D39" w:rsidRPr="0025720B">
        <w:rPr>
          <w:rFonts w:ascii="Aptos" w:hAnsi="Aptos"/>
          <w:i/>
          <w:color w:val="FF0000"/>
          <w:sz w:val="16"/>
          <w:szCs w:val="20"/>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626E7C59" w14:textId="77777777" w:rsidR="00512D39" w:rsidRPr="006B71C0" w:rsidRDefault="00512D39" w:rsidP="0025720B">
      <w:pPr>
        <w:spacing w:after="240"/>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266F0333DE774A409D30AF1861FD6532"/>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43A547B6"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36BCE1BE"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072CFA96"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639607AF"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0DB1B173"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74F13954"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65314054"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2D7DB740"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4AEBD8D5"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54EA4143"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39D69808"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8934BEF"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45D518A5"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1B1F3F7F"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18D39E8A"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0975DED7"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09F29542"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3A54AC77"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5D692081"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2510D573"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11D9556D"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9AEF65C"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282E175E"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0B4332DD"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2C03073A"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0B3905BA"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259D7941"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25416D6F"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5A10055A"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33AA3938"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2461E5EC"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5ABE5AA3"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53A7F921"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6E0D3FA0"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0D4ED8C3"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24DE593A"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111DC3E"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253AE5A8"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5F891B2C"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29E454B8"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3792DE07"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185C7B73"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2EF8BA81"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1717A488"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010FBBB1"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53A03750"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4476D2E0"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1D84C660"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09BB130A"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68D62904"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7AF07C1B"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76D60919"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0C27F680"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74284E0F"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4947932E"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59E61DC2"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E8327" w14:textId="77777777" w:rsidR="00FF4AA3" w:rsidRDefault="00FF4AA3" w:rsidP="00CD2873">
      <w:r>
        <w:separator/>
      </w:r>
    </w:p>
  </w:endnote>
  <w:endnote w:type="continuationSeparator" w:id="0">
    <w:p w14:paraId="2B2B01C6" w14:textId="77777777" w:rsidR="00FF4AA3" w:rsidRDefault="00FF4AA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2256F788"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7D62F199"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91CF4" w14:textId="77777777" w:rsidR="00FF4AA3" w:rsidRDefault="00FF4AA3" w:rsidP="00CD2873">
      <w:r>
        <w:separator/>
      </w:r>
    </w:p>
  </w:footnote>
  <w:footnote w:type="continuationSeparator" w:id="0">
    <w:p w14:paraId="1D20134F" w14:textId="77777777" w:rsidR="00FF4AA3" w:rsidRDefault="00FF4AA3" w:rsidP="00CD2873">
      <w:r>
        <w:continuationSeparator/>
      </w:r>
    </w:p>
  </w:footnote>
  <w:footnote w:id="1">
    <w:p w14:paraId="73DDFD20"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2644BAD3"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5BFF06B"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1F770274"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33A5DDDB"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7D3CD97F"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1AD5C"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6EED643" wp14:editId="039E8842">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5C7B4049"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EED643"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5C7B4049"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AA3"/>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720B"/>
    <w:rsid w:val="00271CC9"/>
    <w:rsid w:val="0028182A"/>
    <w:rsid w:val="00285152"/>
    <w:rsid w:val="002A0918"/>
    <w:rsid w:val="002B32E6"/>
    <w:rsid w:val="002C3A3A"/>
    <w:rsid w:val="002D4695"/>
    <w:rsid w:val="002E7CBE"/>
    <w:rsid w:val="002F4AB2"/>
    <w:rsid w:val="003112B6"/>
    <w:rsid w:val="00335D95"/>
    <w:rsid w:val="00351107"/>
    <w:rsid w:val="003577AC"/>
    <w:rsid w:val="00360052"/>
    <w:rsid w:val="00363A15"/>
    <w:rsid w:val="00364927"/>
    <w:rsid w:val="00390967"/>
    <w:rsid w:val="00395168"/>
    <w:rsid w:val="003A5309"/>
    <w:rsid w:val="003A75F5"/>
    <w:rsid w:val="003D10C9"/>
    <w:rsid w:val="003D15A7"/>
    <w:rsid w:val="003D2126"/>
    <w:rsid w:val="003D4F7E"/>
    <w:rsid w:val="003E5AB9"/>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25D9"/>
    <w:rsid w:val="00526DE3"/>
    <w:rsid w:val="00545805"/>
    <w:rsid w:val="00554F99"/>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A5791"/>
    <w:rsid w:val="00CC0A5C"/>
    <w:rsid w:val="00CD2873"/>
    <w:rsid w:val="00CD3576"/>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B43E5"/>
    <w:rsid w:val="00EC4A10"/>
    <w:rsid w:val="00ED2057"/>
    <w:rsid w:val="00F13E7F"/>
    <w:rsid w:val="00F372CA"/>
    <w:rsid w:val="00F431E0"/>
    <w:rsid w:val="00F60D27"/>
    <w:rsid w:val="00F659D0"/>
    <w:rsid w:val="00F72D3A"/>
    <w:rsid w:val="00F83B4E"/>
    <w:rsid w:val="00F851B2"/>
    <w:rsid w:val="00FA3C2E"/>
    <w:rsid w:val="00FE416B"/>
    <w:rsid w:val="00FE629B"/>
    <w:rsid w:val="00FE7361"/>
    <w:rsid w:val="00FE7F05"/>
    <w:rsid w:val="00FF4AA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20600"/>
  <w15:docId w15:val="{6E3875F3-6CD0-49E0-856A-911A10E94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66F0333DE774A409D30AF1861FD6532"/>
        <w:category>
          <w:name w:val="General"/>
          <w:gallery w:val="placeholder"/>
        </w:category>
        <w:types>
          <w:type w:val="bbPlcHdr"/>
        </w:types>
        <w:behaviors>
          <w:behavior w:val="content"/>
        </w:behaviors>
        <w:guid w:val="{D384DA00-97B0-40D6-A80C-7D1990BCE4BB}"/>
      </w:docPartPr>
      <w:docPartBody>
        <w:p w:rsidR="003430B6" w:rsidRDefault="003430B6">
          <w:pPr>
            <w:pStyle w:val="266F0333DE774A409D30AF1861FD6532"/>
          </w:pPr>
          <w:r w:rsidRPr="00122E79">
            <w:rPr>
              <w:rStyle w:val="mfasiintens"/>
            </w:rPr>
            <w:t>Feu clic aquí per escriure text.</w:t>
          </w:r>
        </w:p>
      </w:docPartBody>
    </w:docPart>
    <w:docPart>
      <w:docPartPr>
        <w:name w:val="3FA498F1E3344F58BBCD4FF2A4DCE9CB"/>
        <w:category>
          <w:name w:val="General"/>
          <w:gallery w:val="placeholder"/>
        </w:category>
        <w:types>
          <w:type w:val="bbPlcHdr"/>
        </w:types>
        <w:behaviors>
          <w:behavior w:val="content"/>
        </w:behaviors>
        <w:guid w:val="{F61AB3C2-FF2B-4154-8A6A-B732730CA850}"/>
      </w:docPartPr>
      <w:docPartBody>
        <w:p w:rsidR="003430B6" w:rsidRDefault="003430B6">
          <w:pPr>
            <w:pStyle w:val="3FA498F1E3344F58BBCD4FF2A4DCE9CB"/>
          </w:pPr>
          <w:r w:rsidRPr="00122E79">
            <w:rPr>
              <w:rStyle w:val="mfasiintens"/>
            </w:rPr>
            <w:t>Feu clic aquí per escriure text.</w:t>
          </w:r>
        </w:p>
      </w:docPartBody>
    </w:docPart>
    <w:docPart>
      <w:docPartPr>
        <w:name w:val="5FA3D7BC5AC8415082D6C4DDB493EA59"/>
        <w:category>
          <w:name w:val="General"/>
          <w:gallery w:val="placeholder"/>
        </w:category>
        <w:types>
          <w:type w:val="bbPlcHdr"/>
        </w:types>
        <w:behaviors>
          <w:behavior w:val="content"/>
        </w:behaviors>
        <w:guid w:val="{F36B1C95-500C-4ED4-8CF0-EFAA379A0574}"/>
      </w:docPartPr>
      <w:docPartBody>
        <w:p w:rsidR="003430B6" w:rsidRDefault="003430B6">
          <w:pPr>
            <w:pStyle w:val="5FA3D7BC5AC8415082D6C4DDB493EA59"/>
          </w:pPr>
          <w:r w:rsidRPr="00122E79">
            <w:rPr>
              <w:rStyle w:val="mfasiintens"/>
            </w:rPr>
            <w:t>Feu clic aquí per escriure text.</w:t>
          </w:r>
        </w:p>
      </w:docPartBody>
    </w:docPart>
    <w:docPart>
      <w:docPartPr>
        <w:name w:val="6E0C706883ED4C84B0F48D8D6FE9B6AF"/>
        <w:category>
          <w:name w:val="General"/>
          <w:gallery w:val="placeholder"/>
        </w:category>
        <w:types>
          <w:type w:val="bbPlcHdr"/>
        </w:types>
        <w:behaviors>
          <w:behavior w:val="content"/>
        </w:behaviors>
        <w:guid w:val="{5C980ED5-A83E-4396-BD53-43BD5160A304}"/>
      </w:docPartPr>
      <w:docPartBody>
        <w:p w:rsidR="003430B6" w:rsidRDefault="003430B6">
          <w:pPr>
            <w:pStyle w:val="6E0C706883ED4C84B0F48D8D6FE9B6AF"/>
          </w:pPr>
          <w:r w:rsidRPr="00122E79">
            <w:rPr>
              <w:rStyle w:val="mfasiintens"/>
            </w:rPr>
            <w:t>Feu clic aquí per escriure text.</w:t>
          </w:r>
        </w:p>
      </w:docPartBody>
    </w:docPart>
    <w:docPart>
      <w:docPartPr>
        <w:name w:val="DAD5362A3D414A3AABEEF685D5B0ACFC"/>
        <w:category>
          <w:name w:val="General"/>
          <w:gallery w:val="placeholder"/>
        </w:category>
        <w:types>
          <w:type w:val="bbPlcHdr"/>
        </w:types>
        <w:behaviors>
          <w:behavior w:val="content"/>
        </w:behaviors>
        <w:guid w:val="{EF693C34-270F-431F-9ACF-AA2C5C0B1A79}"/>
      </w:docPartPr>
      <w:docPartBody>
        <w:p w:rsidR="003430B6" w:rsidRDefault="003430B6">
          <w:pPr>
            <w:pStyle w:val="DAD5362A3D414A3AABEEF685D5B0ACFC"/>
          </w:pPr>
          <w:r w:rsidRPr="00122E79">
            <w:rPr>
              <w:rStyle w:val="mfasiintens"/>
            </w:rPr>
            <w:t>Feu clic aquí per escriure text.</w:t>
          </w:r>
        </w:p>
      </w:docPartBody>
    </w:docPart>
    <w:docPart>
      <w:docPartPr>
        <w:name w:val="E766BF8F67174B26A9F34489BEC1FADE"/>
        <w:category>
          <w:name w:val="General"/>
          <w:gallery w:val="placeholder"/>
        </w:category>
        <w:types>
          <w:type w:val="bbPlcHdr"/>
        </w:types>
        <w:behaviors>
          <w:behavior w:val="content"/>
        </w:behaviors>
        <w:guid w:val="{29F293DD-0C78-4B67-9873-3947E82A5E7B}"/>
      </w:docPartPr>
      <w:docPartBody>
        <w:p w:rsidR="003430B6" w:rsidRDefault="003430B6">
          <w:pPr>
            <w:pStyle w:val="E766BF8F67174B26A9F34489BEC1FADE"/>
          </w:pPr>
          <w:r w:rsidRPr="00122E79">
            <w:rPr>
              <w:rStyle w:val="mfasiintens"/>
            </w:rPr>
            <w:t>Feu clic aquí per escriure text.</w:t>
          </w:r>
        </w:p>
      </w:docPartBody>
    </w:docPart>
    <w:docPart>
      <w:docPartPr>
        <w:name w:val="F6B1E2F4EBF947CAB8CDA5B07D90BB45"/>
        <w:category>
          <w:name w:val="General"/>
          <w:gallery w:val="placeholder"/>
        </w:category>
        <w:types>
          <w:type w:val="bbPlcHdr"/>
        </w:types>
        <w:behaviors>
          <w:behavior w:val="content"/>
        </w:behaviors>
        <w:guid w:val="{1A3F81F1-B133-41CE-9D40-98A40F80E328}"/>
      </w:docPartPr>
      <w:docPartBody>
        <w:p w:rsidR="003430B6" w:rsidRDefault="003430B6">
          <w:pPr>
            <w:pStyle w:val="F6B1E2F4EBF947CAB8CDA5B07D90BB45"/>
          </w:pPr>
          <w:r w:rsidRPr="00122E79">
            <w:rPr>
              <w:rStyle w:val="mfasiintens"/>
            </w:rPr>
            <w:t>Feu clic aquí per escriure text.</w:t>
          </w:r>
        </w:p>
      </w:docPartBody>
    </w:docPart>
    <w:docPart>
      <w:docPartPr>
        <w:name w:val="877ACC503A684BD8B80A5DB5C08CE39E"/>
        <w:category>
          <w:name w:val="General"/>
          <w:gallery w:val="placeholder"/>
        </w:category>
        <w:types>
          <w:type w:val="bbPlcHdr"/>
        </w:types>
        <w:behaviors>
          <w:behavior w:val="content"/>
        </w:behaviors>
        <w:guid w:val="{4D9314AD-F644-4CBB-80DA-5CD54D7C3B3D}"/>
      </w:docPartPr>
      <w:docPartBody>
        <w:p w:rsidR="003430B6" w:rsidRDefault="003430B6">
          <w:pPr>
            <w:pStyle w:val="877ACC503A684BD8B80A5DB5C08CE39E"/>
          </w:pPr>
          <w:r w:rsidRPr="00122E79">
            <w:rPr>
              <w:rStyle w:val="mfasiintens"/>
            </w:rPr>
            <w:t>Feu clic aquí per escriure text.</w:t>
          </w:r>
        </w:p>
      </w:docPartBody>
    </w:docPart>
    <w:docPart>
      <w:docPartPr>
        <w:name w:val="446DCC7925784CE1AEDE81A07ACBC508"/>
        <w:category>
          <w:name w:val="General"/>
          <w:gallery w:val="placeholder"/>
        </w:category>
        <w:types>
          <w:type w:val="bbPlcHdr"/>
        </w:types>
        <w:behaviors>
          <w:behavior w:val="content"/>
        </w:behaviors>
        <w:guid w:val="{AE1FD924-136C-4606-9738-2E99DC77D3D4}"/>
      </w:docPartPr>
      <w:docPartBody>
        <w:p w:rsidR="003430B6" w:rsidRDefault="003430B6">
          <w:pPr>
            <w:pStyle w:val="446DCC7925784CE1AEDE81A07ACBC508"/>
          </w:pPr>
          <w:r w:rsidRPr="00122E79">
            <w:rPr>
              <w:rStyle w:val="mfasiintens"/>
            </w:rPr>
            <w:t>Feu clic aquí per escriure text.</w:t>
          </w:r>
        </w:p>
      </w:docPartBody>
    </w:docPart>
    <w:docPart>
      <w:docPartPr>
        <w:name w:val="AB5A79E3B7B842F5B389BE263B9EAE30"/>
        <w:category>
          <w:name w:val="General"/>
          <w:gallery w:val="placeholder"/>
        </w:category>
        <w:types>
          <w:type w:val="bbPlcHdr"/>
        </w:types>
        <w:behaviors>
          <w:behavior w:val="content"/>
        </w:behaviors>
        <w:guid w:val="{17CE32C2-D800-4C18-A610-DF3D070A65A6}"/>
      </w:docPartPr>
      <w:docPartBody>
        <w:p w:rsidR="003430B6" w:rsidRDefault="003430B6">
          <w:pPr>
            <w:pStyle w:val="AB5A79E3B7B842F5B389BE263B9EAE30"/>
          </w:pPr>
          <w:r w:rsidRPr="00122E79">
            <w:rPr>
              <w:rStyle w:val="mfasiintens"/>
            </w:rPr>
            <w:t>Feu clic aquí per escriure text.</w:t>
          </w:r>
        </w:p>
      </w:docPartBody>
    </w:docPart>
    <w:docPart>
      <w:docPartPr>
        <w:name w:val="CEAFD545FF3345FC87D0802174D857E4"/>
        <w:category>
          <w:name w:val="General"/>
          <w:gallery w:val="placeholder"/>
        </w:category>
        <w:types>
          <w:type w:val="bbPlcHdr"/>
        </w:types>
        <w:behaviors>
          <w:behavior w:val="content"/>
        </w:behaviors>
        <w:guid w:val="{254FAAE6-00E0-4782-87AF-8A8BB836D3DB}"/>
      </w:docPartPr>
      <w:docPartBody>
        <w:p w:rsidR="003430B6" w:rsidRDefault="003430B6">
          <w:pPr>
            <w:pStyle w:val="CEAFD545FF3345FC87D0802174D857E4"/>
          </w:pPr>
          <w:r w:rsidRPr="00122E79">
            <w:rPr>
              <w:rStyle w:val="mfasiintens"/>
            </w:rPr>
            <w:t>Feu clic aquí per escriure text.</w:t>
          </w:r>
        </w:p>
      </w:docPartBody>
    </w:docPart>
    <w:docPart>
      <w:docPartPr>
        <w:name w:val="5892DCAB8D6A44289CD9640BD06DC562"/>
        <w:category>
          <w:name w:val="General"/>
          <w:gallery w:val="placeholder"/>
        </w:category>
        <w:types>
          <w:type w:val="bbPlcHdr"/>
        </w:types>
        <w:behaviors>
          <w:behavior w:val="content"/>
        </w:behaviors>
        <w:guid w:val="{62A63649-7D53-472A-AA87-2B2F7F28BBC6}"/>
      </w:docPartPr>
      <w:docPartBody>
        <w:p w:rsidR="003430B6" w:rsidRDefault="003430B6">
          <w:pPr>
            <w:pStyle w:val="5892DCAB8D6A44289CD9640BD06DC562"/>
          </w:pPr>
          <w:r w:rsidRPr="00122E79">
            <w:rPr>
              <w:rStyle w:val="mfasiintens"/>
            </w:rPr>
            <w:t>Feu clic aquí per escriure text.</w:t>
          </w:r>
        </w:p>
      </w:docPartBody>
    </w:docPart>
    <w:docPart>
      <w:docPartPr>
        <w:name w:val="34607F8F81134034A7EC0A79BCC3DE19"/>
        <w:category>
          <w:name w:val="General"/>
          <w:gallery w:val="placeholder"/>
        </w:category>
        <w:types>
          <w:type w:val="bbPlcHdr"/>
        </w:types>
        <w:behaviors>
          <w:behavior w:val="content"/>
        </w:behaviors>
        <w:guid w:val="{4AACB49A-4284-4D52-AA49-BAC54F1AD411}"/>
      </w:docPartPr>
      <w:docPartBody>
        <w:p w:rsidR="003430B6" w:rsidRDefault="003430B6">
          <w:pPr>
            <w:pStyle w:val="34607F8F81134034A7EC0A79BCC3DE19"/>
          </w:pPr>
          <w:r w:rsidRPr="00122E79">
            <w:rPr>
              <w:rStyle w:val="mfasiintens"/>
            </w:rPr>
            <w:t>Feu clic aquí per escriure text.</w:t>
          </w:r>
        </w:p>
      </w:docPartBody>
    </w:docPart>
    <w:docPart>
      <w:docPartPr>
        <w:name w:val="28B67FDF447745A88B8C9F151C9ABDFB"/>
        <w:category>
          <w:name w:val="General"/>
          <w:gallery w:val="placeholder"/>
        </w:category>
        <w:types>
          <w:type w:val="bbPlcHdr"/>
        </w:types>
        <w:behaviors>
          <w:behavior w:val="content"/>
        </w:behaviors>
        <w:guid w:val="{DB7BA8B3-09E5-4FEF-AC99-D6CB743D8504}"/>
      </w:docPartPr>
      <w:docPartBody>
        <w:p w:rsidR="003430B6" w:rsidRDefault="003430B6">
          <w:pPr>
            <w:pStyle w:val="28B67FDF447745A88B8C9F151C9ABDFB"/>
          </w:pPr>
          <w:r w:rsidRPr="00122E79">
            <w:rPr>
              <w:rStyle w:val="mfasiintens"/>
            </w:rPr>
            <w:t>Feu clic aquí per escriure text.</w:t>
          </w:r>
        </w:p>
      </w:docPartBody>
    </w:docPart>
    <w:docPart>
      <w:docPartPr>
        <w:name w:val="1608562929254A54ACB70A4AFBD4FCB2"/>
        <w:category>
          <w:name w:val="General"/>
          <w:gallery w:val="placeholder"/>
        </w:category>
        <w:types>
          <w:type w:val="bbPlcHdr"/>
        </w:types>
        <w:behaviors>
          <w:behavior w:val="content"/>
        </w:behaviors>
        <w:guid w:val="{128B4525-4A9C-485F-99FC-E474AAE87EB6}"/>
      </w:docPartPr>
      <w:docPartBody>
        <w:p w:rsidR="003430B6" w:rsidRDefault="003430B6">
          <w:pPr>
            <w:pStyle w:val="1608562929254A54ACB70A4AFBD4FCB2"/>
          </w:pPr>
          <w:r w:rsidRPr="00122E79">
            <w:rPr>
              <w:rStyle w:val="mfasiintens"/>
            </w:rPr>
            <w:t>Feu clic aquí per escriure text.</w:t>
          </w:r>
        </w:p>
      </w:docPartBody>
    </w:docPart>
    <w:docPart>
      <w:docPartPr>
        <w:name w:val="4F75257AA6E941CBB9D5D3B4D5A57BA1"/>
        <w:category>
          <w:name w:val="General"/>
          <w:gallery w:val="placeholder"/>
        </w:category>
        <w:types>
          <w:type w:val="bbPlcHdr"/>
        </w:types>
        <w:behaviors>
          <w:behavior w:val="content"/>
        </w:behaviors>
        <w:guid w:val="{42DEF52D-46ED-41CD-8117-F459F0067E0C}"/>
      </w:docPartPr>
      <w:docPartBody>
        <w:p w:rsidR="003430B6" w:rsidRDefault="003430B6">
          <w:pPr>
            <w:pStyle w:val="4F75257AA6E941CBB9D5D3B4D5A57BA1"/>
          </w:pPr>
          <w:r w:rsidRPr="00122E79">
            <w:rPr>
              <w:rStyle w:val="mfasiintens"/>
            </w:rPr>
            <w:t>Feu clic aquí per escriure text.</w:t>
          </w:r>
        </w:p>
      </w:docPartBody>
    </w:docPart>
    <w:docPart>
      <w:docPartPr>
        <w:name w:val="362F55639E69433487B8EB7AEAF3E262"/>
        <w:category>
          <w:name w:val="General"/>
          <w:gallery w:val="placeholder"/>
        </w:category>
        <w:types>
          <w:type w:val="bbPlcHdr"/>
        </w:types>
        <w:behaviors>
          <w:behavior w:val="content"/>
        </w:behaviors>
        <w:guid w:val="{D01438E4-02DF-436A-ABB5-BBCD373EA368}"/>
      </w:docPartPr>
      <w:docPartBody>
        <w:p w:rsidR="003430B6" w:rsidRDefault="003430B6">
          <w:pPr>
            <w:pStyle w:val="362F55639E69433487B8EB7AEAF3E262"/>
          </w:pPr>
          <w:r w:rsidRPr="00122E79">
            <w:rPr>
              <w:rStyle w:val="mfasiintens"/>
            </w:rPr>
            <w:t>Feu clic aquí per escriure text.</w:t>
          </w:r>
        </w:p>
      </w:docPartBody>
    </w:docPart>
    <w:docPart>
      <w:docPartPr>
        <w:name w:val="F3F92CC6859740F794851E088B693DAF"/>
        <w:category>
          <w:name w:val="General"/>
          <w:gallery w:val="placeholder"/>
        </w:category>
        <w:types>
          <w:type w:val="bbPlcHdr"/>
        </w:types>
        <w:behaviors>
          <w:behavior w:val="content"/>
        </w:behaviors>
        <w:guid w:val="{AE904C91-C1EC-4B3B-A2DF-1906A1CF557E}"/>
      </w:docPartPr>
      <w:docPartBody>
        <w:p w:rsidR="003430B6" w:rsidRDefault="003430B6">
          <w:pPr>
            <w:pStyle w:val="F3F92CC6859740F794851E088B693DAF"/>
          </w:pPr>
          <w:r w:rsidRPr="00122E79">
            <w:rPr>
              <w:rStyle w:val="mfasiintens"/>
            </w:rPr>
            <w:t>Feu clic aquí per escriure text.</w:t>
          </w:r>
        </w:p>
      </w:docPartBody>
    </w:docPart>
    <w:docPart>
      <w:docPartPr>
        <w:name w:val="70ABA695601A4CEF949382ED4349BBF7"/>
        <w:category>
          <w:name w:val="General"/>
          <w:gallery w:val="placeholder"/>
        </w:category>
        <w:types>
          <w:type w:val="bbPlcHdr"/>
        </w:types>
        <w:behaviors>
          <w:behavior w:val="content"/>
        </w:behaviors>
        <w:guid w:val="{8CCA7E99-DE48-4326-99A9-91F3B2F33607}"/>
      </w:docPartPr>
      <w:docPartBody>
        <w:p w:rsidR="003430B6" w:rsidRDefault="003430B6">
          <w:pPr>
            <w:pStyle w:val="70ABA695601A4CEF949382ED4349BBF7"/>
          </w:pPr>
          <w:r w:rsidRPr="00122E79">
            <w:rPr>
              <w:rStyle w:val="mfasiintens"/>
            </w:rPr>
            <w:t>Feu clic aquí per escriure text.</w:t>
          </w:r>
        </w:p>
      </w:docPartBody>
    </w:docPart>
    <w:docPart>
      <w:docPartPr>
        <w:name w:val="838DDE85F46049F1A316F7380BCCEBB5"/>
        <w:category>
          <w:name w:val="General"/>
          <w:gallery w:val="placeholder"/>
        </w:category>
        <w:types>
          <w:type w:val="bbPlcHdr"/>
        </w:types>
        <w:behaviors>
          <w:behavior w:val="content"/>
        </w:behaviors>
        <w:guid w:val="{E3880CB6-E02A-4394-8E61-1C07F543E419}"/>
      </w:docPartPr>
      <w:docPartBody>
        <w:p w:rsidR="003430B6" w:rsidRDefault="003430B6">
          <w:pPr>
            <w:pStyle w:val="838DDE85F46049F1A316F7380BCCEBB5"/>
          </w:pPr>
          <w:r w:rsidRPr="00122E79">
            <w:rPr>
              <w:rStyle w:val="mfasiintens"/>
            </w:rPr>
            <w:t>Feu clic aquí per escriure text.</w:t>
          </w:r>
        </w:p>
      </w:docPartBody>
    </w:docPart>
    <w:docPart>
      <w:docPartPr>
        <w:name w:val="346765D9FA674E5D8DA51788EF3BCDC1"/>
        <w:category>
          <w:name w:val="General"/>
          <w:gallery w:val="placeholder"/>
        </w:category>
        <w:types>
          <w:type w:val="bbPlcHdr"/>
        </w:types>
        <w:behaviors>
          <w:behavior w:val="content"/>
        </w:behaviors>
        <w:guid w:val="{8D79161D-71DB-4B65-AA2F-7FDF38F8F6CF}"/>
      </w:docPartPr>
      <w:docPartBody>
        <w:p w:rsidR="003430B6" w:rsidRDefault="003430B6">
          <w:pPr>
            <w:pStyle w:val="346765D9FA674E5D8DA51788EF3BCDC1"/>
          </w:pPr>
          <w:r w:rsidRPr="00122E79">
            <w:rPr>
              <w:rStyle w:val="mfasiintens"/>
            </w:rPr>
            <w:t>Feu clic aquí per escriure text.</w:t>
          </w:r>
        </w:p>
      </w:docPartBody>
    </w:docPart>
    <w:docPart>
      <w:docPartPr>
        <w:name w:val="715E60954F484774ADB9CF9EE21D32D5"/>
        <w:category>
          <w:name w:val="General"/>
          <w:gallery w:val="placeholder"/>
        </w:category>
        <w:types>
          <w:type w:val="bbPlcHdr"/>
        </w:types>
        <w:behaviors>
          <w:behavior w:val="content"/>
        </w:behaviors>
        <w:guid w:val="{AC3B8C3C-43B1-4041-8A8A-6CE5E929BB73}"/>
      </w:docPartPr>
      <w:docPartBody>
        <w:p w:rsidR="003430B6" w:rsidRDefault="003430B6">
          <w:pPr>
            <w:pStyle w:val="715E60954F484774ADB9CF9EE21D32D5"/>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0B6"/>
    <w:rsid w:val="003430B6"/>
    <w:rsid w:val="005225D9"/>
    <w:rsid w:val="00CD357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266F0333DE774A409D30AF1861FD6532">
    <w:name w:val="266F0333DE774A409D30AF1861FD6532"/>
  </w:style>
  <w:style w:type="paragraph" w:customStyle="1" w:styleId="3FA498F1E3344F58BBCD4FF2A4DCE9CB">
    <w:name w:val="3FA498F1E3344F58BBCD4FF2A4DCE9CB"/>
  </w:style>
  <w:style w:type="paragraph" w:customStyle="1" w:styleId="5FA3D7BC5AC8415082D6C4DDB493EA59">
    <w:name w:val="5FA3D7BC5AC8415082D6C4DDB493EA59"/>
  </w:style>
  <w:style w:type="paragraph" w:customStyle="1" w:styleId="6E0C706883ED4C84B0F48D8D6FE9B6AF">
    <w:name w:val="6E0C706883ED4C84B0F48D8D6FE9B6AF"/>
  </w:style>
  <w:style w:type="paragraph" w:customStyle="1" w:styleId="DAD5362A3D414A3AABEEF685D5B0ACFC">
    <w:name w:val="DAD5362A3D414A3AABEEF685D5B0ACFC"/>
  </w:style>
  <w:style w:type="paragraph" w:customStyle="1" w:styleId="E766BF8F67174B26A9F34489BEC1FADE">
    <w:name w:val="E766BF8F67174B26A9F34489BEC1FADE"/>
  </w:style>
  <w:style w:type="paragraph" w:customStyle="1" w:styleId="F6B1E2F4EBF947CAB8CDA5B07D90BB45">
    <w:name w:val="F6B1E2F4EBF947CAB8CDA5B07D90BB45"/>
  </w:style>
  <w:style w:type="paragraph" w:customStyle="1" w:styleId="877ACC503A684BD8B80A5DB5C08CE39E">
    <w:name w:val="877ACC503A684BD8B80A5DB5C08CE39E"/>
  </w:style>
  <w:style w:type="paragraph" w:customStyle="1" w:styleId="446DCC7925784CE1AEDE81A07ACBC508">
    <w:name w:val="446DCC7925784CE1AEDE81A07ACBC508"/>
  </w:style>
  <w:style w:type="paragraph" w:customStyle="1" w:styleId="AB5A79E3B7B842F5B389BE263B9EAE30">
    <w:name w:val="AB5A79E3B7B842F5B389BE263B9EAE30"/>
  </w:style>
  <w:style w:type="paragraph" w:customStyle="1" w:styleId="CEAFD545FF3345FC87D0802174D857E4">
    <w:name w:val="CEAFD545FF3345FC87D0802174D857E4"/>
  </w:style>
  <w:style w:type="paragraph" w:customStyle="1" w:styleId="5892DCAB8D6A44289CD9640BD06DC562">
    <w:name w:val="5892DCAB8D6A44289CD9640BD06DC562"/>
  </w:style>
  <w:style w:type="paragraph" w:customStyle="1" w:styleId="34607F8F81134034A7EC0A79BCC3DE19">
    <w:name w:val="34607F8F81134034A7EC0A79BCC3DE19"/>
  </w:style>
  <w:style w:type="paragraph" w:customStyle="1" w:styleId="28B67FDF447745A88B8C9F151C9ABDFB">
    <w:name w:val="28B67FDF447745A88B8C9F151C9ABDFB"/>
  </w:style>
  <w:style w:type="paragraph" w:customStyle="1" w:styleId="1608562929254A54ACB70A4AFBD4FCB2">
    <w:name w:val="1608562929254A54ACB70A4AFBD4FCB2"/>
  </w:style>
  <w:style w:type="paragraph" w:customStyle="1" w:styleId="4F75257AA6E941CBB9D5D3B4D5A57BA1">
    <w:name w:val="4F75257AA6E941CBB9D5D3B4D5A57BA1"/>
  </w:style>
  <w:style w:type="paragraph" w:customStyle="1" w:styleId="362F55639E69433487B8EB7AEAF3E262">
    <w:name w:val="362F55639E69433487B8EB7AEAF3E262"/>
  </w:style>
  <w:style w:type="paragraph" w:customStyle="1" w:styleId="F3F92CC6859740F794851E088B693DAF">
    <w:name w:val="F3F92CC6859740F794851E088B693DAF"/>
  </w:style>
  <w:style w:type="paragraph" w:customStyle="1" w:styleId="70ABA695601A4CEF949382ED4349BBF7">
    <w:name w:val="70ABA695601A4CEF949382ED4349BBF7"/>
  </w:style>
  <w:style w:type="paragraph" w:customStyle="1" w:styleId="838DDE85F46049F1A316F7380BCCEBB5">
    <w:name w:val="838DDE85F46049F1A316F7380BCCEBB5"/>
  </w:style>
  <w:style w:type="paragraph" w:customStyle="1" w:styleId="346765D9FA674E5D8DA51788EF3BCDC1">
    <w:name w:val="346765D9FA674E5D8DA51788EF3BCDC1"/>
  </w:style>
  <w:style w:type="paragraph" w:customStyle="1" w:styleId="715E60954F484774ADB9CF9EE21D32D5">
    <w:name w:val="715E60954F484774ADB9CF9EE21D32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3</TotalTime>
  <Pages>9</Pages>
  <Words>4239</Words>
  <Characters>24166</Characters>
  <Application>Microsoft Office Word</Application>
  <DocSecurity>0</DocSecurity>
  <Lines>201</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ROMERO VAZ, MARIA ESTHER</cp:lastModifiedBy>
  <cp:revision>3</cp:revision>
  <cp:lastPrinted>2023-11-07T12:28:00Z</cp:lastPrinted>
  <dcterms:created xsi:type="dcterms:W3CDTF">2025-10-29T09:29:00Z</dcterms:created>
  <dcterms:modified xsi:type="dcterms:W3CDTF">2025-10-30T08:02:00Z</dcterms:modified>
</cp:coreProperties>
</file>