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1365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790F81FF" w14:textId="77777777" w:rsidR="00CD2873" w:rsidRPr="006B71C0" w:rsidRDefault="00CD2873" w:rsidP="00CD2873">
      <w:pPr>
        <w:pStyle w:val="Textindependent"/>
        <w:jc w:val="center"/>
        <w:rPr>
          <w:rFonts w:ascii="Aptos" w:hAnsi="Aptos"/>
          <w:b/>
          <w:sz w:val="20"/>
          <w:szCs w:val="20"/>
        </w:rPr>
      </w:pPr>
    </w:p>
    <w:p w14:paraId="62FB0959" w14:textId="77777777" w:rsidR="00CD2873" w:rsidRPr="006B71C0" w:rsidRDefault="00CD2873" w:rsidP="00CD2873">
      <w:pPr>
        <w:rPr>
          <w:rFonts w:ascii="Aptos" w:hAnsi="Aptos" w:cs="Arial"/>
          <w:b/>
          <w:sz w:val="20"/>
          <w:szCs w:val="20"/>
        </w:rPr>
      </w:pPr>
    </w:p>
    <w:p w14:paraId="53A282F5"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D05085589DDC4131B949B5E05077B227"/>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D05085589DDC4131B949B5E05077B227"/>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D05085589DDC4131B949B5E05077B227"/>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D05085589DDC4131B949B5E05077B227"/>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D05085589DDC4131B949B5E05077B227"/>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1C86D2D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6018AC4" w14:textId="77777777" w:rsidTr="00A57B4F">
        <w:trPr>
          <w:trHeight w:val="340"/>
        </w:trPr>
        <w:tc>
          <w:tcPr>
            <w:tcW w:w="8612" w:type="dxa"/>
            <w:vAlign w:val="center"/>
          </w:tcPr>
          <w:p w14:paraId="7B54244D" w14:textId="237987EF"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D05085589DDC4131B949B5E05077B227"/>
                </w:placeholder>
              </w:sdtPr>
              <w:sdtEndPr>
                <w:rPr>
                  <w:rStyle w:val="mfasiintens"/>
                </w:rPr>
              </w:sdtEndPr>
              <w:sdtContent>
                <w:r w:rsidR="00FF328F" w:rsidRPr="00FF328F">
                  <w:rPr>
                    <w:rFonts w:ascii="Aptos" w:hAnsi="Aptos"/>
                    <w:b/>
                    <w:bCs/>
                    <w:i/>
                    <w:iCs/>
                    <w:color w:val="365F91" w:themeColor="accent1" w:themeShade="BF"/>
                    <w:sz w:val="20"/>
                  </w:rPr>
                  <w:t>001_P2502525</w:t>
                </w:r>
              </w:sdtContent>
            </w:sdt>
          </w:p>
        </w:tc>
      </w:tr>
      <w:tr w:rsidR="00CD2873" w:rsidRPr="006B71C0" w14:paraId="7236D585" w14:textId="77777777" w:rsidTr="00A57B4F">
        <w:trPr>
          <w:trHeight w:val="547"/>
        </w:trPr>
        <w:tc>
          <w:tcPr>
            <w:tcW w:w="8612" w:type="dxa"/>
          </w:tcPr>
          <w:p w14:paraId="64357783" w14:textId="275789A4"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D05085589DDC4131B949B5E05077B227"/>
                </w:placeholder>
              </w:sdtPr>
              <w:sdtEndPr>
                <w:rPr>
                  <w:rStyle w:val="mfasiintens"/>
                </w:rPr>
              </w:sdtEndPr>
              <w:sdtContent>
                <w:r w:rsidR="00FF328F" w:rsidRPr="00FF328F">
                  <w:rPr>
                    <w:rFonts w:ascii="Aptos" w:hAnsi="Aptos"/>
                    <w:b/>
                    <w:bCs/>
                    <w:i/>
                    <w:iCs/>
                    <w:color w:val="365F91" w:themeColor="accent1" w:themeShade="BF"/>
                    <w:sz w:val="20"/>
                  </w:rPr>
                  <w:t>Condicionament de la parada de bus 111 a Pep Ventura</w:t>
                </w:r>
              </w:sdtContent>
            </w:sdt>
          </w:p>
        </w:tc>
      </w:tr>
      <w:tr w:rsidR="00A13471" w:rsidRPr="006B71C0" w14:paraId="6DB0A7F0" w14:textId="77777777" w:rsidTr="005A7CB0">
        <w:trPr>
          <w:trHeight w:val="397"/>
        </w:trPr>
        <w:tc>
          <w:tcPr>
            <w:tcW w:w="8612" w:type="dxa"/>
            <w:vAlign w:val="center"/>
          </w:tcPr>
          <w:p w14:paraId="3CAA55F7" w14:textId="26BDF94A"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FF328F">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2D279FC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4290C8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5D26738" w14:textId="77777777" w:rsidR="00CD2873" w:rsidRPr="006B71C0" w:rsidRDefault="00CD2873" w:rsidP="00CD2873">
      <w:pPr>
        <w:rPr>
          <w:rFonts w:ascii="Aptos" w:hAnsi="Aptos" w:cs="Arial"/>
          <w:sz w:val="20"/>
          <w:szCs w:val="20"/>
        </w:rPr>
      </w:pPr>
    </w:p>
    <w:p w14:paraId="43CE9075"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D05085589DDC4131B949B5E05077B227"/>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688AC6C"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D05085589DDC4131B949B5E05077B227"/>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244B95DC"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D05085589DDC4131B949B5E05077B227"/>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2C0DE9C"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D05085589DDC4131B949B5E05077B227"/>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C28B74D" w14:textId="77777777" w:rsidR="00CD2873" w:rsidRPr="006B71C0" w:rsidRDefault="00CD2873" w:rsidP="00CD2873">
      <w:pPr>
        <w:rPr>
          <w:rFonts w:ascii="Aptos" w:hAnsi="Aptos" w:cs="Arial"/>
          <w:sz w:val="20"/>
          <w:szCs w:val="20"/>
        </w:rPr>
      </w:pPr>
    </w:p>
    <w:p w14:paraId="010CDA66"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52321DE" w14:textId="77777777" w:rsidR="00CD2873" w:rsidRPr="006B71C0" w:rsidRDefault="00CD2873" w:rsidP="00CD2873">
      <w:pPr>
        <w:rPr>
          <w:rFonts w:ascii="Aptos" w:hAnsi="Aptos" w:cs="Arial"/>
          <w:sz w:val="20"/>
          <w:szCs w:val="20"/>
        </w:rPr>
      </w:pPr>
    </w:p>
    <w:p w14:paraId="0FD71EF0"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B840D3009C874EC6A9FFA8E3DBBF1EA2"/>
          </w:placeholder>
          <w:showingPlcHdr/>
        </w:sdtPr>
        <w:sdtEndPr>
          <w:rPr>
            <w:rStyle w:val="mfasiintens"/>
          </w:rPr>
        </w:sdtEndPr>
        <w:sdtContent>
          <w:r w:rsidRPr="006B71C0">
            <w:rPr>
              <w:rStyle w:val="mfasiintens"/>
              <w:rFonts w:ascii="Aptos" w:hAnsi="Aptos"/>
            </w:rPr>
            <w:t>Feu clic aquí per escriure text.</w:t>
          </w:r>
        </w:sdtContent>
      </w:sdt>
    </w:p>
    <w:p w14:paraId="4ACAA199"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5AA63E33"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49C0DA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6AD1FA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AA3ACB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6426F0E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4F3CB3E"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7C8EBC1"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520929F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75F02E7F" w14:textId="77777777" w:rsidTr="00BC328D">
        <w:sdt>
          <w:sdtPr>
            <w:rPr>
              <w:rFonts w:ascii="Aptos" w:hAnsi="Aptos"/>
              <w:sz w:val="20"/>
              <w:szCs w:val="20"/>
            </w:rPr>
            <w:id w:val="669141610"/>
            <w:placeholder>
              <w:docPart w:val="FBDFC15E6DF54393BE4F673F6A90FF01"/>
            </w:placeholder>
            <w:showingPlcHdr/>
          </w:sdtPr>
          <w:sdtEndPr/>
          <w:sdtContent>
            <w:tc>
              <w:tcPr>
                <w:tcW w:w="4989" w:type="dxa"/>
                <w:tcBorders>
                  <w:top w:val="single" w:sz="12" w:space="0" w:color="auto"/>
                </w:tcBorders>
              </w:tcPr>
              <w:p w14:paraId="31C46B21"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FBDFC15E6DF54393BE4F673F6A90FF01"/>
              </w:placeholder>
            </w:sdtPr>
            <w:sdtEndPr/>
            <w:sdtContent>
              <w:p w14:paraId="574E91F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FBDFC15E6DF54393BE4F673F6A90FF01"/>
            </w:placeholder>
          </w:sdtPr>
          <w:sdtEndPr/>
          <w:sdtContent>
            <w:tc>
              <w:tcPr>
                <w:tcW w:w="964" w:type="dxa"/>
                <w:tcBorders>
                  <w:top w:val="single" w:sz="12" w:space="0" w:color="auto"/>
                </w:tcBorders>
              </w:tcPr>
              <w:p w14:paraId="7C42039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FBDFC15E6DF54393BE4F673F6A90FF01"/>
              </w:placeholder>
            </w:sdtPr>
            <w:sdtEndPr/>
            <w:sdtContent>
              <w:p w14:paraId="0B91DDA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64D1185" w14:textId="77777777" w:rsidTr="00BC328D">
        <w:sdt>
          <w:sdtPr>
            <w:rPr>
              <w:rFonts w:ascii="Aptos" w:hAnsi="Aptos"/>
              <w:sz w:val="20"/>
              <w:szCs w:val="20"/>
            </w:rPr>
            <w:id w:val="240296076"/>
            <w:placeholder>
              <w:docPart w:val="4CC943A2195D4BDC8C83FCCB660CB04F"/>
            </w:placeholder>
          </w:sdtPr>
          <w:sdtEndPr/>
          <w:sdtContent>
            <w:tc>
              <w:tcPr>
                <w:tcW w:w="4989" w:type="dxa"/>
              </w:tcPr>
              <w:p w14:paraId="1A34A32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3B4D4F2DB97845E89CF535E2ACB9ADCD"/>
              </w:placeholder>
            </w:sdtPr>
            <w:sdtEndPr/>
            <w:sdtContent>
              <w:p w14:paraId="7063703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D32F143311074C72817C93B618EF267F"/>
            </w:placeholder>
          </w:sdtPr>
          <w:sdtEndPr/>
          <w:sdtContent>
            <w:tc>
              <w:tcPr>
                <w:tcW w:w="964" w:type="dxa"/>
              </w:tcPr>
              <w:p w14:paraId="31D513D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D901645BF1EE4A5B8754115F263A6C56"/>
              </w:placeholder>
            </w:sdtPr>
            <w:sdtEndPr/>
            <w:sdtContent>
              <w:p w14:paraId="566831D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9AACD2B" w14:textId="77777777" w:rsidTr="00BC328D">
        <w:sdt>
          <w:sdtPr>
            <w:rPr>
              <w:rFonts w:ascii="Aptos" w:hAnsi="Aptos"/>
              <w:sz w:val="20"/>
              <w:szCs w:val="20"/>
            </w:rPr>
            <w:id w:val="1006645454"/>
            <w:placeholder>
              <w:docPart w:val="153E678E8F7947CFA009A58B7787BFBB"/>
            </w:placeholder>
          </w:sdtPr>
          <w:sdtEndPr/>
          <w:sdtContent>
            <w:tc>
              <w:tcPr>
                <w:tcW w:w="4989" w:type="dxa"/>
              </w:tcPr>
              <w:p w14:paraId="05A6044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97BACE439B774743BBD6926AF8F950CB"/>
              </w:placeholder>
            </w:sdtPr>
            <w:sdtEndPr/>
            <w:sdtContent>
              <w:p w14:paraId="4CFF77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EF6C6CE9CF084600BFD2BE0706A9C85B"/>
            </w:placeholder>
          </w:sdtPr>
          <w:sdtEndPr/>
          <w:sdtContent>
            <w:tc>
              <w:tcPr>
                <w:tcW w:w="964" w:type="dxa"/>
              </w:tcPr>
              <w:p w14:paraId="7F8AFF1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48CB17C623044A86B0737B220920B984"/>
              </w:placeholder>
            </w:sdtPr>
            <w:sdtEndPr/>
            <w:sdtContent>
              <w:p w14:paraId="1267F83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4A149F1" w14:textId="77777777" w:rsidTr="00BC328D">
        <w:sdt>
          <w:sdtPr>
            <w:rPr>
              <w:rFonts w:ascii="Aptos" w:hAnsi="Aptos"/>
              <w:sz w:val="20"/>
              <w:szCs w:val="20"/>
            </w:rPr>
            <w:id w:val="833654896"/>
            <w:placeholder>
              <w:docPart w:val="5AF58AA1633541E0877FEECC48B2B617"/>
            </w:placeholder>
          </w:sdtPr>
          <w:sdtEndPr/>
          <w:sdtContent>
            <w:tc>
              <w:tcPr>
                <w:tcW w:w="4989" w:type="dxa"/>
              </w:tcPr>
              <w:p w14:paraId="688DCD6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0389C16124FA4F7296401C48700878D3"/>
              </w:placeholder>
            </w:sdtPr>
            <w:sdtEndPr/>
            <w:sdtContent>
              <w:p w14:paraId="230CC5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D51CEDD0A245466D9AE1F508DB04E5C7"/>
            </w:placeholder>
          </w:sdtPr>
          <w:sdtEndPr/>
          <w:sdtContent>
            <w:tc>
              <w:tcPr>
                <w:tcW w:w="964" w:type="dxa"/>
              </w:tcPr>
              <w:p w14:paraId="3BF4248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4FD8000574B14314B532CCAEC9E40FE8"/>
              </w:placeholder>
            </w:sdtPr>
            <w:sdtEndPr/>
            <w:sdtContent>
              <w:p w14:paraId="20298A0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607AF12" w14:textId="77777777" w:rsidTr="00BC328D">
        <w:sdt>
          <w:sdtPr>
            <w:rPr>
              <w:rFonts w:ascii="Aptos" w:hAnsi="Aptos"/>
              <w:sz w:val="20"/>
              <w:szCs w:val="20"/>
            </w:rPr>
            <w:id w:val="1297329695"/>
            <w:placeholder>
              <w:docPart w:val="323BCA34D8E540B1B133091EB5BA63FA"/>
            </w:placeholder>
          </w:sdtPr>
          <w:sdtEndPr/>
          <w:sdtContent>
            <w:tc>
              <w:tcPr>
                <w:tcW w:w="4989" w:type="dxa"/>
              </w:tcPr>
              <w:p w14:paraId="6A9E981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27B17AEC7F0746A4838E9560A1E70DC8"/>
              </w:placeholder>
            </w:sdtPr>
            <w:sdtEndPr/>
            <w:sdtContent>
              <w:p w14:paraId="613E6A3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538DA634D05D408F9853BFB50A00C845"/>
            </w:placeholder>
          </w:sdtPr>
          <w:sdtEndPr/>
          <w:sdtContent>
            <w:tc>
              <w:tcPr>
                <w:tcW w:w="964" w:type="dxa"/>
              </w:tcPr>
              <w:p w14:paraId="327DF6C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AE8219AA64F14783AB9DA25F47ED9FB2"/>
              </w:placeholder>
            </w:sdtPr>
            <w:sdtEndPr/>
            <w:sdtContent>
              <w:p w14:paraId="25721E7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AB2DF35" w14:textId="77777777" w:rsidTr="00BC328D">
        <w:sdt>
          <w:sdtPr>
            <w:rPr>
              <w:rFonts w:ascii="Aptos" w:hAnsi="Aptos"/>
              <w:sz w:val="20"/>
              <w:szCs w:val="20"/>
            </w:rPr>
            <w:id w:val="245698801"/>
            <w:placeholder>
              <w:docPart w:val="649664CC2418484DB76D7F080A78E3B4"/>
            </w:placeholder>
          </w:sdtPr>
          <w:sdtEndPr/>
          <w:sdtContent>
            <w:tc>
              <w:tcPr>
                <w:tcW w:w="4989" w:type="dxa"/>
                <w:tcBorders>
                  <w:bottom w:val="single" w:sz="12" w:space="0" w:color="auto"/>
                </w:tcBorders>
              </w:tcPr>
              <w:p w14:paraId="0FD4185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33FE580E34CF45FFADFD42702A9F1D9D"/>
              </w:placeholder>
            </w:sdtPr>
            <w:sdtEndPr/>
            <w:sdtContent>
              <w:p w14:paraId="56B66A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225D7E12E4CF49C4955BFEDDB9151CC7"/>
            </w:placeholder>
          </w:sdtPr>
          <w:sdtEndPr/>
          <w:sdtContent>
            <w:tc>
              <w:tcPr>
                <w:tcW w:w="964" w:type="dxa"/>
                <w:tcBorders>
                  <w:bottom w:val="single" w:sz="12" w:space="0" w:color="auto"/>
                </w:tcBorders>
              </w:tcPr>
              <w:p w14:paraId="2F0FEB5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10C32D7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B8EEA18" w14:textId="77777777" w:rsidTr="00BC328D">
        <w:tc>
          <w:tcPr>
            <w:tcW w:w="4989" w:type="dxa"/>
            <w:tcBorders>
              <w:top w:val="single" w:sz="12" w:space="0" w:color="auto"/>
              <w:bottom w:val="single" w:sz="12" w:space="0" w:color="auto"/>
            </w:tcBorders>
            <w:shd w:val="clear" w:color="auto" w:fill="EEECE1" w:themeFill="background2"/>
          </w:tcPr>
          <w:p w14:paraId="2B29AC9A"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8CF5A32"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5C43097"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288F79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4B761D4"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2A30C3F4"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BDA3B7D"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E28E7B3"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24DAE32"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69208ADB" w14:textId="77777777" w:rsidR="00CD2873" w:rsidRPr="006B71C0" w:rsidRDefault="00CA4D0C"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207BD378" w14:textId="77777777" w:rsidR="00CD2873" w:rsidRPr="006B71C0" w:rsidRDefault="00CA4D0C"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96C694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F0EA11A" w14:textId="77777777" w:rsidR="00D52ED4" w:rsidRPr="006B71C0" w:rsidRDefault="00CA4D0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4F474F04" w14:textId="77777777" w:rsidR="00D52ED4" w:rsidRPr="006B71C0" w:rsidRDefault="00CA4D0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DAF2DDB" w14:textId="77777777" w:rsidR="00D52ED4" w:rsidRPr="006B71C0" w:rsidRDefault="00CA4D0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D05085589DDC4131B949B5E05077B227"/>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447F2FDB" w14:textId="77777777" w:rsidR="00D52ED4" w:rsidRPr="006B71C0" w:rsidRDefault="00CA4D0C"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E5BC3CA" w14:textId="77777777" w:rsidR="00CD2873" w:rsidRPr="006B71C0" w:rsidRDefault="00CA4D0C"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173176B" w14:textId="77777777" w:rsidR="00D52ED4" w:rsidRPr="006B71C0" w:rsidRDefault="00CA4D0C"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37562117" w14:textId="77777777" w:rsidR="0028182A" w:rsidRPr="006B71C0" w:rsidRDefault="00CA4D0C"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E403230" w14:textId="37C92DBC" w:rsidR="00EB43E5" w:rsidRPr="006B71C0" w:rsidRDefault="00CA4D0C"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D05085589DDC4131B949B5E05077B227"/>
          </w:placeholder>
        </w:sdtPr>
        <w:sdtEndPr/>
        <w:sdtContent>
          <w:r w:rsidR="00FF328F" w:rsidRPr="00FF328F">
            <w:rPr>
              <w:rStyle w:val="mfasiintens"/>
              <w:rFonts w:ascii="Aptos" w:hAnsi="Aptos"/>
              <w:color w:val="FF0000"/>
            </w:rPr>
            <w:t xml:space="preserve">indicar import assegurat per l’empres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7FD26800"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5ECBEE9" w14:textId="77777777" w:rsidR="00D52ED4" w:rsidRPr="006B71C0" w:rsidRDefault="00CA4D0C"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2664D4AD" w14:textId="77777777" w:rsidR="00D52ED4" w:rsidRPr="006B71C0" w:rsidRDefault="00CA4D0C"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D05085589DDC4131B949B5E05077B227"/>
          </w:placeholder>
        </w:sdtPr>
        <w:sdtEndPr/>
        <w:sdtContent>
          <w:r w:rsidR="00D52ED4" w:rsidRPr="006B71C0">
            <w:rPr>
              <w:rStyle w:val="CitaCar"/>
              <w:rFonts w:ascii="Aptos" w:hAnsi="Aptos"/>
            </w:rPr>
            <w:t>.....................................................</w:t>
          </w:r>
        </w:sdtContent>
      </w:sdt>
    </w:p>
    <w:p w14:paraId="053FB722" w14:textId="77777777" w:rsidR="00D52ED4" w:rsidRPr="006B71C0" w:rsidRDefault="00CA4D0C"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861555C" w14:textId="77777777" w:rsidR="00D52ED4" w:rsidRPr="006B71C0" w:rsidRDefault="00CA4D0C"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4914AB99"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907EC1E" w14:textId="77777777" w:rsidR="00D52ED4" w:rsidRPr="006B71C0" w:rsidRDefault="00CA4D0C"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7FFA0513"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35A1A35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504EB33" w14:textId="77777777" w:rsidR="00CD2873" w:rsidRPr="006B71C0" w:rsidRDefault="00CA4D0C"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8BFB0C8" w14:textId="77777777" w:rsidR="003D15A7" w:rsidRPr="006B71C0" w:rsidRDefault="00CA4D0C"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CEDDDC4"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7C61A4C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48FC75BC"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183D93B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D5905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2B3AFBF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10E1D95A"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435C0D4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D75ACB1"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66EC49C" w14:textId="77777777" w:rsidR="00D52ED4" w:rsidRPr="006B71C0" w:rsidRDefault="00CA4D0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798B5C"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BE41779" w14:textId="77777777" w:rsidR="00CD2873" w:rsidRPr="006B71C0" w:rsidRDefault="00CA4D0C"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86548A3" w14:textId="77777777" w:rsidR="00CD2873" w:rsidRDefault="00CA4D0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0A05A3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12B221B7"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6C41743"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3BBD3E81"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613BA8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DE864FA"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777695AC"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B58D2EF"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39A0E095"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BD49216"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4F54DA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B0DCA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90DDC7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3CFAD5B"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513A33A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0DC8554"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6F3C46D"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0C36C6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42381D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138F2B0"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D05085589DDC4131B949B5E05077B227"/>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30C3451F"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E3F816A"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D05085589DDC4131B949B5E05077B227"/>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11"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7554A076"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4A9CD0B8"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7CFFF47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251657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7AEA54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52086CB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283F8EFA"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95CC398"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66C86F9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26DD7B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3AFA260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990E4F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6AD4B4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312C967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695204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035353"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4A07EB5"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C299A6E"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03163C0A"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70A0974"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7195500"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1DEB1C4"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27566F74"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9FE7CA9"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73013479"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1046FCA6"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E5714F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3DCD1FF4"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14F98A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59FFD4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5C593D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7C5AA1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51B58C1"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0528852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7E892D57"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F9D4C5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08617B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349BD2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EEA2E9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909A597"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2226E6E"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6DF3489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9342EB5"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51F0A09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74E45C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0D6E916"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FB8C104"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2DD18FFE"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5B8DDF6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CC18F3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89F6441"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5D5EB73"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AB692D0"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92B0F1A"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2"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3" w:history="1">
        <w:r w:rsidRPr="006B71C0">
          <w:rPr>
            <w:rStyle w:val="Enlla"/>
            <w:rFonts w:ascii="Aptos" w:hAnsi="Aptos"/>
            <w:sz w:val="20"/>
            <w:szCs w:val="20"/>
          </w:rPr>
          <w:t>protecciodedades.eco@gencat.cat</w:t>
        </w:r>
      </w:hyperlink>
      <w:r w:rsidRPr="006B71C0">
        <w:rPr>
          <w:rFonts w:ascii="Aptos" w:hAnsi="Aptos"/>
          <w:sz w:val="20"/>
          <w:szCs w:val="20"/>
        </w:rPr>
        <w:t>.</w:t>
      </w:r>
    </w:p>
    <w:p w14:paraId="43EF349B"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AC2082F"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4"/>
      <w:footerReference w:type="default" r:id="rId15"/>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9C503" w14:textId="77777777" w:rsidR="00FF328F" w:rsidRDefault="00FF328F" w:rsidP="00CD2873">
      <w:r>
        <w:separator/>
      </w:r>
    </w:p>
  </w:endnote>
  <w:endnote w:type="continuationSeparator" w:id="0">
    <w:p w14:paraId="5845FD0F" w14:textId="77777777" w:rsidR="00FF328F" w:rsidRDefault="00FF328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8FCD8A6"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71037E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AF550" w14:textId="77777777" w:rsidR="00FF328F" w:rsidRDefault="00FF328F" w:rsidP="00CD2873">
      <w:r>
        <w:separator/>
      </w:r>
    </w:p>
  </w:footnote>
  <w:footnote w:type="continuationSeparator" w:id="0">
    <w:p w14:paraId="65BB38AF" w14:textId="77777777" w:rsidR="00FF328F" w:rsidRDefault="00FF328F" w:rsidP="00CD2873">
      <w:r>
        <w:continuationSeparator/>
      </w:r>
    </w:p>
  </w:footnote>
  <w:footnote w:id="1">
    <w:p w14:paraId="4D15AD0E"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39CC9D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0F79864"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59E0E0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B8C998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BEB97DA"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A8BB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F1E3DEF" wp14:editId="763AE951">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13AF7E3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1E3DE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13AF7E3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8F"/>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45437"/>
    <w:rsid w:val="00CA4D0C"/>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218FE"/>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 w:val="00FF32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0D89C"/>
  <w15:docId w15:val="{B5A877E1-EA76-428D-8760-A99EEBD5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12591">
      <w:bodyDiv w:val="1"/>
      <w:marLeft w:val="0"/>
      <w:marRight w:val="0"/>
      <w:marTop w:val="0"/>
      <w:marBottom w:val="0"/>
      <w:divBdr>
        <w:top w:val="none" w:sz="0" w:space="0" w:color="auto"/>
        <w:left w:val="none" w:sz="0" w:space="0" w:color="auto"/>
        <w:bottom w:val="none" w:sz="0" w:space="0" w:color="auto"/>
        <w:right w:val="none" w:sz="0" w:space="0" w:color="auto"/>
      </w:divBdr>
      <w:divsChild>
        <w:div w:id="1965381475">
          <w:marLeft w:val="0"/>
          <w:marRight w:val="0"/>
          <w:marTop w:val="0"/>
          <w:marBottom w:val="0"/>
          <w:divBdr>
            <w:top w:val="none" w:sz="0" w:space="0" w:color="auto"/>
            <w:left w:val="none" w:sz="0" w:space="0" w:color="auto"/>
            <w:bottom w:val="none" w:sz="0" w:space="0" w:color="auto"/>
            <w:right w:val="none" w:sz="0" w:space="0" w:color="auto"/>
          </w:divBdr>
        </w:div>
      </w:divsChild>
    </w:div>
    <w:div w:id="1711803027">
      <w:bodyDiv w:val="1"/>
      <w:marLeft w:val="0"/>
      <w:marRight w:val="0"/>
      <w:marTop w:val="0"/>
      <w:marBottom w:val="0"/>
      <w:divBdr>
        <w:top w:val="none" w:sz="0" w:space="0" w:color="auto"/>
        <w:left w:val="none" w:sz="0" w:space="0" w:color="auto"/>
        <w:bottom w:val="none" w:sz="0" w:space="0" w:color="auto"/>
        <w:right w:val="none" w:sz="0" w:space="0" w:color="auto"/>
      </w:divBdr>
      <w:divsChild>
        <w:div w:id="412554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tecciodedades.eco@gencat.ca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cn.cat/ajuntament/protecciodade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dl.handle.net/11703/10815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5085589DDC4131B949B5E05077B227"/>
        <w:category>
          <w:name w:val="General"/>
          <w:gallery w:val="placeholder"/>
        </w:category>
        <w:types>
          <w:type w:val="bbPlcHdr"/>
        </w:types>
        <w:behaviors>
          <w:behavior w:val="content"/>
        </w:behaviors>
        <w:guid w:val="{98C0632B-3510-4DBD-BA34-4732D7657A37}"/>
      </w:docPartPr>
      <w:docPartBody>
        <w:p w:rsidR="001436AD" w:rsidRDefault="001436AD">
          <w:pPr>
            <w:pStyle w:val="D05085589DDC4131B949B5E05077B227"/>
          </w:pPr>
          <w:r w:rsidRPr="00122E79">
            <w:rPr>
              <w:rStyle w:val="mfasiintens"/>
            </w:rPr>
            <w:t>Feu clic aquí per escriure text.</w:t>
          </w:r>
        </w:p>
      </w:docPartBody>
    </w:docPart>
    <w:docPart>
      <w:docPartPr>
        <w:name w:val="B840D3009C874EC6A9FFA8E3DBBF1EA2"/>
        <w:category>
          <w:name w:val="General"/>
          <w:gallery w:val="placeholder"/>
        </w:category>
        <w:types>
          <w:type w:val="bbPlcHdr"/>
        </w:types>
        <w:behaviors>
          <w:behavior w:val="content"/>
        </w:behaviors>
        <w:guid w:val="{8A715845-BD2C-409D-A11B-EB886C9FDF96}"/>
      </w:docPartPr>
      <w:docPartBody>
        <w:p w:rsidR="001436AD" w:rsidRDefault="001436AD">
          <w:pPr>
            <w:pStyle w:val="B840D3009C874EC6A9FFA8E3DBBF1EA2"/>
          </w:pPr>
          <w:r w:rsidRPr="00122E79">
            <w:rPr>
              <w:rStyle w:val="mfasiintens"/>
            </w:rPr>
            <w:t>Feu clic aquí per escriure text.</w:t>
          </w:r>
        </w:p>
      </w:docPartBody>
    </w:docPart>
    <w:docPart>
      <w:docPartPr>
        <w:name w:val="FBDFC15E6DF54393BE4F673F6A90FF01"/>
        <w:category>
          <w:name w:val="General"/>
          <w:gallery w:val="placeholder"/>
        </w:category>
        <w:types>
          <w:type w:val="bbPlcHdr"/>
        </w:types>
        <w:behaviors>
          <w:behavior w:val="content"/>
        </w:behaviors>
        <w:guid w:val="{5FED0125-FF16-422E-9E79-D0AD6AC85EA5}"/>
      </w:docPartPr>
      <w:docPartBody>
        <w:p w:rsidR="001436AD" w:rsidRDefault="001436AD">
          <w:pPr>
            <w:pStyle w:val="FBDFC15E6DF54393BE4F673F6A90FF01"/>
          </w:pPr>
          <w:r w:rsidRPr="00122E79">
            <w:rPr>
              <w:rStyle w:val="mfasiintens"/>
            </w:rPr>
            <w:t>Feu clic aquí per escriure text.</w:t>
          </w:r>
        </w:p>
      </w:docPartBody>
    </w:docPart>
    <w:docPart>
      <w:docPartPr>
        <w:name w:val="4CC943A2195D4BDC8C83FCCB660CB04F"/>
        <w:category>
          <w:name w:val="General"/>
          <w:gallery w:val="placeholder"/>
        </w:category>
        <w:types>
          <w:type w:val="bbPlcHdr"/>
        </w:types>
        <w:behaviors>
          <w:behavior w:val="content"/>
        </w:behaviors>
        <w:guid w:val="{96C85AE2-27DC-4183-927F-645B83616385}"/>
      </w:docPartPr>
      <w:docPartBody>
        <w:p w:rsidR="001436AD" w:rsidRDefault="001436AD">
          <w:pPr>
            <w:pStyle w:val="4CC943A2195D4BDC8C83FCCB660CB04F"/>
          </w:pPr>
          <w:r w:rsidRPr="00122E79">
            <w:rPr>
              <w:rStyle w:val="mfasiintens"/>
            </w:rPr>
            <w:t>Feu clic aquí per escriure text.</w:t>
          </w:r>
        </w:p>
      </w:docPartBody>
    </w:docPart>
    <w:docPart>
      <w:docPartPr>
        <w:name w:val="3B4D4F2DB97845E89CF535E2ACB9ADCD"/>
        <w:category>
          <w:name w:val="General"/>
          <w:gallery w:val="placeholder"/>
        </w:category>
        <w:types>
          <w:type w:val="bbPlcHdr"/>
        </w:types>
        <w:behaviors>
          <w:behavior w:val="content"/>
        </w:behaviors>
        <w:guid w:val="{B364F156-3FA5-49B0-ABA5-AF662165542A}"/>
      </w:docPartPr>
      <w:docPartBody>
        <w:p w:rsidR="001436AD" w:rsidRDefault="001436AD">
          <w:pPr>
            <w:pStyle w:val="3B4D4F2DB97845E89CF535E2ACB9ADCD"/>
          </w:pPr>
          <w:r w:rsidRPr="00122E79">
            <w:rPr>
              <w:rStyle w:val="mfasiintens"/>
            </w:rPr>
            <w:t>Feu clic aquí per escriure text.</w:t>
          </w:r>
        </w:p>
      </w:docPartBody>
    </w:docPart>
    <w:docPart>
      <w:docPartPr>
        <w:name w:val="D32F143311074C72817C93B618EF267F"/>
        <w:category>
          <w:name w:val="General"/>
          <w:gallery w:val="placeholder"/>
        </w:category>
        <w:types>
          <w:type w:val="bbPlcHdr"/>
        </w:types>
        <w:behaviors>
          <w:behavior w:val="content"/>
        </w:behaviors>
        <w:guid w:val="{2A156725-42CD-4190-A2AD-7A9A2DA61CE8}"/>
      </w:docPartPr>
      <w:docPartBody>
        <w:p w:rsidR="001436AD" w:rsidRDefault="001436AD">
          <w:pPr>
            <w:pStyle w:val="D32F143311074C72817C93B618EF267F"/>
          </w:pPr>
          <w:r w:rsidRPr="00122E79">
            <w:rPr>
              <w:rStyle w:val="mfasiintens"/>
            </w:rPr>
            <w:t>Feu clic aquí per escriure text.</w:t>
          </w:r>
        </w:p>
      </w:docPartBody>
    </w:docPart>
    <w:docPart>
      <w:docPartPr>
        <w:name w:val="D901645BF1EE4A5B8754115F263A6C56"/>
        <w:category>
          <w:name w:val="General"/>
          <w:gallery w:val="placeholder"/>
        </w:category>
        <w:types>
          <w:type w:val="bbPlcHdr"/>
        </w:types>
        <w:behaviors>
          <w:behavior w:val="content"/>
        </w:behaviors>
        <w:guid w:val="{38C0EAAE-FCE8-47C0-9ACF-6E540D07AE65}"/>
      </w:docPartPr>
      <w:docPartBody>
        <w:p w:rsidR="001436AD" w:rsidRDefault="001436AD">
          <w:pPr>
            <w:pStyle w:val="D901645BF1EE4A5B8754115F263A6C56"/>
          </w:pPr>
          <w:r w:rsidRPr="00122E79">
            <w:rPr>
              <w:rStyle w:val="mfasiintens"/>
            </w:rPr>
            <w:t>Feu clic aquí per escriure text.</w:t>
          </w:r>
        </w:p>
      </w:docPartBody>
    </w:docPart>
    <w:docPart>
      <w:docPartPr>
        <w:name w:val="153E678E8F7947CFA009A58B7787BFBB"/>
        <w:category>
          <w:name w:val="General"/>
          <w:gallery w:val="placeholder"/>
        </w:category>
        <w:types>
          <w:type w:val="bbPlcHdr"/>
        </w:types>
        <w:behaviors>
          <w:behavior w:val="content"/>
        </w:behaviors>
        <w:guid w:val="{E326F620-BECC-4564-B4EF-E24AF09F2873}"/>
      </w:docPartPr>
      <w:docPartBody>
        <w:p w:rsidR="001436AD" w:rsidRDefault="001436AD">
          <w:pPr>
            <w:pStyle w:val="153E678E8F7947CFA009A58B7787BFBB"/>
          </w:pPr>
          <w:r w:rsidRPr="00122E79">
            <w:rPr>
              <w:rStyle w:val="mfasiintens"/>
            </w:rPr>
            <w:t>Feu clic aquí per escriure text.</w:t>
          </w:r>
        </w:p>
      </w:docPartBody>
    </w:docPart>
    <w:docPart>
      <w:docPartPr>
        <w:name w:val="97BACE439B774743BBD6926AF8F950CB"/>
        <w:category>
          <w:name w:val="General"/>
          <w:gallery w:val="placeholder"/>
        </w:category>
        <w:types>
          <w:type w:val="bbPlcHdr"/>
        </w:types>
        <w:behaviors>
          <w:behavior w:val="content"/>
        </w:behaviors>
        <w:guid w:val="{8E6C29F5-282D-403F-803D-539F8434A11A}"/>
      </w:docPartPr>
      <w:docPartBody>
        <w:p w:rsidR="001436AD" w:rsidRDefault="001436AD">
          <w:pPr>
            <w:pStyle w:val="97BACE439B774743BBD6926AF8F950CB"/>
          </w:pPr>
          <w:r w:rsidRPr="00122E79">
            <w:rPr>
              <w:rStyle w:val="mfasiintens"/>
            </w:rPr>
            <w:t>Feu clic aquí per escriure text.</w:t>
          </w:r>
        </w:p>
      </w:docPartBody>
    </w:docPart>
    <w:docPart>
      <w:docPartPr>
        <w:name w:val="EF6C6CE9CF084600BFD2BE0706A9C85B"/>
        <w:category>
          <w:name w:val="General"/>
          <w:gallery w:val="placeholder"/>
        </w:category>
        <w:types>
          <w:type w:val="bbPlcHdr"/>
        </w:types>
        <w:behaviors>
          <w:behavior w:val="content"/>
        </w:behaviors>
        <w:guid w:val="{E7C4FFBD-B4B4-40F4-9768-AA6870986C4A}"/>
      </w:docPartPr>
      <w:docPartBody>
        <w:p w:rsidR="001436AD" w:rsidRDefault="001436AD">
          <w:pPr>
            <w:pStyle w:val="EF6C6CE9CF084600BFD2BE0706A9C85B"/>
          </w:pPr>
          <w:r w:rsidRPr="00122E79">
            <w:rPr>
              <w:rStyle w:val="mfasiintens"/>
            </w:rPr>
            <w:t>Feu clic aquí per escriure text.</w:t>
          </w:r>
        </w:p>
      </w:docPartBody>
    </w:docPart>
    <w:docPart>
      <w:docPartPr>
        <w:name w:val="48CB17C623044A86B0737B220920B984"/>
        <w:category>
          <w:name w:val="General"/>
          <w:gallery w:val="placeholder"/>
        </w:category>
        <w:types>
          <w:type w:val="bbPlcHdr"/>
        </w:types>
        <w:behaviors>
          <w:behavior w:val="content"/>
        </w:behaviors>
        <w:guid w:val="{9B201241-AA42-41BE-B9C9-02B11BB46768}"/>
      </w:docPartPr>
      <w:docPartBody>
        <w:p w:rsidR="001436AD" w:rsidRDefault="001436AD">
          <w:pPr>
            <w:pStyle w:val="48CB17C623044A86B0737B220920B984"/>
          </w:pPr>
          <w:r w:rsidRPr="00122E79">
            <w:rPr>
              <w:rStyle w:val="mfasiintens"/>
            </w:rPr>
            <w:t>Feu clic aquí per escriure text.</w:t>
          </w:r>
        </w:p>
      </w:docPartBody>
    </w:docPart>
    <w:docPart>
      <w:docPartPr>
        <w:name w:val="5AF58AA1633541E0877FEECC48B2B617"/>
        <w:category>
          <w:name w:val="General"/>
          <w:gallery w:val="placeholder"/>
        </w:category>
        <w:types>
          <w:type w:val="bbPlcHdr"/>
        </w:types>
        <w:behaviors>
          <w:behavior w:val="content"/>
        </w:behaviors>
        <w:guid w:val="{5B1D0D4B-FE49-4965-A267-49F3C461EB55}"/>
      </w:docPartPr>
      <w:docPartBody>
        <w:p w:rsidR="001436AD" w:rsidRDefault="001436AD">
          <w:pPr>
            <w:pStyle w:val="5AF58AA1633541E0877FEECC48B2B617"/>
          </w:pPr>
          <w:r w:rsidRPr="00122E79">
            <w:rPr>
              <w:rStyle w:val="mfasiintens"/>
            </w:rPr>
            <w:t>Feu clic aquí per escriure text.</w:t>
          </w:r>
        </w:p>
      </w:docPartBody>
    </w:docPart>
    <w:docPart>
      <w:docPartPr>
        <w:name w:val="0389C16124FA4F7296401C48700878D3"/>
        <w:category>
          <w:name w:val="General"/>
          <w:gallery w:val="placeholder"/>
        </w:category>
        <w:types>
          <w:type w:val="bbPlcHdr"/>
        </w:types>
        <w:behaviors>
          <w:behavior w:val="content"/>
        </w:behaviors>
        <w:guid w:val="{D8B5F303-FA2F-4D2E-8F29-98E1C6A48400}"/>
      </w:docPartPr>
      <w:docPartBody>
        <w:p w:rsidR="001436AD" w:rsidRDefault="001436AD">
          <w:pPr>
            <w:pStyle w:val="0389C16124FA4F7296401C48700878D3"/>
          </w:pPr>
          <w:r w:rsidRPr="00122E79">
            <w:rPr>
              <w:rStyle w:val="mfasiintens"/>
            </w:rPr>
            <w:t>Feu clic aquí per escriure text.</w:t>
          </w:r>
        </w:p>
      </w:docPartBody>
    </w:docPart>
    <w:docPart>
      <w:docPartPr>
        <w:name w:val="D51CEDD0A245466D9AE1F508DB04E5C7"/>
        <w:category>
          <w:name w:val="General"/>
          <w:gallery w:val="placeholder"/>
        </w:category>
        <w:types>
          <w:type w:val="bbPlcHdr"/>
        </w:types>
        <w:behaviors>
          <w:behavior w:val="content"/>
        </w:behaviors>
        <w:guid w:val="{06F5BFF1-E506-4313-B3F9-13A84827A1F8}"/>
      </w:docPartPr>
      <w:docPartBody>
        <w:p w:rsidR="001436AD" w:rsidRDefault="001436AD">
          <w:pPr>
            <w:pStyle w:val="D51CEDD0A245466D9AE1F508DB04E5C7"/>
          </w:pPr>
          <w:r w:rsidRPr="00122E79">
            <w:rPr>
              <w:rStyle w:val="mfasiintens"/>
            </w:rPr>
            <w:t>Feu clic aquí per escriure text.</w:t>
          </w:r>
        </w:p>
      </w:docPartBody>
    </w:docPart>
    <w:docPart>
      <w:docPartPr>
        <w:name w:val="4FD8000574B14314B532CCAEC9E40FE8"/>
        <w:category>
          <w:name w:val="General"/>
          <w:gallery w:val="placeholder"/>
        </w:category>
        <w:types>
          <w:type w:val="bbPlcHdr"/>
        </w:types>
        <w:behaviors>
          <w:behavior w:val="content"/>
        </w:behaviors>
        <w:guid w:val="{A2745AF6-4D3B-4113-962D-51A5804F16CE}"/>
      </w:docPartPr>
      <w:docPartBody>
        <w:p w:rsidR="001436AD" w:rsidRDefault="001436AD">
          <w:pPr>
            <w:pStyle w:val="4FD8000574B14314B532CCAEC9E40FE8"/>
          </w:pPr>
          <w:r w:rsidRPr="00122E79">
            <w:rPr>
              <w:rStyle w:val="mfasiintens"/>
            </w:rPr>
            <w:t>Feu clic aquí per escriure text.</w:t>
          </w:r>
        </w:p>
      </w:docPartBody>
    </w:docPart>
    <w:docPart>
      <w:docPartPr>
        <w:name w:val="323BCA34D8E540B1B133091EB5BA63FA"/>
        <w:category>
          <w:name w:val="General"/>
          <w:gallery w:val="placeholder"/>
        </w:category>
        <w:types>
          <w:type w:val="bbPlcHdr"/>
        </w:types>
        <w:behaviors>
          <w:behavior w:val="content"/>
        </w:behaviors>
        <w:guid w:val="{EFB84FB5-FBF7-45CF-AF86-9EFCAB4B190F}"/>
      </w:docPartPr>
      <w:docPartBody>
        <w:p w:rsidR="001436AD" w:rsidRDefault="001436AD">
          <w:pPr>
            <w:pStyle w:val="323BCA34D8E540B1B133091EB5BA63FA"/>
          </w:pPr>
          <w:r w:rsidRPr="00122E79">
            <w:rPr>
              <w:rStyle w:val="mfasiintens"/>
            </w:rPr>
            <w:t>Feu clic aquí per escriure text.</w:t>
          </w:r>
        </w:p>
      </w:docPartBody>
    </w:docPart>
    <w:docPart>
      <w:docPartPr>
        <w:name w:val="27B17AEC7F0746A4838E9560A1E70DC8"/>
        <w:category>
          <w:name w:val="General"/>
          <w:gallery w:val="placeholder"/>
        </w:category>
        <w:types>
          <w:type w:val="bbPlcHdr"/>
        </w:types>
        <w:behaviors>
          <w:behavior w:val="content"/>
        </w:behaviors>
        <w:guid w:val="{41A5DE4A-9076-448A-AFE9-9FC57E36C121}"/>
      </w:docPartPr>
      <w:docPartBody>
        <w:p w:rsidR="001436AD" w:rsidRDefault="001436AD">
          <w:pPr>
            <w:pStyle w:val="27B17AEC7F0746A4838E9560A1E70DC8"/>
          </w:pPr>
          <w:r w:rsidRPr="00122E79">
            <w:rPr>
              <w:rStyle w:val="mfasiintens"/>
            </w:rPr>
            <w:t>Feu clic aquí per escriure text.</w:t>
          </w:r>
        </w:p>
      </w:docPartBody>
    </w:docPart>
    <w:docPart>
      <w:docPartPr>
        <w:name w:val="538DA634D05D408F9853BFB50A00C845"/>
        <w:category>
          <w:name w:val="General"/>
          <w:gallery w:val="placeholder"/>
        </w:category>
        <w:types>
          <w:type w:val="bbPlcHdr"/>
        </w:types>
        <w:behaviors>
          <w:behavior w:val="content"/>
        </w:behaviors>
        <w:guid w:val="{8C30C118-7A96-4C3F-8656-897538EB4838}"/>
      </w:docPartPr>
      <w:docPartBody>
        <w:p w:rsidR="001436AD" w:rsidRDefault="001436AD">
          <w:pPr>
            <w:pStyle w:val="538DA634D05D408F9853BFB50A00C845"/>
          </w:pPr>
          <w:r w:rsidRPr="00122E79">
            <w:rPr>
              <w:rStyle w:val="mfasiintens"/>
            </w:rPr>
            <w:t>Feu clic aquí per escriure text.</w:t>
          </w:r>
        </w:p>
      </w:docPartBody>
    </w:docPart>
    <w:docPart>
      <w:docPartPr>
        <w:name w:val="AE8219AA64F14783AB9DA25F47ED9FB2"/>
        <w:category>
          <w:name w:val="General"/>
          <w:gallery w:val="placeholder"/>
        </w:category>
        <w:types>
          <w:type w:val="bbPlcHdr"/>
        </w:types>
        <w:behaviors>
          <w:behavior w:val="content"/>
        </w:behaviors>
        <w:guid w:val="{587683F3-6B5D-4D9E-9E38-B0325026E433}"/>
      </w:docPartPr>
      <w:docPartBody>
        <w:p w:rsidR="001436AD" w:rsidRDefault="001436AD">
          <w:pPr>
            <w:pStyle w:val="AE8219AA64F14783AB9DA25F47ED9FB2"/>
          </w:pPr>
          <w:r w:rsidRPr="00122E79">
            <w:rPr>
              <w:rStyle w:val="mfasiintens"/>
            </w:rPr>
            <w:t>Feu clic aquí per escriure text.</w:t>
          </w:r>
        </w:p>
      </w:docPartBody>
    </w:docPart>
    <w:docPart>
      <w:docPartPr>
        <w:name w:val="649664CC2418484DB76D7F080A78E3B4"/>
        <w:category>
          <w:name w:val="General"/>
          <w:gallery w:val="placeholder"/>
        </w:category>
        <w:types>
          <w:type w:val="bbPlcHdr"/>
        </w:types>
        <w:behaviors>
          <w:behavior w:val="content"/>
        </w:behaviors>
        <w:guid w:val="{107C3451-0851-4BB4-B55F-5C99B8D2A1C3}"/>
      </w:docPartPr>
      <w:docPartBody>
        <w:p w:rsidR="001436AD" w:rsidRDefault="001436AD">
          <w:pPr>
            <w:pStyle w:val="649664CC2418484DB76D7F080A78E3B4"/>
          </w:pPr>
          <w:r w:rsidRPr="00122E79">
            <w:rPr>
              <w:rStyle w:val="mfasiintens"/>
            </w:rPr>
            <w:t>Feu clic aquí per escriure text.</w:t>
          </w:r>
        </w:p>
      </w:docPartBody>
    </w:docPart>
    <w:docPart>
      <w:docPartPr>
        <w:name w:val="33FE580E34CF45FFADFD42702A9F1D9D"/>
        <w:category>
          <w:name w:val="General"/>
          <w:gallery w:val="placeholder"/>
        </w:category>
        <w:types>
          <w:type w:val="bbPlcHdr"/>
        </w:types>
        <w:behaviors>
          <w:behavior w:val="content"/>
        </w:behaviors>
        <w:guid w:val="{0B13720B-A346-4166-88C4-44367458B723}"/>
      </w:docPartPr>
      <w:docPartBody>
        <w:p w:rsidR="001436AD" w:rsidRDefault="001436AD">
          <w:pPr>
            <w:pStyle w:val="33FE580E34CF45FFADFD42702A9F1D9D"/>
          </w:pPr>
          <w:r w:rsidRPr="00122E79">
            <w:rPr>
              <w:rStyle w:val="mfasiintens"/>
            </w:rPr>
            <w:t>Feu clic aquí per escriure text.</w:t>
          </w:r>
        </w:p>
      </w:docPartBody>
    </w:docPart>
    <w:docPart>
      <w:docPartPr>
        <w:name w:val="225D7E12E4CF49C4955BFEDDB9151CC7"/>
        <w:category>
          <w:name w:val="General"/>
          <w:gallery w:val="placeholder"/>
        </w:category>
        <w:types>
          <w:type w:val="bbPlcHdr"/>
        </w:types>
        <w:behaviors>
          <w:behavior w:val="content"/>
        </w:behaviors>
        <w:guid w:val="{A15A753E-8102-42F0-93AF-CBDD8D4DFCF6}"/>
      </w:docPartPr>
      <w:docPartBody>
        <w:p w:rsidR="001436AD" w:rsidRDefault="001436AD">
          <w:pPr>
            <w:pStyle w:val="225D7E12E4CF49C4955BFEDDB9151CC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6AD"/>
    <w:rsid w:val="001436AD"/>
    <w:rsid w:val="00C45437"/>
    <w:rsid w:val="00E218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D05085589DDC4131B949B5E05077B227">
    <w:name w:val="D05085589DDC4131B949B5E05077B227"/>
  </w:style>
  <w:style w:type="paragraph" w:customStyle="1" w:styleId="B840D3009C874EC6A9FFA8E3DBBF1EA2">
    <w:name w:val="B840D3009C874EC6A9FFA8E3DBBF1EA2"/>
  </w:style>
  <w:style w:type="paragraph" w:customStyle="1" w:styleId="FBDFC15E6DF54393BE4F673F6A90FF01">
    <w:name w:val="FBDFC15E6DF54393BE4F673F6A90FF01"/>
  </w:style>
  <w:style w:type="paragraph" w:customStyle="1" w:styleId="4CC943A2195D4BDC8C83FCCB660CB04F">
    <w:name w:val="4CC943A2195D4BDC8C83FCCB660CB04F"/>
  </w:style>
  <w:style w:type="paragraph" w:customStyle="1" w:styleId="3B4D4F2DB97845E89CF535E2ACB9ADCD">
    <w:name w:val="3B4D4F2DB97845E89CF535E2ACB9ADCD"/>
  </w:style>
  <w:style w:type="paragraph" w:customStyle="1" w:styleId="D32F143311074C72817C93B618EF267F">
    <w:name w:val="D32F143311074C72817C93B618EF267F"/>
  </w:style>
  <w:style w:type="paragraph" w:customStyle="1" w:styleId="D901645BF1EE4A5B8754115F263A6C56">
    <w:name w:val="D901645BF1EE4A5B8754115F263A6C56"/>
  </w:style>
  <w:style w:type="paragraph" w:customStyle="1" w:styleId="153E678E8F7947CFA009A58B7787BFBB">
    <w:name w:val="153E678E8F7947CFA009A58B7787BFBB"/>
  </w:style>
  <w:style w:type="paragraph" w:customStyle="1" w:styleId="97BACE439B774743BBD6926AF8F950CB">
    <w:name w:val="97BACE439B774743BBD6926AF8F950CB"/>
  </w:style>
  <w:style w:type="paragraph" w:customStyle="1" w:styleId="EF6C6CE9CF084600BFD2BE0706A9C85B">
    <w:name w:val="EF6C6CE9CF084600BFD2BE0706A9C85B"/>
  </w:style>
  <w:style w:type="paragraph" w:customStyle="1" w:styleId="48CB17C623044A86B0737B220920B984">
    <w:name w:val="48CB17C623044A86B0737B220920B984"/>
  </w:style>
  <w:style w:type="paragraph" w:customStyle="1" w:styleId="5AF58AA1633541E0877FEECC48B2B617">
    <w:name w:val="5AF58AA1633541E0877FEECC48B2B617"/>
  </w:style>
  <w:style w:type="paragraph" w:customStyle="1" w:styleId="0389C16124FA4F7296401C48700878D3">
    <w:name w:val="0389C16124FA4F7296401C48700878D3"/>
  </w:style>
  <w:style w:type="paragraph" w:customStyle="1" w:styleId="D51CEDD0A245466D9AE1F508DB04E5C7">
    <w:name w:val="D51CEDD0A245466D9AE1F508DB04E5C7"/>
  </w:style>
  <w:style w:type="paragraph" w:customStyle="1" w:styleId="4FD8000574B14314B532CCAEC9E40FE8">
    <w:name w:val="4FD8000574B14314B532CCAEC9E40FE8"/>
  </w:style>
  <w:style w:type="paragraph" w:customStyle="1" w:styleId="323BCA34D8E540B1B133091EB5BA63FA">
    <w:name w:val="323BCA34D8E540B1B133091EB5BA63FA"/>
  </w:style>
  <w:style w:type="paragraph" w:customStyle="1" w:styleId="27B17AEC7F0746A4838E9560A1E70DC8">
    <w:name w:val="27B17AEC7F0746A4838E9560A1E70DC8"/>
  </w:style>
  <w:style w:type="paragraph" w:customStyle="1" w:styleId="538DA634D05D408F9853BFB50A00C845">
    <w:name w:val="538DA634D05D408F9853BFB50A00C845"/>
  </w:style>
  <w:style w:type="paragraph" w:customStyle="1" w:styleId="AE8219AA64F14783AB9DA25F47ED9FB2">
    <w:name w:val="AE8219AA64F14783AB9DA25F47ED9FB2"/>
  </w:style>
  <w:style w:type="paragraph" w:customStyle="1" w:styleId="649664CC2418484DB76D7F080A78E3B4">
    <w:name w:val="649664CC2418484DB76D7F080A78E3B4"/>
  </w:style>
  <w:style w:type="paragraph" w:customStyle="1" w:styleId="33FE580E34CF45FFADFD42702A9F1D9D">
    <w:name w:val="33FE580E34CF45FFADFD42702A9F1D9D"/>
  </w:style>
  <w:style w:type="paragraph" w:customStyle="1" w:styleId="225D7E12E4CF49C4955BFEDDB9151CC7">
    <w:name w:val="225D7E12E4CF49C4955BFEDDB9151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b59357-9af8-498b-bc9f-8001ffbd54a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8A6D23F2F01D4479944B5E1C97A8E83" ma:contentTypeVersion="10" ma:contentTypeDescription="Crear nuevo documento." ma:contentTypeScope="" ma:versionID="9ff59de9057b37ee9f921997ed2e9d3a">
  <xsd:schema xmlns:xsd="http://www.w3.org/2001/XMLSchema" xmlns:xs="http://www.w3.org/2001/XMLSchema" xmlns:p="http://schemas.microsoft.com/office/2006/metadata/properties" xmlns:ns3="95b59357-9af8-498b-bc9f-8001ffbd54aa" targetNamespace="http://schemas.microsoft.com/office/2006/metadata/properties" ma:root="true" ma:fieldsID="51904ab385ee80403ccbd997b7a29dcf" ns3:_="">
    <xsd:import namespace="95b59357-9af8-498b-bc9f-8001ffbd54a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59357-9af8-498b-bc9f-8001ffbd54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A8FD7-4F16-4388-A88C-89363559D883}">
  <ds:schemaRefs>
    <ds:schemaRef ds:uri="http://purl.org/dc/elements/1.1/"/>
    <ds:schemaRef ds:uri="95b59357-9af8-498b-bc9f-8001ffbd54aa"/>
    <ds:schemaRef ds:uri="http://purl.org/dc/term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7E316C1-B1F8-4421-BD5B-2060E84E97F4}">
  <ds:schemaRefs>
    <ds:schemaRef ds:uri="http://schemas.microsoft.com/sharepoint/v3/contenttype/forms"/>
  </ds:schemaRefs>
</ds:datastoreItem>
</file>

<file path=customXml/itemProps3.xml><?xml version="1.0" encoding="utf-8"?>
<ds:datastoreItem xmlns:ds="http://schemas.openxmlformats.org/officeDocument/2006/customXml" ds:itemID="{3C7DE62D-1867-467F-A672-C7801FF6F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b59357-9af8-498b-bc9f-8001ffbd5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9</Pages>
  <Words>4234</Words>
  <Characters>24138</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2025-11-11T12:47:00Z</dcterms:created>
  <dcterms:modified xsi:type="dcterms:W3CDTF">2025-11-11T12:47:00Z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0x01010098A6D23F2F01D4479944B5E1C97A8E83</vt:lpwstr>
  </property>
</Properties>
</file>