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32E27"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5EDE4FF4" w14:textId="77777777" w:rsidR="00CD2873" w:rsidRPr="006B71C0" w:rsidRDefault="00CD2873" w:rsidP="00CD2873">
      <w:pPr>
        <w:pStyle w:val="Textindependent"/>
        <w:jc w:val="center"/>
        <w:rPr>
          <w:rFonts w:ascii="Aptos" w:hAnsi="Aptos"/>
          <w:b/>
          <w:sz w:val="20"/>
          <w:szCs w:val="20"/>
        </w:rPr>
      </w:pPr>
    </w:p>
    <w:p w14:paraId="11AE2FEA" w14:textId="77777777" w:rsidR="00CD2873" w:rsidRPr="006B71C0" w:rsidRDefault="00CD2873" w:rsidP="00CD2873">
      <w:pPr>
        <w:rPr>
          <w:rFonts w:ascii="Aptos" w:hAnsi="Aptos" w:cs="Arial"/>
          <w:b/>
          <w:sz w:val="20"/>
          <w:szCs w:val="20"/>
        </w:rPr>
      </w:pPr>
    </w:p>
    <w:p w14:paraId="6270E98A"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893981D219744A12AFE22794212A7151"/>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893981D219744A12AFE22794212A7151"/>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893981D219744A12AFE22794212A7151"/>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893981D219744A12AFE22794212A7151"/>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893981D219744A12AFE22794212A7151"/>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20BC428E"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70C5D1E3" w14:textId="77777777" w:rsidTr="00A57B4F">
        <w:trPr>
          <w:trHeight w:val="340"/>
        </w:trPr>
        <w:tc>
          <w:tcPr>
            <w:tcW w:w="8612" w:type="dxa"/>
            <w:vAlign w:val="center"/>
          </w:tcPr>
          <w:p w14:paraId="7151F8E1" w14:textId="1E7DA014"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893981D219744A12AFE22794212A7151"/>
                </w:placeholder>
              </w:sdtPr>
              <w:sdtEndPr>
                <w:rPr>
                  <w:rStyle w:val="mfasiintens"/>
                </w:rPr>
              </w:sdtEndPr>
              <w:sdtContent>
                <w:r w:rsidR="0016105E" w:rsidRPr="0016105E">
                  <w:rPr>
                    <w:rStyle w:val="mfasiintens"/>
                    <w:rFonts w:ascii="Aptos" w:hAnsi="Aptos"/>
                  </w:rPr>
                  <w:t>001_P2503054</w:t>
                </w:r>
              </w:sdtContent>
            </w:sdt>
          </w:p>
        </w:tc>
      </w:tr>
      <w:tr w:rsidR="00CD2873" w:rsidRPr="006B71C0" w14:paraId="78A25F32" w14:textId="77777777" w:rsidTr="00A57B4F">
        <w:trPr>
          <w:trHeight w:val="547"/>
        </w:trPr>
        <w:tc>
          <w:tcPr>
            <w:tcW w:w="8612" w:type="dxa"/>
          </w:tcPr>
          <w:p w14:paraId="7011DEEF" w14:textId="2F5ECDF6"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893981D219744A12AFE22794212A7151"/>
                </w:placeholder>
              </w:sdtPr>
              <w:sdtEndPr>
                <w:rPr>
                  <w:rStyle w:val="mfasiintens"/>
                </w:rPr>
              </w:sdtEndPr>
              <w:sdtContent>
                <w:r w:rsidR="0016105E" w:rsidRPr="0016105E">
                  <w:rPr>
                    <w:rStyle w:val="mfasiintens"/>
                    <w:rFonts w:ascii="Aptos" w:hAnsi="Aptos"/>
                  </w:rPr>
                  <w:t>Subministrament i col·locació del nou tancament als Jardins de Moragas, al Districte de Sarrià-Sant Gervasi</w:t>
                </w:r>
              </w:sdtContent>
            </w:sdt>
          </w:p>
        </w:tc>
      </w:tr>
      <w:tr w:rsidR="00A13471" w:rsidRPr="006B71C0" w14:paraId="75088315" w14:textId="77777777" w:rsidTr="005A7CB0">
        <w:trPr>
          <w:trHeight w:val="397"/>
        </w:trPr>
        <w:tc>
          <w:tcPr>
            <w:tcW w:w="8612" w:type="dxa"/>
            <w:vAlign w:val="center"/>
          </w:tcPr>
          <w:p w14:paraId="082B026B" w14:textId="218AB12F"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1"/>
                  <w14:checkedState w14:val="2612" w14:font="MS Gothic"/>
                  <w14:uncheckedState w14:val="2610" w14:font="MS Gothic"/>
                </w14:checkbox>
              </w:sdtPr>
              <w:sdtEndPr/>
              <w:sdtContent>
                <w:r w:rsidR="00AF41DF">
                  <w:rPr>
                    <w:rFonts w:ascii="MS Gothic" w:eastAsia="MS Gothic" w:hAnsi="MS Gothic" w:cs="Arial" w:hint="eastAsia"/>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AF41DF">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6299B004"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3D027F2A"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23D555D0" w14:textId="77777777" w:rsidR="00CD2873" w:rsidRPr="006B71C0" w:rsidRDefault="00CD2873" w:rsidP="00CD2873">
      <w:pPr>
        <w:rPr>
          <w:rFonts w:ascii="Aptos" w:hAnsi="Aptos" w:cs="Arial"/>
          <w:sz w:val="20"/>
          <w:szCs w:val="20"/>
        </w:rPr>
      </w:pPr>
    </w:p>
    <w:p w14:paraId="4A49C116"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893981D219744A12AFE22794212A7151"/>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0A814F7F"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893981D219744A12AFE22794212A7151"/>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1DD38132"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893981D219744A12AFE22794212A7151"/>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56102EA2"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893981D219744A12AFE22794212A7151"/>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45D9E407" w14:textId="77777777" w:rsidR="00CD2873" w:rsidRPr="006B71C0" w:rsidRDefault="00CD2873" w:rsidP="00CD2873">
      <w:pPr>
        <w:rPr>
          <w:rFonts w:ascii="Aptos" w:hAnsi="Aptos" w:cs="Arial"/>
          <w:sz w:val="20"/>
          <w:szCs w:val="20"/>
        </w:rPr>
      </w:pPr>
    </w:p>
    <w:p w14:paraId="530DBEF4"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51636B62" w14:textId="77777777" w:rsidR="00CD2873" w:rsidRPr="006B71C0" w:rsidRDefault="00CD2873" w:rsidP="00CD2873">
      <w:pPr>
        <w:rPr>
          <w:rFonts w:ascii="Aptos" w:hAnsi="Aptos" w:cs="Arial"/>
          <w:sz w:val="20"/>
          <w:szCs w:val="20"/>
        </w:rPr>
      </w:pPr>
    </w:p>
    <w:p w14:paraId="6E1B7926"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E3C988C72FDC4C64B4FC48D81F15C002"/>
          </w:placeholder>
          <w:showingPlcHdr/>
        </w:sdtPr>
        <w:sdtEndPr>
          <w:rPr>
            <w:rStyle w:val="mfasiintens"/>
          </w:rPr>
        </w:sdtEndPr>
        <w:sdtContent>
          <w:r w:rsidRPr="006B71C0">
            <w:rPr>
              <w:rStyle w:val="mfasiintens"/>
              <w:rFonts w:ascii="Aptos" w:hAnsi="Aptos"/>
            </w:rPr>
            <w:t>Feu clic aquí per escriure text.</w:t>
          </w:r>
        </w:sdtContent>
      </w:sdt>
    </w:p>
    <w:p w14:paraId="2F038BE2"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361A384A"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39A536CB"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26EE4AE6"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1EBC0F2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2F9D39F5"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3DC54518"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53F8826F"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7FB0B88F"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43C2A607" w14:textId="77777777" w:rsidTr="00BC328D">
        <w:sdt>
          <w:sdtPr>
            <w:rPr>
              <w:rFonts w:ascii="Aptos" w:hAnsi="Aptos"/>
              <w:sz w:val="20"/>
              <w:szCs w:val="20"/>
            </w:rPr>
            <w:id w:val="669141610"/>
            <w:placeholder>
              <w:docPart w:val="780AF55F22D24B22906CEBC295C6247D"/>
            </w:placeholder>
            <w:showingPlcHdr/>
          </w:sdtPr>
          <w:sdtEndPr/>
          <w:sdtContent>
            <w:tc>
              <w:tcPr>
                <w:tcW w:w="4989" w:type="dxa"/>
                <w:tcBorders>
                  <w:top w:val="single" w:sz="12" w:space="0" w:color="auto"/>
                </w:tcBorders>
              </w:tcPr>
              <w:p w14:paraId="1233D281"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780AF55F22D24B22906CEBC295C6247D"/>
              </w:placeholder>
            </w:sdtPr>
            <w:sdtEndPr/>
            <w:sdtContent>
              <w:p w14:paraId="691F60A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780AF55F22D24B22906CEBC295C6247D"/>
            </w:placeholder>
          </w:sdtPr>
          <w:sdtEndPr/>
          <w:sdtContent>
            <w:tc>
              <w:tcPr>
                <w:tcW w:w="964" w:type="dxa"/>
                <w:tcBorders>
                  <w:top w:val="single" w:sz="12" w:space="0" w:color="auto"/>
                </w:tcBorders>
              </w:tcPr>
              <w:p w14:paraId="73CBAC9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780AF55F22D24B22906CEBC295C6247D"/>
              </w:placeholder>
            </w:sdtPr>
            <w:sdtEndPr/>
            <w:sdtContent>
              <w:p w14:paraId="67A86F4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4EC56886" w14:textId="77777777" w:rsidTr="00BC328D">
        <w:sdt>
          <w:sdtPr>
            <w:rPr>
              <w:rFonts w:ascii="Aptos" w:hAnsi="Aptos"/>
              <w:sz w:val="20"/>
              <w:szCs w:val="20"/>
            </w:rPr>
            <w:id w:val="240296076"/>
            <w:placeholder>
              <w:docPart w:val="E5288B0C90D947DC946258D7D313D324"/>
            </w:placeholder>
          </w:sdtPr>
          <w:sdtEndPr/>
          <w:sdtContent>
            <w:tc>
              <w:tcPr>
                <w:tcW w:w="4989" w:type="dxa"/>
              </w:tcPr>
              <w:p w14:paraId="1D68383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FD4EC1239CC4473CBB6691848A0D6F02"/>
              </w:placeholder>
            </w:sdtPr>
            <w:sdtEndPr/>
            <w:sdtContent>
              <w:p w14:paraId="4240FEA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2887097337914E17A519B6123F58A907"/>
            </w:placeholder>
          </w:sdtPr>
          <w:sdtEndPr/>
          <w:sdtContent>
            <w:tc>
              <w:tcPr>
                <w:tcW w:w="964" w:type="dxa"/>
              </w:tcPr>
              <w:p w14:paraId="5277203E"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75B3EA62381545CE8C5C8F800F850797"/>
              </w:placeholder>
            </w:sdtPr>
            <w:sdtEndPr/>
            <w:sdtContent>
              <w:p w14:paraId="3F1CCBD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999D4C5" w14:textId="77777777" w:rsidTr="00BC328D">
        <w:sdt>
          <w:sdtPr>
            <w:rPr>
              <w:rFonts w:ascii="Aptos" w:hAnsi="Aptos"/>
              <w:sz w:val="20"/>
              <w:szCs w:val="20"/>
            </w:rPr>
            <w:id w:val="1006645454"/>
            <w:placeholder>
              <w:docPart w:val="171000F8D3E44A1EAAFECED6204A97DE"/>
            </w:placeholder>
          </w:sdtPr>
          <w:sdtEndPr/>
          <w:sdtContent>
            <w:tc>
              <w:tcPr>
                <w:tcW w:w="4989" w:type="dxa"/>
              </w:tcPr>
              <w:p w14:paraId="0647BFF7"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E5434B852EE34D109804094DBD3BA06B"/>
              </w:placeholder>
            </w:sdtPr>
            <w:sdtEndPr/>
            <w:sdtContent>
              <w:p w14:paraId="099C0DB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2094BF000152421481D37C74E2E5995A"/>
            </w:placeholder>
          </w:sdtPr>
          <w:sdtEndPr/>
          <w:sdtContent>
            <w:tc>
              <w:tcPr>
                <w:tcW w:w="964" w:type="dxa"/>
              </w:tcPr>
              <w:p w14:paraId="42C62A86"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C223CB0206804B2AA1624BA875BA46D9"/>
              </w:placeholder>
            </w:sdtPr>
            <w:sdtEndPr/>
            <w:sdtContent>
              <w:p w14:paraId="475A2DB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22CCF43" w14:textId="77777777" w:rsidTr="00BC328D">
        <w:sdt>
          <w:sdtPr>
            <w:rPr>
              <w:rFonts w:ascii="Aptos" w:hAnsi="Aptos"/>
              <w:sz w:val="20"/>
              <w:szCs w:val="20"/>
            </w:rPr>
            <w:id w:val="833654896"/>
            <w:placeholder>
              <w:docPart w:val="EB8BC9923EF245889A119BC8342D405E"/>
            </w:placeholder>
          </w:sdtPr>
          <w:sdtEndPr/>
          <w:sdtContent>
            <w:tc>
              <w:tcPr>
                <w:tcW w:w="4989" w:type="dxa"/>
              </w:tcPr>
              <w:p w14:paraId="4D84885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6E3730EF789E47EF961B501CE42113CC"/>
              </w:placeholder>
            </w:sdtPr>
            <w:sdtEndPr/>
            <w:sdtContent>
              <w:p w14:paraId="706F7EB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2AAC348192A744D4B403AD742EEA1107"/>
            </w:placeholder>
          </w:sdtPr>
          <w:sdtEndPr/>
          <w:sdtContent>
            <w:tc>
              <w:tcPr>
                <w:tcW w:w="964" w:type="dxa"/>
              </w:tcPr>
              <w:p w14:paraId="005C4DA2"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784CE3158BFC4A3F8E91AE7949A2531E"/>
              </w:placeholder>
            </w:sdtPr>
            <w:sdtEndPr/>
            <w:sdtContent>
              <w:p w14:paraId="701AE0B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B546BFE" w14:textId="77777777" w:rsidTr="00BC328D">
        <w:sdt>
          <w:sdtPr>
            <w:rPr>
              <w:rFonts w:ascii="Aptos" w:hAnsi="Aptos"/>
              <w:sz w:val="20"/>
              <w:szCs w:val="20"/>
            </w:rPr>
            <w:id w:val="1297329695"/>
            <w:placeholder>
              <w:docPart w:val="431EA4FEDE4B459FA7C49790AABD67D2"/>
            </w:placeholder>
          </w:sdtPr>
          <w:sdtEndPr/>
          <w:sdtContent>
            <w:tc>
              <w:tcPr>
                <w:tcW w:w="4989" w:type="dxa"/>
              </w:tcPr>
              <w:p w14:paraId="1C18175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E7DC24B49BC24DC393097E7621B435FC"/>
              </w:placeholder>
            </w:sdtPr>
            <w:sdtEndPr/>
            <w:sdtContent>
              <w:p w14:paraId="6343D11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2DAFCAC95C714A93B19786304DD577C8"/>
            </w:placeholder>
          </w:sdtPr>
          <w:sdtEndPr/>
          <w:sdtContent>
            <w:tc>
              <w:tcPr>
                <w:tcW w:w="964" w:type="dxa"/>
              </w:tcPr>
              <w:p w14:paraId="3BBA89C6"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C2C8E88BD0EB41BF9DF394C784C5554B"/>
              </w:placeholder>
            </w:sdtPr>
            <w:sdtEndPr/>
            <w:sdtContent>
              <w:p w14:paraId="7E443FE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1776675" w14:textId="77777777" w:rsidTr="00BC328D">
        <w:sdt>
          <w:sdtPr>
            <w:rPr>
              <w:rFonts w:ascii="Aptos" w:hAnsi="Aptos"/>
              <w:sz w:val="20"/>
              <w:szCs w:val="20"/>
            </w:rPr>
            <w:id w:val="245698801"/>
            <w:placeholder>
              <w:docPart w:val="176A4F3DE1C1481EAD784408A8CE8735"/>
            </w:placeholder>
          </w:sdtPr>
          <w:sdtEndPr/>
          <w:sdtContent>
            <w:tc>
              <w:tcPr>
                <w:tcW w:w="4989" w:type="dxa"/>
                <w:tcBorders>
                  <w:bottom w:val="single" w:sz="12" w:space="0" w:color="auto"/>
                </w:tcBorders>
              </w:tcPr>
              <w:p w14:paraId="10BFB87B"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7C9E1FAF1DBF4664BBF0C70984004113"/>
              </w:placeholder>
            </w:sdtPr>
            <w:sdtEndPr/>
            <w:sdtContent>
              <w:p w14:paraId="26150BE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2471BA2B6B3C4634B14BEC57DC554118"/>
            </w:placeholder>
          </w:sdtPr>
          <w:sdtEndPr/>
          <w:sdtContent>
            <w:tc>
              <w:tcPr>
                <w:tcW w:w="964" w:type="dxa"/>
                <w:tcBorders>
                  <w:bottom w:val="single" w:sz="12" w:space="0" w:color="auto"/>
                </w:tcBorders>
              </w:tcPr>
              <w:p w14:paraId="107709EB"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41C4442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FD9B80D" w14:textId="77777777" w:rsidTr="00BC328D">
        <w:tc>
          <w:tcPr>
            <w:tcW w:w="4989" w:type="dxa"/>
            <w:tcBorders>
              <w:top w:val="single" w:sz="12" w:space="0" w:color="auto"/>
              <w:bottom w:val="single" w:sz="12" w:space="0" w:color="auto"/>
            </w:tcBorders>
            <w:shd w:val="clear" w:color="auto" w:fill="EEECE1" w:themeFill="background2"/>
          </w:tcPr>
          <w:p w14:paraId="7CA26B9E"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7E0799C9"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04A3AAEF"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15E1507E"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5E76D976"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10815EC2"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4E1CF89D"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487A8B75"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2044DAFA"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0C9169A3" w14:textId="77777777" w:rsidR="00CD2873" w:rsidRPr="006B71C0" w:rsidRDefault="00AF41DF"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418E4A43" w14:textId="77777777" w:rsidR="00CD2873" w:rsidRPr="006B71C0" w:rsidRDefault="00AF41DF"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0AC3C116"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12D32D2E" w14:textId="77777777" w:rsidR="00D52ED4" w:rsidRPr="006B71C0" w:rsidRDefault="00AF41DF"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4A78FC6D" w14:textId="77777777" w:rsidR="00D52ED4" w:rsidRPr="006B71C0" w:rsidRDefault="00AF41DF"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1E78BCB6" w14:textId="77777777" w:rsidR="00D52ED4" w:rsidRPr="006B71C0" w:rsidRDefault="00AF41DF"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893981D219744A12AFE22794212A7151"/>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18EC672A" w14:textId="77777777" w:rsidR="00D52ED4" w:rsidRPr="006B71C0" w:rsidRDefault="00AF41DF"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403E6FF4" w14:textId="77777777" w:rsidR="00CD2873" w:rsidRPr="006B71C0" w:rsidRDefault="00AF41DF"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3659B83C" w14:textId="77777777" w:rsidR="00D52ED4" w:rsidRPr="006B71C0" w:rsidRDefault="00AF41DF"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2AFDB269" w14:textId="77777777" w:rsidR="0028182A" w:rsidRPr="006B71C0" w:rsidRDefault="00AF41DF"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61B22D1A" w14:textId="77777777" w:rsidR="00EB43E5" w:rsidRPr="006B71C0" w:rsidRDefault="00AF41DF"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893981D219744A12AFE22794212A7151"/>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0B7918D0"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3FB99949" w14:textId="77777777" w:rsidR="00D52ED4" w:rsidRPr="006B71C0" w:rsidRDefault="00AF41DF"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4E3A686D" w14:textId="77777777" w:rsidR="00D52ED4" w:rsidRPr="006B71C0" w:rsidRDefault="00AF41DF"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893981D219744A12AFE22794212A7151"/>
          </w:placeholder>
        </w:sdtPr>
        <w:sdtEndPr/>
        <w:sdtContent>
          <w:r w:rsidR="00D52ED4" w:rsidRPr="006B71C0">
            <w:rPr>
              <w:rStyle w:val="CitaCar"/>
              <w:rFonts w:ascii="Aptos" w:hAnsi="Aptos"/>
            </w:rPr>
            <w:t>.....................................................</w:t>
          </w:r>
        </w:sdtContent>
      </w:sdt>
    </w:p>
    <w:p w14:paraId="31C4EE72" w14:textId="77777777" w:rsidR="00D52ED4" w:rsidRPr="006B71C0" w:rsidRDefault="00AF41DF"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AFC64E0" w14:textId="77777777" w:rsidR="00D52ED4" w:rsidRPr="006B71C0" w:rsidRDefault="00AF41DF"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6FB6E0EE"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55DFF888" w14:textId="77777777" w:rsidR="00D52ED4" w:rsidRPr="006B71C0" w:rsidRDefault="00AF41DF"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0C4E4CCE"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32E534AF"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1E22D9BE" w14:textId="77777777" w:rsidR="00CD2873" w:rsidRPr="006B71C0" w:rsidRDefault="00AF41DF"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A082265" w14:textId="77777777" w:rsidR="003D15A7" w:rsidRPr="006B71C0" w:rsidRDefault="00AF41DF"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51C4465"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0878D061"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1DDECC1E"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07495B31"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243C146F"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2FE8B18E"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0CF05627"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7B25C72B"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7356B4E1"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60660A1B" w14:textId="77777777" w:rsidR="00D52ED4" w:rsidRPr="006B71C0" w:rsidRDefault="00AF41DF"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59E9D14"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70FCD7FD" w14:textId="77777777" w:rsidR="00CD2873" w:rsidRPr="006B71C0" w:rsidRDefault="00AF41DF"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EF6E8F1" w14:textId="77777777" w:rsidR="00CD2873" w:rsidRDefault="00AF41DF"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51532BE8"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7EC8529F"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66169AD1"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0C3E23EA"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46F46F45"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2A5D8ACD"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61A2A10E"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370973F9"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00B2E1CA"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698CBD0D"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573D7E2E"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D1E8393"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6AA8893"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7465814"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00ADC798"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5CEBAE8"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6E521F7"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1F54AAE1"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0E2C4708"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53ADAC19"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893981D219744A12AFE22794212A7151"/>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48B02764"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28E4037E"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893981D219744A12AFE22794212A7151"/>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4E66BC49"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5652093F"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24398FBA"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4F4BA43E"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23E8B7EA"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31E45A3C"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20667B8D"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169E9C34"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5DDB3168"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3D035DA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452D186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E0DF27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281CCC2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73CFC74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051DF9D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A0591C7"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72B66ABD"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5B29C0A1"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6BCFD6F3"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1F7608CA"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0E3BDF10"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9E92CB3"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7164983B"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B30FB08"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611B3573"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6BDE6AEB"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4EB8BA06"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1FC54D60"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F362381"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AFCFE95"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26BF5134"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149AFEC7"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192CC554"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659AE15C"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01C468F5"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66FB2D02"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CFA93CC"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404E36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0A95E980"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342B949D"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06F11EF5"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6B3D614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CC93363"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3DC5341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16CD32A"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6EDC68D"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7AE6F652"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0984A599"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40D19129"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42BA9CAC"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C1956F7"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432A0B76"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3F067D84"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70A0E03"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57C879DB"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40F7AEA2"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B3F80" w14:textId="77777777" w:rsidR="0016105E" w:rsidRDefault="0016105E" w:rsidP="00CD2873">
      <w:r>
        <w:separator/>
      </w:r>
    </w:p>
  </w:endnote>
  <w:endnote w:type="continuationSeparator" w:id="0">
    <w:p w14:paraId="3A89E537" w14:textId="77777777" w:rsidR="0016105E" w:rsidRDefault="0016105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CEFF39B"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4C61809D"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96230" w14:textId="77777777" w:rsidR="0016105E" w:rsidRDefault="0016105E" w:rsidP="00CD2873">
      <w:r>
        <w:separator/>
      </w:r>
    </w:p>
  </w:footnote>
  <w:footnote w:type="continuationSeparator" w:id="0">
    <w:p w14:paraId="072A03F4" w14:textId="77777777" w:rsidR="0016105E" w:rsidRDefault="0016105E" w:rsidP="00CD2873">
      <w:r>
        <w:continuationSeparator/>
      </w:r>
    </w:p>
  </w:footnote>
  <w:footnote w:id="1">
    <w:p w14:paraId="1A9CC3C7"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0B0F5F18"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67BFDF3A"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6E3A729"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2690A9BC"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6CC62F9"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5C8FB"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2AEEC29E" wp14:editId="24ACF76D">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18F6C45"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EEC29E"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18F6C45"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05E"/>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6105E"/>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66827"/>
    <w:rsid w:val="00777B92"/>
    <w:rsid w:val="00793AC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63A88"/>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AF41DF"/>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F1DD4"/>
  <w15:docId w15:val="{9A49A088-CA6E-4919-ACB2-0D6F91D48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Obres%20i%20Manteniment\Q100%20URBANISME\Q134%20OBRES%20PUBLIQUES\Q149%20Espais%20urbans\Districte%20obert\2025%20PORTA%20JARDINS%20MORAGA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3981D219744A12AFE22794212A7151"/>
        <w:category>
          <w:name w:val="General"/>
          <w:gallery w:val="placeholder"/>
        </w:category>
        <w:types>
          <w:type w:val="bbPlcHdr"/>
        </w:types>
        <w:behaviors>
          <w:behavior w:val="content"/>
        </w:behaviors>
        <w:guid w:val="{D1B0B58B-4E40-413C-A5C7-033785368AC3}"/>
      </w:docPartPr>
      <w:docPartBody>
        <w:p w:rsidR="00DB25F1" w:rsidRDefault="00DB25F1">
          <w:pPr>
            <w:pStyle w:val="893981D219744A12AFE22794212A7151"/>
          </w:pPr>
          <w:r w:rsidRPr="00122E79">
            <w:rPr>
              <w:rStyle w:val="mfasiintens"/>
            </w:rPr>
            <w:t>Feu clic aquí per escriure text.</w:t>
          </w:r>
        </w:p>
      </w:docPartBody>
    </w:docPart>
    <w:docPart>
      <w:docPartPr>
        <w:name w:val="E3C988C72FDC4C64B4FC48D81F15C002"/>
        <w:category>
          <w:name w:val="General"/>
          <w:gallery w:val="placeholder"/>
        </w:category>
        <w:types>
          <w:type w:val="bbPlcHdr"/>
        </w:types>
        <w:behaviors>
          <w:behavior w:val="content"/>
        </w:behaviors>
        <w:guid w:val="{A46DEF78-B901-4284-9C5F-4A89E178D7D6}"/>
      </w:docPartPr>
      <w:docPartBody>
        <w:p w:rsidR="00DB25F1" w:rsidRDefault="00DB25F1">
          <w:pPr>
            <w:pStyle w:val="E3C988C72FDC4C64B4FC48D81F15C002"/>
          </w:pPr>
          <w:r w:rsidRPr="00122E79">
            <w:rPr>
              <w:rStyle w:val="mfasiintens"/>
            </w:rPr>
            <w:t>Feu clic aquí per escriure text.</w:t>
          </w:r>
        </w:p>
      </w:docPartBody>
    </w:docPart>
    <w:docPart>
      <w:docPartPr>
        <w:name w:val="780AF55F22D24B22906CEBC295C6247D"/>
        <w:category>
          <w:name w:val="General"/>
          <w:gallery w:val="placeholder"/>
        </w:category>
        <w:types>
          <w:type w:val="bbPlcHdr"/>
        </w:types>
        <w:behaviors>
          <w:behavior w:val="content"/>
        </w:behaviors>
        <w:guid w:val="{D6DA89C4-DA53-4B81-BB63-109D2375DA20}"/>
      </w:docPartPr>
      <w:docPartBody>
        <w:p w:rsidR="00DB25F1" w:rsidRDefault="00DB25F1">
          <w:pPr>
            <w:pStyle w:val="780AF55F22D24B22906CEBC295C6247D"/>
          </w:pPr>
          <w:r w:rsidRPr="00122E79">
            <w:rPr>
              <w:rStyle w:val="mfasiintens"/>
            </w:rPr>
            <w:t>Feu clic aquí per escriure text.</w:t>
          </w:r>
        </w:p>
      </w:docPartBody>
    </w:docPart>
    <w:docPart>
      <w:docPartPr>
        <w:name w:val="E5288B0C90D947DC946258D7D313D324"/>
        <w:category>
          <w:name w:val="General"/>
          <w:gallery w:val="placeholder"/>
        </w:category>
        <w:types>
          <w:type w:val="bbPlcHdr"/>
        </w:types>
        <w:behaviors>
          <w:behavior w:val="content"/>
        </w:behaviors>
        <w:guid w:val="{E53E281A-7316-4293-A7AC-2101BB6185BD}"/>
      </w:docPartPr>
      <w:docPartBody>
        <w:p w:rsidR="00DB25F1" w:rsidRDefault="00DB25F1">
          <w:pPr>
            <w:pStyle w:val="E5288B0C90D947DC946258D7D313D324"/>
          </w:pPr>
          <w:r w:rsidRPr="00122E79">
            <w:rPr>
              <w:rStyle w:val="mfasiintens"/>
            </w:rPr>
            <w:t>Feu clic aquí per escriure text.</w:t>
          </w:r>
        </w:p>
      </w:docPartBody>
    </w:docPart>
    <w:docPart>
      <w:docPartPr>
        <w:name w:val="FD4EC1239CC4473CBB6691848A0D6F02"/>
        <w:category>
          <w:name w:val="General"/>
          <w:gallery w:val="placeholder"/>
        </w:category>
        <w:types>
          <w:type w:val="bbPlcHdr"/>
        </w:types>
        <w:behaviors>
          <w:behavior w:val="content"/>
        </w:behaviors>
        <w:guid w:val="{D38A2A00-6D16-4A0D-A733-16F8731BAADE}"/>
      </w:docPartPr>
      <w:docPartBody>
        <w:p w:rsidR="00DB25F1" w:rsidRDefault="00DB25F1">
          <w:pPr>
            <w:pStyle w:val="FD4EC1239CC4473CBB6691848A0D6F02"/>
          </w:pPr>
          <w:r w:rsidRPr="00122E79">
            <w:rPr>
              <w:rStyle w:val="mfasiintens"/>
            </w:rPr>
            <w:t>Feu clic aquí per escriure text.</w:t>
          </w:r>
        </w:p>
      </w:docPartBody>
    </w:docPart>
    <w:docPart>
      <w:docPartPr>
        <w:name w:val="2887097337914E17A519B6123F58A907"/>
        <w:category>
          <w:name w:val="General"/>
          <w:gallery w:val="placeholder"/>
        </w:category>
        <w:types>
          <w:type w:val="bbPlcHdr"/>
        </w:types>
        <w:behaviors>
          <w:behavior w:val="content"/>
        </w:behaviors>
        <w:guid w:val="{A51C6A61-DC65-4BB3-BA33-74DD66329EEB}"/>
      </w:docPartPr>
      <w:docPartBody>
        <w:p w:rsidR="00DB25F1" w:rsidRDefault="00DB25F1">
          <w:pPr>
            <w:pStyle w:val="2887097337914E17A519B6123F58A907"/>
          </w:pPr>
          <w:r w:rsidRPr="00122E79">
            <w:rPr>
              <w:rStyle w:val="mfasiintens"/>
            </w:rPr>
            <w:t>Feu clic aquí per escriure text.</w:t>
          </w:r>
        </w:p>
      </w:docPartBody>
    </w:docPart>
    <w:docPart>
      <w:docPartPr>
        <w:name w:val="75B3EA62381545CE8C5C8F800F850797"/>
        <w:category>
          <w:name w:val="General"/>
          <w:gallery w:val="placeholder"/>
        </w:category>
        <w:types>
          <w:type w:val="bbPlcHdr"/>
        </w:types>
        <w:behaviors>
          <w:behavior w:val="content"/>
        </w:behaviors>
        <w:guid w:val="{905B8F38-54A7-4913-9632-E2C71474AB11}"/>
      </w:docPartPr>
      <w:docPartBody>
        <w:p w:rsidR="00DB25F1" w:rsidRDefault="00DB25F1">
          <w:pPr>
            <w:pStyle w:val="75B3EA62381545CE8C5C8F800F850797"/>
          </w:pPr>
          <w:r w:rsidRPr="00122E79">
            <w:rPr>
              <w:rStyle w:val="mfasiintens"/>
            </w:rPr>
            <w:t>Feu clic aquí per escriure text.</w:t>
          </w:r>
        </w:p>
      </w:docPartBody>
    </w:docPart>
    <w:docPart>
      <w:docPartPr>
        <w:name w:val="171000F8D3E44A1EAAFECED6204A97DE"/>
        <w:category>
          <w:name w:val="General"/>
          <w:gallery w:val="placeholder"/>
        </w:category>
        <w:types>
          <w:type w:val="bbPlcHdr"/>
        </w:types>
        <w:behaviors>
          <w:behavior w:val="content"/>
        </w:behaviors>
        <w:guid w:val="{43FB950F-5593-4977-B277-1AD42FDF8528}"/>
      </w:docPartPr>
      <w:docPartBody>
        <w:p w:rsidR="00DB25F1" w:rsidRDefault="00DB25F1">
          <w:pPr>
            <w:pStyle w:val="171000F8D3E44A1EAAFECED6204A97DE"/>
          </w:pPr>
          <w:r w:rsidRPr="00122E79">
            <w:rPr>
              <w:rStyle w:val="mfasiintens"/>
            </w:rPr>
            <w:t>Feu clic aquí per escriure text.</w:t>
          </w:r>
        </w:p>
      </w:docPartBody>
    </w:docPart>
    <w:docPart>
      <w:docPartPr>
        <w:name w:val="E5434B852EE34D109804094DBD3BA06B"/>
        <w:category>
          <w:name w:val="General"/>
          <w:gallery w:val="placeholder"/>
        </w:category>
        <w:types>
          <w:type w:val="bbPlcHdr"/>
        </w:types>
        <w:behaviors>
          <w:behavior w:val="content"/>
        </w:behaviors>
        <w:guid w:val="{F6F22E3F-0D99-44C7-B71E-D2E747EC6233}"/>
      </w:docPartPr>
      <w:docPartBody>
        <w:p w:rsidR="00DB25F1" w:rsidRDefault="00DB25F1">
          <w:pPr>
            <w:pStyle w:val="E5434B852EE34D109804094DBD3BA06B"/>
          </w:pPr>
          <w:r w:rsidRPr="00122E79">
            <w:rPr>
              <w:rStyle w:val="mfasiintens"/>
            </w:rPr>
            <w:t>Feu clic aquí per escriure text.</w:t>
          </w:r>
        </w:p>
      </w:docPartBody>
    </w:docPart>
    <w:docPart>
      <w:docPartPr>
        <w:name w:val="2094BF000152421481D37C74E2E5995A"/>
        <w:category>
          <w:name w:val="General"/>
          <w:gallery w:val="placeholder"/>
        </w:category>
        <w:types>
          <w:type w:val="bbPlcHdr"/>
        </w:types>
        <w:behaviors>
          <w:behavior w:val="content"/>
        </w:behaviors>
        <w:guid w:val="{E42CD1D8-5706-4ECD-B60B-F5C2B51EFEE2}"/>
      </w:docPartPr>
      <w:docPartBody>
        <w:p w:rsidR="00DB25F1" w:rsidRDefault="00DB25F1">
          <w:pPr>
            <w:pStyle w:val="2094BF000152421481D37C74E2E5995A"/>
          </w:pPr>
          <w:r w:rsidRPr="00122E79">
            <w:rPr>
              <w:rStyle w:val="mfasiintens"/>
            </w:rPr>
            <w:t>Feu clic aquí per escriure text.</w:t>
          </w:r>
        </w:p>
      </w:docPartBody>
    </w:docPart>
    <w:docPart>
      <w:docPartPr>
        <w:name w:val="C223CB0206804B2AA1624BA875BA46D9"/>
        <w:category>
          <w:name w:val="General"/>
          <w:gallery w:val="placeholder"/>
        </w:category>
        <w:types>
          <w:type w:val="bbPlcHdr"/>
        </w:types>
        <w:behaviors>
          <w:behavior w:val="content"/>
        </w:behaviors>
        <w:guid w:val="{464E8990-56C6-4CA7-935F-36A7A5B1F4C8}"/>
      </w:docPartPr>
      <w:docPartBody>
        <w:p w:rsidR="00DB25F1" w:rsidRDefault="00DB25F1">
          <w:pPr>
            <w:pStyle w:val="C223CB0206804B2AA1624BA875BA46D9"/>
          </w:pPr>
          <w:r w:rsidRPr="00122E79">
            <w:rPr>
              <w:rStyle w:val="mfasiintens"/>
            </w:rPr>
            <w:t>Feu clic aquí per escriure text.</w:t>
          </w:r>
        </w:p>
      </w:docPartBody>
    </w:docPart>
    <w:docPart>
      <w:docPartPr>
        <w:name w:val="EB8BC9923EF245889A119BC8342D405E"/>
        <w:category>
          <w:name w:val="General"/>
          <w:gallery w:val="placeholder"/>
        </w:category>
        <w:types>
          <w:type w:val="bbPlcHdr"/>
        </w:types>
        <w:behaviors>
          <w:behavior w:val="content"/>
        </w:behaviors>
        <w:guid w:val="{BCEC68C3-1CB2-42CC-A4CB-98BBE3F1B388}"/>
      </w:docPartPr>
      <w:docPartBody>
        <w:p w:rsidR="00DB25F1" w:rsidRDefault="00DB25F1">
          <w:pPr>
            <w:pStyle w:val="EB8BC9923EF245889A119BC8342D405E"/>
          </w:pPr>
          <w:r w:rsidRPr="00122E79">
            <w:rPr>
              <w:rStyle w:val="mfasiintens"/>
            </w:rPr>
            <w:t>Feu clic aquí per escriure text.</w:t>
          </w:r>
        </w:p>
      </w:docPartBody>
    </w:docPart>
    <w:docPart>
      <w:docPartPr>
        <w:name w:val="6E3730EF789E47EF961B501CE42113CC"/>
        <w:category>
          <w:name w:val="General"/>
          <w:gallery w:val="placeholder"/>
        </w:category>
        <w:types>
          <w:type w:val="bbPlcHdr"/>
        </w:types>
        <w:behaviors>
          <w:behavior w:val="content"/>
        </w:behaviors>
        <w:guid w:val="{6846004A-6E5F-4A70-B4E3-174F9E52EB3A}"/>
      </w:docPartPr>
      <w:docPartBody>
        <w:p w:rsidR="00DB25F1" w:rsidRDefault="00DB25F1">
          <w:pPr>
            <w:pStyle w:val="6E3730EF789E47EF961B501CE42113CC"/>
          </w:pPr>
          <w:r w:rsidRPr="00122E79">
            <w:rPr>
              <w:rStyle w:val="mfasiintens"/>
            </w:rPr>
            <w:t>Feu clic aquí per escriure text.</w:t>
          </w:r>
        </w:p>
      </w:docPartBody>
    </w:docPart>
    <w:docPart>
      <w:docPartPr>
        <w:name w:val="2AAC348192A744D4B403AD742EEA1107"/>
        <w:category>
          <w:name w:val="General"/>
          <w:gallery w:val="placeholder"/>
        </w:category>
        <w:types>
          <w:type w:val="bbPlcHdr"/>
        </w:types>
        <w:behaviors>
          <w:behavior w:val="content"/>
        </w:behaviors>
        <w:guid w:val="{AAA6CA99-5E76-41F8-A123-8718E21FC2D3}"/>
      </w:docPartPr>
      <w:docPartBody>
        <w:p w:rsidR="00DB25F1" w:rsidRDefault="00DB25F1">
          <w:pPr>
            <w:pStyle w:val="2AAC348192A744D4B403AD742EEA1107"/>
          </w:pPr>
          <w:r w:rsidRPr="00122E79">
            <w:rPr>
              <w:rStyle w:val="mfasiintens"/>
            </w:rPr>
            <w:t>Feu clic aquí per escriure text.</w:t>
          </w:r>
        </w:p>
      </w:docPartBody>
    </w:docPart>
    <w:docPart>
      <w:docPartPr>
        <w:name w:val="784CE3158BFC4A3F8E91AE7949A2531E"/>
        <w:category>
          <w:name w:val="General"/>
          <w:gallery w:val="placeholder"/>
        </w:category>
        <w:types>
          <w:type w:val="bbPlcHdr"/>
        </w:types>
        <w:behaviors>
          <w:behavior w:val="content"/>
        </w:behaviors>
        <w:guid w:val="{0AC03C16-EEF8-4BEE-A3B4-D7F8A5995009}"/>
      </w:docPartPr>
      <w:docPartBody>
        <w:p w:rsidR="00DB25F1" w:rsidRDefault="00DB25F1">
          <w:pPr>
            <w:pStyle w:val="784CE3158BFC4A3F8E91AE7949A2531E"/>
          </w:pPr>
          <w:r w:rsidRPr="00122E79">
            <w:rPr>
              <w:rStyle w:val="mfasiintens"/>
            </w:rPr>
            <w:t>Feu clic aquí per escriure text.</w:t>
          </w:r>
        </w:p>
      </w:docPartBody>
    </w:docPart>
    <w:docPart>
      <w:docPartPr>
        <w:name w:val="431EA4FEDE4B459FA7C49790AABD67D2"/>
        <w:category>
          <w:name w:val="General"/>
          <w:gallery w:val="placeholder"/>
        </w:category>
        <w:types>
          <w:type w:val="bbPlcHdr"/>
        </w:types>
        <w:behaviors>
          <w:behavior w:val="content"/>
        </w:behaviors>
        <w:guid w:val="{1684A92B-E714-4AEC-B6F3-77ED78A0519E}"/>
      </w:docPartPr>
      <w:docPartBody>
        <w:p w:rsidR="00DB25F1" w:rsidRDefault="00DB25F1">
          <w:pPr>
            <w:pStyle w:val="431EA4FEDE4B459FA7C49790AABD67D2"/>
          </w:pPr>
          <w:r w:rsidRPr="00122E79">
            <w:rPr>
              <w:rStyle w:val="mfasiintens"/>
            </w:rPr>
            <w:t>Feu clic aquí per escriure text.</w:t>
          </w:r>
        </w:p>
      </w:docPartBody>
    </w:docPart>
    <w:docPart>
      <w:docPartPr>
        <w:name w:val="E7DC24B49BC24DC393097E7621B435FC"/>
        <w:category>
          <w:name w:val="General"/>
          <w:gallery w:val="placeholder"/>
        </w:category>
        <w:types>
          <w:type w:val="bbPlcHdr"/>
        </w:types>
        <w:behaviors>
          <w:behavior w:val="content"/>
        </w:behaviors>
        <w:guid w:val="{80D8912B-3F13-4AD9-8640-D4580A26AB9F}"/>
      </w:docPartPr>
      <w:docPartBody>
        <w:p w:rsidR="00DB25F1" w:rsidRDefault="00DB25F1">
          <w:pPr>
            <w:pStyle w:val="E7DC24B49BC24DC393097E7621B435FC"/>
          </w:pPr>
          <w:r w:rsidRPr="00122E79">
            <w:rPr>
              <w:rStyle w:val="mfasiintens"/>
            </w:rPr>
            <w:t>Feu clic aquí per escriure text.</w:t>
          </w:r>
        </w:p>
      </w:docPartBody>
    </w:docPart>
    <w:docPart>
      <w:docPartPr>
        <w:name w:val="2DAFCAC95C714A93B19786304DD577C8"/>
        <w:category>
          <w:name w:val="General"/>
          <w:gallery w:val="placeholder"/>
        </w:category>
        <w:types>
          <w:type w:val="bbPlcHdr"/>
        </w:types>
        <w:behaviors>
          <w:behavior w:val="content"/>
        </w:behaviors>
        <w:guid w:val="{2783C159-A8CE-4DDB-858D-70C862BFDA94}"/>
      </w:docPartPr>
      <w:docPartBody>
        <w:p w:rsidR="00DB25F1" w:rsidRDefault="00DB25F1">
          <w:pPr>
            <w:pStyle w:val="2DAFCAC95C714A93B19786304DD577C8"/>
          </w:pPr>
          <w:r w:rsidRPr="00122E79">
            <w:rPr>
              <w:rStyle w:val="mfasiintens"/>
            </w:rPr>
            <w:t>Feu clic aquí per escriure text.</w:t>
          </w:r>
        </w:p>
      </w:docPartBody>
    </w:docPart>
    <w:docPart>
      <w:docPartPr>
        <w:name w:val="C2C8E88BD0EB41BF9DF394C784C5554B"/>
        <w:category>
          <w:name w:val="General"/>
          <w:gallery w:val="placeholder"/>
        </w:category>
        <w:types>
          <w:type w:val="bbPlcHdr"/>
        </w:types>
        <w:behaviors>
          <w:behavior w:val="content"/>
        </w:behaviors>
        <w:guid w:val="{5D065DF8-E5ED-477F-B843-D1E3E7C2EC91}"/>
      </w:docPartPr>
      <w:docPartBody>
        <w:p w:rsidR="00DB25F1" w:rsidRDefault="00DB25F1">
          <w:pPr>
            <w:pStyle w:val="C2C8E88BD0EB41BF9DF394C784C5554B"/>
          </w:pPr>
          <w:r w:rsidRPr="00122E79">
            <w:rPr>
              <w:rStyle w:val="mfasiintens"/>
            </w:rPr>
            <w:t>Feu clic aquí per escriure text.</w:t>
          </w:r>
        </w:p>
      </w:docPartBody>
    </w:docPart>
    <w:docPart>
      <w:docPartPr>
        <w:name w:val="176A4F3DE1C1481EAD784408A8CE8735"/>
        <w:category>
          <w:name w:val="General"/>
          <w:gallery w:val="placeholder"/>
        </w:category>
        <w:types>
          <w:type w:val="bbPlcHdr"/>
        </w:types>
        <w:behaviors>
          <w:behavior w:val="content"/>
        </w:behaviors>
        <w:guid w:val="{C6A5BA43-A7AB-4F4D-8B75-53C10DE45539}"/>
      </w:docPartPr>
      <w:docPartBody>
        <w:p w:rsidR="00DB25F1" w:rsidRDefault="00DB25F1">
          <w:pPr>
            <w:pStyle w:val="176A4F3DE1C1481EAD784408A8CE8735"/>
          </w:pPr>
          <w:r w:rsidRPr="00122E79">
            <w:rPr>
              <w:rStyle w:val="mfasiintens"/>
            </w:rPr>
            <w:t>Feu clic aquí per escriure text.</w:t>
          </w:r>
        </w:p>
      </w:docPartBody>
    </w:docPart>
    <w:docPart>
      <w:docPartPr>
        <w:name w:val="7C9E1FAF1DBF4664BBF0C70984004113"/>
        <w:category>
          <w:name w:val="General"/>
          <w:gallery w:val="placeholder"/>
        </w:category>
        <w:types>
          <w:type w:val="bbPlcHdr"/>
        </w:types>
        <w:behaviors>
          <w:behavior w:val="content"/>
        </w:behaviors>
        <w:guid w:val="{AE43DF1C-605A-47D2-A9B8-F17816D57898}"/>
      </w:docPartPr>
      <w:docPartBody>
        <w:p w:rsidR="00DB25F1" w:rsidRDefault="00DB25F1">
          <w:pPr>
            <w:pStyle w:val="7C9E1FAF1DBF4664BBF0C70984004113"/>
          </w:pPr>
          <w:r w:rsidRPr="00122E79">
            <w:rPr>
              <w:rStyle w:val="mfasiintens"/>
            </w:rPr>
            <w:t>Feu clic aquí per escriure text.</w:t>
          </w:r>
        </w:p>
      </w:docPartBody>
    </w:docPart>
    <w:docPart>
      <w:docPartPr>
        <w:name w:val="2471BA2B6B3C4634B14BEC57DC554118"/>
        <w:category>
          <w:name w:val="General"/>
          <w:gallery w:val="placeholder"/>
        </w:category>
        <w:types>
          <w:type w:val="bbPlcHdr"/>
        </w:types>
        <w:behaviors>
          <w:behavior w:val="content"/>
        </w:behaviors>
        <w:guid w:val="{28854826-9E32-4E87-8AF7-CD1E9BAF061D}"/>
      </w:docPartPr>
      <w:docPartBody>
        <w:p w:rsidR="00DB25F1" w:rsidRDefault="00DB25F1">
          <w:pPr>
            <w:pStyle w:val="2471BA2B6B3C4634B14BEC57DC554118"/>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5F1"/>
    <w:rsid w:val="00766827"/>
    <w:rsid w:val="00863A88"/>
    <w:rsid w:val="00DB25F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893981D219744A12AFE22794212A7151">
    <w:name w:val="893981D219744A12AFE22794212A7151"/>
  </w:style>
  <w:style w:type="paragraph" w:customStyle="1" w:styleId="E3C988C72FDC4C64B4FC48D81F15C002">
    <w:name w:val="E3C988C72FDC4C64B4FC48D81F15C002"/>
  </w:style>
  <w:style w:type="paragraph" w:customStyle="1" w:styleId="780AF55F22D24B22906CEBC295C6247D">
    <w:name w:val="780AF55F22D24B22906CEBC295C6247D"/>
  </w:style>
  <w:style w:type="paragraph" w:customStyle="1" w:styleId="E5288B0C90D947DC946258D7D313D324">
    <w:name w:val="E5288B0C90D947DC946258D7D313D324"/>
  </w:style>
  <w:style w:type="paragraph" w:customStyle="1" w:styleId="FD4EC1239CC4473CBB6691848A0D6F02">
    <w:name w:val="FD4EC1239CC4473CBB6691848A0D6F02"/>
  </w:style>
  <w:style w:type="paragraph" w:customStyle="1" w:styleId="2887097337914E17A519B6123F58A907">
    <w:name w:val="2887097337914E17A519B6123F58A907"/>
  </w:style>
  <w:style w:type="paragraph" w:customStyle="1" w:styleId="75B3EA62381545CE8C5C8F800F850797">
    <w:name w:val="75B3EA62381545CE8C5C8F800F850797"/>
  </w:style>
  <w:style w:type="paragraph" w:customStyle="1" w:styleId="171000F8D3E44A1EAAFECED6204A97DE">
    <w:name w:val="171000F8D3E44A1EAAFECED6204A97DE"/>
  </w:style>
  <w:style w:type="paragraph" w:customStyle="1" w:styleId="E5434B852EE34D109804094DBD3BA06B">
    <w:name w:val="E5434B852EE34D109804094DBD3BA06B"/>
  </w:style>
  <w:style w:type="paragraph" w:customStyle="1" w:styleId="2094BF000152421481D37C74E2E5995A">
    <w:name w:val="2094BF000152421481D37C74E2E5995A"/>
  </w:style>
  <w:style w:type="paragraph" w:customStyle="1" w:styleId="C223CB0206804B2AA1624BA875BA46D9">
    <w:name w:val="C223CB0206804B2AA1624BA875BA46D9"/>
  </w:style>
  <w:style w:type="paragraph" w:customStyle="1" w:styleId="EB8BC9923EF245889A119BC8342D405E">
    <w:name w:val="EB8BC9923EF245889A119BC8342D405E"/>
  </w:style>
  <w:style w:type="paragraph" w:customStyle="1" w:styleId="6E3730EF789E47EF961B501CE42113CC">
    <w:name w:val="6E3730EF789E47EF961B501CE42113CC"/>
  </w:style>
  <w:style w:type="paragraph" w:customStyle="1" w:styleId="2AAC348192A744D4B403AD742EEA1107">
    <w:name w:val="2AAC348192A744D4B403AD742EEA1107"/>
  </w:style>
  <w:style w:type="paragraph" w:customStyle="1" w:styleId="784CE3158BFC4A3F8E91AE7949A2531E">
    <w:name w:val="784CE3158BFC4A3F8E91AE7949A2531E"/>
  </w:style>
  <w:style w:type="paragraph" w:customStyle="1" w:styleId="431EA4FEDE4B459FA7C49790AABD67D2">
    <w:name w:val="431EA4FEDE4B459FA7C49790AABD67D2"/>
  </w:style>
  <w:style w:type="paragraph" w:customStyle="1" w:styleId="E7DC24B49BC24DC393097E7621B435FC">
    <w:name w:val="E7DC24B49BC24DC393097E7621B435FC"/>
  </w:style>
  <w:style w:type="paragraph" w:customStyle="1" w:styleId="2DAFCAC95C714A93B19786304DD577C8">
    <w:name w:val="2DAFCAC95C714A93B19786304DD577C8"/>
  </w:style>
  <w:style w:type="paragraph" w:customStyle="1" w:styleId="C2C8E88BD0EB41BF9DF394C784C5554B">
    <w:name w:val="C2C8E88BD0EB41BF9DF394C784C5554B"/>
  </w:style>
  <w:style w:type="paragraph" w:customStyle="1" w:styleId="176A4F3DE1C1481EAD784408A8CE8735">
    <w:name w:val="176A4F3DE1C1481EAD784408A8CE8735"/>
  </w:style>
  <w:style w:type="paragraph" w:customStyle="1" w:styleId="7C9E1FAF1DBF4664BBF0C70984004113">
    <w:name w:val="7C9E1FAF1DBF4664BBF0C70984004113"/>
  </w:style>
  <w:style w:type="paragraph" w:customStyle="1" w:styleId="2471BA2B6B3C4634B14BEC57DC554118">
    <w:name w:val="2471BA2B6B3C4634B14BEC57DC5541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TotalTime>
  <Pages>9</Pages>
  <Words>4201</Words>
  <Characters>24200</Characters>
  <Application>Microsoft Office Word</Application>
  <DocSecurity>0</DocSecurity>
  <Lines>3025</Lines>
  <Paragraphs>1893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ALVAREZ MUÑOZ, JOAQUIN</cp:lastModifiedBy>
  <cp:revision>2</cp:revision>
  <cp:lastPrinted>2023-11-07T12:28:00Z</cp:lastPrinted>
  <dcterms:created xsi:type="dcterms:W3CDTF">2025-10-29T15:45:00Z</dcterms:created>
  <dcterms:modified xsi:type="dcterms:W3CDTF">2025-11-05T12:18:00Z</dcterms:modified>
</cp:coreProperties>
</file>