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1A1A4"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A22E971" w14:textId="77777777" w:rsidR="00CD2873" w:rsidRPr="006B71C0" w:rsidRDefault="00CD2873" w:rsidP="00CD2873">
      <w:pPr>
        <w:pStyle w:val="Textindependent"/>
        <w:jc w:val="center"/>
        <w:rPr>
          <w:rFonts w:ascii="Aptos" w:hAnsi="Aptos"/>
          <w:b/>
          <w:sz w:val="20"/>
          <w:szCs w:val="20"/>
        </w:rPr>
      </w:pPr>
    </w:p>
    <w:p w14:paraId="38627E3A" w14:textId="77777777" w:rsidR="00CD2873" w:rsidRPr="006B71C0" w:rsidRDefault="00CD2873" w:rsidP="00CD2873">
      <w:pPr>
        <w:rPr>
          <w:rFonts w:ascii="Aptos" w:hAnsi="Aptos" w:cs="Arial"/>
          <w:b/>
          <w:sz w:val="20"/>
          <w:szCs w:val="20"/>
        </w:rPr>
      </w:pPr>
    </w:p>
    <w:p w14:paraId="3591394F"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F77892C850DC4E93948E9CEA5D865740"/>
          </w:placeholder>
          <w:showingPlcHdr/>
        </w:sdt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F77892C850DC4E93948E9CEA5D865740"/>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F77892C850DC4E93948E9CEA5D865740"/>
          </w:placeholder>
          <w:showingPlcHdr/>
        </w:sdt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F77892C850DC4E93948E9CEA5D865740"/>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F77892C850DC4E93948E9CEA5D865740"/>
          </w:placeholder>
        </w:sdt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1F50550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65E2847" w14:textId="77777777" w:rsidTr="00A57B4F">
        <w:trPr>
          <w:trHeight w:val="340"/>
        </w:trPr>
        <w:tc>
          <w:tcPr>
            <w:tcW w:w="8612" w:type="dxa"/>
            <w:vAlign w:val="center"/>
          </w:tcPr>
          <w:p w14:paraId="67DBCD41" w14:textId="32B24E69"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F77892C850DC4E93948E9CEA5D865740"/>
                </w:placeholder>
              </w:sdtPr>
              <w:sdtContent>
                <w:r w:rsidR="00F2190B" w:rsidRPr="00F2190B">
                  <w:rPr>
                    <w:rFonts w:ascii="Aptos" w:hAnsi="Aptos"/>
                    <w:b/>
                    <w:bCs/>
                    <w:i/>
                    <w:iCs/>
                    <w:color w:val="365F91" w:themeColor="accent1" w:themeShade="BF"/>
                    <w:sz w:val="20"/>
                  </w:rPr>
                  <w:t>001_P2503138</w:t>
                </w:r>
              </w:sdtContent>
            </w:sdt>
          </w:p>
        </w:tc>
      </w:tr>
      <w:tr w:rsidR="00CD2873" w:rsidRPr="006B71C0" w14:paraId="3DD8A52F" w14:textId="77777777" w:rsidTr="00A57B4F">
        <w:trPr>
          <w:trHeight w:val="547"/>
        </w:trPr>
        <w:tc>
          <w:tcPr>
            <w:tcW w:w="8612" w:type="dxa"/>
          </w:tcPr>
          <w:p w14:paraId="153C1AB1" w14:textId="422B260C"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F77892C850DC4E93948E9CEA5D865740"/>
                </w:placeholder>
              </w:sdtPr>
              <w:sdtContent>
                <w:r w:rsidR="00F2190B" w:rsidRPr="00F2190B">
                  <w:rPr>
                    <w:rFonts w:ascii="Aptos" w:hAnsi="Aptos"/>
                    <w:b/>
                    <w:bCs/>
                    <w:i/>
                    <w:iCs/>
                    <w:color w:val="365F91" w:themeColor="accent1" w:themeShade="BF"/>
                    <w:sz w:val="20"/>
                  </w:rPr>
                  <w:t>Subministrament de bancs i cadires al Districte de Sarrià-Sant Gervasi</w:t>
                </w:r>
              </w:sdtContent>
            </w:sdt>
          </w:p>
        </w:tc>
      </w:tr>
      <w:tr w:rsidR="00A13471" w:rsidRPr="006B71C0" w14:paraId="0009F0BF" w14:textId="77777777" w:rsidTr="005A7CB0">
        <w:trPr>
          <w:trHeight w:val="397"/>
        </w:trPr>
        <w:tc>
          <w:tcPr>
            <w:tcW w:w="8612" w:type="dxa"/>
            <w:vAlign w:val="center"/>
          </w:tcPr>
          <w:p w14:paraId="3B45CE59" w14:textId="3B75EDC0"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Content>
                <w:r w:rsidR="002F3BEA">
                  <w:rPr>
                    <w:rFonts w:ascii="MS Gothic" w:eastAsia="MS Gothic" w:hAnsi="MS Gothic" w:cs="Arial" w:hint="eastAsia"/>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8657CA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086B94B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2342E20" w14:textId="77777777" w:rsidR="00CD2873" w:rsidRPr="006B71C0" w:rsidRDefault="00CD2873" w:rsidP="00CD2873">
      <w:pPr>
        <w:rPr>
          <w:rFonts w:ascii="Aptos" w:hAnsi="Aptos" w:cs="Arial"/>
          <w:sz w:val="20"/>
          <w:szCs w:val="20"/>
        </w:rPr>
      </w:pPr>
    </w:p>
    <w:p w14:paraId="46DA5184"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F77892C850DC4E93948E9CEA5D865740"/>
          </w:placeholder>
        </w:sdt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40761F0D"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F77892C850DC4E93948E9CEA5D865740"/>
          </w:placeholder>
        </w:sdtPr>
        <w:sdtContent>
          <w:r w:rsidR="00764A97" w:rsidRPr="006B71C0">
            <w:rPr>
              <w:rStyle w:val="mfasiintens"/>
              <w:rFonts w:ascii="Aptos" w:hAnsi="Aptos"/>
            </w:rPr>
            <w:t>00</w:t>
          </w:r>
        </w:sdtContent>
      </w:sdt>
      <w:r w:rsidRPr="006B71C0">
        <w:rPr>
          <w:rFonts w:ascii="Aptos" w:hAnsi="Aptos" w:cs="Arial"/>
          <w:sz w:val="20"/>
          <w:szCs w:val="20"/>
        </w:rPr>
        <w:t xml:space="preserve"> %</w:t>
      </w:r>
    </w:p>
    <w:p w14:paraId="0E92175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F77892C850DC4E93948E9CEA5D865740"/>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596CB8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F77892C850DC4E93948E9CEA5D865740"/>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50B1990" w14:textId="77777777" w:rsidR="00CD2873" w:rsidRPr="006B71C0" w:rsidRDefault="00CD2873" w:rsidP="00CD2873">
      <w:pPr>
        <w:rPr>
          <w:rFonts w:ascii="Aptos" w:hAnsi="Aptos" w:cs="Arial"/>
          <w:sz w:val="20"/>
          <w:szCs w:val="20"/>
        </w:rPr>
      </w:pPr>
    </w:p>
    <w:p w14:paraId="25E09E8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52D71A3" w14:textId="77777777" w:rsidR="00CD2873" w:rsidRPr="006B71C0" w:rsidRDefault="00CD2873" w:rsidP="00CD2873">
      <w:pPr>
        <w:rPr>
          <w:rFonts w:ascii="Aptos" w:hAnsi="Aptos" w:cs="Arial"/>
          <w:sz w:val="20"/>
          <w:szCs w:val="20"/>
        </w:rPr>
      </w:pPr>
    </w:p>
    <w:p w14:paraId="2B6D4B97"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F7FDE733B4BA4CD0894BDFCEA5C5110D"/>
          </w:placeholder>
          <w:showingPlcHdr/>
        </w:sdtPr>
        <w:sdtContent>
          <w:r w:rsidRPr="006B71C0">
            <w:rPr>
              <w:rStyle w:val="mfasiintens"/>
              <w:rFonts w:ascii="Aptos" w:hAnsi="Aptos"/>
            </w:rPr>
            <w:t>Feu clic aquí per escriure text.</w:t>
          </w:r>
        </w:sdtContent>
      </w:sdt>
    </w:p>
    <w:p w14:paraId="1AF99D60"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75172438"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0C7C511B"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3D568F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D287F8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5B0656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B2F3634"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4D3F2030"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9C2AD3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B00D610" w14:textId="77777777" w:rsidTr="00BC328D">
        <w:sdt>
          <w:sdtPr>
            <w:rPr>
              <w:rFonts w:ascii="Aptos" w:hAnsi="Aptos"/>
              <w:sz w:val="20"/>
              <w:szCs w:val="20"/>
            </w:rPr>
            <w:id w:val="669141610"/>
            <w:placeholder>
              <w:docPart w:val="1BF20E818B0147558857C00F244D316A"/>
            </w:placeholder>
            <w:showingPlcHdr/>
          </w:sdtPr>
          <w:sdtContent>
            <w:tc>
              <w:tcPr>
                <w:tcW w:w="4989" w:type="dxa"/>
                <w:tcBorders>
                  <w:top w:val="single" w:sz="12" w:space="0" w:color="auto"/>
                </w:tcBorders>
              </w:tcPr>
              <w:p w14:paraId="184033C8"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1BF20E818B0147558857C00F244D316A"/>
              </w:placeholder>
            </w:sdtPr>
            <w:sdtContent>
              <w:p w14:paraId="720F314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1BF20E818B0147558857C00F244D316A"/>
            </w:placeholder>
          </w:sdtPr>
          <w:sdtContent>
            <w:tc>
              <w:tcPr>
                <w:tcW w:w="964" w:type="dxa"/>
                <w:tcBorders>
                  <w:top w:val="single" w:sz="12" w:space="0" w:color="auto"/>
                </w:tcBorders>
              </w:tcPr>
              <w:p w14:paraId="4BE1944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1BF20E818B0147558857C00F244D316A"/>
              </w:placeholder>
            </w:sdtPr>
            <w:sdtContent>
              <w:p w14:paraId="2801756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B95CBE2" w14:textId="77777777" w:rsidTr="00BC328D">
        <w:sdt>
          <w:sdtPr>
            <w:rPr>
              <w:rFonts w:ascii="Aptos" w:hAnsi="Aptos"/>
              <w:sz w:val="20"/>
              <w:szCs w:val="20"/>
            </w:rPr>
            <w:id w:val="240296076"/>
            <w:placeholder>
              <w:docPart w:val="409496215D6844189448E42018CE81A5"/>
            </w:placeholder>
          </w:sdtPr>
          <w:sdtContent>
            <w:tc>
              <w:tcPr>
                <w:tcW w:w="4989" w:type="dxa"/>
              </w:tcPr>
              <w:p w14:paraId="4A211D1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88C1C749D00F403B8FD6158D4526A984"/>
              </w:placeholder>
            </w:sdtPr>
            <w:sdtContent>
              <w:p w14:paraId="73670B0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F56E97619F084E7896D8F79BA097471B"/>
            </w:placeholder>
          </w:sdtPr>
          <w:sdtContent>
            <w:tc>
              <w:tcPr>
                <w:tcW w:w="964" w:type="dxa"/>
              </w:tcPr>
              <w:p w14:paraId="531EBA1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4DB126E38E324F3E9C190813BFC9DA2E"/>
              </w:placeholder>
            </w:sdtPr>
            <w:sdtContent>
              <w:p w14:paraId="5CD53D1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C3EDF40" w14:textId="77777777" w:rsidTr="00BC328D">
        <w:sdt>
          <w:sdtPr>
            <w:rPr>
              <w:rFonts w:ascii="Aptos" w:hAnsi="Aptos"/>
              <w:sz w:val="20"/>
              <w:szCs w:val="20"/>
            </w:rPr>
            <w:id w:val="1006645454"/>
            <w:placeholder>
              <w:docPart w:val="7E227496D92748D6BEE80F728DBDCF2F"/>
            </w:placeholder>
          </w:sdtPr>
          <w:sdtContent>
            <w:tc>
              <w:tcPr>
                <w:tcW w:w="4989" w:type="dxa"/>
              </w:tcPr>
              <w:p w14:paraId="3CBB9B3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03B648DD1CE24ACA8D8AE66E08756A23"/>
              </w:placeholder>
            </w:sdtPr>
            <w:sdtContent>
              <w:p w14:paraId="043E0EB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3768048ADD854FF5A2483C3B5017C836"/>
            </w:placeholder>
          </w:sdtPr>
          <w:sdtContent>
            <w:tc>
              <w:tcPr>
                <w:tcW w:w="964" w:type="dxa"/>
              </w:tcPr>
              <w:p w14:paraId="5BC6F00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4B0C975A57BF4FF6905501BC85C0CD92"/>
              </w:placeholder>
            </w:sdtPr>
            <w:sdtContent>
              <w:p w14:paraId="79F3E2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24CFC41" w14:textId="77777777" w:rsidTr="00BC328D">
        <w:sdt>
          <w:sdtPr>
            <w:rPr>
              <w:rFonts w:ascii="Aptos" w:hAnsi="Aptos"/>
              <w:sz w:val="20"/>
              <w:szCs w:val="20"/>
            </w:rPr>
            <w:id w:val="833654896"/>
            <w:placeholder>
              <w:docPart w:val="E1B06EC5259D4C2C952FB2381290E55C"/>
            </w:placeholder>
          </w:sdtPr>
          <w:sdtContent>
            <w:tc>
              <w:tcPr>
                <w:tcW w:w="4989" w:type="dxa"/>
              </w:tcPr>
              <w:p w14:paraId="3307643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F4C9801713274F7C9E98D8C84552460B"/>
              </w:placeholder>
            </w:sdtPr>
            <w:sdtContent>
              <w:p w14:paraId="3D9C037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776D0D02A0614CA4B13BAAFCDA2085D1"/>
            </w:placeholder>
          </w:sdtPr>
          <w:sdtContent>
            <w:tc>
              <w:tcPr>
                <w:tcW w:w="964" w:type="dxa"/>
              </w:tcPr>
              <w:p w14:paraId="253CFD1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A56D4A83E233419896F18661DA8C355D"/>
              </w:placeholder>
            </w:sdtPr>
            <w:sdtContent>
              <w:p w14:paraId="2FC70D1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F5B336D" w14:textId="77777777" w:rsidTr="00BC328D">
        <w:sdt>
          <w:sdtPr>
            <w:rPr>
              <w:rFonts w:ascii="Aptos" w:hAnsi="Aptos"/>
              <w:sz w:val="20"/>
              <w:szCs w:val="20"/>
            </w:rPr>
            <w:id w:val="1297329695"/>
            <w:placeholder>
              <w:docPart w:val="801838654EB54221A587766E500450B2"/>
            </w:placeholder>
          </w:sdtPr>
          <w:sdtContent>
            <w:tc>
              <w:tcPr>
                <w:tcW w:w="4989" w:type="dxa"/>
              </w:tcPr>
              <w:p w14:paraId="5E75EA2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A1DA4E1296C44575A1A72E95061D5260"/>
              </w:placeholder>
            </w:sdtPr>
            <w:sdtContent>
              <w:p w14:paraId="6CA3EDB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F6458DA721414A7B8F56F4FA3AF3686B"/>
            </w:placeholder>
          </w:sdtPr>
          <w:sdtContent>
            <w:tc>
              <w:tcPr>
                <w:tcW w:w="964" w:type="dxa"/>
              </w:tcPr>
              <w:p w14:paraId="67E4AF9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AFAB0CCA07ED472D9E1C4C7FBBAB48BC"/>
              </w:placeholder>
            </w:sdtPr>
            <w:sdtContent>
              <w:p w14:paraId="4B315A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AE59C2D" w14:textId="77777777" w:rsidTr="00BC328D">
        <w:sdt>
          <w:sdtPr>
            <w:rPr>
              <w:rFonts w:ascii="Aptos" w:hAnsi="Aptos"/>
              <w:sz w:val="20"/>
              <w:szCs w:val="20"/>
            </w:rPr>
            <w:id w:val="245698801"/>
            <w:placeholder>
              <w:docPart w:val="E949645AEE0B4473AD7E60F877FD7E62"/>
            </w:placeholder>
          </w:sdtPr>
          <w:sdtContent>
            <w:tc>
              <w:tcPr>
                <w:tcW w:w="4989" w:type="dxa"/>
                <w:tcBorders>
                  <w:bottom w:val="single" w:sz="12" w:space="0" w:color="auto"/>
                </w:tcBorders>
              </w:tcPr>
              <w:p w14:paraId="28D0A01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73B4DB710597470986F1D218874D8131"/>
              </w:placeholder>
            </w:sdtPr>
            <w:sdtContent>
              <w:p w14:paraId="669B1EE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917FF7A7765F4A908415DB1FE26621AC"/>
            </w:placeholder>
          </w:sdtPr>
          <w:sdtContent>
            <w:tc>
              <w:tcPr>
                <w:tcW w:w="964" w:type="dxa"/>
                <w:tcBorders>
                  <w:bottom w:val="single" w:sz="12" w:space="0" w:color="auto"/>
                </w:tcBorders>
              </w:tcPr>
              <w:p w14:paraId="67FD376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Content>
              <w:p w14:paraId="7842EF5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BF19AEE" w14:textId="77777777" w:rsidTr="00BC328D">
        <w:tc>
          <w:tcPr>
            <w:tcW w:w="4989" w:type="dxa"/>
            <w:tcBorders>
              <w:top w:val="single" w:sz="12" w:space="0" w:color="auto"/>
              <w:bottom w:val="single" w:sz="12" w:space="0" w:color="auto"/>
            </w:tcBorders>
            <w:shd w:val="clear" w:color="auto" w:fill="EEECE1" w:themeFill="background2"/>
          </w:tcPr>
          <w:p w14:paraId="15A538A7"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Content>
            <w:tc>
              <w:tcPr>
                <w:tcW w:w="1361" w:type="dxa"/>
                <w:tcBorders>
                  <w:top w:val="single" w:sz="12" w:space="0" w:color="auto"/>
                  <w:bottom w:val="single" w:sz="12" w:space="0" w:color="auto"/>
                </w:tcBorders>
                <w:shd w:val="clear" w:color="auto" w:fill="EEECE1" w:themeFill="background2"/>
              </w:tcPr>
              <w:p w14:paraId="7E7B0B0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5162D36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Content>
            <w:tc>
              <w:tcPr>
                <w:tcW w:w="1361" w:type="dxa"/>
                <w:tcBorders>
                  <w:top w:val="single" w:sz="12" w:space="0" w:color="auto"/>
                  <w:bottom w:val="single" w:sz="12" w:space="0" w:color="auto"/>
                </w:tcBorders>
                <w:shd w:val="clear" w:color="auto" w:fill="EEECE1" w:themeFill="background2"/>
              </w:tcPr>
              <w:p w14:paraId="5754D16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ED17FBE"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361E696D"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7BF466D"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FFD968C"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0E852F43"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2672CBDF" w14:textId="77777777" w:rsidR="00CD2873" w:rsidRPr="006B71C0" w:rsidRDefault="0000000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1D03FC23" w14:textId="77777777" w:rsidR="00CD2873" w:rsidRPr="006B71C0" w:rsidRDefault="0000000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CEC813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824EA4C"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1B3D59FA"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BB182AC"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F77892C850DC4E93948E9CEA5D865740"/>
          </w:placeholder>
        </w:sdt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3EEB277" w14:textId="77777777" w:rsidR="00D52ED4" w:rsidRPr="006B71C0" w:rsidRDefault="0000000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7741389F" w14:textId="77777777" w:rsidR="00CD2873" w:rsidRPr="006B71C0" w:rsidRDefault="0000000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C263136" w14:textId="77777777" w:rsidR="00D52ED4" w:rsidRPr="006B71C0" w:rsidRDefault="0000000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003AAB6E" w14:textId="77777777" w:rsidR="0028182A" w:rsidRPr="006B71C0" w:rsidRDefault="0000000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65CF4106" w14:textId="77777777" w:rsidR="00EB43E5" w:rsidRPr="006B71C0" w:rsidRDefault="0000000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F77892C850DC4E93948E9CEA5D865740"/>
          </w:placeholder>
        </w:sdt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AFE678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6CD5D6C4" w14:textId="77777777" w:rsidR="00D52ED4" w:rsidRPr="006B71C0" w:rsidRDefault="0000000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29D16A9" w14:textId="77777777" w:rsidR="00D52ED4" w:rsidRPr="006B71C0" w:rsidRDefault="0000000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F77892C850DC4E93948E9CEA5D865740"/>
          </w:placeholder>
        </w:sdtPr>
        <w:sdtContent>
          <w:r w:rsidR="00D52ED4" w:rsidRPr="006B71C0">
            <w:rPr>
              <w:rStyle w:val="CitaCar"/>
              <w:rFonts w:ascii="Aptos" w:hAnsi="Aptos"/>
            </w:rPr>
            <w:t>.....................................................</w:t>
          </w:r>
        </w:sdtContent>
      </w:sdt>
    </w:p>
    <w:p w14:paraId="3F7B3C2B" w14:textId="77777777" w:rsidR="00D52ED4" w:rsidRPr="006B71C0" w:rsidRDefault="0000000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5C0113D" w14:textId="77777777" w:rsidR="00D52ED4" w:rsidRPr="006B71C0" w:rsidRDefault="0000000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64624645"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292EC1AD" w14:textId="77777777" w:rsidR="00D52ED4" w:rsidRPr="006B71C0" w:rsidRDefault="0000000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1C8BFF3"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D78864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63C4F437" w14:textId="77777777" w:rsidR="00CD2873" w:rsidRPr="006B71C0" w:rsidRDefault="0000000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5D9D453" w14:textId="77777777" w:rsidR="003D15A7" w:rsidRPr="006B71C0" w:rsidRDefault="0000000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0B32EAB"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55125101"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ABA690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C5B3CC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733884D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A4C724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41C8457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B1E9B6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03BE9AD"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5805AFB" w14:textId="77777777" w:rsidR="00D52ED4" w:rsidRPr="006B71C0"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82F0D74"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023CC71" w14:textId="77777777" w:rsidR="00CD2873" w:rsidRPr="006B71C0" w:rsidRDefault="0000000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866F8D2" w14:textId="77777777" w:rsidR="00CD2873"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1646E1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04E09ECF"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4DF9FDBD"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F77892C850DC4E93948E9CEA5D865740"/>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A881F2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320707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2E884A45"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D961142"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4120E2CC"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5A99370"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589F5AB"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8A293FC"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01415E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D99BD6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E02E00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F58F8F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735494D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EDFE0C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w:t>
      </w:r>
      <w:r w:rsidRPr="006B71C0">
        <w:rPr>
          <w:rFonts w:ascii="Aptos" w:hAnsi="Aptos" w:cs="Arial"/>
          <w:color w:val="auto"/>
          <w:sz w:val="20"/>
          <w:szCs w:val="20"/>
        </w:rPr>
        <w:lastRenderedPageBreak/>
        <w:t>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DBE8A0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1C32688"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46AA1B61"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6E9284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39BA6BE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FC972E7"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E49CB6E"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00E07B0"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1549C4C8"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A0ED7F7"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367FF81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665E8B7C"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541A0629"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56B453D"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F4BEFA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F36BAB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11A66D9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38C691D8"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34D5E57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lastRenderedPageBreak/>
        <w:t>La capacitat de garantir la confidencialitat, integritat, disponibilitat i resiliència permanents dels sistemes i serveis de tractament.</w:t>
      </w:r>
    </w:p>
    <w:p w14:paraId="0CD0991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398EBEA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34360E8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8D8FBE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745C8F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B3B1D4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15DEB7BC"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1C3B6EB5"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2F12CD3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7F57073F"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8BE0767"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D2EDCA6"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9D3AB2A"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85A4272"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19B4079A"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A945FE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193033A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93973FD"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L'obligació de comunicar qualsevol canvi que es produeixi, al llarg de la vida del contracte, de la informació facilitada a la declaració a què es refereix la lletra c) anterior.</w:t>
      </w:r>
    </w:p>
    <w:p w14:paraId="5C239C35"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5D2C7B4A"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E829E27"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3F9F09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68FDA6C"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2FD2B" w14:textId="77777777" w:rsidR="0046313A" w:rsidRDefault="0046313A" w:rsidP="00CD2873">
      <w:r>
        <w:separator/>
      </w:r>
    </w:p>
  </w:endnote>
  <w:endnote w:type="continuationSeparator" w:id="0">
    <w:p w14:paraId="423FBEAA" w14:textId="77777777" w:rsidR="0046313A" w:rsidRDefault="0046313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E8CA21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4346F0F"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2C0C6" w14:textId="77777777" w:rsidR="0046313A" w:rsidRDefault="0046313A" w:rsidP="00CD2873">
      <w:r>
        <w:separator/>
      </w:r>
    </w:p>
  </w:footnote>
  <w:footnote w:type="continuationSeparator" w:id="0">
    <w:p w14:paraId="5BEF3EBD" w14:textId="77777777" w:rsidR="0046313A" w:rsidRDefault="0046313A" w:rsidP="00CD2873">
      <w:r>
        <w:continuationSeparator/>
      </w:r>
    </w:p>
  </w:footnote>
  <w:footnote w:id="1">
    <w:p w14:paraId="39FAFD8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CDD32E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CF7BD35"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722980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530506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988D71A"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BBCC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F951485" wp14:editId="5541021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00ADFB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951485"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00ADFB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0B"/>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3BEA"/>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6313A"/>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67D91"/>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82E2C"/>
    <w:rsid w:val="00B94666"/>
    <w:rsid w:val="00B97F59"/>
    <w:rsid w:val="00BA3131"/>
    <w:rsid w:val="00BC1801"/>
    <w:rsid w:val="00BC328D"/>
    <w:rsid w:val="00BC37CF"/>
    <w:rsid w:val="00BC5874"/>
    <w:rsid w:val="00BE7F72"/>
    <w:rsid w:val="00BF48C9"/>
    <w:rsid w:val="00C15A3C"/>
    <w:rsid w:val="00C17EC1"/>
    <w:rsid w:val="00C204B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27A2C"/>
    <w:rsid w:val="00E767A0"/>
    <w:rsid w:val="00E900E5"/>
    <w:rsid w:val="00E94CAC"/>
    <w:rsid w:val="00EB43E5"/>
    <w:rsid w:val="00EC4A10"/>
    <w:rsid w:val="00ED2057"/>
    <w:rsid w:val="00F13E7F"/>
    <w:rsid w:val="00F2190B"/>
    <w:rsid w:val="00F372CA"/>
    <w:rsid w:val="00F430B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16AC6"/>
  <w15:docId w15:val="{A668015C-ADEF-4864-B6B9-F096052D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7892C850DC4E93948E9CEA5D865740"/>
        <w:category>
          <w:name w:val="General"/>
          <w:gallery w:val="placeholder"/>
        </w:category>
        <w:types>
          <w:type w:val="bbPlcHdr"/>
        </w:types>
        <w:behaviors>
          <w:behavior w:val="content"/>
        </w:behaviors>
        <w:guid w:val="{1E8437B7-32E0-4AB9-95DC-3288C0A2FCC8}"/>
      </w:docPartPr>
      <w:docPartBody>
        <w:p w:rsidR="000A54D8" w:rsidRDefault="00000000">
          <w:pPr>
            <w:pStyle w:val="F77892C850DC4E93948E9CEA5D865740"/>
          </w:pPr>
          <w:r w:rsidRPr="00122E79">
            <w:rPr>
              <w:rStyle w:val="mfasiintens"/>
            </w:rPr>
            <w:t>Feu clic aquí per escriure text.</w:t>
          </w:r>
        </w:p>
      </w:docPartBody>
    </w:docPart>
    <w:docPart>
      <w:docPartPr>
        <w:name w:val="F7FDE733B4BA4CD0894BDFCEA5C5110D"/>
        <w:category>
          <w:name w:val="General"/>
          <w:gallery w:val="placeholder"/>
        </w:category>
        <w:types>
          <w:type w:val="bbPlcHdr"/>
        </w:types>
        <w:behaviors>
          <w:behavior w:val="content"/>
        </w:behaviors>
        <w:guid w:val="{C70BF761-802E-4780-B724-136B430B1D05}"/>
      </w:docPartPr>
      <w:docPartBody>
        <w:p w:rsidR="000A54D8" w:rsidRDefault="00000000">
          <w:pPr>
            <w:pStyle w:val="F7FDE733B4BA4CD0894BDFCEA5C5110D"/>
          </w:pPr>
          <w:r w:rsidRPr="00122E79">
            <w:rPr>
              <w:rStyle w:val="mfasiintens"/>
            </w:rPr>
            <w:t>Feu clic aquí per escriure text.</w:t>
          </w:r>
        </w:p>
      </w:docPartBody>
    </w:docPart>
    <w:docPart>
      <w:docPartPr>
        <w:name w:val="1BF20E818B0147558857C00F244D316A"/>
        <w:category>
          <w:name w:val="General"/>
          <w:gallery w:val="placeholder"/>
        </w:category>
        <w:types>
          <w:type w:val="bbPlcHdr"/>
        </w:types>
        <w:behaviors>
          <w:behavior w:val="content"/>
        </w:behaviors>
        <w:guid w:val="{C82DA839-65D6-42F5-AAFA-0FF7A2CC71E4}"/>
      </w:docPartPr>
      <w:docPartBody>
        <w:p w:rsidR="000A54D8" w:rsidRDefault="00000000">
          <w:pPr>
            <w:pStyle w:val="1BF20E818B0147558857C00F244D316A"/>
          </w:pPr>
          <w:r w:rsidRPr="00122E79">
            <w:rPr>
              <w:rStyle w:val="mfasiintens"/>
            </w:rPr>
            <w:t>Feu clic aquí per escriure text.</w:t>
          </w:r>
        </w:p>
      </w:docPartBody>
    </w:docPart>
    <w:docPart>
      <w:docPartPr>
        <w:name w:val="409496215D6844189448E42018CE81A5"/>
        <w:category>
          <w:name w:val="General"/>
          <w:gallery w:val="placeholder"/>
        </w:category>
        <w:types>
          <w:type w:val="bbPlcHdr"/>
        </w:types>
        <w:behaviors>
          <w:behavior w:val="content"/>
        </w:behaviors>
        <w:guid w:val="{BC97208E-9472-48CC-A402-E811E104B2F1}"/>
      </w:docPartPr>
      <w:docPartBody>
        <w:p w:rsidR="000A54D8" w:rsidRDefault="00000000">
          <w:pPr>
            <w:pStyle w:val="409496215D6844189448E42018CE81A5"/>
          </w:pPr>
          <w:r w:rsidRPr="00122E79">
            <w:rPr>
              <w:rStyle w:val="mfasiintens"/>
            </w:rPr>
            <w:t>Feu clic aquí per escriure text.</w:t>
          </w:r>
        </w:p>
      </w:docPartBody>
    </w:docPart>
    <w:docPart>
      <w:docPartPr>
        <w:name w:val="88C1C749D00F403B8FD6158D4526A984"/>
        <w:category>
          <w:name w:val="General"/>
          <w:gallery w:val="placeholder"/>
        </w:category>
        <w:types>
          <w:type w:val="bbPlcHdr"/>
        </w:types>
        <w:behaviors>
          <w:behavior w:val="content"/>
        </w:behaviors>
        <w:guid w:val="{18782E8D-4A75-4ECF-822C-E3748782322A}"/>
      </w:docPartPr>
      <w:docPartBody>
        <w:p w:rsidR="000A54D8" w:rsidRDefault="00000000">
          <w:pPr>
            <w:pStyle w:val="88C1C749D00F403B8FD6158D4526A984"/>
          </w:pPr>
          <w:r w:rsidRPr="00122E79">
            <w:rPr>
              <w:rStyle w:val="mfasiintens"/>
            </w:rPr>
            <w:t>Feu clic aquí per escriure text.</w:t>
          </w:r>
        </w:p>
      </w:docPartBody>
    </w:docPart>
    <w:docPart>
      <w:docPartPr>
        <w:name w:val="F56E97619F084E7896D8F79BA097471B"/>
        <w:category>
          <w:name w:val="General"/>
          <w:gallery w:val="placeholder"/>
        </w:category>
        <w:types>
          <w:type w:val="bbPlcHdr"/>
        </w:types>
        <w:behaviors>
          <w:behavior w:val="content"/>
        </w:behaviors>
        <w:guid w:val="{E5DBC7E9-A200-454E-899C-B9D62B181A3B}"/>
      </w:docPartPr>
      <w:docPartBody>
        <w:p w:rsidR="000A54D8" w:rsidRDefault="00000000">
          <w:pPr>
            <w:pStyle w:val="F56E97619F084E7896D8F79BA097471B"/>
          </w:pPr>
          <w:r w:rsidRPr="00122E79">
            <w:rPr>
              <w:rStyle w:val="mfasiintens"/>
            </w:rPr>
            <w:t>Feu clic aquí per escriure text.</w:t>
          </w:r>
        </w:p>
      </w:docPartBody>
    </w:docPart>
    <w:docPart>
      <w:docPartPr>
        <w:name w:val="4DB126E38E324F3E9C190813BFC9DA2E"/>
        <w:category>
          <w:name w:val="General"/>
          <w:gallery w:val="placeholder"/>
        </w:category>
        <w:types>
          <w:type w:val="bbPlcHdr"/>
        </w:types>
        <w:behaviors>
          <w:behavior w:val="content"/>
        </w:behaviors>
        <w:guid w:val="{E06769D0-8E8B-4150-9E30-3CC5AFB75FC0}"/>
      </w:docPartPr>
      <w:docPartBody>
        <w:p w:rsidR="000A54D8" w:rsidRDefault="00000000">
          <w:pPr>
            <w:pStyle w:val="4DB126E38E324F3E9C190813BFC9DA2E"/>
          </w:pPr>
          <w:r w:rsidRPr="00122E79">
            <w:rPr>
              <w:rStyle w:val="mfasiintens"/>
            </w:rPr>
            <w:t>Feu clic aquí per escriure text.</w:t>
          </w:r>
        </w:p>
      </w:docPartBody>
    </w:docPart>
    <w:docPart>
      <w:docPartPr>
        <w:name w:val="7E227496D92748D6BEE80F728DBDCF2F"/>
        <w:category>
          <w:name w:val="General"/>
          <w:gallery w:val="placeholder"/>
        </w:category>
        <w:types>
          <w:type w:val="bbPlcHdr"/>
        </w:types>
        <w:behaviors>
          <w:behavior w:val="content"/>
        </w:behaviors>
        <w:guid w:val="{8B2AD307-CA01-43AD-9AEB-AF3E876513CD}"/>
      </w:docPartPr>
      <w:docPartBody>
        <w:p w:rsidR="000A54D8" w:rsidRDefault="00000000">
          <w:pPr>
            <w:pStyle w:val="7E227496D92748D6BEE80F728DBDCF2F"/>
          </w:pPr>
          <w:r w:rsidRPr="00122E79">
            <w:rPr>
              <w:rStyle w:val="mfasiintens"/>
            </w:rPr>
            <w:t>Feu clic aquí per escriure text.</w:t>
          </w:r>
        </w:p>
      </w:docPartBody>
    </w:docPart>
    <w:docPart>
      <w:docPartPr>
        <w:name w:val="03B648DD1CE24ACA8D8AE66E08756A23"/>
        <w:category>
          <w:name w:val="General"/>
          <w:gallery w:val="placeholder"/>
        </w:category>
        <w:types>
          <w:type w:val="bbPlcHdr"/>
        </w:types>
        <w:behaviors>
          <w:behavior w:val="content"/>
        </w:behaviors>
        <w:guid w:val="{8026BF46-34F9-473A-8F94-A533E5FCE4EA}"/>
      </w:docPartPr>
      <w:docPartBody>
        <w:p w:rsidR="000A54D8" w:rsidRDefault="00000000">
          <w:pPr>
            <w:pStyle w:val="03B648DD1CE24ACA8D8AE66E08756A23"/>
          </w:pPr>
          <w:r w:rsidRPr="00122E79">
            <w:rPr>
              <w:rStyle w:val="mfasiintens"/>
            </w:rPr>
            <w:t>Feu clic aquí per escriure text.</w:t>
          </w:r>
        </w:p>
      </w:docPartBody>
    </w:docPart>
    <w:docPart>
      <w:docPartPr>
        <w:name w:val="3768048ADD854FF5A2483C3B5017C836"/>
        <w:category>
          <w:name w:val="General"/>
          <w:gallery w:val="placeholder"/>
        </w:category>
        <w:types>
          <w:type w:val="bbPlcHdr"/>
        </w:types>
        <w:behaviors>
          <w:behavior w:val="content"/>
        </w:behaviors>
        <w:guid w:val="{7E47B7E6-0A0D-448F-8EBD-3E5A2C69548E}"/>
      </w:docPartPr>
      <w:docPartBody>
        <w:p w:rsidR="000A54D8" w:rsidRDefault="00000000">
          <w:pPr>
            <w:pStyle w:val="3768048ADD854FF5A2483C3B5017C836"/>
          </w:pPr>
          <w:r w:rsidRPr="00122E79">
            <w:rPr>
              <w:rStyle w:val="mfasiintens"/>
            </w:rPr>
            <w:t>Feu clic aquí per escriure text.</w:t>
          </w:r>
        </w:p>
      </w:docPartBody>
    </w:docPart>
    <w:docPart>
      <w:docPartPr>
        <w:name w:val="4B0C975A57BF4FF6905501BC85C0CD92"/>
        <w:category>
          <w:name w:val="General"/>
          <w:gallery w:val="placeholder"/>
        </w:category>
        <w:types>
          <w:type w:val="bbPlcHdr"/>
        </w:types>
        <w:behaviors>
          <w:behavior w:val="content"/>
        </w:behaviors>
        <w:guid w:val="{1D032F93-6909-4002-82B7-3306FCC523AE}"/>
      </w:docPartPr>
      <w:docPartBody>
        <w:p w:rsidR="000A54D8" w:rsidRDefault="00000000">
          <w:pPr>
            <w:pStyle w:val="4B0C975A57BF4FF6905501BC85C0CD92"/>
          </w:pPr>
          <w:r w:rsidRPr="00122E79">
            <w:rPr>
              <w:rStyle w:val="mfasiintens"/>
            </w:rPr>
            <w:t>Feu clic aquí per escriure text.</w:t>
          </w:r>
        </w:p>
      </w:docPartBody>
    </w:docPart>
    <w:docPart>
      <w:docPartPr>
        <w:name w:val="E1B06EC5259D4C2C952FB2381290E55C"/>
        <w:category>
          <w:name w:val="General"/>
          <w:gallery w:val="placeholder"/>
        </w:category>
        <w:types>
          <w:type w:val="bbPlcHdr"/>
        </w:types>
        <w:behaviors>
          <w:behavior w:val="content"/>
        </w:behaviors>
        <w:guid w:val="{A6DEC3F0-A876-4F81-B4F8-CE728ED21BBB}"/>
      </w:docPartPr>
      <w:docPartBody>
        <w:p w:rsidR="000A54D8" w:rsidRDefault="00000000">
          <w:pPr>
            <w:pStyle w:val="E1B06EC5259D4C2C952FB2381290E55C"/>
          </w:pPr>
          <w:r w:rsidRPr="00122E79">
            <w:rPr>
              <w:rStyle w:val="mfasiintens"/>
            </w:rPr>
            <w:t>Feu clic aquí per escriure text.</w:t>
          </w:r>
        </w:p>
      </w:docPartBody>
    </w:docPart>
    <w:docPart>
      <w:docPartPr>
        <w:name w:val="F4C9801713274F7C9E98D8C84552460B"/>
        <w:category>
          <w:name w:val="General"/>
          <w:gallery w:val="placeholder"/>
        </w:category>
        <w:types>
          <w:type w:val="bbPlcHdr"/>
        </w:types>
        <w:behaviors>
          <w:behavior w:val="content"/>
        </w:behaviors>
        <w:guid w:val="{F5E9BD60-EC93-403E-9F21-0DBC3D1736A7}"/>
      </w:docPartPr>
      <w:docPartBody>
        <w:p w:rsidR="000A54D8" w:rsidRDefault="00000000">
          <w:pPr>
            <w:pStyle w:val="F4C9801713274F7C9E98D8C84552460B"/>
          </w:pPr>
          <w:r w:rsidRPr="00122E79">
            <w:rPr>
              <w:rStyle w:val="mfasiintens"/>
            </w:rPr>
            <w:t>Feu clic aquí per escriure text.</w:t>
          </w:r>
        </w:p>
      </w:docPartBody>
    </w:docPart>
    <w:docPart>
      <w:docPartPr>
        <w:name w:val="776D0D02A0614CA4B13BAAFCDA2085D1"/>
        <w:category>
          <w:name w:val="General"/>
          <w:gallery w:val="placeholder"/>
        </w:category>
        <w:types>
          <w:type w:val="bbPlcHdr"/>
        </w:types>
        <w:behaviors>
          <w:behavior w:val="content"/>
        </w:behaviors>
        <w:guid w:val="{343ACD74-330C-4029-8DF4-60F6DC7F4C11}"/>
      </w:docPartPr>
      <w:docPartBody>
        <w:p w:rsidR="000A54D8" w:rsidRDefault="00000000">
          <w:pPr>
            <w:pStyle w:val="776D0D02A0614CA4B13BAAFCDA2085D1"/>
          </w:pPr>
          <w:r w:rsidRPr="00122E79">
            <w:rPr>
              <w:rStyle w:val="mfasiintens"/>
            </w:rPr>
            <w:t>Feu clic aquí per escriure text.</w:t>
          </w:r>
        </w:p>
      </w:docPartBody>
    </w:docPart>
    <w:docPart>
      <w:docPartPr>
        <w:name w:val="A56D4A83E233419896F18661DA8C355D"/>
        <w:category>
          <w:name w:val="General"/>
          <w:gallery w:val="placeholder"/>
        </w:category>
        <w:types>
          <w:type w:val="bbPlcHdr"/>
        </w:types>
        <w:behaviors>
          <w:behavior w:val="content"/>
        </w:behaviors>
        <w:guid w:val="{C32C1789-B092-46A7-B2BB-BFA5239124F0}"/>
      </w:docPartPr>
      <w:docPartBody>
        <w:p w:rsidR="000A54D8" w:rsidRDefault="00000000">
          <w:pPr>
            <w:pStyle w:val="A56D4A83E233419896F18661DA8C355D"/>
          </w:pPr>
          <w:r w:rsidRPr="00122E79">
            <w:rPr>
              <w:rStyle w:val="mfasiintens"/>
            </w:rPr>
            <w:t>Feu clic aquí per escriure text.</w:t>
          </w:r>
        </w:p>
      </w:docPartBody>
    </w:docPart>
    <w:docPart>
      <w:docPartPr>
        <w:name w:val="801838654EB54221A587766E500450B2"/>
        <w:category>
          <w:name w:val="General"/>
          <w:gallery w:val="placeholder"/>
        </w:category>
        <w:types>
          <w:type w:val="bbPlcHdr"/>
        </w:types>
        <w:behaviors>
          <w:behavior w:val="content"/>
        </w:behaviors>
        <w:guid w:val="{7AB59451-7BA4-414E-A549-CA37874984BC}"/>
      </w:docPartPr>
      <w:docPartBody>
        <w:p w:rsidR="000A54D8" w:rsidRDefault="00000000">
          <w:pPr>
            <w:pStyle w:val="801838654EB54221A587766E500450B2"/>
          </w:pPr>
          <w:r w:rsidRPr="00122E79">
            <w:rPr>
              <w:rStyle w:val="mfasiintens"/>
            </w:rPr>
            <w:t>Feu clic aquí per escriure text.</w:t>
          </w:r>
        </w:p>
      </w:docPartBody>
    </w:docPart>
    <w:docPart>
      <w:docPartPr>
        <w:name w:val="A1DA4E1296C44575A1A72E95061D5260"/>
        <w:category>
          <w:name w:val="General"/>
          <w:gallery w:val="placeholder"/>
        </w:category>
        <w:types>
          <w:type w:val="bbPlcHdr"/>
        </w:types>
        <w:behaviors>
          <w:behavior w:val="content"/>
        </w:behaviors>
        <w:guid w:val="{FB234C24-3096-4078-8558-8308CC9C670E}"/>
      </w:docPartPr>
      <w:docPartBody>
        <w:p w:rsidR="000A54D8" w:rsidRDefault="00000000">
          <w:pPr>
            <w:pStyle w:val="A1DA4E1296C44575A1A72E95061D5260"/>
          </w:pPr>
          <w:r w:rsidRPr="00122E79">
            <w:rPr>
              <w:rStyle w:val="mfasiintens"/>
            </w:rPr>
            <w:t>Feu clic aquí per escriure text.</w:t>
          </w:r>
        </w:p>
      </w:docPartBody>
    </w:docPart>
    <w:docPart>
      <w:docPartPr>
        <w:name w:val="F6458DA721414A7B8F56F4FA3AF3686B"/>
        <w:category>
          <w:name w:val="General"/>
          <w:gallery w:val="placeholder"/>
        </w:category>
        <w:types>
          <w:type w:val="bbPlcHdr"/>
        </w:types>
        <w:behaviors>
          <w:behavior w:val="content"/>
        </w:behaviors>
        <w:guid w:val="{C57FE124-2219-4A64-89E2-404F13C45432}"/>
      </w:docPartPr>
      <w:docPartBody>
        <w:p w:rsidR="000A54D8" w:rsidRDefault="00000000">
          <w:pPr>
            <w:pStyle w:val="F6458DA721414A7B8F56F4FA3AF3686B"/>
          </w:pPr>
          <w:r w:rsidRPr="00122E79">
            <w:rPr>
              <w:rStyle w:val="mfasiintens"/>
            </w:rPr>
            <w:t>Feu clic aquí per escriure text.</w:t>
          </w:r>
        </w:p>
      </w:docPartBody>
    </w:docPart>
    <w:docPart>
      <w:docPartPr>
        <w:name w:val="AFAB0CCA07ED472D9E1C4C7FBBAB48BC"/>
        <w:category>
          <w:name w:val="General"/>
          <w:gallery w:val="placeholder"/>
        </w:category>
        <w:types>
          <w:type w:val="bbPlcHdr"/>
        </w:types>
        <w:behaviors>
          <w:behavior w:val="content"/>
        </w:behaviors>
        <w:guid w:val="{B4417BBA-E932-4885-82B8-EB56FE4E0C5F}"/>
      </w:docPartPr>
      <w:docPartBody>
        <w:p w:rsidR="000A54D8" w:rsidRDefault="00000000">
          <w:pPr>
            <w:pStyle w:val="AFAB0CCA07ED472D9E1C4C7FBBAB48BC"/>
          </w:pPr>
          <w:r w:rsidRPr="00122E79">
            <w:rPr>
              <w:rStyle w:val="mfasiintens"/>
            </w:rPr>
            <w:t>Feu clic aquí per escriure text.</w:t>
          </w:r>
        </w:p>
      </w:docPartBody>
    </w:docPart>
    <w:docPart>
      <w:docPartPr>
        <w:name w:val="E949645AEE0B4473AD7E60F877FD7E62"/>
        <w:category>
          <w:name w:val="General"/>
          <w:gallery w:val="placeholder"/>
        </w:category>
        <w:types>
          <w:type w:val="bbPlcHdr"/>
        </w:types>
        <w:behaviors>
          <w:behavior w:val="content"/>
        </w:behaviors>
        <w:guid w:val="{9157A092-E3C3-4134-B625-EBBDE5159A0D}"/>
      </w:docPartPr>
      <w:docPartBody>
        <w:p w:rsidR="000A54D8" w:rsidRDefault="00000000">
          <w:pPr>
            <w:pStyle w:val="E949645AEE0B4473AD7E60F877FD7E62"/>
          </w:pPr>
          <w:r w:rsidRPr="00122E79">
            <w:rPr>
              <w:rStyle w:val="mfasiintens"/>
            </w:rPr>
            <w:t>Feu clic aquí per escriure text.</w:t>
          </w:r>
        </w:p>
      </w:docPartBody>
    </w:docPart>
    <w:docPart>
      <w:docPartPr>
        <w:name w:val="73B4DB710597470986F1D218874D8131"/>
        <w:category>
          <w:name w:val="General"/>
          <w:gallery w:val="placeholder"/>
        </w:category>
        <w:types>
          <w:type w:val="bbPlcHdr"/>
        </w:types>
        <w:behaviors>
          <w:behavior w:val="content"/>
        </w:behaviors>
        <w:guid w:val="{3EEE1C8D-5AE5-4341-9322-B0C7ABEDBFE4}"/>
      </w:docPartPr>
      <w:docPartBody>
        <w:p w:rsidR="000A54D8" w:rsidRDefault="00000000">
          <w:pPr>
            <w:pStyle w:val="73B4DB710597470986F1D218874D8131"/>
          </w:pPr>
          <w:r w:rsidRPr="00122E79">
            <w:rPr>
              <w:rStyle w:val="mfasiintens"/>
            </w:rPr>
            <w:t>Feu clic aquí per escriure text.</w:t>
          </w:r>
        </w:p>
      </w:docPartBody>
    </w:docPart>
    <w:docPart>
      <w:docPartPr>
        <w:name w:val="917FF7A7765F4A908415DB1FE26621AC"/>
        <w:category>
          <w:name w:val="General"/>
          <w:gallery w:val="placeholder"/>
        </w:category>
        <w:types>
          <w:type w:val="bbPlcHdr"/>
        </w:types>
        <w:behaviors>
          <w:behavior w:val="content"/>
        </w:behaviors>
        <w:guid w:val="{7F4D9F9C-C818-4F69-ADB1-0F761F114AFB}"/>
      </w:docPartPr>
      <w:docPartBody>
        <w:p w:rsidR="000A54D8" w:rsidRDefault="00000000">
          <w:pPr>
            <w:pStyle w:val="917FF7A7765F4A908415DB1FE26621A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EF5"/>
    <w:rsid w:val="000A54D8"/>
    <w:rsid w:val="002E022B"/>
    <w:rsid w:val="00387027"/>
    <w:rsid w:val="009F2EF5"/>
    <w:rsid w:val="00B82E2C"/>
    <w:rsid w:val="00C17EC1"/>
    <w:rsid w:val="00C204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77892C850DC4E93948E9CEA5D865740">
    <w:name w:val="F77892C850DC4E93948E9CEA5D865740"/>
  </w:style>
  <w:style w:type="paragraph" w:customStyle="1" w:styleId="F7FDE733B4BA4CD0894BDFCEA5C5110D">
    <w:name w:val="F7FDE733B4BA4CD0894BDFCEA5C5110D"/>
  </w:style>
  <w:style w:type="paragraph" w:customStyle="1" w:styleId="1BF20E818B0147558857C00F244D316A">
    <w:name w:val="1BF20E818B0147558857C00F244D316A"/>
  </w:style>
  <w:style w:type="paragraph" w:customStyle="1" w:styleId="409496215D6844189448E42018CE81A5">
    <w:name w:val="409496215D6844189448E42018CE81A5"/>
  </w:style>
  <w:style w:type="paragraph" w:customStyle="1" w:styleId="88C1C749D00F403B8FD6158D4526A984">
    <w:name w:val="88C1C749D00F403B8FD6158D4526A984"/>
  </w:style>
  <w:style w:type="paragraph" w:customStyle="1" w:styleId="F56E97619F084E7896D8F79BA097471B">
    <w:name w:val="F56E97619F084E7896D8F79BA097471B"/>
  </w:style>
  <w:style w:type="paragraph" w:customStyle="1" w:styleId="4DB126E38E324F3E9C190813BFC9DA2E">
    <w:name w:val="4DB126E38E324F3E9C190813BFC9DA2E"/>
  </w:style>
  <w:style w:type="paragraph" w:customStyle="1" w:styleId="7E227496D92748D6BEE80F728DBDCF2F">
    <w:name w:val="7E227496D92748D6BEE80F728DBDCF2F"/>
  </w:style>
  <w:style w:type="paragraph" w:customStyle="1" w:styleId="03B648DD1CE24ACA8D8AE66E08756A23">
    <w:name w:val="03B648DD1CE24ACA8D8AE66E08756A23"/>
  </w:style>
  <w:style w:type="paragraph" w:customStyle="1" w:styleId="3768048ADD854FF5A2483C3B5017C836">
    <w:name w:val="3768048ADD854FF5A2483C3B5017C836"/>
  </w:style>
  <w:style w:type="paragraph" w:customStyle="1" w:styleId="4B0C975A57BF4FF6905501BC85C0CD92">
    <w:name w:val="4B0C975A57BF4FF6905501BC85C0CD92"/>
  </w:style>
  <w:style w:type="paragraph" w:customStyle="1" w:styleId="E1B06EC5259D4C2C952FB2381290E55C">
    <w:name w:val="E1B06EC5259D4C2C952FB2381290E55C"/>
  </w:style>
  <w:style w:type="paragraph" w:customStyle="1" w:styleId="F4C9801713274F7C9E98D8C84552460B">
    <w:name w:val="F4C9801713274F7C9E98D8C84552460B"/>
  </w:style>
  <w:style w:type="paragraph" w:customStyle="1" w:styleId="776D0D02A0614CA4B13BAAFCDA2085D1">
    <w:name w:val="776D0D02A0614CA4B13BAAFCDA2085D1"/>
  </w:style>
  <w:style w:type="paragraph" w:customStyle="1" w:styleId="A56D4A83E233419896F18661DA8C355D">
    <w:name w:val="A56D4A83E233419896F18661DA8C355D"/>
  </w:style>
  <w:style w:type="paragraph" w:customStyle="1" w:styleId="801838654EB54221A587766E500450B2">
    <w:name w:val="801838654EB54221A587766E500450B2"/>
  </w:style>
  <w:style w:type="paragraph" w:customStyle="1" w:styleId="A1DA4E1296C44575A1A72E95061D5260">
    <w:name w:val="A1DA4E1296C44575A1A72E95061D5260"/>
  </w:style>
  <w:style w:type="paragraph" w:customStyle="1" w:styleId="F6458DA721414A7B8F56F4FA3AF3686B">
    <w:name w:val="F6458DA721414A7B8F56F4FA3AF3686B"/>
  </w:style>
  <w:style w:type="paragraph" w:customStyle="1" w:styleId="AFAB0CCA07ED472D9E1C4C7FBBAB48BC">
    <w:name w:val="AFAB0CCA07ED472D9E1C4C7FBBAB48BC"/>
  </w:style>
  <w:style w:type="paragraph" w:customStyle="1" w:styleId="E949645AEE0B4473AD7E60F877FD7E62">
    <w:name w:val="E949645AEE0B4473AD7E60F877FD7E62"/>
  </w:style>
  <w:style w:type="paragraph" w:customStyle="1" w:styleId="73B4DB710597470986F1D218874D8131">
    <w:name w:val="73B4DB710597470986F1D218874D8131"/>
  </w:style>
  <w:style w:type="paragraph" w:customStyle="1" w:styleId="917FF7A7765F4A908415DB1FE26621AC">
    <w:name w:val="917FF7A7765F4A908415DB1FE26621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7</TotalTime>
  <Pages>7</Pages>
  <Words>3110</Words>
  <Characters>17729</Characters>
  <Application>Microsoft Office Word</Application>
  <DocSecurity>0</DocSecurity>
  <Lines>147</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3</cp:revision>
  <cp:lastPrinted>2023-11-07T12:28:00Z</cp:lastPrinted>
  <dcterms:created xsi:type="dcterms:W3CDTF">2025-11-18T13:42:00Z</dcterms:created>
  <dcterms:modified xsi:type="dcterms:W3CDTF">2025-11-18T13:53:00Z</dcterms:modified>
</cp:coreProperties>
</file>