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C26C"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6E57B22" w14:textId="77777777" w:rsidR="00CD2873" w:rsidRPr="006B71C0" w:rsidRDefault="00CD2873" w:rsidP="00CD2873">
      <w:pPr>
        <w:pStyle w:val="Textindependent"/>
        <w:jc w:val="center"/>
        <w:rPr>
          <w:rFonts w:ascii="Aptos" w:hAnsi="Aptos"/>
          <w:b/>
          <w:sz w:val="20"/>
          <w:szCs w:val="20"/>
        </w:rPr>
      </w:pPr>
    </w:p>
    <w:p w14:paraId="6CB18F48" w14:textId="77777777" w:rsidR="00CD2873" w:rsidRPr="006B71C0" w:rsidRDefault="00CD2873" w:rsidP="00CD2873">
      <w:pPr>
        <w:rPr>
          <w:rFonts w:ascii="Aptos" w:hAnsi="Aptos" w:cs="Arial"/>
          <w:b/>
          <w:sz w:val="20"/>
          <w:szCs w:val="20"/>
        </w:rPr>
      </w:pPr>
    </w:p>
    <w:p w14:paraId="72D2A56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3BA04AD08C3F4AC083FC6BF3F7F3763C"/>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3BA04AD08C3F4AC083FC6BF3F7F3763C"/>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3BA04AD08C3F4AC083FC6BF3F7F3763C"/>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3BA04AD08C3F4AC083FC6BF3F7F3763C"/>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3BA04AD08C3F4AC083FC6BF3F7F3763C"/>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161F6D8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9F3D745" w14:textId="77777777" w:rsidTr="00A57B4F">
        <w:trPr>
          <w:trHeight w:val="340"/>
        </w:trPr>
        <w:tc>
          <w:tcPr>
            <w:tcW w:w="8612" w:type="dxa"/>
            <w:vAlign w:val="center"/>
          </w:tcPr>
          <w:p w14:paraId="4EBAA90B" w14:textId="11F1C27E"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3BA04AD08C3F4AC083FC6BF3F7F3763C"/>
                </w:placeholder>
              </w:sdtPr>
              <w:sdtEndPr>
                <w:rPr>
                  <w:rStyle w:val="mfasiintens"/>
                </w:rPr>
              </w:sdtEndPr>
              <w:sdtContent>
                <w:r w:rsidR="00D8636B" w:rsidRPr="00D8636B">
                  <w:rPr>
                    <w:rStyle w:val="mfasiintens"/>
                    <w:rFonts w:ascii="Aptos" w:hAnsi="Aptos"/>
                  </w:rPr>
                  <w:t>001_P2501967</w:t>
                </w:r>
              </w:sdtContent>
            </w:sdt>
          </w:p>
        </w:tc>
      </w:tr>
      <w:tr w:rsidR="00CD2873" w:rsidRPr="006B71C0" w14:paraId="082658B1" w14:textId="77777777" w:rsidTr="00A57B4F">
        <w:trPr>
          <w:trHeight w:val="547"/>
        </w:trPr>
        <w:tc>
          <w:tcPr>
            <w:tcW w:w="8612" w:type="dxa"/>
          </w:tcPr>
          <w:p w14:paraId="4A966ED2" w14:textId="03AF3E3E"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3BA04AD08C3F4AC083FC6BF3F7F3763C"/>
                </w:placeholder>
              </w:sdtPr>
              <w:sdtEndPr>
                <w:rPr>
                  <w:rStyle w:val="mfasiintens"/>
                </w:rPr>
              </w:sdtEndPr>
              <w:sdtContent>
                <w:r w:rsidR="00D8636B" w:rsidRPr="00D8636B">
                  <w:rPr>
                    <w:rStyle w:val="mfasiintens"/>
                    <w:rFonts w:ascii="Aptos" w:hAnsi="Aptos"/>
                  </w:rPr>
                  <w:t xml:space="preserve">Reparació paviment del </w:t>
                </w:r>
                <w:proofErr w:type="spellStart"/>
                <w:r w:rsidR="00D8636B" w:rsidRPr="00D8636B">
                  <w:rPr>
                    <w:rStyle w:val="mfasiintens"/>
                    <w:rFonts w:ascii="Aptos" w:hAnsi="Aptos"/>
                  </w:rPr>
                  <w:t>cm.Múrgola</w:t>
                </w:r>
                <w:proofErr w:type="spellEnd"/>
                <w:r w:rsidR="00D8636B" w:rsidRPr="00D8636B">
                  <w:rPr>
                    <w:rStyle w:val="mfasiintens"/>
                    <w:rFonts w:ascii="Aptos" w:hAnsi="Aptos"/>
                  </w:rPr>
                  <w:t xml:space="preserve">, </w:t>
                </w:r>
                <w:proofErr w:type="spellStart"/>
                <w:r w:rsidR="00D8636B" w:rsidRPr="00D8636B">
                  <w:rPr>
                    <w:rStyle w:val="mfasiintens"/>
                    <w:rFonts w:ascii="Aptos" w:hAnsi="Aptos"/>
                  </w:rPr>
                  <w:t>c.Vidal</w:t>
                </w:r>
                <w:proofErr w:type="spellEnd"/>
                <w:r w:rsidR="00D8636B" w:rsidRPr="00D8636B">
                  <w:rPr>
                    <w:rStyle w:val="mfasiintens"/>
                    <w:rFonts w:ascii="Aptos" w:hAnsi="Aptos"/>
                  </w:rPr>
                  <w:t xml:space="preserve"> i </w:t>
                </w:r>
                <w:proofErr w:type="spellStart"/>
                <w:r w:rsidR="00D8636B" w:rsidRPr="00D8636B">
                  <w:rPr>
                    <w:rStyle w:val="mfasiintens"/>
                    <w:rFonts w:ascii="Aptos" w:hAnsi="Aptos"/>
                  </w:rPr>
                  <w:t>Quadras</w:t>
                </w:r>
                <w:proofErr w:type="spellEnd"/>
                <w:r w:rsidR="00D8636B" w:rsidRPr="00D8636B">
                  <w:rPr>
                    <w:rStyle w:val="mfasiintens"/>
                    <w:rFonts w:ascii="Aptos" w:hAnsi="Aptos"/>
                  </w:rPr>
                  <w:t xml:space="preserve">, </w:t>
                </w:r>
                <w:proofErr w:type="spellStart"/>
                <w:r w:rsidR="00D8636B" w:rsidRPr="00D8636B">
                  <w:rPr>
                    <w:rStyle w:val="mfasiintens"/>
                    <w:rFonts w:ascii="Aptos" w:hAnsi="Aptos"/>
                  </w:rPr>
                  <w:t>c.Malva</w:t>
                </w:r>
                <w:proofErr w:type="spellEnd"/>
                <w:r w:rsidR="00D8636B" w:rsidRPr="00D8636B">
                  <w:rPr>
                    <w:rStyle w:val="mfasiintens"/>
                    <w:rFonts w:ascii="Aptos" w:hAnsi="Aptos"/>
                  </w:rPr>
                  <w:t xml:space="preserve"> i </w:t>
                </w:r>
                <w:proofErr w:type="spellStart"/>
                <w:r w:rsidR="00D8636B" w:rsidRPr="00D8636B">
                  <w:rPr>
                    <w:rStyle w:val="mfasiintens"/>
                    <w:rFonts w:ascii="Aptos" w:hAnsi="Aptos"/>
                  </w:rPr>
                  <w:t>ptge.Negociant</w:t>
                </w:r>
                <w:proofErr w:type="spellEnd"/>
              </w:sdtContent>
            </w:sdt>
          </w:p>
        </w:tc>
      </w:tr>
      <w:tr w:rsidR="00A13471" w:rsidRPr="006B71C0" w14:paraId="278BF59F" w14:textId="77777777" w:rsidTr="005A7CB0">
        <w:trPr>
          <w:trHeight w:val="397"/>
        </w:trPr>
        <w:tc>
          <w:tcPr>
            <w:tcW w:w="8612" w:type="dxa"/>
            <w:vAlign w:val="center"/>
          </w:tcPr>
          <w:p w14:paraId="42252F14" w14:textId="1267BFD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D8636B">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3F5AA90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14146531"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6D7AB9E0" w14:textId="77777777" w:rsidR="00CD2873" w:rsidRPr="006B71C0" w:rsidRDefault="00CD2873" w:rsidP="00CD2873">
      <w:pPr>
        <w:rPr>
          <w:rFonts w:ascii="Aptos" w:hAnsi="Aptos" w:cs="Arial"/>
          <w:sz w:val="20"/>
          <w:szCs w:val="20"/>
        </w:rPr>
      </w:pPr>
    </w:p>
    <w:p w14:paraId="1839C59B"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3BA04AD08C3F4AC083FC6BF3F7F3763C"/>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B5E8F44"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3BA04AD08C3F4AC083FC6BF3F7F3763C"/>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75AB1A3D"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3BA04AD08C3F4AC083FC6BF3F7F3763C"/>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401A7DC9"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3BA04AD08C3F4AC083FC6BF3F7F3763C"/>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35869F3" w14:textId="77777777" w:rsidR="00CD2873" w:rsidRPr="006B71C0" w:rsidRDefault="00CD2873" w:rsidP="00CD2873">
      <w:pPr>
        <w:rPr>
          <w:rFonts w:ascii="Aptos" w:hAnsi="Aptos" w:cs="Arial"/>
          <w:sz w:val="20"/>
          <w:szCs w:val="20"/>
        </w:rPr>
      </w:pPr>
    </w:p>
    <w:p w14:paraId="01E578A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5B517ACC" w14:textId="77777777" w:rsidR="00CD2873" w:rsidRPr="006B71C0" w:rsidRDefault="00CD2873" w:rsidP="00CD2873">
      <w:pPr>
        <w:rPr>
          <w:rFonts w:ascii="Aptos" w:hAnsi="Aptos" w:cs="Arial"/>
          <w:sz w:val="20"/>
          <w:szCs w:val="20"/>
        </w:rPr>
      </w:pPr>
    </w:p>
    <w:p w14:paraId="5FE0DACC"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607B7457D0BD40A3B67622817CCBCD3C"/>
          </w:placeholder>
          <w:showingPlcHdr/>
        </w:sdtPr>
        <w:sdtEndPr>
          <w:rPr>
            <w:rStyle w:val="mfasiintens"/>
          </w:rPr>
        </w:sdtEndPr>
        <w:sdtContent>
          <w:r w:rsidRPr="006B71C0">
            <w:rPr>
              <w:rStyle w:val="mfasiintens"/>
              <w:rFonts w:ascii="Aptos" w:hAnsi="Aptos"/>
            </w:rPr>
            <w:t>Feu clic aquí per escriure text.</w:t>
          </w:r>
        </w:sdtContent>
      </w:sdt>
    </w:p>
    <w:p w14:paraId="5036AA29"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5C2ACFDE"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55EB4AAA"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17563D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F843A6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EC1284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3341C9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6139A80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BF08A0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6D6C7FE" w14:textId="77777777" w:rsidTr="00BC328D">
        <w:sdt>
          <w:sdtPr>
            <w:rPr>
              <w:rFonts w:ascii="Aptos" w:hAnsi="Aptos"/>
              <w:sz w:val="20"/>
              <w:szCs w:val="20"/>
            </w:rPr>
            <w:id w:val="669141610"/>
            <w:placeholder>
              <w:docPart w:val="5492AB96FA8B4549A278E2CD1CD39A0E"/>
            </w:placeholder>
            <w:showingPlcHdr/>
          </w:sdtPr>
          <w:sdtEndPr/>
          <w:sdtContent>
            <w:tc>
              <w:tcPr>
                <w:tcW w:w="4989" w:type="dxa"/>
                <w:tcBorders>
                  <w:top w:val="single" w:sz="12" w:space="0" w:color="auto"/>
                </w:tcBorders>
              </w:tcPr>
              <w:p w14:paraId="3E9C30CD"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5492AB96FA8B4549A278E2CD1CD39A0E"/>
              </w:placeholder>
            </w:sdtPr>
            <w:sdtEndPr/>
            <w:sdtContent>
              <w:p w14:paraId="0909088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5492AB96FA8B4549A278E2CD1CD39A0E"/>
            </w:placeholder>
          </w:sdtPr>
          <w:sdtEndPr/>
          <w:sdtContent>
            <w:tc>
              <w:tcPr>
                <w:tcW w:w="964" w:type="dxa"/>
                <w:tcBorders>
                  <w:top w:val="single" w:sz="12" w:space="0" w:color="auto"/>
                </w:tcBorders>
              </w:tcPr>
              <w:p w14:paraId="3A991E0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5492AB96FA8B4549A278E2CD1CD39A0E"/>
              </w:placeholder>
            </w:sdtPr>
            <w:sdtEndPr/>
            <w:sdtContent>
              <w:p w14:paraId="1F20C29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1A9739F6" w14:textId="77777777" w:rsidTr="00BC328D">
        <w:sdt>
          <w:sdtPr>
            <w:rPr>
              <w:rFonts w:ascii="Aptos" w:hAnsi="Aptos"/>
              <w:sz w:val="20"/>
              <w:szCs w:val="20"/>
            </w:rPr>
            <w:id w:val="240296076"/>
            <w:placeholder>
              <w:docPart w:val="0CBD84FDCE8B47A5892867A492518AE7"/>
            </w:placeholder>
          </w:sdtPr>
          <w:sdtEndPr/>
          <w:sdtContent>
            <w:tc>
              <w:tcPr>
                <w:tcW w:w="4989" w:type="dxa"/>
              </w:tcPr>
              <w:p w14:paraId="38C335A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6178E2BBB59844078F0BF8250172E192"/>
              </w:placeholder>
            </w:sdtPr>
            <w:sdtEndPr/>
            <w:sdtContent>
              <w:p w14:paraId="33ED8A4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2F972C464FF849368EC8A1D4373B1EB6"/>
            </w:placeholder>
          </w:sdtPr>
          <w:sdtEndPr/>
          <w:sdtContent>
            <w:tc>
              <w:tcPr>
                <w:tcW w:w="964" w:type="dxa"/>
              </w:tcPr>
              <w:p w14:paraId="3ADF8EE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C9F96EA0143B4FB6B97B21F6CF064145"/>
              </w:placeholder>
            </w:sdtPr>
            <w:sdtEndPr/>
            <w:sdtContent>
              <w:p w14:paraId="2D791E9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AFA132A" w14:textId="77777777" w:rsidTr="00BC328D">
        <w:sdt>
          <w:sdtPr>
            <w:rPr>
              <w:rFonts w:ascii="Aptos" w:hAnsi="Aptos"/>
              <w:sz w:val="20"/>
              <w:szCs w:val="20"/>
            </w:rPr>
            <w:id w:val="1006645454"/>
            <w:placeholder>
              <w:docPart w:val="C4E531BFD1FD4AD480E71340C4443DAA"/>
            </w:placeholder>
          </w:sdtPr>
          <w:sdtEndPr/>
          <w:sdtContent>
            <w:tc>
              <w:tcPr>
                <w:tcW w:w="4989" w:type="dxa"/>
              </w:tcPr>
              <w:p w14:paraId="3697413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0EE0296F4D68482EA62BE3CB66241B50"/>
              </w:placeholder>
            </w:sdtPr>
            <w:sdtEndPr/>
            <w:sdtContent>
              <w:p w14:paraId="63AD092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0DAD2048E10443E296EEEE6E8A538288"/>
            </w:placeholder>
          </w:sdtPr>
          <w:sdtEndPr/>
          <w:sdtContent>
            <w:tc>
              <w:tcPr>
                <w:tcW w:w="964" w:type="dxa"/>
              </w:tcPr>
              <w:p w14:paraId="0045364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D13749FE2ECA4D3DAB99CDC54504CD9A"/>
              </w:placeholder>
            </w:sdtPr>
            <w:sdtEndPr/>
            <w:sdtContent>
              <w:p w14:paraId="7A3EEC3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1C28808" w14:textId="77777777" w:rsidTr="00BC328D">
        <w:sdt>
          <w:sdtPr>
            <w:rPr>
              <w:rFonts w:ascii="Aptos" w:hAnsi="Aptos"/>
              <w:sz w:val="20"/>
              <w:szCs w:val="20"/>
            </w:rPr>
            <w:id w:val="833654896"/>
            <w:placeholder>
              <w:docPart w:val="E8044EF281B44120AC2E05944509C428"/>
            </w:placeholder>
          </w:sdtPr>
          <w:sdtEndPr/>
          <w:sdtContent>
            <w:tc>
              <w:tcPr>
                <w:tcW w:w="4989" w:type="dxa"/>
              </w:tcPr>
              <w:p w14:paraId="46BE183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3A6570ADA37A410688ACB5D38924D111"/>
              </w:placeholder>
            </w:sdtPr>
            <w:sdtEndPr/>
            <w:sdtContent>
              <w:p w14:paraId="05B497C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999962ADD75649A0B8A8A1F8324F014D"/>
            </w:placeholder>
          </w:sdtPr>
          <w:sdtEndPr/>
          <w:sdtContent>
            <w:tc>
              <w:tcPr>
                <w:tcW w:w="964" w:type="dxa"/>
              </w:tcPr>
              <w:p w14:paraId="7C3083C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01BC91DF78234A7EA23495F5C907E0E5"/>
              </w:placeholder>
            </w:sdtPr>
            <w:sdtEndPr/>
            <w:sdtContent>
              <w:p w14:paraId="6C3CC0E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4C2E707" w14:textId="77777777" w:rsidTr="00BC328D">
        <w:sdt>
          <w:sdtPr>
            <w:rPr>
              <w:rFonts w:ascii="Aptos" w:hAnsi="Aptos"/>
              <w:sz w:val="20"/>
              <w:szCs w:val="20"/>
            </w:rPr>
            <w:id w:val="1297329695"/>
            <w:placeholder>
              <w:docPart w:val="85BD6DB422E340F0866BA6F5A2A19E8F"/>
            </w:placeholder>
          </w:sdtPr>
          <w:sdtEndPr/>
          <w:sdtContent>
            <w:tc>
              <w:tcPr>
                <w:tcW w:w="4989" w:type="dxa"/>
              </w:tcPr>
              <w:p w14:paraId="4EE99AC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F686A5CCEE441A0964C7DD4583B7B7E"/>
              </w:placeholder>
            </w:sdtPr>
            <w:sdtEndPr/>
            <w:sdtContent>
              <w:p w14:paraId="72E4D36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C0669E112CF74A8C9BFEC50C6A7FE513"/>
            </w:placeholder>
          </w:sdtPr>
          <w:sdtEndPr/>
          <w:sdtContent>
            <w:tc>
              <w:tcPr>
                <w:tcW w:w="964" w:type="dxa"/>
              </w:tcPr>
              <w:p w14:paraId="4F903A2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1AC28067FBF24C0C90ADDC290B9FF74F"/>
              </w:placeholder>
            </w:sdtPr>
            <w:sdtEndPr/>
            <w:sdtContent>
              <w:p w14:paraId="6B144C6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1D7742A" w14:textId="77777777" w:rsidTr="00BC328D">
        <w:sdt>
          <w:sdtPr>
            <w:rPr>
              <w:rFonts w:ascii="Aptos" w:hAnsi="Aptos"/>
              <w:sz w:val="20"/>
              <w:szCs w:val="20"/>
            </w:rPr>
            <w:id w:val="245698801"/>
            <w:placeholder>
              <w:docPart w:val="E274614602324BDFB2D6F5A93D708F7F"/>
            </w:placeholder>
          </w:sdtPr>
          <w:sdtEndPr/>
          <w:sdtContent>
            <w:tc>
              <w:tcPr>
                <w:tcW w:w="4989" w:type="dxa"/>
                <w:tcBorders>
                  <w:bottom w:val="single" w:sz="12" w:space="0" w:color="auto"/>
                </w:tcBorders>
              </w:tcPr>
              <w:p w14:paraId="4425BD9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0AAE471C14F4456583777A2E988955CC"/>
              </w:placeholder>
            </w:sdtPr>
            <w:sdtEndPr/>
            <w:sdtContent>
              <w:p w14:paraId="76E7906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8BF1F49127FE4DA58954C124DE3145AD"/>
            </w:placeholder>
          </w:sdtPr>
          <w:sdtEndPr/>
          <w:sdtContent>
            <w:tc>
              <w:tcPr>
                <w:tcW w:w="964" w:type="dxa"/>
                <w:tcBorders>
                  <w:bottom w:val="single" w:sz="12" w:space="0" w:color="auto"/>
                </w:tcBorders>
              </w:tcPr>
              <w:p w14:paraId="2C9C19B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7B922D0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407A42C" w14:textId="77777777" w:rsidTr="00BC328D">
        <w:tc>
          <w:tcPr>
            <w:tcW w:w="4989" w:type="dxa"/>
            <w:tcBorders>
              <w:top w:val="single" w:sz="12" w:space="0" w:color="auto"/>
              <w:bottom w:val="single" w:sz="12" w:space="0" w:color="auto"/>
            </w:tcBorders>
            <w:shd w:val="clear" w:color="auto" w:fill="EEECE1" w:themeFill="background2"/>
          </w:tcPr>
          <w:p w14:paraId="31902F53"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374423F"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1E1E1C1E"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4296B57"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74321555"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4069468E"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1C485FC"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B54EA91"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3B7843B"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258B72E" w14:textId="77777777" w:rsidR="00CD2873" w:rsidRPr="006B71C0" w:rsidRDefault="002079D4"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0784131" w14:textId="77777777" w:rsidR="00CD2873" w:rsidRPr="006B71C0" w:rsidRDefault="002079D4"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069DAB5"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77F8066D" w14:textId="77777777" w:rsidR="00D52ED4" w:rsidRPr="006B71C0" w:rsidRDefault="002079D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11B780B" w14:textId="77777777" w:rsidR="00D52ED4" w:rsidRPr="006B71C0" w:rsidRDefault="002079D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5D8E3D6" w14:textId="77777777" w:rsidR="00D52ED4" w:rsidRPr="006B71C0" w:rsidRDefault="002079D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3BA04AD08C3F4AC083FC6BF3F7F3763C"/>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3CA9582B" w14:textId="77777777" w:rsidR="00D52ED4" w:rsidRPr="006B71C0" w:rsidRDefault="002079D4"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7A83D47" w14:textId="77777777" w:rsidR="00CD2873" w:rsidRPr="006B71C0" w:rsidRDefault="002079D4"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C43B240" w14:textId="77777777" w:rsidR="00D52ED4" w:rsidRPr="006B71C0" w:rsidRDefault="002079D4"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6C19F27A" w14:textId="77777777" w:rsidR="0028182A" w:rsidRPr="006B71C0" w:rsidRDefault="002079D4"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3A78191F" w14:textId="77777777" w:rsidR="00EB43E5" w:rsidRPr="006B71C0" w:rsidRDefault="002079D4"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3BA04AD08C3F4AC083FC6BF3F7F3763C"/>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C689C3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43CED26" w14:textId="77777777" w:rsidR="00D52ED4" w:rsidRPr="006B71C0" w:rsidRDefault="002079D4"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7062B37A" w14:textId="77777777" w:rsidR="00D52ED4" w:rsidRPr="006B71C0" w:rsidRDefault="002079D4"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3BA04AD08C3F4AC083FC6BF3F7F3763C"/>
          </w:placeholder>
        </w:sdtPr>
        <w:sdtEndPr/>
        <w:sdtContent>
          <w:r w:rsidR="00D52ED4" w:rsidRPr="006B71C0">
            <w:rPr>
              <w:rStyle w:val="CitaCar"/>
              <w:rFonts w:ascii="Aptos" w:hAnsi="Aptos"/>
            </w:rPr>
            <w:t>.....................................................</w:t>
          </w:r>
        </w:sdtContent>
      </w:sdt>
    </w:p>
    <w:p w14:paraId="158C4602" w14:textId="77777777" w:rsidR="00D52ED4" w:rsidRPr="006B71C0" w:rsidRDefault="002079D4"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16689C7" w14:textId="77777777" w:rsidR="00D52ED4" w:rsidRPr="006B71C0" w:rsidRDefault="002079D4"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15C062F9"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10A1AF78" w14:textId="77777777" w:rsidR="00D52ED4" w:rsidRPr="006B71C0" w:rsidRDefault="002079D4"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25D54D3C"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300CAF2"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07658B7" w14:textId="77777777" w:rsidR="00CD2873" w:rsidRPr="006B71C0" w:rsidRDefault="002079D4"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736442A" w14:textId="77777777" w:rsidR="003D15A7" w:rsidRPr="006B71C0" w:rsidRDefault="002079D4"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7E1EE61"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2182C107"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033EF7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5375FAAC"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701E87E6"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E50869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247B7B4"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45F495C"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68E2782"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468EA54E" w14:textId="77777777" w:rsidR="00D52ED4" w:rsidRPr="006B71C0" w:rsidRDefault="002079D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9687D92"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8A63AE1" w14:textId="77777777" w:rsidR="00CD2873" w:rsidRPr="006B71C0" w:rsidRDefault="002079D4"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C2DB8B5" w14:textId="77777777" w:rsidR="00CD2873" w:rsidRDefault="002079D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113D1F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06AE53F"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FE966AB"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1814A496"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AFAC8A2"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FED42"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5C6DC0EF"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98F875C"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1248BBE7"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B5D3A8E"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29BFE7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57D69B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74CF5C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E7CE56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38785BC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C66D60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02EF0B1"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3D477D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90730A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3E248B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3BA04AD08C3F4AC083FC6BF3F7F3763C"/>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7B0C6A58"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658B851"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3BA04AD08C3F4AC083FC6BF3F7F3763C"/>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34A3C921"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A67B854"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481730F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CBEC515"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7D9B7D6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5127FE1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64C82D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0453A71"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3ADFD8F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89271D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6526FCB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3BA7CC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451DF3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3EE3E8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5E1247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941EE1C"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1587713"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9DCD1A6"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7763743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D6D600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80AD46D"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2841D2F"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616067C4"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A79C649"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3CB8B09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145A808C"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6F02347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42A4204F"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D78576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CBF03E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705B92B"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19D710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5005DB2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0BB6520D"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C766422"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4EC5B0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A6CB39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732B3D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F2964D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720D847C"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0BA06BE1"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45760B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47254AD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7CB5844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A9FA38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950694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CE475DA"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438A25F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5DEE1DA"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28B245C"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EFED827"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1B73E63"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1DE13D39"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F684DA"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053948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0176107C"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AAB1B" w14:textId="77777777" w:rsidR="002326ED" w:rsidRDefault="002326ED" w:rsidP="00CD2873">
      <w:r>
        <w:separator/>
      </w:r>
    </w:p>
  </w:endnote>
  <w:endnote w:type="continuationSeparator" w:id="0">
    <w:p w14:paraId="0FFB9B01" w14:textId="77777777" w:rsidR="002326ED" w:rsidRDefault="002326E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45E030B"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5A79D2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F9B31" w14:textId="77777777" w:rsidR="002326ED" w:rsidRDefault="002326ED" w:rsidP="00CD2873">
      <w:r>
        <w:separator/>
      </w:r>
    </w:p>
  </w:footnote>
  <w:footnote w:type="continuationSeparator" w:id="0">
    <w:p w14:paraId="30F6C51D" w14:textId="77777777" w:rsidR="002326ED" w:rsidRDefault="002326ED" w:rsidP="00CD2873">
      <w:r>
        <w:continuationSeparator/>
      </w:r>
    </w:p>
  </w:footnote>
  <w:footnote w:id="1">
    <w:p w14:paraId="4949B54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BBBB01F"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A605480"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C96980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853231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8767F2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8FB5"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FB6AED0" wp14:editId="2E5D3868">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21A002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B6AED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21A002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6ED"/>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C3BFE"/>
    <w:rsid w:val="001D463E"/>
    <w:rsid w:val="001E690C"/>
    <w:rsid w:val="001F137A"/>
    <w:rsid w:val="0020053D"/>
    <w:rsid w:val="00201E34"/>
    <w:rsid w:val="002058DF"/>
    <w:rsid w:val="002079C0"/>
    <w:rsid w:val="002079D4"/>
    <w:rsid w:val="00227F02"/>
    <w:rsid w:val="002326ED"/>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47A09"/>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8636B"/>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3BA83"/>
  <w15:docId w15:val="{D60A9F6B-4FA1-4198-9631-4C7E79F2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A04AD08C3F4AC083FC6BF3F7F3763C"/>
        <w:category>
          <w:name w:val="General"/>
          <w:gallery w:val="placeholder"/>
        </w:category>
        <w:types>
          <w:type w:val="bbPlcHdr"/>
        </w:types>
        <w:behaviors>
          <w:behavior w:val="content"/>
        </w:behaviors>
        <w:guid w:val="{D80E799C-CB56-4981-9499-376A00B17072}"/>
      </w:docPartPr>
      <w:docPartBody>
        <w:p w:rsidR="00D65EBC" w:rsidRDefault="00D65EBC">
          <w:pPr>
            <w:pStyle w:val="3BA04AD08C3F4AC083FC6BF3F7F3763C"/>
          </w:pPr>
          <w:r w:rsidRPr="00122E79">
            <w:rPr>
              <w:rStyle w:val="mfasiintens"/>
            </w:rPr>
            <w:t>Feu clic aquí per escriure text.</w:t>
          </w:r>
        </w:p>
      </w:docPartBody>
    </w:docPart>
    <w:docPart>
      <w:docPartPr>
        <w:name w:val="607B7457D0BD40A3B67622817CCBCD3C"/>
        <w:category>
          <w:name w:val="General"/>
          <w:gallery w:val="placeholder"/>
        </w:category>
        <w:types>
          <w:type w:val="bbPlcHdr"/>
        </w:types>
        <w:behaviors>
          <w:behavior w:val="content"/>
        </w:behaviors>
        <w:guid w:val="{DC656C02-083A-442B-9C3A-95B9C4E57671}"/>
      </w:docPartPr>
      <w:docPartBody>
        <w:p w:rsidR="00D65EBC" w:rsidRDefault="00D65EBC">
          <w:pPr>
            <w:pStyle w:val="607B7457D0BD40A3B67622817CCBCD3C"/>
          </w:pPr>
          <w:r w:rsidRPr="00122E79">
            <w:rPr>
              <w:rStyle w:val="mfasiintens"/>
            </w:rPr>
            <w:t>Feu clic aquí per escriure text.</w:t>
          </w:r>
        </w:p>
      </w:docPartBody>
    </w:docPart>
    <w:docPart>
      <w:docPartPr>
        <w:name w:val="5492AB96FA8B4549A278E2CD1CD39A0E"/>
        <w:category>
          <w:name w:val="General"/>
          <w:gallery w:val="placeholder"/>
        </w:category>
        <w:types>
          <w:type w:val="bbPlcHdr"/>
        </w:types>
        <w:behaviors>
          <w:behavior w:val="content"/>
        </w:behaviors>
        <w:guid w:val="{78FFAB09-DD26-49CC-908C-3A4B1D1D0DF6}"/>
      </w:docPartPr>
      <w:docPartBody>
        <w:p w:rsidR="00D65EBC" w:rsidRDefault="00D65EBC">
          <w:pPr>
            <w:pStyle w:val="5492AB96FA8B4549A278E2CD1CD39A0E"/>
          </w:pPr>
          <w:r w:rsidRPr="00122E79">
            <w:rPr>
              <w:rStyle w:val="mfasiintens"/>
            </w:rPr>
            <w:t>Feu clic aquí per escriure text.</w:t>
          </w:r>
        </w:p>
      </w:docPartBody>
    </w:docPart>
    <w:docPart>
      <w:docPartPr>
        <w:name w:val="0CBD84FDCE8B47A5892867A492518AE7"/>
        <w:category>
          <w:name w:val="General"/>
          <w:gallery w:val="placeholder"/>
        </w:category>
        <w:types>
          <w:type w:val="bbPlcHdr"/>
        </w:types>
        <w:behaviors>
          <w:behavior w:val="content"/>
        </w:behaviors>
        <w:guid w:val="{E138824D-DD8C-40B4-918F-6200D56E58FB}"/>
      </w:docPartPr>
      <w:docPartBody>
        <w:p w:rsidR="00D65EBC" w:rsidRDefault="00D65EBC">
          <w:pPr>
            <w:pStyle w:val="0CBD84FDCE8B47A5892867A492518AE7"/>
          </w:pPr>
          <w:r w:rsidRPr="00122E79">
            <w:rPr>
              <w:rStyle w:val="mfasiintens"/>
            </w:rPr>
            <w:t>Feu clic aquí per escriure text.</w:t>
          </w:r>
        </w:p>
      </w:docPartBody>
    </w:docPart>
    <w:docPart>
      <w:docPartPr>
        <w:name w:val="6178E2BBB59844078F0BF8250172E192"/>
        <w:category>
          <w:name w:val="General"/>
          <w:gallery w:val="placeholder"/>
        </w:category>
        <w:types>
          <w:type w:val="bbPlcHdr"/>
        </w:types>
        <w:behaviors>
          <w:behavior w:val="content"/>
        </w:behaviors>
        <w:guid w:val="{58930D9C-FC3F-4FB4-B270-58CC325625F9}"/>
      </w:docPartPr>
      <w:docPartBody>
        <w:p w:rsidR="00D65EBC" w:rsidRDefault="00D65EBC">
          <w:pPr>
            <w:pStyle w:val="6178E2BBB59844078F0BF8250172E192"/>
          </w:pPr>
          <w:r w:rsidRPr="00122E79">
            <w:rPr>
              <w:rStyle w:val="mfasiintens"/>
            </w:rPr>
            <w:t>Feu clic aquí per escriure text.</w:t>
          </w:r>
        </w:p>
      </w:docPartBody>
    </w:docPart>
    <w:docPart>
      <w:docPartPr>
        <w:name w:val="2F972C464FF849368EC8A1D4373B1EB6"/>
        <w:category>
          <w:name w:val="General"/>
          <w:gallery w:val="placeholder"/>
        </w:category>
        <w:types>
          <w:type w:val="bbPlcHdr"/>
        </w:types>
        <w:behaviors>
          <w:behavior w:val="content"/>
        </w:behaviors>
        <w:guid w:val="{8489A70B-CF85-4101-9FC2-C07B354B0222}"/>
      </w:docPartPr>
      <w:docPartBody>
        <w:p w:rsidR="00D65EBC" w:rsidRDefault="00D65EBC">
          <w:pPr>
            <w:pStyle w:val="2F972C464FF849368EC8A1D4373B1EB6"/>
          </w:pPr>
          <w:r w:rsidRPr="00122E79">
            <w:rPr>
              <w:rStyle w:val="mfasiintens"/>
            </w:rPr>
            <w:t>Feu clic aquí per escriure text.</w:t>
          </w:r>
        </w:p>
      </w:docPartBody>
    </w:docPart>
    <w:docPart>
      <w:docPartPr>
        <w:name w:val="C9F96EA0143B4FB6B97B21F6CF064145"/>
        <w:category>
          <w:name w:val="General"/>
          <w:gallery w:val="placeholder"/>
        </w:category>
        <w:types>
          <w:type w:val="bbPlcHdr"/>
        </w:types>
        <w:behaviors>
          <w:behavior w:val="content"/>
        </w:behaviors>
        <w:guid w:val="{33605C98-48BA-46F5-978A-962B7EDBD50A}"/>
      </w:docPartPr>
      <w:docPartBody>
        <w:p w:rsidR="00D65EBC" w:rsidRDefault="00D65EBC">
          <w:pPr>
            <w:pStyle w:val="C9F96EA0143B4FB6B97B21F6CF064145"/>
          </w:pPr>
          <w:r w:rsidRPr="00122E79">
            <w:rPr>
              <w:rStyle w:val="mfasiintens"/>
            </w:rPr>
            <w:t>Feu clic aquí per escriure text.</w:t>
          </w:r>
        </w:p>
      </w:docPartBody>
    </w:docPart>
    <w:docPart>
      <w:docPartPr>
        <w:name w:val="C4E531BFD1FD4AD480E71340C4443DAA"/>
        <w:category>
          <w:name w:val="General"/>
          <w:gallery w:val="placeholder"/>
        </w:category>
        <w:types>
          <w:type w:val="bbPlcHdr"/>
        </w:types>
        <w:behaviors>
          <w:behavior w:val="content"/>
        </w:behaviors>
        <w:guid w:val="{5CD240C7-8ED7-4971-A4CA-F9516F365109}"/>
      </w:docPartPr>
      <w:docPartBody>
        <w:p w:rsidR="00D65EBC" w:rsidRDefault="00D65EBC">
          <w:pPr>
            <w:pStyle w:val="C4E531BFD1FD4AD480E71340C4443DAA"/>
          </w:pPr>
          <w:r w:rsidRPr="00122E79">
            <w:rPr>
              <w:rStyle w:val="mfasiintens"/>
            </w:rPr>
            <w:t>Feu clic aquí per escriure text.</w:t>
          </w:r>
        </w:p>
      </w:docPartBody>
    </w:docPart>
    <w:docPart>
      <w:docPartPr>
        <w:name w:val="0EE0296F4D68482EA62BE3CB66241B50"/>
        <w:category>
          <w:name w:val="General"/>
          <w:gallery w:val="placeholder"/>
        </w:category>
        <w:types>
          <w:type w:val="bbPlcHdr"/>
        </w:types>
        <w:behaviors>
          <w:behavior w:val="content"/>
        </w:behaviors>
        <w:guid w:val="{0729B44D-04A1-44A5-8A09-10CC684E375D}"/>
      </w:docPartPr>
      <w:docPartBody>
        <w:p w:rsidR="00D65EBC" w:rsidRDefault="00D65EBC">
          <w:pPr>
            <w:pStyle w:val="0EE0296F4D68482EA62BE3CB66241B50"/>
          </w:pPr>
          <w:r w:rsidRPr="00122E79">
            <w:rPr>
              <w:rStyle w:val="mfasiintens"/>
            </w:rPr>
            <w:t>Feu clic aquí per escriure text.</w:t>
          </w:r>
        </w:p>
      </w:docPartBody>
    </w:docPart>
    <w:docPart>
      <w:docPartPr>
        <w:name w:val="0DAD2048E10443E296EEEE6E8A538288"/>
        <w:category>
          <w:name w:val="General"/>
          <w:gallery w:val="placeholder"/>
        </w:category>
        <w:types>
          <w:type w:val="bbPlcHdr"/>
        </w:types>
        <w:behaviors>
          <w:behavior w:val="content"/>
        </w:behaviors>
        <w:guid w:val="{C42AD406-92B4-4182-B5D7-877B2875434B}"/>
      </w:docPartPr>
      <w:docPartBody>
        <w:p w:rsidR="00D65EBC" w:rsidRDefault="00D65EBC">
          <w:pPr>
            <w:pStyle w:val="0DAD2048E10443E296EEEE6E8A538288"/>
          </w:pPr>
          <w:r w:rsidRPr="00122E79">
            <w:rPr>
              <w:rStyle w:val="mfasiintens"/>
            </w:rPr>
            <w:t>Feu clic aquí per escriure text.</w:t>
          </w:r>
        </w:p>
      </w:docPartBody>
    </w:docPart>
    <w:docPart>
      <w:docPartPr>
        <w:name w:val="D13749FE2ECA4D3DAB99CDC54504CD9A"/>
        <w:category>
          <w:name w:val="General"/>
          <w:gallery w:val="placeholder"/>
        </w:category>
        <w:types>
          <w:type w:val="bbPlcHdr"/>
        </w:types>
        <w:behaviors>
          <w:behavior w:val="content"/>
        </w:behaviors>
        <w:guid w:val="{E5E2BD58-2D38-4D83-A189-C7848FE2833A}"/>
      </w:docPartPr>
      <w:docPartBody>
        <w:p w:rsidR="00D65EBC" w:rsidRDefault="00D65EBC">
          <w:pPr>
            <w:pStyle w:val="D13749FE2ECA4D3DAB99CDC54504CD9A"/>
          </w:pPr>
          <w:r w:rsidRPr="00122E79">
            <w:rPr>
              <w:rStyle w:val="mfasiintens"/>
            </w:rPr>
            <w:t>Feu clic aquí per escriure text.</w:t>
          </w:r>
        </w:p>
      </w:docPartBody>
    </w:docPart>
    <w:docPart>
      <w:docPartPr>
        <w:name w:val="E8044EF281B44120AC2E05944509C428"/>
        <w:category>
          <w:name w:val="General"/>
          <w:gallery w:val="placeholder"/>
        </w:category>
        <w:types>
          <w:type w:val="bbPlcHdr"/>
        </w:types>
        <w:behaviors>
          <w:behavior w:val="content"/>
        </w:behaviors>
        <w:guid w:val="{13769C67-3924-4958-9502-C44B54E9A7C6}"/>
      </w:docPartPr>
      <w:docPartBody>
        <w:p w:rsidR="00D65EBC" w:rsidRDefault="00D65EBC">
          <w:pPr>
            <w:pStyle w:val="E8044EF281B44120AC2E05944509C428"/>
          </w:pPr>
          <w:r w:rsidRPr="00122E79">
            <w:rPr>
              <w:rStyle w:val="mfasiintens"/>
            </w:rPr>
            <w:t>Feu clic aquí per escriure text.</w:t>
          </w:r>
        </w:p>
      </w:docPartBody>
    </w:docPart>
    <w:docPart>
      <w:docPartPr>
        <w:name w:val="3A6570ADA37A410688ACB5D38924D111"/>
        <w:category>
          <w:name w:val="General"/>
          <w:gallery w:val="placeholder"/>
        </w:category>
        <w:types>
          <w:type w:val="bbPlcHdr"/>
        </w:types>
        <w:behaviors>
          <w:behavior w:val="content"/>
        </w:behaviors>
        <w:guid w:val="{2BD75D9D-5613-49D6-959D-9169EBC99107}"/>
      </w:docPartPr>
      <w:docPartBody>
        <w:p w:rsidR="00D65EBC" w:rsidRDefault="00D65EBC">
          <w:pPr>
            <w:pStyle w:val="3A6570ADA37A410688ACB5D38924D111"/>
          </w:pPr>
          <w:r w:rsidRPr="00122E79">
            <w:rPr>
              <w:rStyle w:val="mfasiintens"/>
            </w:rPr>
            <w:t>Feu clic aquí per escriure text.</w:t>
          </w:r>
        </w:p>
      </w:docPartBody>
    </w:docPart>
    <w:docPart>
      <w:docPartPr>
        <w:name w:val="999962ADD75649A0B8A8A1F8324F014D"/>
        <w:category>
          <w:name w:val="General"/>
          <w:gallery w:val="placeholder"/>
        </w:category>
        <w:types>
          <w:type w:val="bbPlcHdr"/>
        </w:types>
        <w:behaviors>
          <w:behavior w:val="content"/>
        </w:behaviors>
        <w:guid w:val="{ECB7B9DB-8CD5-40EC-BC37-C7171711AB9A}"/>
      </w:docPartPr>
      <w:docPartBody>
        <w:p w:rsidR="00D65EBC" w:rsidRDefault="00D65EBC">
          <w:pPr>
            <w:pStyle w:val="999962ADD75649A0B8A8A1F8324F014D"/>
          </w:pPr>
          <w:r w:rsidRPr="00122E79">
            <w:rPr>
              <w:rStyle w:val="mfasiintens"/>
            </w:rPr>
            <w:t>Feu clic aquí per escriure text.</w:t>
          </w:r>
        </w:p>
      </w:docPartBody>
    </w:docPart>
    <w:docPart>
      <w:docPartPr>
        <w:name w:val="01BC91DF78234A7EA23495F5C907E0E5"/>
        <w:category>
          <w:name w:val="General"/>
          <w:gallery w:val="placeholder"/>
        </w:category>
        <w:types>
          <w:type w:val="bbPlcHdr"/>
        </w:types>
        <w:behaviors>
          <w:behavior w:val="content"/>
        </w:behaviors>
        <w:guid w:val="{2D2EE4F4-C5E1-4F38-9DD2-DD35C7A1C403}"/>
      </w:docPartPr>
      <w:docPartBody>
        <w:p w:rsidR="00D65EBC" w:rsidRDefault="00D65EBC">
          <w:pPr>
            <w:pStyle w:val="01BC91DF78234A7EA23495F5C907E0E5"/>
          </w:pPr>
          <w:r w:rsidRPr="00122E79">
            <w:rPr>
              <w:rStyle w:val="mfasiintens"/>
            </w:rPr>
            <w:t>Feu clic aquí per escriure text.</w:t>
          </w:r>
        </w:p>
      </w:docPartBody>
    </w:docPart>
    <w:docPart>
      <w:docPartPr>
        <w:name w:val="85BD6DB422E340F0866BA6F5A2A19E8F"/>
        <w:category>
          <w:name w:val="General"/>
          <w:gallery w:val="placeholder"/>
        </w:category>
        <w:types>
          <w:type w:val="bbPlcHdr"/>
        </w:types>
        <w:behaviors>
          <w:behavior w:val="content"/>
        </w:behaviors>
        <w:guid w:val="{AD1FE3C0-30C3-42A3-9ECA-A5AEEB303EB5}"/>
      </w:docPartPr>
      <w:docPartBody>
        <w:p w:rsidR="00D65EBC" w:rsidRDefault="00D65EBC">
          <w:pPr>
            <w:pStyle w:val="85BD6DB422E340F0866BA6F5A2A19E8F"/>
          </w:pPr>
          <w:r w:rsidRPr="00122E79">
            <w:rPr>
              <w:rStyle w:val="mfasiintens"/>
            </w:rPr>
            <w:t>Feu clic aquí per escriure text.</w:t>
          </w:r>
        </w:p>
      </w:docPartBody>
    </w:docPart>
    <w:docPart>
      <w:docPartPr>
        <w:name w:val="9F686A5CCEE441A0964C7DD4583B7B7E"/>
        <w:category>
          <w:name w:val="General"/>
          <w:gallery w:val="placeholder"/>
        </w:category>
        <w:types>
          <w:type w:val="bbPlcHdr"/>
        </w:types>
        <w:behaviors>
          <w:behavior w:val="content"/>
        </w:behaviors>
        <w:guid w:val="{D56E0F24-4DD6-4C4C-95E0-D1D1CDF4E581}"/>
      </w:docPartPr>
      <w:docPartBody>
        <w:p w:rsidR="00D65EBC" w:rsidRDefault="00D65EBC">
          <w:pPr>
            <w:pStyle w:val="9F686A5CCEE441A0964C7DD4583B7B7E"/>
          </w:pPr>
          <w:r w:rsidRPr="00122E79">
            <w:rPr>
              <w:rStyle w:val="mfasiintens"/>
            </w:rPr>
            <w:t>Feu clic aquí per escriure text.</w:t>
          </w:r>
        </w:p>
      </w:docPartBody>
    </w:docPart>
    <w:docPart>
      <w:docPartPr>
        <w:name w:val="C0669E112CF74A8C9BFEC50C6A7FE513"/>
        <w:category>
          <w:name w:val="General"/>
          <w:gallery w:val="placeholder"/>
        </w:category>
        <w:types>
          <w:type w:val="bbPlcHdr"/>
        </w:types>
        <w:behaviors>
          <w:behavior w:val="content"/>
        </w:behaviors>
        <w:guid w:val="{65D48A99-6040-4984-91AE-0D0977F8FB86}"/>
      </w:docPartPr>
      <w:docPartBody>
        <w:p w:rsidR="00D65EBC" w:rsidRDefault="00D65EBC">
          <w:pPr>
            <w:pStyle w:val="C0669E112CF74A8C9BFEC50C6A7FE513"/>
          </w:pPr>
          <w:r w:rsidRPr="00122E79">
            <w:rPr>
              <w:rStyle w:val="mfasiintens"/>
            </w:rPr>
            <w:t>Feu clic aquí per escriure text.</w:t>
          </w:r>
        </w:p>
      </w:docPartBody>
    </w:docPart>
    <w:docPart>
      <w:docPartPr>
        <w:name w:val="1AC28067FBF24C0C90ADDC290B9FF74F"/>
        <w:category>
          <w:name w:val="General"/>
          <w:gallery w:val="placeholder"/>
        </w:category>
        <w:types>
          <w:type w:val="bbPlcHdr"/>
        </w:types>
        <w:behaviors>
          <w:behavior w:val="content"/>
        </w:behaviors>
        <w:guid w:val="{FB7919A4-17EF-4255-8187-58C3A3CF458B}"/>
      </w:docPartPr>
      <w:docPartBody>
        <w:p w:rsidR="00D65EBC" w:rsidRDefault="00D65EBC">
          <w:pPr>
            <w:pStyle w:val="1AC28067FBF24C0C90ADDC290B9FF74F"/>
          </w:pPr>
          <w:r w:rsidRPr="00122E79">
            <w:rPr>
              <w:rStyle w:val="mfasiintens"/>
            </w:rPr>
            <w:t>Feu clic aquí per escriure text.</w:t>
          </w:r>
        </w:p>
      </w:docPartBody>
    </w:docPart>
    <w:docPart>
      <w:docPartPr>
        <w:name w:val="E274614602324BDFB2D6F5A93D708F7F"/>
        <w:category>
          <w:name w:val="General"/>
          <w:gallery w:val="placeholder"/>
        </w:category>
        <w:types>
          <w:type w:val="bbPlcHdr"/>
        </w:types>
        <w:behaviors>
          <w:behavior w:val="content"/>
        </w:behaviors>
        <w:guid w:val="{FB7E3D8D-113A-45A3-ACF9-8850CDBF3817}"/>
      </w:docPartPr>
      <w:docPartBody>
        <w:p w:rsidR="00D65EBC" w:rsidRDefault="00D65EBC">
          <w:pPr>
            <w:pStyle w:val="E274614602324BDFB2D6F5A93D708F7F"/>
          </w:pPr>
          <w:r w:rsidRPr="00122E79">
            <w:rPr>
              <w:rStyle w:val="mfasiintens"/>
            </w:rPr>
            <w:t>Feu clic aquí per escriure text.</w:t>
          </w:r>
        </w:p>
      </w:docPartBody>
    </w:docPart>
    <w:docPart>
      <w:docPartPr>
        <w:name w:val="0AAE471C14F4456583777A2E988955CC"/>
        <w:category>
          <w:name w:val="General"/>
          <w:gallery w:val="placeholder"/>
        </w:category>
        <w:types>
          <w:type w:val="bbPlcHdr"/>
        </w:types>
        <w:behaviors>
          <w:behavior w:val="content"/>
        </w:behaviors>
        <w:guid w:val="{0EB3EDE7-9C55-49E1-BB09-0A0E7FF0DBE0}"/>
      </w:docPartPr>
      <w:docPartBody>
        <w:p w:rsidR="00D65EBC" w:rsidRDefault="00D65EBC">
          <w:pPr>
            <w:pStyle w:val="0AAE471C14F4456583777A2E988955CC"/>
          </w:pPr>
          <w:r w:rsidRPr="00122E79">
            <w:rPr>
              <w:rStyle w:val="mfasiintens"/>
            </w:rPr>
            <w:t>Feu clic aquí per escriure text.</w:t>
          </w:r>
        </w:p>
      </w:docPartBody>
    </w:docPart>
    <w:docPart>
      <w:docPartPr>
        <w:name w:val="8BF1F49127FE4DA58954C124DE3145AD"/>
        <w:category>
          <w:name w:val="General"/>
          <w:gallery w:val="placeholder"/>
        </w:category>
        <w:types>
          <w:type w:val="bbPlcHdr"/>
        </w:types>
        <w:behaviors>
          <w:behavior w:val="content"/>
        </w:behaviors>
        <w:guid w:val="{63910ABD-4C5D-4FAE-A2FE-459086144ECF}"/>
      </w:docPartPr>
      <w:docPartBody>
        <w:p w:rsidR="00D65EBC" w:rsidRDefault="00D65EBC">
          <w:pPr>
            <w:pStyle w:val="8BF1F49127FE4DA58954C124DE3145A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EBC"/>
    <w:rsid w:val="001C3BFE"/>
    <w:rsid w:val="00A47A09"/>
    <w:rsid w:val="00D65E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3BA04AD08C3F4AC083FC6BF3F7F3763C">
    <w:name w:val="3BA04AD08C3F4AC083FC6BF3F7F3763C"/>
  </w:style>
  <w:style w:type="paragraph" w:customStyle="1" w:styleId="607B7457D0BD40A3B67622817CCBCD3C">
    <w:name w:val="607B7457D0BD40A3B67622817CCBCD3C"/>
  </w:style>
  <w:style w:type="paragraph" w:customStyle="1" w:styleId="5492AB96FA8B4549A278E2CD1CD39A0E">
    <w:name w:val="5492AB96FA8B4549A278E2CD1CD39A0E"/>
  </w:style>
  <w:style w:type="paragraph" w:customStyle="1" w:styleId="0CBD84FDCE8B47A5892867A492518AE7">
    <w:name w:val="0CBD84FDCE8B47A5892867A492518AE7"/>
  </w:style>
  <w:style w:type="paragraph" w:customStyle="1" w:styleId="6178E2BBB59844078F0BF8250172E192">
    <w:name w:val="6178E2BBB59844078F0BF8250172E192"/>
  </w:style>
  <w:style w:type="paragraph" w:customStyle="1" w:styleId="2F972C464FF849368EC8A1D4373B1EB6">
    <w:name w:val="2F972C464FF849368EC8A1D4373B1EB6"/>
  </w:style>
  <w:style w:type="paragraph" w:customStyle="1" w:styleId="C9F96EA0143B4FB6B97B21F6CF064145">
    <w:name w:val="C9F96EA0143B4FB6B97B21F6CF064145"/>
  </w:style>
  <w:style w:type="paragraph" w:customStyle="1" w:styleId="C4E531BFD1FD4AD480E71340C4443DAA">
    <w:name w:val="C4E531BFD1FD4AD480E71340C4443DAA"/>
  </w:style>
  <w:style w:type="paragraph" w:customStyle="1" w:styleId="0EE0296F4D68482EA62BE3CB66241B50">
    <w:name w:val="0EE0296F4D68482EA62BE3CB66241B50"/>
  </w:style>
  <w:style w:type="paragraph" w:customStyle="1" w:styleId="0DAD2048E10443E296EEEE6E8A538288">
    <w:name w:val="0DAD2048E10443E296EEEE6E8A538288"/>
  </w:style>
  <w:style w:type="paragraph" w:customStyle="1" w:styleId="D13749FE2ECA4D3DAB99CDC54504CD9A">
    <w:name w:val="D13749FE2ECA4D3DAB99CDC54504CD9A"/>
  </w:style>
  <w:style w:type="paragraph" w:customStyle="1" w:styleId="E8044EF281B44120AC2E05944509C428">
    <w:name w:val="E8044EF281B44120AC2E05944509C428"/>
  </w:style>
  <w:style w:type="paragraph" w:customStyle="1" w:styleId="3A6570ADA37A410688ACB5D38924D111">
    <w:name w:val="3A6570ADA37A410688ACB5D38924D111"/>
  </w:style>
  <w:style w:type="paragraph" w:customStyle="1" w:styleId="999962ADD75649A0B8A8A1F8324F014D">
    <w:name w:val="999962ADD75649A0B8A8A1F8324F014D"/>
  </w:style>
  <w:style w:type="paragraph" w:customStyle="1" w:styleId="01BC91DF78234A7EA23495F5C907E0E5">
    <w:name w:val="01BC91DF78234A7EA23495F5C907E0E5"/>
  </w:style>
  <w:style w:type="paragraph" w:customStyle="1" w:styleId="85BD6DB422E340F0866BA6F5A2A19E8F">
    <w:name w:val="85BD6DB422E340F0866BA6F5A2A19E8F"/>
  </w:style>
  <w:style w:type="paragraph" w:customStyle="1" w:styleId="9F686A5CCEE441A0964C7DD4583B7B7E">
    <w:name w:val="9F686A5CCEE441A0964C7DD4583B7B7E"/>
  </w:style>
  <w:style w:type="paragraph" w:customStyle="1" w:styleId="C0669E112CF74A8C9BFEC50C6A7FE513">
    <w:name w:val="C0669E112CF74A8C9BFEC50C6A7FE513"/>
  </w:style>
  <w:style w:type="paragraph" w:customStyle="1" w:styleId="1AC28067FBF24C0C90ADDC290B9FF74F">
    <w:name w:val="1AC28067FBF24C0C90ADDC290B9FF74F"/>
  </w:style>
  <w:style w:type="paragraph" w:customStyle="1" w:styleId="E274614602324BDFB2D6F5A93D708F7F">
    <w:name w:val="E274614602324BDFB2D6F5A93D708F7F"/>
  </w:style>
  <w:style w:type="paragraph" w:customStyle="1" w:styleId="0AAE471C14F4456583777A2E988955CC">
    <w:name w:val="0AAE471C14F4456583777A2E988955CC"/>
  </w:style>
  <w:style w:type="paragraph" w:customStyle="1" w:styleId="8BF1F49127FE4DA58954C124DE3145AD">
    <w:name w:val="8BF1F49127FE4DA58954C124DE3145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11</TotalTime>
  <Pages>9</Pages>
  <Words>4234</Words>
  <Characters>24138</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2025-11-14T13:40:00Z</dcterms:created>
  <dcterms:modified xsi:type="dcterms:W3CDTF">2025-11-26T12:09:00Z</dcterms:modified>
</cp:coreProperties>
</file>