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BFD97"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1C6C6F63"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FDEDC3C445684293BF886970855A34FE"/>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FDEDC3C445684293BF886970855A34F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FDEDC3C445684293BF886970855A34FE"/>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B42A472" w14:textId="77777777" w:rsidTr="00387BC0">
        <w:trPr>
          <w:trHeight w:val="340"/>
        </w:trPr>
        <w:tc>
          <w:tcPr>
            <w:tcW w:w="8386" w:type="dxa"/>
            <w:vAlign w:val="center"/>
          </w:tcPr>
          <w:p w14:paraId="06F9E13D" w14:textId="484618B7"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FDEDC3C445684293BF886970855A34FE"/>
                </w:placeholder>
              </w:sdtPr>
              <w:sdtEndPr>
                <w:rPr>
                  <w:rStyle w:val="mfasiintens"/>
                </w:rPr>
              </w:sdtEndPr>
              <w:sdtContent>
                <w:r w:rsidR="00580CF4" w:rsidRPr="00580CF4">
                  <w:rPr>
                    <w:rFonts w:ascii="Source Sans Pro" w:hAnsi="Source Sans Pro"/>
                    <w:b/>
                    <w:bCs/>
                    <w:color w:val="365F91" w:themeColor="accent1" w:themeShade="BF"/>
                    <w:sz w:val="20"/>
                    <w:szCs w:val="20"/>
                  </w:rPr>
                  <w:t>001_P2600054</w:t>
                </w:r>
              </w:sdtContent>
            </w:sdt>
          </w:p>
        </w:tc>
      </w:tr>
      <w:tr w:rsidR="00CD2873" w:rsidRPr="00EA17F8" w14:paraId="7D7DDEC8" w14:textId="77777777" w:rsidTr="00387BC0">
        <w:trPr>
          <w:trHeight w:val="547"/>
        </w:trPr>
        <w:tc>
          <w:tcPr>
            <w:tcW w:w="8386" w:type="dxa"/>
          </w:tcPr>
          <w:p w14:paraId="06AB879A" w14:textId="7360EBCA"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FDEDC3C445684293BF886970855A34FE"/>
                </w:placeholder>
              </w:sdtPr>
              <w:sdtEndPr>
                <w:rPr>
                  <w:rStyle w:val="mfasiintens"/>
                </w:rPr>
              </w:sdtEndPr>
              <w:sdtContent>
                <w:r w:rsidR="00580CF4" w:rsidRPr="00580CF4">
                  <w:rPr>
                    <w:rFonts w:ascii="Source Sans Pro" w:hAnsi="Source Sans Pro"/>
                    <w:b/>
                    <w:bCs/>
                    <w:i/>
                    <w:iCs/>
                    <w:color w:val="365F91" w:themeColor="accent1" w:themeShade="BF"/>
                    <w:sz w:val="20"/>
                    <w:szCs w:val="20"/>
                  </w:rPr>
                  <w:t>Reparació 7 trams paviments tous Collserola</w:t>
                </w:r>
              </w:sdtContent>
            </w:sdt>
          </w:p>
        </w:tc>
      </w:tr>
      <w:tr w:rsidR="00A13471" w:rsidRPr="00EA17F8" w14:paraId="6FEEBFB4" w14:textId="77777777" w:rsidTr="00387BC0">
        <w:trPr>
          <w:trHeight w:val="397"/>
        </w:trPr>
        <w:tc>
          <w:tcPr>
            <w:tcW w:w="8386" w:type="dxa"/>
            <w:vAlign w:val="center"/>
          </w:tcPr>
          <w:p w14:paraId="60D89591" w14:textId="1023B755"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2312B6">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353D490A"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B27C6C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10024280"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FDEDC3C445684293BF886970855A34F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1BDD96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FDEDC3C445684293BF886970855A34F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B4B1BE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FDEDC3C445684293BF886970855A34FE"/>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7B79C5E1"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FDEDC3C445684293BF886970855A34FE"/>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9A93098"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9BEA3459C1D04BD0B66CCF9EC0EE2449"/>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3AB9E167"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BB5E1FB4F64F49B59BDFABF12D8C303C"/>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8091060"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F123EC5607A3420CAFD35C698F4ABFBF"/>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EC5F230"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6AE907EE"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0328675514AA4131AFC7B433951484E5"/>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08E23644"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45A031E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9488B7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F1B605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784C036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72C8FA5"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238F6A0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4FE2A9FD"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63D05128" w14:textId="77777777" w:rsidTr="00743793">
        <w:sdt>
          <w:sdtPr>
            <w:rPr>
              <w:rFonts w:ascii="Source Sans Pro" w:hAnsi="Source Sans Pro"/>
              <w:color w:val="auto"/>
              <w:sz w:val="16"/>
              <w:szCs w:val="16"/>
            </w:rPr>
            <w:id w:val="669141610"/>
            <w:placeholder>
              <w:docPart w:val="119974E57A394AE987046C6E24D7B814"/>
            </w:placeholder>
            <w:showingPlcHdr/>
          </w:sdtPr>
          <w:sdtEndPr/>
          <w:sdtContent>
            <w:tc>
              <w:tcPr>
                <w:tcW w:w="4989" w:type="dxa"/>
                <w:tcBorders>
                  <w:top w:val="single" w:sz="12" w:space="0" w:color="auto"/>
                </w:tcBorders>
                <w:vAlign w:val="center"/>
              </w:tcPr>
              <w:p w14:paraId="2DA6CFA5"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119974E57A394AE987046C6E24D7B814"/>
              </w:placeholder>
            </w:sdtPr>
            <w:sdtEndPr/>
            <w:sdtContent>
              <w:p w14:paraId="7378C24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119974E57A394AE987046C6E24D7B814"/>
            </w:placeholder>
          </w:sdtPr>
          <w:sdtEndPr/>
          <w:sdtContent>
            <w:tc>
              <w:tcPr>
                <w:tcW w:w="964" w:type="dxa"/>
                <w:tcBorders>
                  <w:top w:val="single" w:sz="12" w:space="0" w:color="auto"/>
                </w:tcBorders>
                <w:vAlign w:val="center"/>
              </w:tcPr>
              <w:p w14:paraId="7AC24016"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119974E57A394AE987046C6E24D7B814"/>
              </w:placeholder>
            </w:sdtPr>
            <w:sdtEndPr/>
            <w:sdtContent>
              <w:p w14:paraId="0921769E"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10A6FA0" w14:textId="77777777" w:rsidTr="00743793">
        <w:sdt>
          <w:sdtPr>
            <w:rPr>
              <w:rFonts w:ascii="Source Sans Pro" w:hAnsi="Source Sans Pro"/>
              <w:color w:val="auto"/>
              <w:sz w:val="16"/>
              <w:szCs w:val="16"/>
            </w:rPr>
            <w:id w:val="240296076"/>
            <w:placeholder>
              <w:docPart w:val="DFB6631C7C8E4D71B83CD182D93F499A"/>
            </w:placeholder>
          </w:sdtPr>
          <w:sdtEndPr/>
          <w:sdtContent>
            <w:tc>
              <w:tcPr>
                <w:tcW w:w="4989" w:type="dxa"/>
                <w:vAlign w:val="center"/>
              </w:tcPr>
              <w:p w14:paraId="49C6497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27EA1209B7E946B9AF77391A23A8011A"/>
              </w:placeholder>
            </w:sdtPr>
            <w:sdtEndPr/>
            <w:sdtContent>
              <w:p w14:paraId="56FE381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69BA5300FD944C0AA3D35BA52215F569"/>
            </w:placeholder>
          </w:sdtPr>
          <w:sdtEndPr/>
          <w:sdtContent>
            <w:tc>
              <w:tcPr>
                <w:tcW w:w="964" w:type="dxa"/>
                <w:vAlign w:val="center"/>
              </w:tcPr>
              <w:p w14:paraId="71B9E77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B30501E8B0A8437CBF0696EFA63A56B2"/>
              </w:placeholder>
            </w:sdtPr>
            <w:sdtEndPr/>
            <w:sdtContent>
              <w:p w14:paraId="03F1099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312CD1F" w14:textId="77777777" w:rsidTr="00743793">
        <w:sdt>
          <w:sdtPr>
            <w:rPr>
              <w:rFonts w:ascii="Source Sans Pro" w:hAnsi="Source Sans Pro"/>
              <w:color w:val="auto"/>
              <w:sz w:val="16"/>
              <w:szCs w:val="16"/>
            </w:rPr>
            <w:id w:val="1006645454"/>
            <w:placeholder>
              <w:docPart w:val="F975BE77EF69430D9532E95AC70F7D32"/>
            </w:placeholder>
          </w:sdtPr>
          <w:sdtEndPr/>
          <w:sdtContent>
            <w:tc>
              <w:tcPr>
                <w:tcW w:w="4989" w:type="dxa"/>
                <w:vAlign w:val="center"/>
              </w:tcPr>
              <w:p w14:paraId="186931A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96BA360F626144198BE8444B1C2EE8D3"/>
              </w:placeholder>
            </w:sdtPr>
            <w:sdtEndPr/>
            <w:sdtContent>
              <w:p w14:paraId="16A3B0E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74E37D4BEFDC45E4ADF3379F3690D402"/>
            </w:placeholder>
          </w:sdtPr>
          <w:sdtEndPr/>
          <w:sdtContent>
            <w:tc>
              <w:tcPr>
                <w:tcW w:w="964" w:type="dxa"/>
                <w:vAlign w:val="center"/>
              </w:tcPr>
              <w:p w14:paraId="20C6A6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3770C9E885D24EE79B48E160A3242E2B"/>
              </w:placeholder>
            </w:sdtPr>
            <w:sdtEndPr/>
            <w:sdtContent>
              <w:p w14:paraId="7FE1C36B"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27EEA02" w14:textId="77777777" w:rsidTr="00743793">
        <w:sdt>
          <w:sdtPr>
            <w:rPr>
              <w:rFonts w:ascii="Source Sans Pro" w:hAnsi="Source Sans Pro"/>
              <w:color w:val="auto"/>
              <w:sz w:val="16"/>
              <w:szCs w:val="16"/>
            </w:rPr>
            <w:id w:val="833654896"/>
            <w:placeholder>
              <w:docPart w:val="28117C9CD079456CB633E264E72DDC4B"/>
            </w:placeholder>
          </w:sdtPr>
          <w:sdtEndPr/>
          <w:sdtContent>
            <w:tc>
              <w:tcPr>
                <w:tcW w:w="4989" w:type="dxa"/>
                <w:vAlign w:val="center"/>
              </w:tcPr>
              <w:p w14:paraId="5353CB7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F51D5FEB8BD043D59DB7549A67F22C3A"/>
              </w:placeholder>
            </w:sdtPr>
            <w:sdtEndPr/>
            <w:sdtContent>
              <w:p w14:paraId="50B09C3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28B1FE3656C4E3BBF60B7CE98CFDD1A"/>
            </w:placeholder>
          </w:sdtPr>
          <w:sdtEndPr/>
          <w:sdtContent>
            <w:tc>
              <w:tcPr>
                <w:tcW w:w="964" w:type="dxa"/>
                <w:vAlign w:val="center"/>
              </w:tcPr>
              <w:p w14:paraId="2265047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7439DED8FC0A4080AF282277A58D1B9D"/>
              </w:placeholder>
            </w:sdtPr>
            <w:sdtEndPr/>
            <w:sdtContent>
              <w:p w14:paraId="1868AB4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2C4DA77" w14:textId="77777777" w:rsidTr="00743793">
        <w:sdt>
          <w:sdtPr>
            <w:rPr>
              <w:rFonts w:ascii="Source Sans Pro" w:hAnsi="Source Sans Pro"/>
              <w:color w:val="auto"/>
              <w:sz w:val="16"/>
              <w:szCs w:val="16"/>
            </w:rPr>
            <w:id w:val="1297329695"/>
            <w:placeholder>
              <w:docPart w:val="1890E34877F54BD3BD2FE0BF8125B2D4"/>
            </w:placeholder>
          </w:sdtPr>
          <w:sdtEndPr/>
          <w:sdtContent>
            <w:tc>
              <w:tcPr>
                <w:tcW w:w="4989" w:type="dxa"/>
                <w:vAlign w:val="center"/>
              </w:tcPr>
              <w:p w14:paraId="59E3F8D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46B584E32E9B4BB59DDF0085BA4418C7"/>
              </w:placeholder>
            </w:sdtPr>
            <w:sdtEndPr/>
            <w:sdtContent>
              <w:p w14:paraId="19CE06B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298522DAD94E4D42A115EC1DBCA3454F"/>
            </w:placeholder>
          </w:sdtPr>
          <w:sdtEndPr/>
          <w:sdtContent>
            <w:tc>
              <w:tcPr>
                <w:tcW w:w="964" w:type="dxa"/>
                <w:vAlign w:val="center"/>
              </w:tcPr>
              <w:p w14:paraId="0FE50E6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74173F1AD8524DE39AFA0C3B5B12286D"/>
              </w:placeholder>
            </w:sdtPr>
            <w:sdtEndPr/>
            <w:sdtContent>
              <w:p w14:paraId="6165359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6E8CC78" w14:textId="77777777" w:rsidTr="004302DA">
        <w:sdt>
          <w:sdtPr>
            <w:rPr>
              <w:rFonts w:ascii="Source Sans Pro" w:hAnsi="Source Sans Pro"/>
              <w:color w:val="auto"/>
              <w:sz w:val="16"/>
              <w:szCs w:val="16"/>
            </w:rPr>
            <w:id w:val="245698801"/>
            <w:placeholder>
              <w:docPart w:val="3A783139ACD94C9081DEF7EAEFF0F3C3"/>
            </w:placeholder>
          </w:sdtPr>
          <w:sdtEndPr/>
          <w:sdtContent>
            <w:tc>
              <w:tcPr>
                <w:tcW w:w="4989" w:type="dxa"/>
                <w:tcBorders>
                  <w:bottom w:val="single" w:sz="12" w:space="0" w:color="auto"/>
                </w:tcBorders>
                <w:vAlign w:val="center"/>
              </w:tcPr>
              <w:p w14:paraId="54FDB21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2C09F648F4E94F3BB8C366B62DD8E2E5"/>
              </w:placeholder>
            </w:sdtPr>
            <w:sdtEndPr/>
            <w:sdtContent>
              <w:p w14:paraId="23A5F24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1D14AB8F5CC845FE8A2CA70265AF5F97"/>
            </w:placeholder>
          </w:sdtPr>
          <w:sdtEndPr/>
          <w:sdtContent>
            <w:tc>
              <w:tcPr>
                <w:tcW w:w="964" w:type="dxa"/>
                <w:tcBorders>
                  <w:bottom w:val="single" w:sz="12" w:space="0" w:color="auto"/>
                </w:tcBorders>
                <w:vAlign w:val="center"/>
              </w:tcPr>
              <w:p w14:paraId="304D4B91"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2058BA1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17747BC7" w14:textId="77777777" w:rsidTr="00BC328D">
        <w:tc>
          <w:tcPr>
            <w:tcW w:w="4989" w:type="dxa"/>
            <w:tcBorders>
              <w:top w:val="single" w:sz="12" w:space="0" w:color="auto"/>
              <w:bottom w:val="single" w:sz="12" w:space="0" w:color="auto"/>
            </w:tcBorders>
            <w:shd w:val="clear" w:color="auto" w:fill="EEECE1" w:themeFill="background2"/>
          </w:tcPr>
          <w:p w14:paraId="2BF8DA95"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4E64872"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175E76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733A1CEC"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6ABD4673"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A449CB7"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353D0ABF"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1D21B61"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471117B"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30B89333" w14:textId="77777777" w:rsidR="00CD2873" w:rsidRPr="00EA17F8" w:rsidRDefault="002312B6"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33F3CB24" w14:textId="77777777" w:rsidR="00CD2873" w:rsidRPr="00EA17F8" w:rsidRDefault="002312B6"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2AC50616"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638743F2" w14:textId="77777777" w:rsidR="00D52ED4" w:rsidRPr="00EA17F8" w:rsidRDefault="002312B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7467F77" w14:textId="77777777" w:rsidR="00D52ED4" w:rsidRPr="00EA17F8" w:rsidRDefault="002312B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Registro Oficial de Licitadores y Empresas </w:t>
      </w:r>
      <w:proofErr w:type="spellStart"/>
      <w:r w:rsidR="00D52ED4" w:rsidRPr="00EA17F8">
        <w:rPr>
          <w:rFonts w:ascii="Source Sans Pro" w:hAnsi="Source Sans Pro"/>
          <w:color w:val="auto"/>
          <w:sz w:val="20"/>
          <w:szCs w:val="20"/>
          <w:lang w:eastAsia="ca-ES"/>
        </w:rPr>
        <w:t>Clasificadas</w:t>
      </w:r>
      <w:proofErr w:type="spellEnd"/>
      <w:r w:rsidR="00D52ED4" w:rsidRPr="00EA17F8">
        <w:rPr>
          <w:rFonts w:ascii="Source Sans Pro" w:hAnsi="Source Sans Pro"/>
          <w:color w:val="auto"/>
          <w:sz w:val="20"/>
          <w:szCs w:val="20"/>
          <w:lang w:eastAsia="ca-ES"/>
        </w:rPr>
        <w:t xml:space="preserve"> del Estado (ROLECE) i tota la documentació que hi figura manté la seva vigència i no ha estat modificada.</w:t>
      </w:r>
    </w:p>
    <w:p w14:paraId="4694EF4B" w14:textId="77777777" w:rsidR="00D52ED4" w:rsidRPr="00EA17F8" w:rsidRDefault="002312B6"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FDEDC3C445684293BF886970855A34FE"/>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AACDBC6" w14:textId="77777777" w:rsidR="00D52ED4" w:rsidRPr="00EA17F8" w:rsidRDefault="002312B6"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3478185E" w14:textId="77777777" w:rsidR="00CD2873" w:rsidRPr="00EA17F8" w:rsidRDefault="002312B6"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7E4B9507" w14:textId="77777777" w:rsidR="00D52ED4" w:rsidRPr="00EA17F8" w:rsidRDefault="002312B6"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34A1274D" w14:textId="77777777" w:rsidR="0028182A" w:rsidRPr="00EA17F8" w:rsidRDefault="002312B6"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256D9542" w14:textId="77777777" w:rsidR="00EB43E5" w:rsidRPr="00EA17F8" w:rsidRDefault="002312B6"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FDEDC3C445684293BF886970855A34FE"/>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803C81C"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420D0C9" w14:textId="77777777" w:rsidR="00D52ED4" w:rsidRPr="00EA17F8" w:rsidRDefault="002312B6"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9F6772D" w14:textId="77777777" w:rsidR="00D52ED4" w:rsidRPr="00EA17F8" w:rsidRDefault="002312B6"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FDEDC3C445684293BF886970855A34FE"/>
          </w:placeholder>
        </w:sdtPr>
        <w:sdtEndPr/>
        <w:sdtContent>
          <w:r w:rsidR="00D52ED4" w:rsidRPr="00EA17F8">
            <w:rPr>
              <w:rStyle w:val="CitaCar"/>
              <w:rFonts w:ascii="Source Sans Pro" w:hAnsi="Source Sans Pro"/>
              <w:sz w:val="20"/>
              <w:szCs w:val="20"/>
            </w:rPr>
            <w:t>.....................................................</w:t>
          </w:r>
        </w:sdtContent>
      </w:sdt>
    </w:p>
    <w:p w14:paraId="3F46D01D" w14:textId="77777777" w:rsidR="00D52ED4" w:rsidRPr="00EA17F8" w:rsidRDefault="002312B6"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AAACF6A" w14:textId="77777777" w:rsidR="00D52ED4" w:rsidRPr="00EA17F8" w:rsidRDefault="002312B6"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5E3D80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30E4033A" w14:textId="77777777" w:rsidR="00D52ED4" w:rsidRPr="00EA17F8" w:rsidRDefault="002312B6"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65C8AC2"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7440148"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26F1E19A" w14:textId="77777777" w:rsidR="00CD2873" w:rsidRPr="00EA17F8" w:rsidRDefault="002312B6"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689E7F" w14:textId="77777777" w:rsidR="003D15A7" w:rsidRPr="00EA17F8" w:rsidRDefault="002312B6"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09547E6"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09F433A0"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786D3845"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1114A34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FC8D08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35F3CC6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64F5D965"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46A1DE31"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4AD5EA39"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B87602E" w14:textId="77777777" w:rsidR="00D52ED4" w:rsidRPr="00EA17F8" w:rsidRDefault="002312B6"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3818586"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7AEC4416" w14:textId="77777777" w:rsidR="00CD2873" w:rsidRPr="00EA17F8" w:rsidRDefault="002312B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4FCFB19" w14:textId="77777777" w:rsidR="00CD2873" w:rsidRPr="00EA17F8" w:rsidRDefault="002312B6"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0839D8B5"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E3B5D70"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67C68AE"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5DC8B0A1"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72CED0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8DE589"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0BAB710B"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4B1C7648"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DF28658"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797478">
        <w:rPr>
          <w:rFonts w:ascii="Source Sans Pro" w:hAnsi="Source Sans Pro"/>
          <w:i/>
          <w:color w:val="FF0000"/>
          <w:sz w:val="16"/>
          <w:szCs w:val="16"/>
        </w:rPr>
        <w:t>Creative</w:t>
      </w:r>
      <w:proofErr w:type="spellEnd"/>
      <w:r w:rsidRPr="00797478">
        <w:rPr>
          <w:rFonts w:ascii="Source Sans Pro" w:hAnsi="Source Sans Pro"/>
          <w:i/>
          <w:color w:val="FF0000"/>
          <w:sz w:val="16"/>
          <w:szCs w:val="16"/>
        </w:rPr>
        <w:t xml:space="preserve"> </w:t>
      </w:r>
      <w:proofErr w:type="spellStart"/>
      <w:r w:rsidRPr="00797478">
        <w:rPr>
          <w:rFonts w:ascii="Source Sans Pro" w:hAnsi="Source Sans Pro"/>
          <w:i/>
          <w:color w:val="FF0000"/>
          <w:sz w:val="16"/>
          <w:szCs w:val="16"/>
        </w:rPr>
        <w:t>Commons</w:t>
      </w:r>
      <w:proofErr w:type="spellEnd"/>
      <w:r w:rsidRPr="00797478">
        <w:rPr>
          <w:rFonts w:ascii="Source Sans Pro" w:hAnsi="Source Sans Pro"/>
          <w:i/>
          <w:color w:val="FF0000"/>
          <w:sz w:val="16"/>
          <w:szCs w:val="16"/>
        </w:rPr>
        <w:t xml:space="preserve"> que correspongui.</w:t>
      </w:r>
    </w:p>
    <w:p w14:paraId="7C189DCE"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(BCNROC).</w:t>
      </w:r>
    </w:p>
    <w:p w14:paraId="576ADEBF"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9F0296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D71B42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E19248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EA17F8">
        <w:rPr>
          <w:rFonts w:ascii="Source Sans Pro" w:hAnsi="Source Sans Pro" w:cs="Arial"/>
          <w:bCs/>
          <w:iCs/>
          <w:sz w:val="20"/>
          <w:szCs w:val="20"/>
        </w:rPr>
        <w:t>repositoris</w:t>
      </w:r>
      <w:proofErr w:type="spellEnd"/>
      <w:r w:rsidRPr="00EA17F8">
        <w:rPr>
          <w:rFonts w:ascii="Source Sans Pro" w:hAnsi="Source Sans Pro" w:cs="Arial"/>
          <w:bCs/>
          <w:iCs/>
          <w:sz w:val="20"/>
          <w:szCs w:val="20"/>
        </w:rPr>
        <w:t xml:space="preserve"> que l’Ajuntament de Ba</w:t>
      </w:r>
      <w:r w:rsidR="00B34A91" w:rsidRPr="00EA17F8">
        <w:rPr>
          <w:rFonts w:ascii="Source Sans Pro" w:hAnsi="Source Sans Pro" w:cs="Arial"/>
          <w:bCs/>
          <w:iCs/>
          <w:sz w:val="20"/>
          <w:szCs w:val="20"/>
        </w:rPr>
        <w:t>rcelona tingui per convenient.</w:t>
      </w:r>
    </w:p>
    <w:p w14:paraId="459BC34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3A08D3D"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15700FA"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41CD49EA"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proofErr w:type="spellStart"/>
      <w:r w:rsidRPr="00EA17F8">
        <w:rPr>
          <w:rFonts w:ascii="Source Sans Pro" w:hAnsi="Source Sans Pro" w:cs="Arial"/>
          <w:bCs/>
          <w:iCs/>
          <w:sz w:val="20"/>
          <w:szCs w:val="20"/>
        </w:rPr>
        <w:t>Reconeixement-No</w:t>
      </w:r>
      <w:proofErr w:type="spellEnd"/>
      <w:r w:rsidRPr="00EA17F8">
        <w:rPr>
          <w:rFonts w:ascii="Source Sans Pro" w:hAnsi="Source Sans Pro"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7B9980B4"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 xml:space="preserve">no tenen per objecte els estudis i informes que s’han d’ imputar als codis econòmics 227.06/227.07 del grup municipal i 623.22/623.23 de les </w:t>
      </w:r>
      <w:proofErr w:type="spellStart"/>
      <w:r w:rsidRPr="00797478">
        <w:rPr>
          <w:rFonts w:ascii="Source Sans Pro" w:hAnsi="Source Sans Pro"/>
          <w:b/>
          <w:i/>
          <w:color w:val="FF0000"/>
          <w:sz w:val="16"/>
          <w:szCs w:val="16"/>
        </w:rPr>
        <w:t>EPEs</w:t>
      </w:r>
      <w:proofErr w:type="spellEnd"/>
      <w:r w:rsidRPr="00797478">
        <w:rPr>
          <w:rFonts w:ascii="Source Sans Pro" w:hAnsi="Source Sans Pro"/>
          <w:b/>
          <w:i/>
          <w:color w:val="FF0000"/>
          <w:sz w:val="16"/>
          <w:szCs w:val="16"/>
        </w:rPr>
        <w:t xml:space="preserve">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w:t>
      </w:r>
      <w:proofErr w:type="spellStart"/>
      <w:r w:rsidRPr="002534A4">
        <w:rPr>
          <w:rFonts w:ascii="Source Sans Pro" w:hAnsi="Source Sans Pro"/>
          <w:i/>
          <w:color w:val="FF0000"/>
          <w:sz w:val="16"/>
          <w:szCs w:val="16"/>
        </w:rPr>
        <w:t>Creative</w:t>
      </w:r>
      <w:proofErr w:type="spellEnd"/>
      <w:r w:rsidRPr="002534A4">
        <w:rPr>
          <w:rFonts w:ascii="Source Sans Pro" w:hAnsi="Source Sans Pro"/>
          <w:i/>
          <w:color w:val="FF0000"/>
          <w:sz w:val="16"/>
          <w:szCs w:val="16"/>
        </w:rPr>
        <w:t xml:space="preserve"> </w:t>
      </w:r>
      <w:proofErr w:type="spellStart"/>
      <w:r w:rsidRPr="002534A4">
        <w:rPr>
          <w:rFonts w:ascii="Source Sans Pro" w:hAnsi="Source Sans Pro"/>
          <w:i/>
          <w:color w:val="FF0000"/>
          <w:sz w:val="16"/>
          <w:szCs w:val="16"/>
        </w:rPr>
        <w:t>Commons</w:t>
      </w:r>
      <w:proofErr w:type="spellEnd"/>
      <w:r w:rsidRPr="002534A4">
        <w:rPr>
          <w:rFonts w:ascii="Source Sans Pro" w:hAnsi="Source Sans Pro"/>
          <w:i/>
          <w:color w:val="FF0000"/>
          <w:sz w:val="16"/>
          <w:szCs w:val="16"/>
        </w:rPr>
        <w:t xml:space="preserve">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4AEB6C68"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sdt>
        <w:sdtPr>
          <w:rPr>
            <w:rFonts w:ascii="Source Sans Pro" w:hAnsi="Source Sans Pro" w:cs="Arial"/>
            <w:bCs/>
            <w:iCs/>
            <w:sz w:val="20"/>
            <w:szCs w:val="20"/>
          </w:rPr>
          <w:id w:val="283786909"/>
          <w:placeholder>
            <w:docPart w:val="FDEDC3C445684293BF886970855A34FE"/>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4AAA4BA"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17E5054"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FDEDC3C445684293BF886970855A34FE"/>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45DCA1C6"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3C36FB0D"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2449FE9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5B78FD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2E14EC9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73C42D8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4813460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6720DA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0827F5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295CAF0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63B3B21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C47FD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306A903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032C425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3F8BBD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84B43F0"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4A79F8F9"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451376E"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AC8620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7465BC66"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F979AE"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6BE0650"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3051FE1"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16A4B509"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47C1D9E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72D0951B"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6F51D20"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446B3941"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0804A4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4AE739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2394392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086043FD"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701CFFB3"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38A581C"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0D62FB2C"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294A880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B511B2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18AAFB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084849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16E008D3"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2BBF4A50"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492B9B9"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6BEBE62A"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3E9D20B"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C2BC25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5CB7559"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61A6D5"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24A0881"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0D350F8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7A0D57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02A8EB4"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BB139A6"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58FD803A"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02D2117"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2E5B380A"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7C819273"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11DC362C" w14:textId="77777777" w:rsidR="00797478" w:rsidRPr="00797478" w:rsidRDefault="002312B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816FB25" w14:textId="77777777" w:rsidR="00797478" w:rsidRPr="00797478" w:rsidRDefault="002312B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34AD8705" w14:textId="77777777" w:rsidR="00797478" w:rsidRPr="00797478" w:rsidRDefault="002312B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002196B9" w14:textId="77777777" w:rsidR="00797478" w:rsidRPr="00797478" w:rsidRDefault="002312B6"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Es compromet a estendre les obligacions de seguretat als seus </w:t>
      </w:r>
      <w:proofErr w:type="spellStart"/>
      <w:r w:rsidR="00797478" w:rsidRPr="00797478">
        <w:rPr>
          <w:rFonts w:ascii="Source Sans Pro" w:hAnsi="Source Sans Pro"/>
          <w:color w:val="auto"/>
          <w:sz w:val="20"/>
          <w:szCs w:val="20"/>
          <w:lang w:eastAsia="ca-ES"/>
        </w:rPr>
        <w:t>subcontractistes</w:t>
      </w:r>
      <w:proofErr w:type="spellEnd"/>
      <w:r w:rsidR="00797478" w:rsidRPr="00797478">
        <w:rPr>
          <w:rFonts w:ascii="Source Sans Pro" w:hAnsi="Source Sans Pro"/>
          <w:color w:val="auto"/>
          <w:sz w:val="20"/>
          <w:szCs w:val="20"/>
          <w:lang w:eastAsia="ca-ES"/>
        </w:rPr>
        <w:t xml:space="preserve"> i a la cadena de subministrament, en la mesura necessària.</w:t>
      </w:r>
    </w:p>
    <w:p w14:paraId="239FEAC2"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8FDED1E" w14:textId="77777777" w:rsidR="00797478" w:rsidRPr="00797478" w:rsidRDefault="002312B6"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07E7B8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F56C065"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B259E" w14:textId="77777777" w:rsidR="003604E8" w:rsidRDefault="003604E8" w:rsidP="00CD2873">
      <w:r>
        <w:separator/>
      </w:r>
    </w:p>
  </w:endnote>
  <w:endnote w:type="continuationSeparator" w:id="0">
    <w:p w14:paraId="3C0146D9" w14:textId="77777777" w:rsidR="003604E8" w:rsidRDefault="003604E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49CAE80"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9DF3E6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526DA" w14:textId="77777777" w:rsidR="003604E8" w:rsidRDefault="003604E8" w:rsidP="00CD2873">
      <w:r>
        <w:separator/>
      </w:r>
    </w:p>
  </w:footnote>
  <w:footnote w:type="continuationSeparator" w:id="0">
    <w:p w14:paraId="15BC49E0" w14:textId="77777777" w:rsidR="003604E8" w:rsidRDefault="003604E8" w:rsidP="00CD2873">
      <w:r>
        <w:continuationSeparator/>
      </w:r>
    </w:p>
  </w:footnote>
  <w:footnote w:id="1">
    <w:p w14:paraId="115BB254"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5D4F8CA"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65920A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4471E4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7627C8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8508AA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A7B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93EBB80" wp14:editId="06AC0C2C">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40345F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EBB8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40345F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E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312B6"/>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04E8"/>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80CF4"/>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407A1"/>
    <w:rsid w:val="00A57B4F"/>
    <w:rsid w:val="00A70876"/>
    <w:rsid w:val="00A81D54"/>
    <w:rsid w:val="00A8382C"/>
    <w:rsid w:val="00AC2C88"/>
    <w:rsid w:val="00AD37AE"/>
    <w:rsid w:val="00AD3A59"/>
    <w:rsid w:val="00B206FB"/>
    <w:rsid w:val="00B30052"/>
    <w:rsid w:val="00B34A91"/>
    <w:rsid w:val="00B43D03"/>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DE34CA"/>
    <w:rsid w:val="00E01A66"/>
    <w:rsid w:val="00E767A0"/>
    <w:rsid w:val="00E900E5"/>
    <w:rsid w:val="00E94CAC"/>
    <w:rsid w:val="00EA17F8"/>
    <w:rsid w:val="00EB43E5"/>
    <w:rsid w:val="00EC4A10"/>
    <w:rsid w:val="00ED2057"/>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E985B"/>
  <w15:docId w15:val="{C49B5625-0F17-438E-87FE-E41C55BC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EDC3C445684293BF886970855A34FE"/>
        <w:category>
          <w:name w:val="General"/>
          <w:gallery w:val="placeholder"/>
        </w:category>
        <w:types>
          <w:type w:val="bbPlcHdr"/>
        </w:types>
        <w:behaviors>
          <w:behavior w:val="content"/>
        </w:behaviors>
        <w:guid w:val="{03F3F4D3-D623-4EC3-84C7-3B7CF4B52FD8}"/>
      </w:docPartPr>
      <w:docPartBody>
        <w:p w:rsidR="00004A8E" w:rsidRDefault="00004A8E">
          <w:pPr>
            <w:pStyle w:val="FDEDC3C445684293BF886970855A34FE"/>
          </w:pPr>
          <w:r w:rsidRPr="00387BC0">
            <w:rPr>
              <w:rStyle w:val="mfasiintens"/>
              <w:rFonts w:ascii="Source Sans Pro" w:hAnsi="Source Sans Pro"/>
              <w:i w:val="0"/>
              <w:iCs w:val="0"/>
              <w:color w:val="auto"/>
              <w:szCs w:val="20"/>
            </w:rPr>
            <w:t>Feu clic aquí per escriure text.</w:t>
          </w:r>
        </w:p>
      </w:docPartBody>
    </w:docPart>
    <w:docPart>
      <w:docPartPr>
        <w:name w:val="9BEA3459C1D04BD0B66CCF9EC0EE2449"/>
        <w:category>
          <w:name w:val="General"/>
          <w:gallery w:val="placeholder"/>
        </w:category>
        <w:types>
          <w:type w:val="bbPlcHdr"/>
        </w:types>
        <w:behaviors>
          <w:behavior w:val="content"/>
        </w:behaviors>
        <w:guid w:val="{C4AD0991-D014-4A3B-A322-7BCADA9269E7}"/>
      </w:docPartPr>
      <w:docPartBody>
        <w:p w:rsidR="00004A8E" w:rsidRDefault="00004A8E">
          <w:pPr>
            <w:pStyle w:val="9BEA3459C1D04BD0B66CCF9EC0EE2449"/>
          </w:pPr>
          <w:r w:rsidRPr="00122E79">
            <w:rPr>
              <w:rStyle w:val="mfasiintens"/>
            </w:rPr>
            <w:t>Feu clic aquí per escriure text.</w:t>
          </w:r>
        </w:p>
      </w:docPartBody>
    </w:docPart>
    <w:docPart>
      <w:docPartPr>
        <w:name w:val="BB5E1FB4F64F49B59BDFABF12D8C303C"/>
        <w:category>
          <w:name w:val="General"/>
          <w:gallery w:val="placeholder"/>
        </w:category>
        <w:types>
          <w:type w:val="bbPlcHdr"/>
        </w:types>
        <w:behaviors>
          <w:behavior w:val="content"/>
        </w:behaviors>
        <w:guid w:val="{1FB6AB32-C147-438E-9EE5-D42DC34C9866}"/>
      </w:docPartPr>
      <w:docPartBody>
        <w:p w:rsidR="00004A8E" w:rsidRDefault="00004A8E">
          <w:pPr>
            <w:pStyle w:val="BB5E1FB4F64F49B59BDFABF12D8C303C"/>
          </w:pPr>
          <w:r w:rsidRPr="00122E79">
            <w:rPr>
              <w:rStyle w:val="mfasiintens"/>
            </w:rPr>
            <w:t>Feu clic aquí per escriure text.</w:t>
          </w:r>
        </w:p>
      </w:docPartBody>
    </w:docPart>
    <w:docPart>
      <w:docPartPr>
        <w:name w:val="F123EC5607A3420CAFD35C698F4ABFBF"/>
        <w:category>
          <w:name w:val="General"/>
          <w:gallery w:val="placeholder"/>
        </w:category>
        <w:types>
          <w:type w:val="bbPlcHdr"/>
        </w:types>
        <w:behaviors>
          <w:behavior w:val="content"/>
        </w:behaviors>
        <w:guid w:val="{C66F7819-64B4-4709-8693-E0E0E2D4C145}"/>
      </w:docPartPr>
      <w:docPartBody>
        <w:p w:rsidR="00004A8E" w:rsidRDefault="00004A8E">
          <w:pPr>
            <w:pStyle w:val="F123EC5607A3420CAFD35C698F4ABFBF"/>
          </w:pPr>
          <w:r w:rsidRPr="00122E79">
            <w:rPr>
              <w:rStyle w:val="mfasiintens"/>
            </w:rPr>
            <w:t>Feu clic aquí per escriure text.</w:t>
          </w:r>
        </w:p>
      </w:docPartBody>
    </w:docPart>
    <w:docPart>
      <w:docPartPr>
        <w:name w:val="0328675514AA4131AFC7B433951484E5"/>
        <w:category>
          <w:name w:val="General"/>
          <w:gallery w:val="placeholder"/>
        </w:category>
        <w:types>
          <w:type w:val="bbPlcHdr"/>
        </w:types>
        <w:behaviors>
          <w:behavior w:val="content"/>
        </w:behaviors>
        <w:guid w:val="{3A73F518-47F6-487B-BF21-B49CBE4D0CF2}"/>
      </w:docPartPr>
      <w:docPartBody>
        <w:p w:rsidR="00004A8E" w:rsidRDefault="00004A8E">
          <w:pPr>
            <w:pStyle w:val="0328675514AA4131AFC7B433951484E5"/>
          </w:pPr>
          <w:r w:rsidRPr="00743793">
            <w:rPr>
              <w:rStyle w:val="mfasiintens"/>
              <w:rFonts w:ascii="Source Sans Pro" w:hAnsi="Source Sans Pro"/>
              <w:b w:val="0"/>
              <w:bCs w:val="0"/>
              <w:i w:val="0"/>
              <w:iCs w:val="0"/>
              <w:color w:val="auto"/>
              <w:szCs w:val="20"/>
            </w:rPr>
            <w:t>Feu clic aquí per escriure text.</w:t>
          </w:r>
        </w:p>
      </w:docPartBody>
    </w:docPart>
    <w:docPart>
      <w:docPartPr>
        <w:name w:val="119974E57A394AE987046C6E24D7B814"/>
        <w:category>
          <w:name w:val="General"/>
          <w:gallery w:val="placeholder"/>
        </w:category>
        <w:types>
          <w:type w:val="bbPlcHdr"/>
        </w:types>
        <w:behaviors>
          <w:behavior w:val="content"/>
        </w:behaviors>
        <w:guid w:val="{2A620BD5-23AE-40E0-B980-B40AA4111514}"/>
      </w:docPartPr>
      <w:docPartBody>
        <w:p w:rsidR="00004A8E" w:rsidRDefault="00004A8E">
          <w:pPr>
            <w:pStyle w:val="119974E57A394AE987046C6E24D7B814"/>
          </w:pPr>
          <w:r w:rsidRPr="00387BC0">
            <w:rPr>
              <w:rFonts w:ascii="Source Sans Pro" w:hAnsi="Source Sans Pro"/>
              <w:sz w:val="16"/>
              <w:szCs w:val="16"/>
            </w:rPr>
            <w:t>- - -</w:t>
          </w:r>
        </w:p>
      </w:docPartBody>
    </w:docPart>
    <w:docPart>
      <w:docPartPr>
        <w:name w:val="DFB6631C7C8E4D71B83CD182D93F499A"/>
        <w:category>
          <w:name w:val="General"/>
          <w:gallery w:val="placeholder"/>
        </w:category>
        <w:types>
          <w:type w:val="bbPlcHdr"/>
        </w:types>
        <w:behaviors>
          <w:behavior w:val="content"/>
        </w:behaviors>
        <w:guid w:val="{5873EB59-116F-4BB2-B903-8D8B796DC732}"/>
      </w:docPartPr>
      <w:docPartBody>
        <w:p w:rsidR="00004A8E" w:rsidRDefault="00004A8E">
          <w:pPr>
            <w:pStyle w:val="DFB6631C7C8E4D71B83CD182D93F499A"/>
          </w:pPr>
          <w:r w:rsidRPr="00122E79">
            <w:rPr>
              <w:rStyle w:val="mfasiintens"/>
            </w:rPr>
            <w:t>Feu clic aquí per escriure text.</w:t>
          </w:r>
        </w:p>
      </w:docPartBody>
    </w:docPart>
    <w:docPart>
      <w:docPartPr>
        <w:name w:val="27EA1209B7E946B9AF77391A23A8011A"/>
        <w:category>
          <w:name w:val="General"/>
          <w:gallery w:val="placeholder"/>
        </w:category>
        <w:types>
          <w:type w:val="bbPlcHdr"/>
        </w:types>
        <w:behaviors>
          <w:behavior w:val="content"/>
        </w:behaviors>
        <w:guid w:val="{D1B66B29-F186-4CCB-BF82-2B3E3C4F765B}"/>
      </w:docPartPr>
      <w:docPartBody>
        <w:p w:rsidR="00004A8E" w:rsidRDefault="00004A8E">
          <w:pPr>
            <w:pStyle w:val="27EA1209B7E946B9AF77391A23A8011A"/>
          </w:pPr>
          <w:r w:rsidRPr="00122E79">
            <w:rPr>
              <w:rStyle w:val="mfasiintens"/>
            </w:rPr>
            <w:t>Feu clic aquí per escriure text.</w:t>
          </w:r>
        </w:p>
      </w:docPartBody>
    </w:docPart>
    <w:docPart>
      <w:docPartPr>
        <w:name w:val="69BA5300FD944C0AA3D35BA52215F569"/>
        <w:category>
          <w:name w:val="General"/>
          <w:gallery w:val="placeholder"/>
        </w:category>
        <w:types>
          <w:type w:val="bbPlcHdr"/>
        </w:types>
        <w:behaviors>
          <w:behavior w:val="content"/>
        </w:behaviors>
        <w:guid w:val="{FC38D4EB-258E-4303-8BF9-C185C2D23B80}"/>
      </w:docPartPr>
      <w:docPartBody>
        <w:p w:rsidR="00004A8E" w:rsidRDefault="00004A8E">
          <w:pPr>
            <w:pStyle w:val="69BA5300FD944C0AA3D35BA52215F569"/>
          </w:pPr>
          <w:r w:rsidRPr="00387BC0">
            <w:rPr>
              <w:rFonts w:ascii="Source Sans Pro" w:hAnsi="Source Sans Pro"/>
              <w:i/>
              <w:iCs/>
              <w:sz w:val="16"/>
              <w:szCs w:val="16"/>
            </w:rPr>
            <w:t>- - -</w:t>
          </w:r>
        </w:p>
      </w:docPartBody>
    </w:docPart>
    <w:docPart>
      <w:docPartPr>
        <w:name w:val="B30501E8B0A8437CBF0696EFA63A56B2"/>
        <w:category>
          <w:name w:val="General"/>
          <w:gallery w:val="placeholder"/>
        </w:category>
        <w:types>
          <w:type w:val="bbPlcHdr"/>
        </w:types>
        <w:behaviors>
          <w:behavior w:val="content"/>
        </w:behaviors>
        <w:guid w:val="{A12E7309-F299-4261-9CC2-DA44A53B87AC}"/>
      </w:docPartPr>
      <w:docPartBody>
        <w:p w:rsidR="00004A8E" w:rsidRDefault="00004A8E">
          <w:pPr>
            <w:pStyle w:val="B30501E8B0A8437CBF0696EFA63A56B2"/>
          </w:pPr>
          <w:r w:rsidRPr="00122E79">
            <w:rPr>
              <w:rStyle w:val="mfasiintens"/>
            </w:rPr>
            <w:t>Feu clic aquí per escriure text.</w:t>
          </w:r>
        </w:p>
      </w:docPartBody>
    </w:docPart>
    <w:docPart>
      <w:docPartPr>
        <w:name w:val="F975BE77EF69430D9532E95AC70F7D32"/>
        <w:category>
          <w:name w:val="General"/>
          <w:gallery w:val="placeholder"/>
        </w:category>
        <w:types>
          <w:type w:val="bbPlcHdr"/>
        </w:types>
        <w:behaviors>
          <w:behavior w:val="content"/>
        </w:behaviors>
        <w:guid w:val="{9C5EE44F-8C7C-4F82-AAA1-BB393559B13E}"/>
      </w:docPartPr>
      <w:docPartBody>
        <w:p w:rsidR="00004A8E" w:rsidRDefault="00004A8E">
          <w:pPr>
            <w:pStyle w:val="F975BE77EF69430D9532E95AC70F7D32"/>
          </w:pPr>
          <w:r w:rsidRPr="00122E79">
            <w:rPr>
              <w:rStyle w:val="mfasiintens"/>
            </w:rPr>
            <w:t>Feu clic aquí per escriure text.</w:t>
          </w:r>
        </w:p>
      </w:docPartBody>
    </w:docPart>
    <w:docPart>
      <w:docPartPr>
        <w:name w:val="96BA360F626144198BE8444B1C2EE8D3"/>
        <w:category>
          <w:name w:val="General"/>
          <w:gallery w:val="placeholder"/>
        </w:category>
        <w:types>
          <w:type w:val="bbPlcHdr"/>
        </w:types>
        <w:behaviors>
          <w:behavior w:val="content"/>
        </w:behaviors>
        <w:guid w:val="{E1D66484-DB57-4D0B-AF7E-44D568E6A806}"/>
      </w:docPartPr>
      <w:docPartBody>
        <w:p w:rsidR="00004A8E" w:rsidRDefault="00004A8E">
          <w:pPr>
            <w:pStyle w:val="96BA360F626144198BE8444B1C2EE8D3"/>
          </w:pPr>
          <w:r w:rsidRPr="00122E79">
            <w:rPr>
              <w:rStyle w:val="mfasiintens"/>
            </w:rPr>
            <w:t>Feu clic aquí per escriure text.</w:t>
          </w:r>
        </w:p>
      </w:docPartBody>
    </w:docPart>
    <w:docPart>
      <w:docPartPr>
        <w:name w:val="74E37D4BEFDC45E4ADF3379F3690D402"/>
        <w:category>
          <w:name w:val="General"/>
          <w:gallery w:val="placeholder"/>
        </w:category>
        <w:types>
          <w:type w:val="bbPlcHdr"/>
        </w:types>
        <w:behaviors>
          <w:behavior w:val="content"/>
        </w:behaviors>
        <w:guid w:val="{FDD9FA44-843C-44FA-B390-2CCFD1451CDC}"/>
      </w:docPartPr>
      <w:docPartBody>
        <w:p w:rsidR="00004A8E" w:rsidRDefault="00004A8E">
          <w:pPr>
            <w:pStyle w:val="74E37D4BEFDC45E4ADF3379F3690D402"/>
          </w:pPr>
          <w:r w:rsidRPr="00122E79">
            <w:rPr>
              <w:rStyle w:val="mfasiintens"/>
            </w:rPr>
            <w:t>Feu clic aquí per escriure text.</w:t>
          </w:r>
        </w:p>
      </w:docPartBody>
    </w:docPart>
    <w:docPart>
      <w:docPartPr>
        <w:name w:val="3770C9E885D24EE79B48E160A3242E2B"/>
        <w:category>
          <w:name w:val="General"/>
          <w:gallery w:val="placeholder"/>
        </w:category>
        <w:types>
          <w:type w:val="bbPlcHdr"/>
        </w:types>
        <w:behaviors>
          <w:behavior w:val="content"/>
        </w:behaviors>
        <w:guid w:val="{5E9D5CE9-EF3E-40A6-9A2F-15CF99B53800}"/>
      </w:docPartPr>
      <w:docPartBody>
        <w:p w:rsidR="00004A8E" w:rsidRDefault="00004A8E">
          <w:pPr>
            <w:pStyle w:val="3770C9E885D24EE79B48E160A3242E2B"/>
          </w:pPr>
          <w:r w:rsidRPr="00122E79">
            <w:rPr>
              <w:rStyle w:val="mfasiintens"/>
            </w:rPr>
            <w:t>Feu clic aquí per escriure text.</w:t>
          </w:r>
        </w:p>
      </w:docPartBody>
    </w:docPart>
    <w:docPart>
      <w:docPartPr>
        <w:name w:val="28117C9CD079456CB633E264E72DDC4B"/>
        <w:category>
          <w:name w:val="General"/>
          <w:gallery w:val="placeholder"/>
        </w:category>
        <w:types>
          <w:type w:val="bbPlcHdr"/>
        </w:types>
        <w:behaviors>
          <w:behavior w:val="content"/>
        </w:behaviors>
        <w:guid w:val="{9EAD667C-7F85-4B28-B537-983CC81878B1}"/>
      </w:docPartPr>
      <w:docPartBody>
        <w:p w:rsidR="00004A8E" w:rsidRDefault="00004A8E">
          <w:pPr>
            <w:pStyle w:val="28117C9CD079456CB633E264E72DDC4B"/>
          </w:pPr>
          <w:r w:rsidRPr="00122E79">
            <w:rPr>
              <w:rStyle w:val="mfasiintens"/>
            </w:rPr>
            <w:t>Feu clic aquí per escriure text.</w:t>
          </w:r>
        </w:p>
      </w:docPartBody>
    </w:docPart>
    <w:docPart>
      <w:docPartPr>
        <w:name w:val="F51D5FEB8BD043D59DB7549A67F22C3A"/>
        <w:category>
          <w:name w:val="General"/>
          <w:gallery w:val="placeholder"/>
        </w:category>
        <w:types>
          <w:type w:val="bbPlcHdr"/>
        </w:types>
        <w:behaviors>
          <w:behavior w:val="content"/>
        </w:behaviors>
        <w:guid w:val="{B26D8B52-344F-4E2A-97A5-6BE18846C6EE}"/>
      </w:docPartPr>
      <w:docPartBody>
        <w:p w:rsidR="00004A8E" w:rsidRDefault="00004A8E">
          <w:pPr>
            <w:pStyle w:val="F51D5FEB8BD043D59DB7549A67F22C3A"/>
          </w:pPr>
          <w:r w:rsidRPr="00122E79">
            <w:rPr>
              <w:rStyle w:val="mfasiintens"/>
            </w:rPr>
            <w:t>Feu clic aquí per escriure text.</w:t>
          </w:r>
        </w:p>
      </w:docPartBody>
    </w:docPart>
    <w:docPart>
      <w:docPartPr>
        <w:name w:val="928B1FE3656C4E3BBF60B7CE98CFDD1A"/>
        <w:category>
          <w:name w:val="General"/>
          <w:gallery w:val="placeholder"/>
        </w:category>
        <w:types>
          <w:type w:val="bbPlcHdr"/>
        </w:types>
        <w:behaviors>
          <w:behavior w:val="content"/>
        </w:behaviors>
        <w:guid w:val="{EE7C9249-444F-45E4-B920-C4E5E758AAE3}"/>
      </w:docPartPr>
      <w:docPartBody>
        <w:p w:rsidR="00004A8E" w:rsidRDefault="00004A8E">
          <w:pPr>
            <w:pStyle w:val="928B1FE3656C4E3BBF60B7CE98CFDD1A"/>
          </w:pPr>
          <w:r w:rsidRPr="00122E79">
            <w:rPr>
              <w:rStyle w:val="mfasiintens"/>
            </w:rPr>
            <w:t>Feu clic aquí per escriure text.</w:t>
          </w:r>
        </w:p>
      </w:docPartBody>
    </w:docPart>
    <w:docPart>
      <w:docPartPr>
        <w:name w:val="7439DED8FC0A4080AF282277A58D1B9D"/>
        <w:category>
          <w:name w:val="General"/>
          <w:gallery w:val="placeholder"/>
        </w:category>
        <w:types>
          <w:type w:val="bbPlcHdr"/>
        </w:types>
        <w:behaviors>
          <w:behavior w:val="content"/>
        </w:behaviors>
        <w:guid w:val="{4BEF38FA-8407-42E4-B828-5E1FA987D8B8}"/>
      </w:docPartPr>
      <w:docPartBody>
        <w:p w:rsidR="00004A8E" w:rsidRDefault="00004A8E">
          <w:pPr>
            <w:pStyle w:val="7439DED8FC0A4080AF282277A58D1B9D"/>
          </w:pPr>
          <w:r w:rsidRPr="00122E79">
            <w:rPr>
              <w:rStyle w:val="mfasiintens"/>
            </w:rPr>
            <w:t>Feu clic aquí per escriure text.</w:t>
          </w:r>
        </w:p>
      </w:docPartBody>
    </w:docPart>
    <w:docPart>
      <w:docPartPr>
        <w:name w:val="1890E34877F54BD3BD2FE0BF8125B2D4"/>
        <w:category>
          <w:name w:val="General"/>
          <w:gallery w:val="placeholder"/>
        </w:category>
        <w:types>
          <w:type w:val="bbPlcHdr"/>
        </w:types>
        <w:behaviors>
          <w:behavior w:val="content"/>
        </w:behaviors>
        <w:guid w:val="{3C543E30-357B-4A95-87D1-01F3360B8AC7}"/>
      </w:docPartPr>
      <w:docPartBody>
        <w:p w:rsidR="00004A8E" w:rsidRDefault="00004A8E">
          <w:pPr>
            <w:pStyle w:val="1890E34877F54BD3BD2FE0BF8125B2D4"/>
          </w:pPr>
          <w:r w:rsidRPr="00122E79">
            <w:rPr>
              <w:rStyle w:val="mfasiintens"/>
            </w:rPr>
            <w:t>Feu clic aquí per escriure text.</w:t>
          </w:r>
        </w:p>
      </w:docPartBody>
    </w:docPart>
    <w:docPart>
      <w:docPartPr>
        <w:name w:val="46B584E32E9B4BB59DDF0085BA4418C7"/>
        <w:category>
          <w:name w:val="General"/>
          <w:gallery w:val="placeholder"/>
        </w:category>
        <w:types>
          <w:type w:val="bbPlcHdr"/>
        </w:types>
        <w:behaviors>
          <w:behavior w:val="content"/>
        </w:behaviors>
        <w:guid w:val="{D5720464-B792-4A59-BA39-A7BE6AD036E4}"/>
      </w:docPartPr>
      <w:docPartBody>
        <w:p w:rsidR="00004A8E" w:rsidRDefault="00004A8E">
          <w:pPr>
            <w:pStyle w:val="46B584E32E9B4BB59DDF0085BA4418C7"/>
          </w:pPr>
          <w:r w:rsidRPr="00122E79">
            <w:rPr>
              <w:rStyle w:val="mfasiintens"/>
            </w:rPr>
            <w:t>Feu clic aquí per escriure text.</w:t>
          </w:r>
        </w:p>
      </w:docPartBody>
    </w:docPart>
    <w:docPart>
      <w:docPartPr>
        <w:name w:val="298522DAD94E4D42A115EC1DBCA3454F"/>
        <w:category>
          <w:name w:val="General"/>
          <w:gallery w:val="placeholder"/>
        </w:category>
        <w:types>
          <w:type w:val="bbPlcHdr"/>
        </w:types>
        <w:behaviors>
          <w:behavior w:val="content"/>
        </w:behaviors>
        <w:guid w:val="{5B435A06-66EE-4579-B1C1-5B2D55B8DF9C}"/>
      </w:docPartPr>
      <w:docPartBody>
        <w:p w:rsidR="00004A8E" w:rsidRDefault="00004A8E">
          <w:pPr>
            <w:pStyle w:val="298522DAD94E4D42A115EC1DBCA3454F"/>
          </w:pPr>
          <w:r w:rsidRPr="00122E79">
            <w:rPr>
              <w:rStyle w:val="mfasiintens"/>
            </w:rPr>
            <w:t>Feu clic aquí per escriure text.</w:t>
          </w:r>
        </w:p>
      </w:docPartBody>
    </w:docPart>
    <w:docPart>
      <w:docPartPr>
        <w:name w:val="74173F1AD8524DE39AFA0C3B5B12286D"/>
        <w:category>
          <w:name w:val="General"/>
          <w:gallery w:val="placeholder"/>
        </w:category>
        <w:types>
          <w:type w:val="bbPlcHdr"/>
        </w:types>
        <w:behaviors>
          <w:behavior w:val="content"/>
        </w:behaviors>
        <w:guid w:val="{90DD15FB-8E1E-477D-82C5-75129C8A2800}"/>
      </w:docPartPr>
      <w:docPartBody>
        <w:p w:rsidR="00004A8E" w:rsidRDefault="00004A8E">
          <w:pPr>
            <w:pStyle w:val="74173F1AD8524DE39AFA0C3B5B12286D"/>
          </w:pPr>
          <w:r w:rsidRPr="00122E79">
            <w:rPr>
              <w:rStyle w:val="mfasiintens"/>
            </w:rPr>
            <w:t>Feu clic aquí per escriure text.</w:t>
          </w:r>
        </w:p>
      </w:docPartBody>
    </w:docPart>
    <w:docPart>
      <w:docPartPr>
        <w:name w:val="3A783139ACD94C9081DEF7EAEFF0F3C3"/>
        <w:category>
          <w:name w:val="General"/>
          <w:gallery w:val="placeholder"/>
        </w:category>
        <w:types>
          <w:type w:val="bbPlcHdr"/>
        </w:types>
        <w:behaviors>
          <w:behavior w:val="content"/>
        </w:behaviors>
        <w:guid w:val="{9F1426E3-364F-4F6D-8D72-E9C3A1D62D3C}"/>
      </w:docPartPr>
      <w:docPartBody>
        <w:p w:rsidR="00004A8E" w:rsidRDefault="00004A8E">
          <w:pPr>
            <w:pStyle w:val="3A783139ACD94C9081DEF7EAEFF0F3C3"/>
          </w:pPr>
          <w:r w:rsidRPr="00122E79">
            <w:rPr>
              <w:rStyle w:val="mfasiintens"/>
            </w:rPr>
            <w:t>Feu clic aquí per escriure text.</w:t>
          </w:r>
        </w:p>
      </w:docPartBody>
    </w:docPart>
    <w:docPart>
      <w:docPartPr>
        <w:name w:val="2C09F648F4E94F3BB8C366B62DD8E2E5"/>
        <w:category>
          <w:name w:val="General"/>
          <w:gallery w:val="placeholder"/>
        </w:category>
        <w:types>
          <w:type w:val="bbPlcHdr"/>
        </w:types>
        <w:behaviors>
          <w:behavior w:val="content"/>
        </w:behaviors>
        <w:guid w:val="{68AE7B3A-348A-4D47-BBD4-8D054A3BEE5D}"/>
      </w:docPartPr>
      <w:docPartBody>
        <w:p w:rsidR="00004A8E" w:rsidRDefault="00004A8E">
          <w:pPr>
            <w:pStyle w:val="2C09F648F4E94F3BB8C366B62DD8E2E5"/>
          </w:pPr>
          <w:r w:rsidRPr="00122E79">
            <w:rPr>
              <w:rStyle w:val="mfasiintens"/>
            </w:rPr>
            <w:t>Feu clic aquí per escriure text.</w:t>
          </w:r>
        </w:p>
      </w:docPartBody>
    </w:docPart>
    <w:docPart>
      <w:docPartPr>
        <w:name w:val="1D14AB8F5CC845FE8A2CA70265AF5F97"/>
        <w:category>
          <w:name w:val="General"/>
          <w:gallery w:val="placeholder"/>
        </w:category>
        <w:types>
          <w:type w:val="bbPlcHdr"/>
        </w:types>
        <w:behaviors>
          <w:behavior w:val="content"/>
        </w:behaviors>
        <w:guid w:val="{A16BA6EA-4340-4B45-B3A7-2B9A7DC66EE9}"/>
      </w:docPartPr>
      <w:docPartBody>
        <w:p w:rsidR="00004A8E" w:rsidRDefault="00004A8E">
          <w:pPr>
            <w:pStyle w:val="1D14AB8F5CC845FE8A2CA70265AF5F9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8E"/>
    <w:rsid w:val="00004A8E"/>
    <w:rsid w:val="00A407A1"/>
    <w:rsid w:val="00B43D03"/>
    <w:rsid w:val="00DE34C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DEDC3C445684293BF886970855A34FE">
    <w:name w:val="FDEDC3C445684293BF886970855A34FE"/>
  </w:style>
  <w:style w:type="paragraph" w:customStyle="1" w:styleId="9BEA3459C1D04BD0B66CCF9EC0EE2449">
    <w:name w:val="9BEA3459C1D04BD0B66CCF9EC0EE2449"/>
  </w:style>
  <w:style w:type="paragraph" w:customStyle="1" w:styleId="BB5E1FB4F64F49B59BDFABF12D8C303C">
    <w:name w:val="BB5E1FB4F64F49B59BDFABF12D8C303C"/>
  </w:style>
  <w:style w:type="paragraph" w:customStyle="1" w:styleId="F123EC5607A3420CAFD35C698F4ABFBF">
    <w:name w:val="F123EC5607A3420CAFD35C698F4ABFBF"/>
  </w:style>
  <w:style w:type="paragraph" w:customStyle="1" w:styleId="0328675514AA4131AFC7B433951484E5">
    <w:name w:val="0328675514AA4131AFC7B433951484E5"/>
  </w:style>
  <w:style w:type="paragraph" w:customStyle="1" w:styleId="119974E57A394AE987046C6E24D7B814">
    <w:name w:val="119974E57A394AE987046C6E24D7B814"/>
  </w:style>
  <w:style w:type="paragraph" w:customStyle="1" w:styleId="DFB6631C7C8E4D71B83CD182D93F499A">
    <w:name w:val="DFB6631C7C8E4D71B83CD182D93F499A"/>
  </w:style>
  <w:style w:type="paragraph" w:customStyle="1" w:styleId="27EA1209B7E946B9AF77391A23A8011A">
    <w:name w:val="27EA1209B7E946B9AF77391A23A8011A"/>
  </w:style>
  <w:style w:type="paragraph" w:customStyle="1" w:styleId="69BA5300FD944C0AA3D35BA52215F569">
    <w:name w:val="69BA5300FD944C0AA3D35BA52215F569"/>
  </w:style>
  <w:style w:type="paragraph" w:customStyle="1" w:styleId="B30501E8B0A8437CBF0696EFA63A56B2">
    <w:name w:val="B30501E8B0A8437CBF0696EFA63A56B2"/>
  </w:style>
  <w:style w:type="paragraph" w:customStyle="1" w:styleId="F975BE77EF69430D9532E95AC70F7D32">
    <w:name w:val="F975BE77EF69430D9532E95AC70F7D32"/>
  </w:style>
  <w:style w:type="paragraph" w:customStyle="1" w:styleId="96BA360F626144198BE8444B1C2EE8D3">
    <w:name w:val="96BA360F626144198BE8444B1C2EE8D3"/>
  </w:style>
  <w:style w:type="paragraph" w:customStyle="1" w:styleId="74E37D4BEFDC45E4ADF3379F3690D402">
    <w:name w:val="74E37D4BEFDC45E4ADF3379F3690D402"/>
  </w:style>
  <w:style w:type="paragraph" w:customStyle="1" w:styleId="3770C9E885D24EE79B48E160A3242E2B">
    <w:name w:val="3770C9E885D24EE79B48E160A3242E2B"/>
  </w:style>
  <w:style w:type="paragraph" w:customStyle="1" w:styleId="28117C9CD079456CB633E264E72DDC4B">
    <w:name w:val="28117C9CD079456CB633E264E72DDC4B"/>
  </w:style>
  <w:style w:type="paragraph" w:customStyle="1" w:styleId="F51D5FEB8BD043D59DB7549A67F22C3A">
    <w:name w:val="F51D5FEB8BD043D59DB7549A67F22C3A"/>
  </w:style>
  <w:style w:type="paragraph" w:customStyle="1" w:styleId="928B1FE3656C4E3BBF60B7CE98CFDD1A">
    <w:name w:val="928B1FE3656C4E3BBF60B7CE98CFDD1A"/>
  </w:style>
  <w:style w:type="paragraph" w:customStyle="1" w:styleId="7439DED8FC0A4080AF282277A58D1B9D">
    <w:name w:val="7439DED8FC0A4080AF282277A58D1B9D"/>
  </w:style>
  <w:style w:type="paragraph" w:customStyle="1" w:styleId="1890E34877F54BD3BD2FE0BF8125B2D4">
    <w:name w:val="1890E34877F54BD3BD2FE0BF8125B2D4"/>
  </w:style>
  <w:style w:type="paragraph" w:customStyle="1" w:styleId="46B584E32E9B4BB59DDF0085BA4418C7">
    <w:name w:val="46B584E32E9B4BB59DDF0085BA4418C7"/>
  </w:style>
  <w:style w:type="paragraph" w:customStyle="1" w:styleId="298522DAD94E4D42A115EC1DBCA3454F">
    <w:name w:val="298522DAD94E4D42A115EC1DBCA3454F"/>
  </w:style>
  <w:style w:type="paragraph" w:customStyle="1" w:styleId="74173F1AD8524DE39AFA0C3B5B12286D">
    <w:name w:val="74173F1AD8524DE39AFA0C3B5B12286D"/>
  </w:style>
  <w:style w:type="paragraph" w:customStyle="1" w:styleId="3A783139ACD94C9081DEF7EAEFF0F3C3">
    <w:name w:val="3A783139ACD94C9081DEF7EAEFF0F3C3"/>
  </w:style>
  <w:style w:type="paragraph" w:customStyle="1" w:styleId="2C09F648F4E94F3BB8C366B62DD8E2E5">
    <w:name w:val="2C09F648F4E94F3BB8C366B62DD8E2E5"/>
  </w:style>
  <w:style w:type="paragraph" w:customStyle="1" w:styleId="1D14AB8F5CC845FE8A2CA70265AF5F97">
    <w:name w:val="1D14AB8F5CC845FE8A2CA70265AF5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8</Pages>
  <Words>4396</Words>
  <Characters>25058</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d'oferta i declaració responsable</dc:title>
  <dc:creator>Ajuntament de Barcelona</dc:creator>
  <cp:lastModifiedBy>ROMERO VAZ, MARIA ESTHER</cp:lastModifiedBy>
  <cp:revision>4</cp:revision>
  <cp:lastPrinted>2023-11-07T12:28:00Z</cp:lastPrinted>
  <dcterms:created xsi:type="dcterms:W3CDTF">2026-01-09T08:44:00Z</dcterms:created>
  <dcterms:modified xsi:type="dcterms:W3CDTF">2026-01-13T13:14:00Z</dcterms:modified>
</cp:coreProperties>
</file>