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6D306"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5D7A58EE"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E035810D2D5D4E9DBAFCCAC2D31193AE"/>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E035810D2D5D4E9DBAFCCAC2D31193AE"/>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E035810D2D5D4E9DBAFCCAC2D31193AE"/>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E035810D2D5D4E9DBAFCCAC2D31193AE"/>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E035810D2D5D4E9DBAFCCAC2D31193AE"/>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13035D5C" w14:textId="77777777" w:rsidTr="00387BC0">
        <w:trPr>
          <w:trHeight w:val="340"/>
        </w:trPr>
        <w:tc>
          <w:tcPr>
            <w:tcW w:w="8386" w:type="dxa"/>
            <w:vAlign w:val="center"/>
          </w:tcPr>
          <w:p w14:paraId="39B294CD" w14:textId="2257F245"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E035810D2D5D4E9DBAFCCAC2D31193AE"/>
                </w:placeholder>
              </w:sdtPr>
              <w:sdtEndPr>
                <w:rPr>
                  <w:rStyle w:val="mfasiintens"/>
                </w:rPr>
              </w:sdtEndPr>
              <w:sdtContent>
                <w:r w:rsidR="00907DA2">
                  <w:rPr>
                    <w:rStyle w:val="mfasiintens"/>
                    <w:rFonts w:ascii="Source Sans Pro" w:hAnsi="Source Sans Pro"/>
                    <w:szCs w:val="20"/>
                  </w:rPr>
                  <w:t>001_P2600693</w:t>
                </w:r>
              </w:sdtContent>
            </w:sdt>
          </w:p>
        </w:tc>
      </w:tr>
      <w:tr w:rsidR="00CD2873" w:rsidRPr="00EA17F8" w14:paraId="2DB74369" w14:textId="77777777" w:rsidTr="00387BC0">
        <w:trPr>
          <w:trHeight w:val="547"/>
        </w:trPr>
        <w:tc>
          <w:tcPr>
            <w:tcW w:w="8386" w:type="dxa"/>
          </w:tcPr>
          <w:p w14:paraId="03214095" w14:textId="0DEDCD4D"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E035810D2D5D4E9DBAFCCAC2D31193AE"/>
                </w:placeholder>
              </w:sdtPr>
              <w:sdtEndPr>
                <w:rPr>
                  <w:rStyle w:val="mfasiintens"/>
                </w:rPr>
              </w:sdtEndPr>
              <w:sdtContent>
                <w:r w:rsidR="00907DA2" w:rsidRPr="00907DA2">
                  <w:rPr>
                    <w:rStyle w:val="mfasiintens"/>
                    <w:rFonts w:ascii="Source Sans Pro" w:hAnsi="Source Sans Pro"/>
                    <w:szCs w:val="20"/>
                  </w:rPr>
                  <w:t>Lloguer furgoneta brigades Collserola 2026</w:t>
                </w:r>
              </w:sdtContent>
            </w:sdt>
          </w:p>
        </w:tc>
      </w:tr>
      <w:tr w:rsidR="00A13471" w:rsidRPr="00EA17F8" w14:paraId="5ED721B3" w14:textId="77777777" w:rsidTr="00387BC0">
        <w:trPr>
          <w:trHeight w:val="397"/>
        </w:trPr>
        <w:tc>
          <w:tcPr>
            <w:tcW w:w="8386" w:type="dxa"/>
            <w:vAlign w:val="center"/>
          </w:tcPr>
          <w:p w14:paraId="6AA1DE39" w14:textId="6D8EE264"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1"/>
                  <w14:checkedState w14:val="2612" w14:font="MS Gothic"/>
                  <w14:uncheckedState w14:val="2610" w14:font="MS Gothic"/>
                </w14:checkbox>
              </w:sdtPr>
              <w:sdtEndPr/>
              <w:sdtContent>
                <w:r w:rsidR="00907DA2">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7E34A691"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44E70103"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6D1E9F23"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E035810D2D5D4E9DBAFCCAC2D31193AE"/>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4ACBF3C1"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E035810D2D5D4E9DBAFCCAC2D31193AE"/>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0D531EA4"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E035810D2D5D4E9DBAFCCAC2D31193AE"/>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48CB1FCB"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E035810D2D5D4E9DBAFCCAC2D31193AE"/>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38F7AA6"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B7DC41B4868042AD95CD7B64076AA9E6"/>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22610C39"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E8E465D70CD94E1CBC0C0DB7505531C4"/>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001E98FD"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A96B8902E6B0447EAA2D9FDA5EDB4F18"/>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0DFD0D1"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155AB088"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5A34C39647C24D379FF59B07AAFCB7E8"/>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533301A9"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72FF4640"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66D38955"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5C487305"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62716B4B"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342E0C57"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659C3541"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34B3DBAD"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0201B238" w14:textId="77777777" w:rsidTr="00743793">
        <w:sdt>
          <w:sdtPr>
            <w:rPr>
              <w:rFonts w:ascii="Source Sans Pro" w:hAnsi="Source Sans Pro"/>
              <w:color w:val="auto"/>
              <w:sz w:val="16"/>
              <w:szCs w:val="16"/>
            </w:rPr>
            <w:id w:val="669141610"/>
            <w:placeholder>
              <w:docPart w:val="6562E46BBAE3458A8EBF8C669CAC219F"/>
            </w:placeholder>
            <w:showingPlcHdr/>
          </w:sdtPr>
          <w:sdtEndPr/>
          <w:sdtContent>
            <w:tc>
              <w:tcPr>
                <w:tcW w:w="4989" w:type="dxa"/>
                <w:tcBorders>
                  <w:top w:val="single" w:sz="12" w:space="0" w:color="auto"/>
                </w:tcBorders>
                <w:vAlign w:val="center"/>
              </w:tcPr>
              <w:p w14:paraId="4636ED40"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6562E46BBAE3458A8EBF8C669CAC219F"/>
              </w:placeholder>
            </w:sdtPr>
            <w:sdtEndPr/>
            <w:sdtContent>
              <w:p w14:paraId="44388E96"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6562E46BBAE3458A8EBF8C669CAC219F"/>
            </w:placeholder>
          </w:sdtPr>
          <w:sdtEndPr/>
          <w:sdtContent>
            <w:tc>
              <w:tcPr>
                <w:tcW w:w="964" w:type="dxa"/>
                <w:tcBorders>
                  <w:top w:val="single" w:sz="12" w:space="0" w:color="auto"/>
                </w:tcBorders>
                <w:vAlign w:val="center"/>
              </w:tcPr>
              <w:p w14:paraId="48C2DE44"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6562E46BBAE3458A8EBF8C669CAC219F"/>
              </w:placeholder>
            </w:sdtPr>
            <w:sdtEndPr/>
            <w:sdtContent>
              <w:p w14:paraId="76D5C55F"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952DD31" w14:textId="77777777" w:rsidTr="00743793">
        <w:sdt>
          <w:sdtPr>
            <w:rPr>
              <w:rFonts w:ascii="Source Sans Pro" w:hAnsi="Source Sans Pro"/>
              <w:color w:val="auto"/>
              <w:sz w:val="16"/>
              <w:szCs w:val="16"/>
            </w:rPr>
            <w:id w:val="240296076"/>
            <w:placeholder>
              <w:docPart w:val="88D1EFF8C8C24171A5079BDAD463B79C"/>
            </w:placeholder>
          </w:sdtPr>
          <w:sdtEndPr/>
          <w:sdtContent>
            <w:tc>
              <w:tcPr>
                <w:tcW w:w="4989" w:type="dxa"/>
                <w:vAlign w:val="center"/>
              </w:tcPr>
              <w:p w14:paraId="161EC69E"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B3FA85535D5A4908B6A71A8E9C77C441"/>
              </w:placeholder>
            </w:sdtPr>
            <w:sdtEndPr/>
            <w:sdtContent>
              <w:p w14:paraId="35B65EB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706B35FD7015489BB6AD8CE7CF07A524"/>
            </w:placeholder>
          </w:sdtPr>
          <w:sdtEndPr/>
          <w:sdtContent>
            <w:tc>
              <w:tcPr>
                <w:tcW w:w="964" w:type="dxa"/>
                <w:vAlign w:val="center"/>
              </w:tcPr>
              <w:p w14:paraId="305B54C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CC9C5E4442934464A3303FE0FC48BA2B"/>
              </w:placeholder>
            </w:sdtPr>
            <w:sdtEndPr/>
            <w:sdtContent>
              <w:p w14:paraId="3ACF99F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C7D2609" w14:textId="77777777" w:rsidTr="00743793">
        <w:sdt>
          <w:sdtPr>
            <w:rPr>
              <w:rFonts w:ascii="Source Sans Pro" w:hAnsi="Source Sans Pro"/>
              <w:color w:val="auto"/>
              <w:sz w:val="16"/>
              <w:szCs w:val="16"/>
            </w:rPr>
            <w:id w:val="1006645454"/>
            <w:placeholder>
              <w:docPart w:val="DE8F4B9C35BF44D79103AC4A8D6F2101"/>
            </w:placeholder>
          </w:sdtPr>
          <w:sdtEndPr/>
          <w:sdtContent>
            <w:tc>
              <w:tcPr>
                <w:tcW w:w="4989" w:type="dxa"/>
                <w:vAlign w:val="center"/>
              </w:tcPr>
              <w:p w14:paraId="0AFC84AF"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535970FA0E9840CDA4AF513E7601284C"/>
              </w:placeholder>
            </w:sdtPr>
            <w:sdtEndPr/>
            <w:sdtContent>
              <w:p w14:paraId="147AE5E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74E34C3F0F124462A56EB5C6102345FB"/>
            </w:placeholder>
          </w:sdtPr>
          <w:sdtEndPr/>
          <w:sdtContent>
            <w:tc>
              <w:tcPr>
                <w:tcW w:w="964" w:type="dxa"/>
                <w:vAlign w:val="center"/>
              </w:tcPr>
              <w:p w14:paraId="49D358F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4176A67B372D45549604B27BFC55E272"/>
              </w:placeholder>
            </w:sdtPr>
            <w:sdtEndPr/>
            <w:sdtContent>
              <w:p w14:paraId="4C09BBF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D509E75" w14:textId="77777777" w:rsidTr="00743793">
        <w:sdt>
          <w:sdtPr>
            <w:rPr>
              <w:rFonts w:ascii="Source Sans Pro" w:hAnsi="Source Sans Pro"/>
              <w:color w:val="auto"/>
              <w:sz w:val="16"/>
              <w:szCs w:val="16"/>
            </w:rPr>
            <w:id w:val="833654896"/>
            <w:placeholder>
              <w:docPart w:val="63A2EEDD0B854952A0F9534D404927E4"/>
            </w:placeholder>
          </w:sdtPr>
          <w:sdtEndPr/>
          <w:sdtContent>
            <w:tc>
              <w:tcPr>
                <w:tcW w:w="4989" w:type="dxa"/>
                <w:vAlign w:val="center"/>
              </w:tcPr>
              <w:p w14:paraId="5828F44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726C96DA6947447C9C35969171FA1076"/>
              </w:placeholder>
            </w:sdtPr>
            <w:sdtEndPr/>
            <w:sdtContent>
              <w:p w14:paraId="3630D6F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CA588C1E718A4268819D3BD724EBA31E"/>
            </w:placeholder>
          </w:sdtPr>
          <w:sdtEndPr/>
          <w:sdtContent>
            <w:tc>
              <w:tcPr>
                <w:tcW w:w="964" w:type="dxa"/>
                <w:vAlign w:val="center"/>
              </w:tcPr>
              <w:p w14:paraId="0AB35C8F"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500A72065A0B491794FEB1FDBA9A783C"/>
              </w:placeholder>
            </w:sdtPr>
            <w:sdtEndPr/>
            <w:sdtContent>
              <w:p w14:paraId="1DF28E7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F7B3A41" w14:textId="77777777" w:rsidTr="00743793">
        <w:sdt>
          <w:sdtPr>
            <w:rPr>
              <w:rFonts w:ascii="Source Sans Pro" w:hAnsi="Source Sans Pro"/>
              <w:color w:val="auto"/>
              <w:sz w:val="16"/>
              <w:szCs w:val="16"/>
            </w:rPr>
            <w:id w:val="1297329695"/>
            <w:placeholder>
              <w:docPart w:val="DDEE3739B4F649AE88CEC0A6812BDBC8"/>
            </w:placeholder>
          </w:sdtPr>
          <w:sdtEndPr/>
          <w:sdtContent>
            <w:tc>
              <w:tcPr>
                <w:tcW w:w="4989" w:type="dxa"/>
                <w:vAlign w:val="center"/>
              </w:tcPr>
              <w:p w14:paraId="18DBDAEE"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2381F9053EE44823ACB0B453C6801E63"/>
              </w:placeholder>
            </w:sdtPr>
            <w:sdtEndPr/>
            <w:sdtContent>
              <w:p w14:paraId="456A89A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5619B23B923F4D09A27582990E20F6D7"/>
            </w:placeholder>
          </w:sdtPr>
          <w:sdtEndPr/>
          <w:sdtContent>
            <w:tc>
              <w:tcPr>
                <w:tcW w:w="964" w:type="dxa"/>
                <w:vAlign w:val="center"/>
              </w:tcPr>
              <w:p w14:paraId="232F46BA"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7E9154D1E8D04D168EC35701E8F61FFB"/>
              </w:placeholder>
            </w:sdtPr>
            <w:sdtEndPr/>
            <w:sdtContent>
              <w:p w14:paraId="67B9017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803371F" w14:textId="77777777" w:rsidTr="004302DA">
        <w:sdt>
          <w:sdtPr>
            <w:rPr>
              <w:rFonts w:ascii="Source Sans Pro" w:hAnsi="Source Sans Pro"/>
              <w:color w:val="auto"/>
              <w:sz w:val="16"/>
              <w:szCs w:val="16"/>
            </w:rPr>
            <w:id w:val="245698801"/>
            <w:placeholder>
              <w:docPart w:val="71E6B0CFD8F14EFE84776B0401500E8D"/>
            </w:placeholder>
          </w:sdtPr>
          <w:sdtEndPr/>
          <w:sdtContent>
            <w:tc>
              <w:tcPr>
                <w:tcW w:w="4989" w:type="dxa"/>
                <w:tcBorders>
                  <w:bottom w:val="single" w:sz="12" w:space="0" w:color="auto"/>
                </w:tcBorders>
                <w:vAlign w:val="center"/>
              </w:tcPr>
              <w:p w14:paraId="7576B6A3"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DF468EE392764EB6B0969AB8276C3A5A"/>
              </w:placeholder>
            </w:sdtPr>
            <w:sdtEndPr/>
            <w:sdtContent>
              <w:p w14:paraId="6649820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8E68D53B490D477E93E9CCF9C54A074D"/>
            </w:placeholder>
          </w:sdtPr>
          <w:sdtEndPr/>
          <w:sdtContent>
            <w:tc>
              <w:tcPr>
                <w:tcW w:w="964" w:type="dxa"/>
                <w:tcBorders>
                  <w:bottom w:val="single" w:sz="12" w:space="0" w:color="auto"/>
                </w:tcBorders>
                <w:vAlign w:val="center"/>
              </w:tcPr>
              <w:p w14:paraId="2D0F09DC"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34FA0E4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6DE3DFD5" w14:textId="77777777" w:rsidTr="00BC328D">
        <w:tc>
          <w:tcPr>
            <w:tcW w:w="4989" w:type="dxa"/>
            <w:tcBorders>
              <w:top w:val="single" w:sz="12" w:space="0" w:color="auto"/>
              <w:bottom w:val="single" w:sz="12" w:space="0" w:color="auto"/>
            </w:tcBorders>
            <w:shd w:val="clear" w:color="auto" w:fill="EEECE1" w:themeFill="background2"/>
          </w:tcPr>
          <w:p w14:paraId="2E66A556"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32E19E7F"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148A4834"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1800B31B"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5A0EE417"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08512DFC"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2D5DD80B"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0435DA05"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20F991E3"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215E816A" w14:textId="77777777" w:rsidR="00CD2873" w:rsidRPr="00EA17F8" w:rsidRDefault="00907DA2"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41979214" w14:textId="77777777" w:rsidR="00CD2873" w:rsidRPr="00EA17F8" w:rsidRDefault="00907DA2"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6ECBE98C"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1FCB895C" w14:textId="77777777" w:rsidR="00D52ED4" w:rsidRPr="00EA17F8" w:rsidRDefault="00907DA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5E615EAB" w14:textId="77777777" w:rsidR="00D52ED4" w:rsidRPr="00EA17F8" w:rsidRDefault="00907DA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5879B490" w14:textId="77777777" w:rsidR="00D52ED4" w:rsidRPr="00EA17F8" w:rsidRDefault="00907DA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E035810D2D5D4E9DBAFCCAC2D31193AE"/>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5010EE79" w14:textId="77777777" w:rsidR="00D52ED4" w:rsidRPr="00EA17F8" w:rsidRDefault="00907DA2"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349982F5" w14:textId="77777777" w:rsidR="00CD2873" w:rsidRPr="00EA17F8" w:rsidRDefault="00907DA2"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0041B32B" w14:textId="77777777" w:rsidR="00D52ED4" w:rsidRPr="00EA17F8" w:rsidRDefault="00907DA2"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73833B01" w14:textId="77777777" w:rsidR="0028182A" w:rsidRPr="00EA17F8" w:rsidRDefault="00907DA2"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0C7B9306" w14:textId="77777777" w:rsidR="00EB43E5" w:rsidRPr="00EA17F8" w:rsidRDefault="00907DA2"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E035810D2D5D4E9DBAFCCAC2D31193AE"/>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7BC40034"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2948BF7B" w14:textId="77777777" w:rsidR="00D52ED4" w:rsidRPr="00EA17F8" w:rsidRDefault="00907DA2"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66E69D6F" w14:textId="77777777" w:rsidR="00D52ED4" w:rsidRPr="00EA17F8" w:rsidRDefault="00907DA2"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E035810D2D5D4E9DBAFCCAC2D31193AE"/>
          </w:placeholder>
        </w:sdtPr>
        <w:sdtEndPr/>
        <w:sdtContent>
          <w:r w:rsidR="00D52ED4" w:rsidRPr="00EA17F8">
            <w:rPr>
              <w:rStyle w:val="CitaCar"/>
              <w:rFonts w:ascii="Source Sans Pro" w:hAnsi="Source Sans Pro"/>
              <w:sz w:val="20"/>
              <w:szCs w:val="20"/>
            </w:rPr>
            <w:t>.....................................................</w:t>
          </w:r>
        </w:sdtContent>
      </w:sdt>
    </w:p>
    <w:p w14:paraId="38329DAA" w14:textId="77777777" w:rsidR="00D52ED4" w:rsidRPr="00EA17F8" w:rsidRDefault="00907DA2"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8D763A5" w14:textId="77777777" w:rsidR="00D52ED4" w:rsidRPr="00EA17F8" w:rsidRDefault="00907DA2"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4A165F19"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574B17B9" w14:textId="77777777" w:rsidR="00D52ED4" w:rsidRPr="00EA17F8" w:rsidRDefault="00907DA2"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76DA05A5"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25178B4C"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13479BEF" w14:textId="77777777" w:rsidR="00CD2873" w:rsidRPr="00EA17F8" w:rsidRDefault="00907DA2"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D35D194" w14:textId="77777777" w:rsidR="003D15A7" w:rsidRPr="00EA17F8" w:rsidRDefault="00907DA2"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54B5E59E"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6136C9D8"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0DEA4F72"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70F67212"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39831C71"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75E6F749"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38A99C5D"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5DE0648A"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047DEA49"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6D91B86D" w14:textId="77777777" w:rsidR="00D52ED4" w:rsidRPr="00EA17F8" w:rsidRDefault="00907DA2"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0A5D197F"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30A7E631" w14:textId="77777777" w:rsidR="00CD2873" w:rsidRPr="00EA17F8" w:rsidRDefault="00907DA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436C376" w14:textId="77777777" w:rsidR="00CD2873" w:rsidRPr="00EA17F8" w:rsidRDefault="00907DA2"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33F561A8"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67B03110"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6D571424"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40ACA768"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3A9F2436"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063D06E2"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6E3DC8B7"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534A12A9"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5BBAB2BD"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2467D23B"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3DF8E58B"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08AE39C"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3B4A908B"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3697F92A"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7F3EA3D5"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12031F2"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6B28C549"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16258073"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37BD8A3A"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7D6CB3B9"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E035810D2D5D4E9DBAFCCAC2D31193AE"/>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4E37CC8C"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4DAEF8F1"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E035810D2D5D4E9DBAFCCAC2D31193AE"/>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4C910679"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72B23063"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38F73D6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FFB609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69B4BE2B"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55F05EA5"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016BD6C8"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211B6D48"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343C269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2A1667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04E542E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A45762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05D356A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17B0CB8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47C684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3B9907C"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60E8C87A"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D5FCB95"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3F11F61C"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2F1B67FD"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49712A41"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56ED52F"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57F5302F"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7446592E"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49D83F4F"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08018E72"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3EC26F99"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444025A9"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BF19F8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F81134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05CD1E34"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290C6617"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5BB558D8"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571E442A"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3F29D61A"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43076AE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E9DEAE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B4878F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655F45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2A8BD8E5"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520C8582"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456AAE88"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28B67D3C"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7BEF3ADD"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3B228D9"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4D5CA5A"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C0970B"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2F6F4B40"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5BA6B050"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24C6D3A4"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AB2079A"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1ADA94A9"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4E85D8A8"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FD586E2"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3DA494D9"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6DEF0F56"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072C5387" w14:textId="77777777" w:rsidR="00797478" w:rsidRPr="00797478" w:rsidRDefault="00907DA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4A8D0A21" w14:textId="77777777" w:rsidR="00797478" w:rsidRPr="00797478" w:rsidRDefault="00907DA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1FCA74A6" w14:textId="77777777" w:rsidR="00797478" w:rsidRPr="00797478" w:rsidRDefault="00907DA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34E9C3EB" w14:textId="77777777" w:rsidR="00797478" w:rsidRPr="00797478" w:rsidRDefault="00907DA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070DF062"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3CCB8331" w14:textId="77777777" w:rsidR="00797478" w:rsidRPr="00797478" w:rsidRDefault="00907DA2"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6674D35A"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2ADD1AC2"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3911B" w14:textId="77777777" w:rsidR="00A32EEF" w:rsidRDefault="00A32EEF" w:rsidP="00CD2873">
      <w:r>
        <w:separator/>
      </w:r>
    </w:p>
  </w:endnote>
  <w:endnote w:type="continuationSeparator" w:id="0">
    <w:p w14:paraId="5DACD2CB" w14:textId="77777777" w:rsidR="00A32EEF" w:rsidRDefault="00A32EEF"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3C02F0B"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6ED9856C"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213CC" w14:textId="77777777" w:rsidR="00A32EEF" w:rsidRDefault="00A32EEF" w:rsidP="00CD2873">
      <w:r>
        <w:separator/>
      </w:r>
    </w:p>
  </w:footnote>
  <w:footnote w:type="continuationSeparator" w:id="0">
    <w:p w14:paraId="6F6C6466" w14:textId="77777777" w:rsidR="00A32EEF" w:rsidRDefault="00A32EEF" w:rsidP="00CD2873">
      <w:r>
        <w:continuationSeparator/>
      </w:r>
    </w:p>
  </w:footnote>
  <w:footnote w:id="1">
    <w:p w14:paraId="4BDD9512"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0EACBADE"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3899CA2"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214ABF5B"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4B9BCAFE"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2C7504F"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8073D"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B2D155B" wp14:editId="4B991C40">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18AE285"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2D155B"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18AE285"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EEF"/>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07DA2"/>
    <w:rsid w:val="009120C8"/>
    <w:rsid w:val="0091410E"/>
    <w:rsid w:val="00934662"/>
    <w:rsid w:val="009469DC"/>
    <w:rsid w:val="00960D58"/>
    <w:rsid w:val="009736AB"/>
    <w:rsid w:val="00985DB9"/>
    <w:rsid w:val="00A0328F"/>
    <w:rsid w:val="00A12012"/>
    <w:rsid w:val="00A13471"/>
    <w:rsid w:val="00A22BEA"/>
    <w:rsid w:val="00A32EEF"/>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0DD7"/>
    <w:rsid w:val="00EA17F8"/>
    <w:rsid w:val="00EB43E5"/>
    <w:rsid w:val="00EC4A10"/>
    <w:rsid w:val="00ED2057"/>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C0FBB"/>
  <w15:docId w15:val="{2424577C-5D2F-42D8-A30B-CEA9DE21B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35810D2D5D4E9DBAFCCAC2D31193AE"/>
        <w:category>
          <w:name w:val="General"/>
          <w:gallery w:val="placeholder"/>
        </w:category>
        <w:types>
          <w:type w:val="bbPlcHdr"/>
        </w:types>
        <w:behaviors>
          <w:behavior w:val="content"/>
        </w:behaviors>
        <w:guid w:val="{96017431-6B14-4086-9158-FD802CF84C35}"/>
      </w:docPartPr>
      <w:docPartBody>
        <w:p w:rsidR="009C1886" w:rsidRDefault="009C1886">
          <w:pPr>
            <w:pStyle w:val="E035810D2D5D4E9DBAFCCAC2D31193AE"/>
          </w:pPr>
          <w:r w:rsidRPr="00387BC0">
            <w:rPr>
              <w:rStyle w:val="mfasiintens"/>
              <w:rFonts w:ascii="Source Sans Pro" w:hAnsi="Source Sans Pro"/>
              <w:i w:val="0"/>
              <w:iCs w:val="0"/>
              <w:color w:val="auto"/>
              <w:szCs w:val="20"/>
            </w:rPr>
            <w:t>Feu clic aquí per escriure text.</w:t>
          </w:r>
        </w:p>
      </w:docPartBody>
    </w:docPart>
    <w:docPart>
      <w:docPartPr>
        <w:name w:val="B7DC41B4868042AD95CD7B64076AA9E6"/>
        <w:category>
          <w:name w:val="General"/>
          <w:gallery w:val="placeholder"/>
        </w:category>
        <w:types>
          <w:type w:val="bbPlcHdr"/>
        </w:types>
        <w:behaviors>
          <w:behavior w:val="content"/>
        </w:behaviors>
        <w:guid w:val="{1EB0E68C-2BA7-48CF-A9EE-320A44812823}"/>
      </w:docPartPr>
      <w:docPartBody>
        <w:p w:rsidR="009C1886" w:rsidRDefault="009C1886">
          <w:pPr>
            <w:pStyle w:val="B7DC41B4868042AD95CD7B64076AA9E6"/>
          </w:pPr>
          <w:r w:rsidRPr="00122E79">
            <w:rPr>
              <w:rStyle w:val="mfasiintens"/>
            </w:rPr>
            <w:t>Feu clic aquí per escriure text.</w:t>
          </w:r>
        </w:p>
      </w:docPartBody>
    </w:docPart>
    <w:docPart>
      <w:docPartPr>
        <w:name w:val="E8E465D70CD94E1CBC0C0DB7505531C4"/>
        <w:category>
          <w:name w:val="General"/>
          <w:gallery w:val="placeholder"/>
        </w:category>
        <w:types>
          <w:type w:val="bbPlcHdr"/>
        </w:types>
        <w:behaviors>
          <w:behavior w:val="content"/>
        </w:behaviors>
        <w:guid w:val="{46D03F33-BA92-49FC-8A0D-0CAA4B79DD73}"/>
      </w:docPartPr>
      <w:docPartBody>
        <w:p w:rsidR="009C1886" w:rsidRDefault="009C1886">
          <w:pPr>
            <w:pStyle w:val="E8E465D70CD94E1CBC0C0DB7505531C4"/>
          </w:pPr>
          <w:r w:rsidRPr="00122E79">
            <w:rPr>
              <w:rStyle w:val="mfasiintens"/>
            </w:rPr>
            <w:t>Feu clic aquí per escriure text.</w:t>
          </w:r>
        </w:p>
      </w:docPartBody>
    </w:docPart>
    <w:docPart>
      <w:docPartPr>
        <w:name w:val="A96B8902E6B0447EAA2D9FDA5EDB4F18"/>
        <w:category>
          <w:name w:val="General"/>
          <w:gallery w:val="placeholder"/>
        </w:category>
        <w:types>
          <w:type w:val="bbPlcHdr"/>
        </w:types>
        <w:behaviors>
          <w:behavior w:val="content"/>
        </w:behaviors>
        <w:guid w:val="{1E7CE383-37D2-49EB-BFC7-B9635840966B}"/>
      </w:docPartPr>
      <w:docPartBody>
        <w:p w:rsidR="009C1886" w:rsidRDefault="009C1886">
          <w:pPr>
            <w:pStyle w:val="A96B8902E6B0447EAA2D9FDA5EDB4F18"/>
          </w:pPr>
          <w:r w:rsidRPr="00122E79">
            <w:rPr>
              <w:rStyle w:val="mfasiintens"/>
            </w:rPr>
            <w:t>Feu clic aquí per escriure text.</w:t>
          </w:r>
        </w:p>
      </w:docPartBody>
    </w:docPart>
    <w:docPart>
      <w:docPartPr>
        <w:name w:val="5A34C39647C24D379FF59B07AAFCB7E8"/>
        <w:category>
          <w:name w:val="General"/>
          <w:gallery w:val="placeholder"/>
        </w:category>
        <w:types>
          <w:type w:val="bbPlcHdr"/>
        </w:types>
        <w:behaviors>
          <w:behavior w:val="content"/>
        </w:behaviors>
        <w:guid w:val="{DA53DCAE-411A-44A9-A5E8-00021A53072B}"/>
      </w:docPartPr>
      <w:docPartBody>
        <w:p w:rsidR="009C1886" w:rsidRDefault="009C1886">
          <w:pPr>
            <w:pStyle w:val="5A34C39647C24D379FF59B07AAFCB7E8"/>
          </w:pPr>
          <w:r w:rsidRPr="00743793">
            <w:rPr>
              <w:rStyle w:val="mfasiintens"/>
              <w:rFonts w:ascii="Source Sans Pro" w:hAnsi="Source Sans Pro"/>
              <w:b w:val="0"/>
              <w:bCs w:val="0"/>
              <w:i w:val="0"/>
              <w:iCs w:val="0"/>
              <w:color w:val="auto"/>
              <w:szCs w:val="20"/>
            </w:rPr>
            <w:t>Feu clic aquí per escriure text.</w:t>
          </w:r>
        </w:p>
      </w:docPartBody>
    </w:docPart>
    <w:docPart>
      <w:docPartPr>
        <w:name w:val="6562E46BBAE3458A8EBF8C669CAC219F"/>
        <w:category>
          <w:name w:val="General"/>
          <w:gallery w:val="placeholder"/>
        </w:category>
        <w:types>
          <w:type w:val="bbPlcHdr"/>
        </w:types>
        <w:behaviors>
          <w:behavior w:val="content"/>
        </w:behaviors>
        <w:guid w:val="{3A8A8749-B40C-4DF9-B4CF-FD804287FD42}"/>
      </w:docPartPr>
      <w:docPartBody>
        <w:p w:rsidR="009C1886" w:rsidRDefault="009C1886">
          <w:pPr>
            <w:pStyle w:val="6562E46BBAE3458A8EBF8C669CAC219F"/>
          </w:pPr>
          <w:r w:rsidRPr="00387BC0">
            <w:rPr>
              <w:rFonts w:ascii="Source Sans Pro" w:hAnsi="Source Sans Pro"/>
              <w:sz w:val="16"/>
              <w:szCs w:val="16"/>
            </w:rPr>
            <w:t>- - -</w:t>
          </w:r>
        </w:p>
      </w:docPartBody>
    </w:docPart>
    <w:docPart>
      <w:docPartPr>
        <w:name w:val="88D1EFF8C8C24171A5079BDAD463B79C"/>
        <w:category>
          <w:name w:val="General"/>
          <w:gallery w:val="placeholder"/>
        </w:category>
        <w:types>
          <w:type w:val="bbPlcHdr"/>
        </w:types>
        <w:behaviors>
          <w:behavior w:val="content"/>
        </w:behaviors>
        <w:guid w:val="{F42CCF64-0C6E-467F-82C0-FE9732FB8326}"/>
      </w:docPartPr>
      <w:docPartBody>
        <w:p w:rsidR="009C1886" w:rsidRDefault="009C1886">
          <w:pPr>
            <w:pStyle w:val="88D1EFF8C8C24171A5079BDAD463B79C"/>
          </w:pPr>
          <w:r w:rsidRPr="00122E79">
            <w:rPr>
              <w:rStyle w:val="mfasiintens"/>
            </w:rPr>
            <w:t>Feu clic aquí per escriure text.</w:t>
          </w:r>
        </w:p>
      </w:docPartBody>
    </w:docPart>
    <w:docPart>
      <w:docPartPr>
        <w:name w:val="B3FA85535D5A4908B6A71A8E9C77C441"/>
        <w:category>
          <w:name w:val="General"/>
          <w:gallery w:val="placeholder"/>
        </w:category>
        <w:types>
          <w:type w:val="bbPlcHdr"/>
        </w:types>
        <w:behaviors>
          <w:behavior w:val="content"/>
        </w:behaviors>
        <w:guid w:val="{10C41218-1CAD-4687-8BD2-AEC6CCAD5245}"/>
      </w:docPartPr>
      <w:docPartBody>
        <w:p w:rsidR="009C1886" w:rsidRDefault="009C1886">
          <w:pPr>
            <w:pStyle w:val="B3FA85535D5A4908B6A71A8E9C77C441"/>
          </w:pPr>
          <w:r w:rsidRPr="00122E79">
            <w:rPr>
              <w:rStyle w:val="mfasiintens"/>
            </w:rPr>
            <w:t>Feu clic aquí per escriure text.</w:t>
          </w:r>
        </w:p>
      </w:docPartBody>
    </w:docPart>
    <w:docPart>
      <w:docPartPr>
        <w:name w:val="706B35FD7015489BB6AD8CE7CF07A524"/>
        <w:category>
          <w:name w:val="General"/>
          <w:gallery w:val="placeholder"/>
        </w:category>
        <w:types>
          <w:type w:val="bbPlcHdr"/>
        </w:types>
        <w:behaviors>
          <w:behavior w:val="content"/>
        </w:behaviors>
        <w:guid w:val="{00033B3B-FFAF-4646-B309-009D41848257}"/>
      </w:docPartPr>
      <w:docPartBody>
        <w:p w:rsidR="009C1886" w:rsidRDefault="009C1886">
          <w:pPr>
            <w:pStyle w:val="706B35FD7015489BB6AD8CE7CF07A524"/>
          </w:pPr>
          <w:r w:rsidRPr="00387BC0">
            <w:rPr>
              <w:rFonts w:ascii="Source Sans Pro" w:hAnsi="Source Sans Pro"/>
              <w:i/>
              <w:iCs/>
              <w:sz w:val="16"/>
              <w:szCs w:val="16"/>
            </w:rPr>
            <w:t>- - -</w:t>
          </w:r>
        </w:p>
      </w:docPartBody>
    </w:docPart>
    <w:docPart>
      <w:docPartPr>
        <w:name w:val="CC9C5E4442934464A3303FE0FC48BA2B"/>
        <w:category>
          <w:name w:val="General"/>
          <w:gallery w:val="placeholder"/>
        </w:category>
        <w:types>
          <w:type w:val="bbPlcHdr"/>
        </w:types>
        <w:behaviors>
          <w:behavior w:val="content"/>
        </w:behaviors>
        <w:guid w:val="{E4443115-8E18-4697-BFC1-78F2CDAA0B90}"/>
      </w:docPartPr>
      <w:docPartBody>
        <w:p w:rsidR="009C1886" w:rsidRDefault="009C1886">
          <w:pPr>
            <w:pStyle w:val="CC9C5E4442934464A3303FE0FC48BA2B"/>
          </w:pPr>
          <w:r w:rsidRPr="00122E79">
            <w:rPr>
              <w:rStyle w:val="mfasiintens"/>
            </w:rPr>
            <w:t>Feu clic aquí per escriure text.</w:t>
          </w:r>
        </w:p>
      </w:docPartBody>
    </w:docPart>
    <w:docPart>
      <w:docPartPr>
        <w:name w:val="DE8F4B9C35BF44D79103AC4A8D6F2101"/>
        <w:category>
          <w:name w:val="General"/>
          <w:gallery w:val="placeholder"/>
        </w:category>
        <w:types>
          <w:type w:val="bbPlcHdr"/>
        </w:types>
        <w:behaviors>
          <w:behavior w:val="content"/>
        </w:behaviors>
        <w:guid w:val="{45BA7367-DBD4-47CA-9641-15D45148798B}"/>
      </w:docPartPr>
      <w:docPartBody>
        <w:p w:rsidR="009C1886" w:rsidRDefault="009C1886">
          <w:pPr>
            <w:pStyle w:val="DE8F4B9C35BF44D79103AC4A8D6F2101"/>
          </w:pPr>
          <w:r w:rsidRPr="00122E79">
            <w:rPr>
              <w:rStyle w:val="mfasiintens"/>
            </w:rPr>
            <w:t>Feu clic aquí per escriure text.</w:t>
          </w:r>
        </w:p>
      </w:docPartBody>
    </w:docPart>
    <w:docPart>
      <w:docPartPr>
        <w:name w:val="535970FA0E9840CDA4AF513E7601284C"/>
        <w:category>
          <w:name w:val="General"/>
          <w:gallery w:val="placeholder"/>
        </w:category>
        <w:types>
          <w:type w:val="bbPlcHdr"/>
        </w:types>
        <w:behaviors>
          <w:behavior w:val="content"/>
        </w:behaviors>
        <w:guid w:val="{F4D45201-8154-4193-92D9-BCF87F10AF69}"/>
      </w:docPartPr>
      <w:docPartBody>
        <w:p w:rsidR="009C1886" w:rsidRDefault="009C1886">
          <w:pPr>
            <w:pStyle w:val="535970FA0E9840CDA4AF513E7601284C"/>
          </w:pPr>
          <w:r w:rsidRPr="00122E79">
            <w:rPr>
              <w:rStyle w:val="mfasiintens"/>
            </w:rPr>
            <w:t>Feu clic aquí per escriure text.</w:t>
          </w:r>
        </w:p>
      </w:docPartBody>
    </w:docPart>
    <w:docPart>
      <w:docPartPr>
        <w:name w:val="74E34C3F0F124462A56EB5C6102345FB"/>
        <w:category>
          <w:name w:val="General"/>
          <w:gallery w:val="placeholder"/>
        </w:category>
        <w:types>
          <w:type w:val="bbPlcHdr"/>
        </w:types>
        <w:behaviors>
          <w:behavior w:val="content"/>
        </w:behaviors>
        <w:guid w:val="{8F8203EB-5CD4-482B-B831-30FDF7776711}"/>
      </w:docPartPr>
      <w:docPartBody>
        <w:p w:rsidR="009C1886" w:rsidRDefault="009C1886">
          <w:pPr>
            <w:pStyle w:val="74E34C3F0F124462A56EB5C6102345FB"/>
          </w:pPr>
          <w:r w:rsidRPr="00122E79">
            <w:rPr>
              <w:rStyle w:val="mfasiintens"/>
            </w:rPr>
            <w:t>Feu clic aquí per escriure text.</w:t>
          </w:r>
        </w:p>
      </w:docPartBody>
    </w:docPart>
    <w:docPart>
      <w:docPartPr>
        <w:name w:val="4176A67B372D45549604B27BFC55E272"/>
        <w:category>
          <w:name w:val="General"/>
          <w:gallery w:val="placeholder"/>
        </w:category>
        <w:types>
          <w:type w:val="bbPlcHdr"/>
        </w:types>
        <w:behaviors>
          <w:behavior w:val="content"/>
        </w:behaviors>
        <w:guid w:val="{70210736-7074-4376-A090-6A22D124D18A}"/>
      </w:docPartPr>
      <w:docPartBody>
        <w:p w:rsidR="009C1886" w:rsidRDefault="009C1886">
          <w:pPr>
            <w:pStyle w:val="4176A67B372D45549604B27BFC55E272"/>
          </w:pPr>
          <w:r w:rsidRPr="00122E79">
            <w:rPr>
              <w:rStyle w:val="mfasiintens"/>
            </w:rPr>
            <w:t>Feu clic aquí per escriure text.</w:t>
          </w:r>
        </w:p>
      </w:docPartBody>
    </w:docPart>
    <w:docPart>
      <w:docPartPr>
        <w:name w:val="63A2EEDD0B854952A0F9534D404927E4"/>
        <w:category>
          <w:name w:val="General"/>
          <w:gallery w:val="placeholder"/>
        </w:category>
        <w:types>
          <w:type w:val="bbPlcHdr"/>
        </w:types>
        <w:behaviors>
          <w:behavior w:val="content"/>
        </w:behaviors>
        <w:guid w:val="{E572E9E0-FF21-404D-AC59-748B59286A4E}"/>
      </w:docPartPr>
      <w:docPartBody>
        <w:p w:rsidR="009C1886" w:rsidRDefault="009C1886">
          <w:pPr>
            <w:pStyle w:val="63A2EEDD0B854952A0F9534D404927E4"/>
          </w:pPr>
          <w:r w:rsidRPr="00122E79">
            <w:rPr>
              <w:rStyle w:val="mfasiintens"/>
            </w:rPr>
            <w:t>Feu clic aquí per escriure text.</w:t>
          </w:r>
        </w:p>
      </w:docPartBody>
    </w:docPart>
    <w:docPart>
      <w:docPartPr>
        <w:name w:val="726C96DA6947447C9C35969171FA1076"/>
        <w:category>
          <w:name w:val="General"/>
          <w:gallery w:val="placeholder"/>
        </w:category>
        <w:types>
          <w:type w:val="bbPlcHdr"/>
        </w:types>
        <w:behaviors>
          <w:behavior w:val="content"/>
        </w:behaviors>
        <w:guid w:val="{46FFD9B8-87F4-4A43-B113-15041EDA5B60}"/>
      </w:docPartPr>
      <w:docPartBody>
        <w:p w:rsidR="009C1886" w:rsidRDefault="009C1886">
          <w:pPr>
            <w:pStyle w:val="726C96DA6947447C9C35969171FA1076"/>
          </w:pPr>
          <w:r w:rsidRPr="00122E79">
            <w:rPr>
              <w:rStyle w:val="mfasiintens"/>
            </w:rPr>
            <w:t>Feu clic aquí per escriure text.</w:t>
          </w:r>
        </w:p>
      </w:docPartBody>
    </w:docPart>
    <w:docPart>
      <w:docPartPr>
        <w:name w:val="CA588C1E718A4268819D3BD724EBA31E"/>
        <w:category>
          <w:name w:val="General"/>
          <w:gallery w:val="placeholder"/>
        </w:category>
        <w:types>
          <w:type w:val="bbPlcHdr"/>
        </w:types>
        <w:behaviors>
          <w:behavior w:val="content"/>
        </w:behaviors>
        <w:guid w:val="{F908BA65-B00C-459A-BC2C-FB9EF262FCB3}"/>
      </w:docPartPr>
      <w:docPartBody>
        <w:p w:rsidR="009C1886" w:rsidRDefault="009C1886">
          <w:pPr>
            <w:pStyle w:val="CA588C1E718A4268819D3BD724EBA31E"/>
          </w:pPr>
          <w:r w:rsidRPr="00122E79">
            <w:rPr>
              <w:rStyle w:val="mfasiintens"/>
            </w:rPr>
            <w:t>Feu clic aquí per escriure text.</w:t>
          </w:r>
        </w:p>
      </w:docPartBody>
    </w:docPart>
    <w:docPart>
      <w:docPartPr>
        <w:name w:val="500A72065A0B491794FEB1FDBA9A783C"/>
        <w:category>
          <w:name w:val="General"/>
          <w:gallery w:val="placeholder"/>
        </w:category>
        <w:types>
          <w:type w:val="bbPlcHdr"/>
        </w:types>
        <w:behaviors>
          <w:behavior w:val="content"/>
        </w:behaviors>
        <w:guid w:val="{7B80DABF-52E3-4B86-815E-3E4E4AB87909}"/>
      </w:docPartPr>
      <w:docPartBody>
        <w:p w:rsidR="009C1886" w:rsidRDefault="009C1886">
          <w:pPr>
            <w:pStyle w:val="500A72065A0B491794FEB1FDBA9A783C"/>
          </w:pPr>
          <w:r w:rsidRPr="00122E79">
            <w:rPr>
              <w:rStyle w:val="mfasiintens"/>
            </w:rPr>
            <w:t>Feu clic aquí per escriure text.</w:t>
          </w:r>
        </w:p>
      </w:docPartBody>
    </w:docPart>
    <w:docPart>
      <w:docPartPr>
        <w:name w:val="DDEE3739B4F649AE88CEC0A6812BDBC8"/>
        <w:category>
          <w:name w:val="General"/>
          <w:gallery w:val="placeholder"/>
        </w:category>
        <w:types>
          <w:type w:val="bbPlcHdr"/>
        </w:types>
        <w:behaviors>
          <w:behavior w:val="content"/>
        </w:behaviors>
        <w:guid w:val="{2BCBC348-B013-4F69-9C62-50E03CFCE799}"/>
      </w:docPartPr>
      <w:docPartBody>
        <w:p w:rsidR="009C1886" w:rsidRDefault="009C1886">
          <w:pPr>
            <w:pStyle w:val="DDEE3739B4F649AE88CEC0A6812BDBC8"/>
          </w:pPr>
          <w:r w:rsidRPr="00122E79">
            <w:rPr>
              <w:rStyle w:val="mfasiintens"/>
            </w:rPr>
            <w:t>Feu clic aquí per escriure text.</w:t>
          </w:r>
        </w:p>
      </w:docPartBody>
    </w:docPart>
    <w:docPart>
      <w:docPartPr>
        <w:name w:val="2381F9053EE44823ACB0B453C6801E63"/>
        <w:category>
          <w:name w:val="General"/>
          <w:gallery w:val="placeholder"/>
        </w:category>
        <w:types>
          <w:type w:val="bbPlcHdr"/>
        </w:types>
        <w:behaviors>
          <w:behavior w:val="content"/>
        </w:behaviors>
        <w:guid w:val="{588D74C5-60B8-4DE6-81C4-2DB20B93C805}"/>
      </w:docPartPr>
      <w:docPartBody>
        <w:p w:rsidR="009C1886" w:rsidRDefault="009C1886">
          <w:pPr>
            <w:pStyle w:val="2381F9053EE44823ACB0B453C6801E63"/>
          </w:pPr>
          <w:r w:rsidRPr="00122E79">
            <w:rPr>
              <w:rStyle w:val="mfasiintens"/>
            </w:rPr>
            <w:t>Feu clic aquí per escriure text.</w:t>
          </w:r>
        </w:p>
      </w:docPartBody>
    </w:docPart>
    <w:docPart>
      <w:docPartPr>
        <w:name w:val="5619B23B923F4D09A27582990E20F6D7"/>
        <w:category>
          <w:name w:val="General"/>
          <w:gallery w:val="placeholder"/>
        </w:category>
        <w:types>
          <w:type w:val="bbPlcHdr"/>
        </w:types>
        <w:behaviors>
          <w:behavior w:val="content"/>
        </w:behaviors>
        <w:guid w:val="{DB083760-C40C-40D2-B202-D19B126D9A78}"/>
      </w:docPartPr>
      <w:docPartBody>
        <w:p w:rsidR="009C1886" w:rsidRDefault="009C1886">
          <w:pPr>
            <w:pStyle w:val="5619B23B923F4D09A27582990E20F6D7"/>
          </w:pPr>
          <w:r w:rsidRPr="00122E79">
            <w:rPr>
              <w:rStyle w:val="mfasiintens"/>
            </w:rPr>
            <w:t>Feu clic aquí per escriure text.</w:t>
          </w:r>
        </w:p>
      </w:docPartBody>
    </w:docPart>
    <w:docPart>
      <w:docPartPr>
        <w:name w:val="7E9154D1E8D04D168EC35701E8F61FFB"/>
        <w:category>
          <w:name w:val="General"/>
          <w:gallery w:val="placeholder"/>
        </w:category>
        <w:types>
          <w:type w:val="bbPlcHdr"/>
        </w:types>
        <w:behaviors>
          <w:behavior w:val="content"/>
        </w:behaviors>
        <w:guid w:val="{5AE1D23F-6E9A-4F5D-ACFA-442F0A00C3CC}"/>
      </w:docPartPr>
      <w:docPartBody>
        <w:p w:rsidR="009C1886" w:rsidRDefault="009C1886">
          <w:pPr>
            <w:pStyle w:val="7E9154D1E8D04D168EC35701E8F61FFB"/>
          </w:pPr>
          <w:r w:rsidRPr="00122E79">
            <w:rPr>
              <w:rStyle w:val="mfasiintens"/>
            </w:rPr>
            <w:t>Feu clic aquí per escriure text.</w:t>
          </w:r>
        </w:p>
      </w:docPartBody>
    </w:docPart>
    <w:docPart>
      <w:docPartPr>
        <w:name w:val="71E6B0CFD8F14EFE84776B0401500E8D"/>
        <w:category>
          <w:name w:val="General"/>
          <w:gallery w:val="placeholder"/>
        </w:category>
        <w:types>
          <w:type w:val="bbPlcHdr"/>
        </w:types>
        <w:behaviors>
          <w:behavior w:val="content"/>
        </w:behaviors>
        <w:guid w:val="{5E2336A9-5FDB-4258-A9C8-99F9107B5553}"/>
      </w:docPartPr>
      <w:docPartBody>
        <w:p w:rsidR="009C1886" w:rsidRDefault="009C1886">
          <w:pPr>
            <w:pStyle w:val="71E6B0CFD8F14EFE84776B0401500E8D"/>
          </w:pPr>
          <w:r w:rsidRPr="00122E79">
            <w:rPr>
              <w:rStyle w:val="mfasiintens"/>
            </w:rPr>
            <w:t>Feu clic aquí per escriure text.</w:t>
          </w:r>
        </w:p>
      </w:docPartBody>
    </w:docPart>
    <w:docPart>
      <w:docPartPr>
        <w:name w:val="DF468EE392764EB6B0969AB8276C3A5A"/>
        <w:category>
          <w:name w:val="General"/>
          <w:gallery w:val="placeholder"/>
        </w:category>
        <w:types>
          <w:type w:val="bbPlcHdr"/>
        </w:types>
        <w:behaviors>
          <w:behavior w:val="content"/>
        </w:behaviors>
        <w:guid w:val="{B1D25DB5-08EC-4453-B0DE-BB8E0FDF4A4A}"/>
      </w:docPartPr>
      <w:docPartBody>
        <w:p w:rsidR="009C1886" w:rsidRDefault="009C1886">
          <w:pPr>
            <w:pStyle w:val="DF468EE392764EB6B0969AB8276C3A5A"/>
          </w:pPr>
          <w:r w:rsidRPr="00122E79">
            <w:rPr>
              <w:rStyle w:val="mfasiintens"/>
            </w:rPr>
            <w:t>Feu clic aquí per escriure text.</w:t>
          </w:r>
        </w:p>
      </w:docPartBody>
    </w:docPart>
    <w:docPart>
      <w:docPartPr>
        <w:name w:val="8E68D53B490D477E93E9CCF9C54A074D"/>
        <w:category>
          <w:name w:val="General"/>
          <w:gallery w:val="placeholder"/>
        </w:category>
        <w:types>
          <w:type w:val="bbPlcHdr"/>
        </w:types>
        <w:behaviors>
          <w:behavior w:val="content"/>
        </w:behaviors>
        <w:guid w:val="{B967961B-AC71-43AE-A27E-F6D73F031A87}"/>
      </w:docPartPr>
      <w:docPartBody>
        <w:p w:rsidR="009C1886" w:rsidRDefault="009C1886">
          <w:pPr>
            <w:pStyle w:val="8E68D53B490D477E93E9CCF9C54A074D"/>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886"/>
    <w:rsid w:val="009C1886"/>
    <w:rsid w:val="00EA0D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E035810D2D5D4E9DBAFCCAC2D31193AE">
    <w:name w:val="E035810D2D5D4E9DBAFCCAC2D31193AE"/>
  </w:style>
  <w:style w:type="paragraph" w:customStyle="1" w:styleId="B7DC41B4868042AD95CD7B64076AA9E6">
    <w:name w:val="B7DC41B4868042AD95CD7B64076AA9E6"/>
  </w:style>
  <w:style w:type="paragraph" w:customStyle="1" w:styleId="E8E465D70CD94E1CBC0C0DB7505531C4">
    <w:name w:val="E8E465D70CD94E1CBC0C0DB7505531C4"/>
  </w:style>
  <w:style w:type="paragraph" w:customStyle="1" w:styleId="A96B8902E6B0447EAA2D9FDA5EDB4F18">
    <w:name w:val="A96B8902E6B0447EAA2D9FDA5EDB4F18"/>
  </w:style>
  <w:style w:type="paragraph" w:customStyle="1" w:styleId="5A34C39647C24D379FF59B07AAFCB7E8">
    <w:name w:val="5A34C39647C24D379FF59B07AAFCB7E8"/>
  </w:style>
  <w:style w:type="paragraph" w:customStyle="1" w:styleId="6562E46BBAE3458A8EBF8C669CAC219F">
    <w:name w:val="6562E46BBAE3458A8EBF8C669CAC219F"/>
  </w:style>
  <w:style w:type="paragraph" w:customStyle="1" w:styleId="88D1EFF8C8C24171A5079BDAD463B79C">
    <w:name w:val="88D1EFF8C8C24171A5079BDAD463B79C"/>
  </w:style>
  <w:style w:type="paragraph" w:customStyle="1" w:styleId="B3FA85535D5A4908B6A71A8E9C77C441">
    <w:name w:val="B3FA85535D5A4908B6A71A8E9C77C441"/>
  </w:style>
  <w:style w:type="paragraph" w:customStyle="1" w:styleId="706B35FD7015489BB6AD8CE7CF07A524">
    <w:name w:val="706B35FD7015489BB6AD8CE7CF07A524"/>
  </w:style>
  <w:style w:type="paragraph" w:customStyle="1" w:styleId="CC9C5E4442934464A3303FE0FC48BA2B">
    <w:name w:val="CC9C5E4442934464A3303FE0FC48BA2B"/>
  </w:style>
  <w:style w:type="paragraph" w:customStyle="1" w:styleId="DE8F4B9C35BF44D79103AC4A8D6F2101">
    <w:name w:val="DE8F4B9C35BF44D79103AC4A8D6F2101"/>
  </w:style>
  <w:style w:type="paragraph" w:customStyle="1" w:styleId="535970FA0E9840CDA4AF513E7601284C">
    <w:name w:val="535970FA0E9840CDA4AF513E7601284C"/>
  </w:style>
  <w:style w:type="paragraph" w:customStyle="1" w:styleId="74E34C3F0F124462A56EB5C6102345FB">
    <w:name w:val="74E34C3F0F124462A56EB5C6102345FB"/>
  </w:style>
  <w:style w:type="paragraph" w:customStyle="1" w:styleId="4176A67B372D45549604B27BFC55E272">
    <w:name w:val="4176A67B372D45549604B27BFC55E272"/>
  </w:style>
  <w:style w:type="paragraph" w:customStyle="1" w:styleId="63A2EEDD0B854952A0F9534D404927E4">
    <w:name w:val="63A2EEDD0B854952A0F9534D404927E4"/>
  </w:style>
  <w:style w:type="paragraph" w:customStyle="1" w:styleId="726C96DA6947447C9C35969171FA1076">
    <w:name w:val="726C96DA6947447C9C35969171FA1076"/>
  </w:style>
  <w:style w:type="paragraph" w:customStyle="1" w:styleId="CA588C1E718A4268819D3BD724EBA31E">
    <w:name w:val="CA588C1E718A4268819D3BD724EBA31E"/>
  </w:style>
  <w:style w:type="paragraph" w:customStyle="1" w:styleId="500A72065A0B491794FEB1FDBA9A783C">
    <w:name w:val="500A72065A0B491794FEB1FDBA9A783C"/>
  </w:style>
  <w:style w:type="paragraph" w:customStyle="1" w:styleId="DDEE3739B4F649AE88CEC0A6812BDBC8">
    <w:name w:val="DDEE3739B4F649AE88CEC0A6812BDBC8"/>
  </w:style>
  <w:style w:type="paragraph" w:customStyle="1" w:styleId="2381F9053EE44823ACB0B453C6801E63">
    <w:name w:val="2381F9053EE44823ACB0B453C6801E63"/>
  </w:style>
  <w:style w:type="paragraph" w:customStyle="1" w:styleId="5619B23B923F4D09A27582990E20F6D7">
    <w:name w:val="5619B23B923F4D09A27582990E20F6D7"/>
  </w:style>
  <w:style w:type="paragraph" w:customStyle="1" w:styleId="7E9154D1E8D04D168EC35701E8F61FFB">
    <w:name w:val="7E9154D1E8D04D168EC35701E8F61FFB"/>
  </w:style>
  <w:style w:type="paragraph" w:customStyle="1" w:styleId="71E6B0CFD8F14EFE84776B0401500E8D">
    <w:name w:val="71E6B0CFD8F14EFE84776B0401500E8D"/>
  </w:style>
  <w:style w:type="paragraph" w:customStyle="1" w:styleId="DF468EE392764EB6B0969AB8276C3A5A">
    <w:name w:val="DF468EE392764EB6B0969AB8276C3A5A"/>
  </w:style>
  <w:style w:type="paragraph" w:customStyle="1" w:styleId="8E68D53B490D477E93E9CCF9C54A074D">
    <w:name w:val="8E68D53B490D477E93E9CCF9C54A07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TotalTime>
  <Pages>8</Pages>
  <Words>4395</Words>
  <Characters>25058</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2</cp:revision>
  <cp:lastPrinted>2023-11-07T12:28:00Z</cp:lastPrinted>
  <dcterms:created xsi:type="dcterms:W3CDTF">2026-02-19T12:24:00Z</dcterms:created>
  <dcterms:modified xsi:type="dcterms:W3CDTF">2026-02-19T12:25:00Z</dcterms:modified>
</cp:coreProperties>
</file>