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134C"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3D62FA57"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F7F05458A39A4C27B91EF4DD40A5522D"/>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F7F05458A39A4C27B91EF4DD40A5522D"/>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F7F05458A39A4C27B91EF4DD40A5522D"/>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F7F05458A39A4C27B91EF4DD40A5522D"/>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F7F05458A39A4C27B91EF4DD40A5522D"/>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4CDB29F" w14:textId="77777777" w:rsidTr="00387BC0">
        <w:trPr>
          <w:trHeight w:val="340"/>
        </w:trPr>
        <w:tc>
          <w:tcPr>
            <w:tcW w:w="8386" w:type="dxa"/>
            <w:vAlign w:val="center"/>
          </w:tcPr>
          <w:p w14:paraId="192AAA23" w14:textId="2F58B9E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F7F05458A39A4C27B91EF4DD40A5522D"/>
                </w:placeholder>
              </w:sdtPr>
              <w:sdtEndPr>
                <w:rPr>
                  <w:rStyle w:val="mfasiintens"/>
                </w:rPr>
              </w:sdtEndPr>
              <w:sdtContent>
                <w:r w:rsidR="00730734" w:rsidRPr="00730734">
                  <w:rPr>
                    <w:rFonts w:ascii="Source Sans Pro" w:hAnsi="Source Sans Pro"/>
                    <w:b/>
                    <w:bCs/>
                    <w:color w:val="auto"/>
                    <w:sz w:val="20"/>
                    <w:szCs w:val="20"/>
                  </w:rPr>
                  <w:t>001_P2600721</w:t>
                </w:r>
              </w:sdtContent>
            </w:sdt>
          </w:p>
        </w:tc>
      </w:tr>
      <w:tr w:rsidR="00CD2873" w:rsidRPr="00EA17F8" w14:paraId="632784A4" w14:textId="77777777" w:rsidTr="00387BC0">
        <w:trPr>
          <w:trHeight w:val="547"/>
        </w:trPr>
        <w:tc>
          <w:tcPr>
            <w:tcW w:w="8386" w:type="dxa"/>
          </w:tcPr>
          <w:p w14:paraId="324A3031" w14:textId="3FF52AB9"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F7F05458A39A4C27B91EF4DD40A5522D"/>
                </w:placeholder>
              </w:sdtPr>
              <w:sdtEndPr>
                <w:rPr>
                  <w:rStyle w:val="mfasiintens"/>
                </w:rPr>
              </w:sdtEndPr>
              <w:sdtContent>
                <w:r w:rsidR="00730734" w:rsidRPr="00730734">
                  <w:rPr>
                    <w:rStyle w:val="mfasiintens"/>
                    <w:rFonts w:ascii="Source Sans Pro" w:hAnsi="Source Sans Pro"/>
                    <w:szCs w:val="20"/>
                  </w:rPr>
                  <w:t xml:space="preserve">Projecte bàsic i executiu pavimentació del tram de </w:t>
                </w:r>
                <w:proofErr w:type="spellStart"/>
                <w:r w:rsidR="00730734" w:rsidRPr="00730734">
                  <w:rPr>
                    <w:rStyle w:val="mfasiintens"/>
                    <w:rFonts w:ascii="Source Sans Pro" w:hAnsi="Source Sans Pro"/>
                    <w:szCs w:val="20"/>
                  </w:rPr>
                  <w:t>ctra.Aigües</w:t>
                </w:r>
                <w:proofErr w:type="spellEnd"/>
                <w:r w:rsidR="00730734" w:rsidRPr="00730734">
                  <w:rPr>
                    <w:rStyle w:val="mfasiintens"/>
                    <w:rFonts w:ascii="Source Sans Pro" w:hAnsi="Source Sans Pro"/>
                    <w:szCs w:val="20"/>
                  </w:rPr>
                  <w:t xml:space="preserve"> entre </w:t>
                </w:r>
                <w:proofErr w:type="spellStart"/>
                <w:r w:rsidR="00730734" w:rsidRPr="00730734">
                  <w:rPr>
                    <w:rStyle w:val="mfasiintens"/>
                    <w:rFonts w:ascii="Source Sans Pro" w:hAnsi="Source Sans Pro"/>
                    <w:szCs w:val="20"/>
                  </w:rPr>
                  <w:t>c.Carroç</w:t>
                </w:r>
                <w:proofErr w:type="spellEnd"/>
                <w:r w:rsidR="00730734" w:rsidRPr="00730734">
                  <w:rPr>
                    <w:rStyle w:val="mfasiintens"/>
                    <w:rFonts w:ascii="Source Sans Pro" w:hAnsi="Source Sans Pro"/>
                    <w:szCs w:val="20"/>
                  </w:rPr>
                  <w:t xml:space="preserve"> i el torrent de Can Canut</w:t>
                </w:r>
              </w:sdtContent>
            </w:sdt>
          </w:p>
        </w:tc>
      </w:tr>
      <w:tr w:rsidR="00A13471" w:rsidRPr="00EA17F8" w14:paraId="0B3276F5" w14:textId="77777777" w:rsidTr="00387BC0">
        <w:trPr>
          <w:trHeight w:val="397"/>
        </w:trPr>
        <w:tc>
          <w:tcPr>
            <w:tcW w:w="8386" w:type="dxa"/>
            <w:vAlign w:val="center"/>
          </w:tcPr>
          <w:p w14:paraId="7E18744C" w14:textId="4E72046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730734">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2A0A457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7186D87"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F2EB8D3"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F7F05458A39A4C27B91EF4DD40A5522D"/>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2E7535E5"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F7F05458A39A4C27B91EF4DD40A5522D"/>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1A1515B"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F7F05458A39A4C27B91EF4DD40A5522D"/>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4BAEE9F"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F7F05458A39A4C27B91EF4DD40A5522D"/>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2610615"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0B21339DCEC3425CA4335DED34250F08"/>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F330F93"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9342B61AC8884A49B0E4E0BF230A4155"/>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54E939DE"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C32E940550C34E9BBA296D8872BCF98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25DCDB9"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33A9DE0B"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308206509B504C34B7A9B06668F00E43"/>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16B80971"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1B835042"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D4EE56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6C47B5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ABC6BE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985739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AF1694"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B021F9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DA8572A" w14:textId="77777777" w:rsidTr="00743793">
        <w:sdt>
          <w:sdtPr>
            <w:rPr>
              <w:rFonts w:ascii="Source Sans Pro" w:hAnsi="Source Sans Pro"/>
              <w:color w:val="auto"/>
              <w:sz w:val="16"/>
              <w:szCs w:val="16"/>
            </w:rPr>
            <w:id w:val="669141610"/>
            <w:placeholder>
              <w:docPart w:val="E472E9DC28E7451A930ADD2CB7EFBFAF"/>
            </w:placeholder>
            <w:showingPlcHdr/>
          </w:sdtPr>
          <w:sdtEndPr/>
          <w:sdtContent>
            <w:tc>
              <w:tcPr>
                <w:tcW w:w="4989" w:type="dxa"/>
                <w:tcBorders>
                  <w:top w:val="single" w:sz="12" w:space="0" w:color="auto"/>
                </w:tcBorders>
                <w:vAlign w:val="center"/>
              </w:tcPr>
              <w:p w14:paraId="17AAAA74"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E472E9DC28E7451A930ADD2CB7EFBFAF"/>
              </w:placeholder>
            </w:sdtPr>
            <w:sdtEndPr/>
            <w:sdtContent>
              <w:p w14:paraId="0959D9A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E472E9DC28E7451A930ADD2CB7EFBFAF"/>
            </w:placeholder>
          </w:sdtPr>
          <w:sdtEndPr/>
          <w:sdtContent>
            <w:tc>
              <w:tcPr>
                <w:tcW w:w="964" w:type="dxa"/>
                <w:tcBorders>
                  <w:top w:val="single" w:sz="12" w:space="0" w:color="auto"/>
                </w:tcBorders>
                <w:vAlign w:val="center"/>
              </w:tcPr>
              <w:p w14:paraId="56FF3694"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E472E9DC28E7451A930ADD2CB7EFBFAF"/>
              </w:placeholder>
            </w:sdtPr>
            <w:sdtEndPr/>
            <w:sdtContent>
              <w:p w14:paraId="17DDA8FB"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732EB68" w14:textId="77777777" w:rsidTr="00743793">
        <w:sdt>
          <w:sdtPr>
            <w:rPr>
              <w:rFonts w:ascii="Source Sans Pro" w:hAnsi="Source Sans Pro"/>
              <w:color w:val="auto"/>
              <w:sz w:val="16"/>
              <w:szCs w:val="16"/>
            </w:rPr>
            <w:id w:val="240296076"/>
            <w:placeholder>
              <w:docPart w:val="2A51DF8CB6024BDBAB0DCF949B7F667E"/>
            </w:placeholder>
          </w:sdtPr>
          <w:sdtEndPr/>
          <w:sdtContent>
            <w:tc>
              <w:tcPr>
                <w:tcW w:w="4989" w:type="dxa"/>
                <w:vAlign w:val="center"/>
              </w:tcPr>
              <w:p w14:paraId="2E249FA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0547718836E49C097EAD59F487E9007"/>
              </w:placeholder>
            </w:sdtPr>
            <w:sdtEndPr/>
            <w:sdtContent>
              <w:p w14:paraId="4E0DA8C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BEC0BE85346C4BF9BFC03C8263CEC6C1"/>
            </w:placeholder>
          </w:sdtPr>
          <w:sdtEndPr/>
          <w:sdtContent>
            <w:tc>
              <w:tcPr>
                <w:tcW w:w="964" w:type="dxa"/>
                <w:vAlign w:val="center"/>
              </w:tcPr>
              <w:p w14:paraId="7D0FBAD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D33BA855A5984B159048D70A0EFA9158"/>
              </w:placeholder>
            </w:sdtPr>
            <w:sdtEndPr/>
            <w:sdtContent>
              <w:p w14:paraId="5F7FDC4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E9378F1" w14:textId="77777777" w:rsidTr="00743793">
        <w:sdt>
          <w:sdtPr>
            <w:rPr>
              <w:rFonts w:ascii="Source Sans Pro" w:hAnsi="Source Sans Pro"/>
              <w:color w:val="auto"/>
              <w:sz w:val="16"/>
              <w:szCs w:val="16"/>
            </w:rPr>
            <w:id w:val="1006645454"/>
            <w:placeholder>
              <w:docPart w:val="724E2B4178654D1EB7ADEDFFDE7177A0"/>
            </w:placeholder>
          </w:sdtPr>
          <w:sdtEndPr/>
          <w:sdtContent>
            <w:tc>
              <w:tcPr>
                <w:tcW w:w="4989" w:type="dxa"/>
                <w:vAlign w:val="center"/>
              </w:tcPr>
              <w:p w14:paraId="077DDD89"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8CE9B84AF35A4997B3E514A1CF3F2C29"/>
              </w:placeholder>
            </w:sdtPr>
            <w:sdtEndPr/>
            <w:sdtContent>
              <w:p w14:paraId="02A881B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C6409230DE294E20B4AEFFFAD3C44B76"/>
            </w:placeholder>
          </w:sdtPr>
          <w:sdtEndPr/>
          <w:sdtContent>
            <w:tc>
              <w:tcPr>
                <w:tcW w:w="964" w:type="dxa"/>
                <w:vAlign w:val="center"/>
              </w:tcPr>
              <w:p w14:paraId="15847AF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F95A6F6C0DBE47FA82D371512FBA4B59"/>
              </w:placeholder>
            </w:sdtPr>
            <w:sdtEndPr/>
            <w:sdtContent>
              <w:p w14:paraId="166DD51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ACDCF31" w14:textId="77777777" w:rsidTr="00743793">
        <w:sdt>
          <w:sdtPr>
            <w:rPr>
              <w:rFonts w:ascii="Source Sans Pro" w:hAnsi="Source Sans Pro"/>
              <w:color w:val="auto"/>
              <w:sz w:val="16"/>
              <w:szCs w:val="16"/>
            </w:rPr>
            <w:id w:val="833654896"/>
            <w:placeholder>
              <w:docPart w:val="928948FDBCF049F688EB3B9E981F399F"/>
            </w:placeholder>
          </w:sdtPr>
          <w:sdtEndPr/>
          <w:sdtContent>
            <w:tc>
              <w:tcPr>
                <w:tcW w:w="4989" w:type="dxa"/>
                <w:vAlign w:val="center"/>
              </w:tcPr>
              <w:p w14:paraId="4A937CE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A0F7B74E6C0E4F4187714F402FE6F328"/>
              </w:placeholder>
            </w:sdtPr>
            <w:sdtEndPr/>
            <w:sdtContent>
              <w:p w14:paraId="172AC0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3B8D0198D4C049429AA3A2337EA89486"/>
            </w:placeholder>
          </w:sdtPr>
          <w:sdtEndPr/>
          <w:sdtContent>
            <w:tc>
              <w:tcPr>
                <w:tcW w:w="964" w:type="dxa"/>
                <w:vAlign w:val="center"/>
              </w:tcPr>
              <w:p w14:paraId="5E38CB6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6F73046B56404FF6BE2C03DF882FB099"/>
              </w:placeholder>
            </w:sdtPr>
            <w:sdtEndPr/>
            <w:sdtContent>
              <w:p w14:paraId="43DFC67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7D4BF48" w14:textId="77777777" w:rsidTr="00743793">
        <w:sdt>
          <w:sdtPr>
            <w:rPr>
              <w:rFonts w:ascii="Source Sans Pro" w:hAnsi="Source Sans Pro"/>
              <w:color w:val="auto"/>
              <w:sz w:val="16"/>
              <w:szCs w:val="16"/>
            </w:rPr>
            <w:id w:val="1297329695"/>
            <w:placeholder>
              <w:docPart w:val="351F91A701C24D648FB3E0F05D409849"/>
            </w:placeholder>
          </w:sdtPr>
          <w:sdtEndPr/>
          <w:sdtContent>
            <w:tc>
              <w:tcPr>
                <w:tcW w:w="4989" w:type="dxa"/>
                <w:vAlign w:val="center"/>
              </w:tcPr>
              <w:p w14:paraId="449296B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AA5D31F2F8DD40C7B321E72F8168BA9A"/>
              </w:placeholder>
            </w:sdtPr>
            <w:sdtEndPr/>
            <w:sdtContent>
              <w:p w14:paraId="46ABE2E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5A7796CD465542E7A590FFF292C5D32E"/>
            </w:placeholder>
          </w:sdtPr>
          <w:sdtEndPr/>
          <w:sdtContent>
            <w:tc>
              <w:tcPr>
                <w:tcW w:w="964" w:type="dxa"/>
                <w:vAlign w:val="center"/>
              </w:tcPr>
              <w:p w14:paraId="4B2DD479"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6D17D75B6B214BDCB031C6A2EBFD224E"/>
              </w:placeholder>
            </w:sdtPr>
            <w:sdtEndPr/>
            <w:sdtContent>
              <w:p w14:paraId="383D042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14D4C21" w14:textId="77777777" w:rsidTr="004302DA">
        <w:sdt>
          <w:sdtPr>
            <w:rPr>
              <w:rFonts w:ascii="Source Sans Pro" w:hAnsi="Source Sans Pro"/>
              <w:color w:val="auto"/>
              <w:sz w:val="16"/>
              <w:szCs w:val="16"/>
            </w:rPr>
            <w:id w:val="245698801"/>
            <w:placeholder>
              <w:docPart w:val="42ADE400D93F42F486EBC7A48A3AF440"/>
            </w:placeholder>
          </w:sdtPr>
          <w:sdtEndPr/>
          <w:sdtContent>
            <w:tc>
              <w:tcPr>
                <w:tcW w:w="4989" w:type="dxa"/>
                <w:tcBorders>
                  <w:bottom w:val="single" w:sz="12" w:space="0" w:color="auto"/>
                </w:tcBorders>
                <w:vAlign w:val="center"/>
              </w:tcPr>
              <w:p w14:paraId="57BAFDB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1691C820D0874CA593460AB672A00BA4"/>
              </w:placeholder>
            </w:sdtPr>
            <w:sdtEndPr/>
            <w:sdtContent>
              <w:p w14:paraId="3BA3C65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03C57CD4054F460893668EF03B09379C"/>
            </w:placeholder>
          </w:sdtPr>
          <w:sdtEndPr/>
          <w:sdtContent>
            <w:tc>
              <w:tcPr>
                <w:tcW w:w="964" w:type="dxa"/>
                <w:tcBorders>
                  <w:bottom w:val="single" w:sz="12" w:space="0" w:color="auto"/>
                </w:tcBorders>
                <w:vAlign w:val="center"/>
              </w:tcPr>
              <w:p w14:paraId="14FD03A6"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4981BD7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05561C3E" w14:textId="77777777" w:rsidTr="00BC328D">
        <w:tc>
          <w:tcPr>
            <w:tcW w:w="4989" w:type="dxa"/>
            <w:tcBorders>
              <w:top w:val="single" w:sz="12" w:space="0" w:color="auto"/>
              <w:bottom w:val="single" w:sz="12" w:space="0" w:color="auto"/>
            </w:tcBorders>
            <w:shd w:val="clear" w:color="auto" w:fill="EEECE1" w:themeFill="background2"/>
          </w:tcPr>
          <w:p w14:paraId="5D6E4AAE"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B33D3F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E58AEDC"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6B3903DD"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538619D0"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5A992F9B"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1C42E7E"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1E3861C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40CE0FE"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2D206337" w14:textId="77777777" w:rsidR="00CD2873" w:rsidRPr="00EA17F8" w:rsidRDefault="00730734"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4E8B0108" w14:textId="77777777" w:rsidR="00CD2873" w:rsidRPr="00EA17F8" w:rsidRDefault="00730734"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45B377C2"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1061DE1" w14:textId="77777777" w:rsidR="00D52ED4" w:rsidRPr="00EA17F8" w:rsidRDefault="0073073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2B4F065" w14:textId="77777777" w:rsidR="00D52ED4" w:rsidRPr="00EA17F8" w:rsidRDefault="0073073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2771A3F" w14:textId="77777777" w:rsidR="00D52ED4" w:rsidRPr="00EA17F8" w:rsidRDefault="0073073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F7F05458A39A4C27B91EF4DD40A5522D"/>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E36CEA3" w14:textId="77777777" w:rsidR="00D52ED4" w:rsidRPr="00EA17F8" w:rsidRDefault="00730734"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7A1FE55" w14:textId="77777777" w:rsidR="00CD2873" w:rsidRPr="00EA17F8" w:rsidRDefault="00730734"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4CA6E8C8" w14:textId="77777777" w:rsidR="00D52ED4" w:rsidRPr="00EA17F8" w:rsidRDefault="00730734"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3A3D1BB2" w14:textId="77777777" w:rsidR="0028182A" w:rsidRPr="00EA17F8" w:rsidRDefault="00730734"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55C49BD" w14:textId="7BC5FA92" w:rsidR="00EB43E5" w:rsidRPr="00EA17F8" w:rsidRDefault="00730734"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F7F05458A39A4C27B91EF4DD40A5522D"/>
          </w:placeholder>
        </w:sdtPr>
        <w:sdtEndPr/>
        <w:sdtContent>
          <w:r>
            <w:rPr>
              <w:rStyle w:val="mfasiintens"/>
              <w:rFonts w:ascii="Source Sans Pro" w:hAnsi="Source Sans Pro"/>
              <w:i w:val="0"/>
              <w:iCs w:val="0"/>
              <w:color w:val="auto"/>
              <w:szCs w:val="20"/>
            </w:rPr>
            <w:t>300.000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5085BBD7"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583FB53" w14:textId="77777777" w:rsidR="00D52ED4" w:rsidRPr="00EA17F8" w:rsidRDefault="00730734"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34D7F4A" w14:textId="77777777" w:rsidR="00D52ED4" w:rsidRPr="00EA17F8" w:rsidRDefault="00730734"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F7F05458A39A4C27B91EF4DD40A5522D"/>
          </w:placeholder>
        </w:sdtPr>
        <w:sdtEndPr/>
        <w:sdtContent>
          <w:r w:rsidR="00D52ED4" w:rsidRPr="00EA17F8">
            <w:rPr>
              <w:rStyle w:val="CitaCar"/>
              <w:rFonts w:ascii="Source Sans Pro" w:hAnsi="Source Sans Pro"/>
              <w:sz w:val="20"/>
              <w:szCs w:val="20"/>
            </w:rPr>
            <w:t>.....................................................</w:t>
          </w:r>
        </w:sdtContent>
      </w:sdt>
    </w:p>
    <w:p w14:paraId="6F18EF14" w14:textId="77777777" w:rsidR="00D52ED4" w:rsidRPr="00EA17F8" w:rsidRDefault="00730734"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A98D11F" w14:textId="77777777" w:rsidR="00D52ED4" w:rsidRPr="00EA17F8" w:rsidRDefault="00730734"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39B59AB"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39CBD2EF" w14:textId="77777777" w:rsidR="00D52ED4" w:rsidRPr="00EA17F8" w:rsidRDefault="00730734"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5B67DE2F"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3AC3963A"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C671126" w14:textId="77777777" w:rsidR="00CD2873" w:rsidRPr="00EA17F8" w:rsidRDefault="00730734"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909D618" w14:textId="77777777" w:rsidR="003D15A7" w:rsidRPr="00EA17F8" w:rsidRDefault="00730734"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96710CA"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71FBE674"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67C4DE8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0699108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391AA7DC"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4EA686F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659404E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A8DBA1B"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2A299EFD"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19C50915" w14:textId="77777777" w:rsidR="00D52ED4" w:rsidRPr="00EA17F8" w:rsidRDefault="00730734"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6FA34CF"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7C8BC4C" w14:textId="77777777" w:rsidR="00CD2873" w:rsidRPr="00EA17F8" w:rsidRDefault="0073073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AEC73F2" w14:textId="77777777" w:rsidR="00CD2873" w:rsidRPr="00EA17F8" w:rsidRDefault="00730734"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4C28D791"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5E2A88C"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7368D8A6"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184C57AF"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43CCA652"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D15782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5BAF13E8"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669B9DC5"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7B007D62"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5CD70B3E"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40D72011"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7F5FE26"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323C6B4"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E8ACB7F"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4DAD946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7227E3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1510589"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3C4E0E6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98BFAD0"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2A21AC2B"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F7F05458A39A4C27B91EF4DD40A5522D"/>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68D6C6B5"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2920CD6"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F7F05458A39A4C27B91EF4DD40A5522D"/>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0803239F"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7B7A2EE0"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1965365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AE2A84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445DC118"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BC59CB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471B1BDC"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7608A3E8"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4484E51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9551C6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112EDFE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E51586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21B8F79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4FFFB1C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F53E92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1251A91"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377927DC"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DFAEE13"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5E8C2FDC"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4314E669"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13D81BAB"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4AA3A92"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7195EFD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2020090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806B18D"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03D63290"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B5E649A"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7F463AD0"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44B39B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4F220F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27E6498B"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48A00F5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3F7A79F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8A6CDE1"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12350AF4"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7F200C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A15308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9F3A18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287B25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5AD2BE8D"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61E5118B"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BDEF809"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23DE3262"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1E3FAD8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BF0B1F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BE7303C"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F3244C9"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685CEC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765B6B0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C25121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53367E7"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025CC34"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0517C514"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BF0501A"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4D3DEC5B"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5BA14316"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54978FA3" w14:textId="77777777" w:rsidR="00797478" w:rsidRPr="00797478" w:rsidRDefault="0073073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556E4897" w14:textId="77777777" w:rsidR="00797478" w:rsidRPr="00797478" w:rsidRDefault="0073073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02E3A3AC" w14:textId="77777777" w:rsidR="00797478" w:rsidRPr="00797478" w:rsidRDefault="0073073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720AB6A7" w14:textId="77777777" w:rsidR="00797478" w:rsidRPr="00797478" w:rsidRDefault="0073073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200E1537"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5750A2CA" w14:textId="77777777" w:rsidR="00797478" w:rsidRPr="00797478" w:rsidRDefault="00730734"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4B8207F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567917E7"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50207" w14:textId="77777777" w:rsidR="00730734" w:rsidRDefault="00730734" w:rsidP="00CD2873">
      <w:r>
        <w:separator/>
      </w:r>
    </w:p>
  </w:endnote>
  <w:endnote w:type="continuationSeparator" w:id="0">
    <w:p w14:paraId="70ED5170" w14:textId="77777777" w:rsidR="00730734" w:rsidRDefault="00730734"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9D4BC6D"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14D7E8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059A8" w14:textId="77777777" w:rsidR="00730734" w:rsidRDefault="00730734" w:rsidP="00CD2873">
      <w:r>
        <w:separator/>
      </w:r>
    </w:p>
  </w:footnote>
  <w:footnote w:type="continuationSeparator" w:id="0">
    <w:p w14:paraId="4C27E74A" w14:textId="77777777" w:rsidR="00730734" w:rsidRDefault="00730734" w:rsidP="00CD2873">
      <w:r>
        <w:continuationSeparator/>
      </w:r>
    </w:p>
  </w:footnote>
  <w:footnote w:id="1">
    <w:p w14:paraId="773E32DA"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831DC85"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BE58F98"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0C2735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ECEADA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9E81D6E"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6C42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9A8FD19" wp14:editId="6302A343">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99193B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A8FD19"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99193B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34"/>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30734"/>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EF30EF"/>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FAE1A"/>
  <w15:docId w15:val="{50EA278E-261E-4F37-946D-9306CE3A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F05458A39A4C27B91EF4DD40A5522D"/>
        <w:category>
          <w:name w:val="General"/>
          <w:gallery w:val="placeholder"/>
        </w:category>
        <w:types>
          <w:type w:val="bbPlcHdr"/>
        </w:types>
        <w:behaviors>
          <w:behavior w:val="content"/>
        </w:behaviors>
        <w:guid w:val="{61FD37DB-BCF1-4B07-8EB4-FB0C4EDE4191}"/>
      </w:docPartPr>
      <w:docPartBody>
        <w:p w:rsidR="00856A7B" w:rsidRDefault="00856A7B">
          <w:pPr>
            <w:pStyle w:val="F7F05458A39A4C27B91EF4DD40A5522D"/>
          </w:pPr>
          <w:r w:rsidRPr="00387BC0">
            <w:rPr>
              <w:rStyle w:val="mfasiintens"/>
              <w:rFonts w:ascii="Source Sans Pro" w:hAnsi="Source Sans Pro"/>
              <w:i w:val="0"/>
              <w:iCs w:val="0"/>
              <w:color w:val="auto"/>
              <w:szCs w:val="20"/>
            </w:rPr>
            <w:t>Feu clic aquí per escriure text.</w:t>
          </w:r>
        </w:p>
      </w:docPartBody>
    </w:docPart>
    <w:docPart>
      <w:docPartPr>
        <w:name w:val="0B21339DCEC3425CA4335DED34250F08"/>
        <w:category>
          <w:name w:val="General"/>
          <w:gallery w:val="placeholder"/>
        </w:category>
        <w:types>
          <w:type w:val="bbPlcHdr"/>
        </w:types>
        <w:behaviors>
          <w:behavior w:val="content"/>
        </w:behaviors>
        <w:guid w:val="{B51896BE-5B58-4B81-91BF-8635907977B8}"/>
      </w:docPartPr>
      <w:docPartBody>
        <w:p w:rsidR="00856A7B" w:rsidRDefault="00856A7B">
          <w:pPr>
            <w:pStyle w:val="0B21339DCEC3425CA4335DED34250F08"/>
          </w:pPr>
          <w:r w:rsidRPr="00122E79">
            <w:rPr>
              <w:rStyle w:val="mfasiintens"/>
            </w:rPr>
            <w:t>Feu clic aquí per escriure text.</w:t>
          </w:r>
        </w:p>
      </w:docPartBody>
    </w:docPart>
    <w:docPart>
      <w:docPartPr>
        <w:name w:val="9342B61AC8884A49B0E4E0BF230A4155"/>
        <w:category>
          <w:name w:val="General"/>
          <w:gallery w:val="placeholder"/>
        </w:category>
        <w:types>
          <w:type w:val="bbPlcHdr"/>
        </w:types>
        <w:behaviors>
          <w:behavior w:val="content"/>
        </w:behaviors>
        <w:guid w:val="{6C4ED9DC-FA0E-4025-953A-78861B37F033}"/>
      </w:docPartPr>
      <w:docPartBody>
        <w:p w:rsidR="00856A7B" w:rsidRDefault="00856A7B">
          <w:pPr>
            <w:pStyle w:val="9342B61AC8884A49B0E4E0BF230A4155"/>
          </w:pPr>
          <w:r w:rsidRPr="00122E79">
            <w:rPr>
              <w:rStyle w:val="mfasiintens"/>
            </w:rPr>
            <w:t>Feu clic aquí per escriure text.</w:t>
          </w:r>
        </w:p>
      </w:docPartBody>
    </w:docPart>
    <w:docPart>
      <w:docPartPr>
        <w:name w:val="C32E940550C34E9BBA296D8872BCF980"/>
        <w:category>
          <w:name w:val="General"/>
          <w:gallery w:val="placeholder"/>
        </w:category>
        <w:types>
          <w:type w:val="bbPlcHdr"/>
        </w:types>
        <w:behaviors>
          <w:behavior w:val="content"/>
        </w:behaviors>
        <w:guid w:val="{D6057FE9-ED14-498F-B757-6C9CEE91167C}"/>
      </w:docPartPr>
      <w:docPartBody>
        <w:p w:rsidR="00856A7B" w:rsidRDefault="00856A7B">
          <w:pPr>
            <w:pStyle w:val="C32E940550C34E9BBA296D8872BCF980"/>
          </w:pPr>
          <w:r w:rsidRPr="00122E79">
            <w:rPr>
              <w:rStyle w:val="mfasiintens"/>
            </w:rPr>
            <w:t>Feu clic aquí per escriure text.</w:t>
          </w:r>
        </w:p>
      </w:docPartBody>
    </w:docPart>
    <w:docPart>
      <w:docPartPr>
        <w:name w:val="308206509B504C34B7A9B06668F00E43"/>
        <w:category>
          <w:name w:val="General"/>
          <w:gallery w:val="placeholder"/>
        </w:category>
        <w:types>
          <w:type w:val="bbPlcHdr"/>
        </w:types>
        <w:behaviors>
          <w:behavior w:val="content"/>
        </w:behaviors>
        <w:guid w:val="{C5680596-F952-4D35-8853-294527605AA7}"/>
      </w:docPartPr>
      <w:docPartBody>
        <w:p w:rsidR="00856A7B" w:rsidRDefault="00856A7B">
          <w:pPr>
            <w:pStyle w:val="308206509B504C34B7A9B06668F00E43"/>
          </w:pPr>
          <w:r w:rsidRPr="00743793">
            <w:rPr>
              <w:rStyle w:val="mfasiintens"/>
              <w:rFonts w:ascii="Source Sans Pro" w:hAnsi="Source Sans Pro"/>
              <w:b w:val="0"/>
              <w:bCs w:val="0"/>
              <w:i w:val="0"/>
              <w:iCs w:val="0"/>
              <w:color w:val="auto"/>
              <w:szCs w:val="20"/>
            </w:rPr>
            <w:t>Feu clic aquí per escriure text.</w:t>
          </w:r>
        </w:p>
      </w:docPartBody>
    </w:docPart>
    <w:docPart>
      <w:docPartPr>
        <w:name w:val="E472E9DC28E7451A930ADD2CB7EFBFAF"/>
        <w:category>
          <w:name w:val="General"/>
          <w:gallery w:val="placeholder"/>
        </w:category>
        <w:types>
          <w:type w:val="bbPlcHdr"/>
        </w:types>
        <w:behaviors>
          <w:behavior w:val="content"/>
        </w:behaviors>
        <w:guid w:val="{D800F10C-1AB1-409F-9BD0-A3C0750AD6F0}"/>
      </w:docPartPr>
      <w:docPartBody>
        <w:p w:rsidR="00856A7B" w:rsidRDefault="00856A7B">
          <w:pPr>
            <w:pStyle w:val="E472E9DC28E7451A930ADD2CB7EFBFAF"/>
          </w:pPr>
          <w:r w:rsidRPr="00387BC0">
            <w:rPr>
              <w:rFonts w:ascii="Source Sans Pro" w:hAnsi="Source Sans Pro"/>
              <w:sz w:val="16"/>
              <w:szCs w:val="16"/>
            </w:rPr>
            <w:t>- - -</w:t>
          </w:r>
        </w:p>
      </w:docPartBody>
    </w:docPart>
    <w:docPart>
      <w:docPartPr>
        <w:name w:val="2A51DF8CB6024BDBAB0DCF949B7F667E"/>
        <w:category>
          <w:name w:val="General"/>
          <w:gallery w:val="placeholder"/>
        </w:category>
        <w:types>
          <w:type w:val="bbPlcHdr"/>
        </w:types>
        <w:behaviors>
          <w:behavior w:val="content"/>
        </w:behaviors>
        <w:guid w:val="{4919A873-7472-49D0-8A01-90C669165D5C}"/>
      </w:docPartPr>
      <w:docPartBody>
        <w:p w:rsidR="00856A7B" w:rsidRDefault="00856A7B">
          <w:pPr>
            <w:pStyle w:val="2A51DF8CB6024BDBAB0DCF949B7F667E"/>
          </w:pPr>
          <w:r w:rsidRPr="00122E79">
            <w:rPr>
              <w:rStyle w:val="mfasiintens"/>
            </w:rPr>
            <w:t>Feu clic aquí per escriure text.</w:t>
          </w:r>
        </w:p>
      </w:docPartBody>
    </w:docPart>
    <w:docPart>
      <w:docPartPr>
        <w:name w:val="C0547718836E49C097EAD59F487E9007"/>
        <w:category>
          <w:name w:val="General"/>
          <w:gallery w:val="placeholder"/>
        </w:category>
        <w:types>
          <w:type w:val="bbPlcHdr"/>
        </w:types>
        <w:behaviors>
          <w:behavior w:val="content"/>
        </w:behaviors>
        <w:guid w:val="{252079DE-7BD6-431C-8D2A-33BDDEFDA2B2}"/>
      </w:docPartPr>
      <w:docPartBody>
        <w:p w:rsidR="00856A7B" w:rsidRDefault="00856A7B">
          <w:pPr>
            <w:pStyle w:val="C0547718836E49C097EAD59F487E9007"/>
          </w:pPr>
          <w:r w:rsidRPr="00122E79">
            <w:rPr>
              <w:rStyle w:val="mfasiintens"/>
            </w:rPr>
            <w:t>Feu clic aquí per escriure text.</w:t>
          </w:r>
        </w:p>
      </w:docPartBody>
    </w:docPart>
    <w:docPart>
      <w:docPartPr>
        <w:name w:val="BEC0BE85346C4BF9BFC03C8263CEC6C1"/>
        <w:category>
          <w:name w:val="General"/>
          <w:gallery w:val="placeholder"/>
        </w:category>
        <w:types>
          <w:type w:val="bbPlcHdr"/>
        </w:types>
        <w:behaviors>
          <w:behavior w:val="content"/>
        </w:behaviors>
        <w:guid w:val="{E60FF237-2563-4359-A013-90295B059D6D}"/>
      </w:docPartPr>
      <w:docPartBody>
        <w:p w:rsidR="00856A7B" w:rsidRDefault="00856A7B">
          <w:pPr>
            <w:pStyle w:val="BEC0BE85346C4BF9BFC03C8263CEC6C1"/>
          </w:pPr>
          <w:r w:rsidRPr="00387BC0">
            <w:rPr>
              <w:rFonts w:ascii="Source Sans Pro" w:hAnsi="Source Sans Pro"/>
              <w:i/>
              <w:iCs/>
              <w:sz w:val="16"/>
              <w:szCs w:val="16"/>
            </w:rPr>
            <w:t>- - -</w:t>
          </w:r>
        </w:p>
      </w:docPartBody>
    </w:docPart>
    <w:docPart>
      <w:docPartPr>
        <w:name w:val="D33BA855A5984B159048D70A0EFA9158"/>
        <w:category>
          <w:name w:val="General"/>
          <w:gallery w:val="placeholder"/>
        </w:category>
        <w:types>
          <w:type w:val="bbPlcHdr"/>
        </w:types>
        <w:behaviors>
          <w:behavior w:val="content"/>
        </w:behaviors>
        <w:guid w:val="{9BB215E3-5B5D-4DF2-BFE1-3F904273E959}"/>
      </w:docPartPr>
      <w:docPartBody>
        <w:p w:rsidR="00856A7B" w:rsidRDefault="00856A7B">
          <w:pPr>
            <w:pStyle w:val="D33BA855A5984B159048D70A0EFA9158"/>
          </w:pPr>
          <w:r w:rsidRPr="00122E79">
            <w:rPr>
              <w:rStyle w:val="mfasiintens"/>
            </w:rPr>
            <w:t>Feu clic aquí per escriure text.</w:t>
          </w:r>
        </w:p>
      </w:docPartBody>
    </w:docPart>
    <w:docPart>
      <w:docPartPr>
        <w:name w:val="724E2B4178654D1EB7ADEDFFDE7177A0"/>
        <w:category>
          <w:name w:val="General"/>
          <w:gallery w:val="placeholder"/>
        </w:category>
        <w:types>
          <w:type w:val="bbPlcHdr"/>
        </w:types>
        <w:behaviors>
          <w:behavior w:val="content"/>
        </w:behaviors>
        <w:guid w:val="{EF318B18-0A75-4D42-A931-79015DA67FF5}"/>
      </w:docPartPr>
      <w:docPartBody>
        <w:p w:rsidR="00856A7B" w:rsidRDefault="00856A7B">
          <w:pPr>
            <w:pStyle w:val="724E2B4178654D1EB7ADEDFFDE7177A0"/>
          </w:pPr>
          <w:r w:rsidRPr="00122E79">
            <w:rPr>
              <w:rStyle w:val="mfasiintens"/>
            </w:rPr>
            <w:t>Feu clic aquí per escriure text.</w:t>
          </w:r>
        </w:p>
      </w:docPartBody>
    </w:docPart>
    <w:docPart>
      <w:docPartPr>
        <w:name w:val="8CE9B84AF35A4997B3E514A1CF3F2C29"/>
        <w:category>
          <w:name w:val="General"/>
          <w:gallery w:val="placeholder"/>
        </w:category>
        <w:types>
          <w:type w:val="bbPlcHdr"/>
        </w:types>
        <w:behaviors>
          <w:behavior w:val="content"/>
        </w:behaviors>
        <w:guid w:val="{27CD7B5F-6523-4FA6-9028-EEE02F353634}"/>
      </w:docPartPr>
      <w:docPartBody>
        <w:p w:rsidR="00856A7B" w:rsidRDefault="00856A7B">
          <w:pPr>
            <w:pStyle w:val="8CE9B84AF35A4997B3E514A1CF3F2C29"/>
          </w:pPr>
          <w:r w:rsidRPr="00122E79">
            <w:rPr>
              <w:rStyle w:val="mfasiintens"/>
            </w:rPr>
            <w:t>Feu clic aquí per escriure text.</w:t>
          </w:r>
        </w:p>
      </w:docPartBody>
    </w:docPart>
    <w:docPart>
      <w:docPartPr>
        <w:name w:val="C6409230DE294E20B4AEFFFAD3C44B76"/>
        <w:category>
          <w:name w:val="General"/>
          <w:gallery w:val="placeholder"/>
        </w:category>
        <w:types>
          <w:type w:val="bbPlcHdr"/>
        </w:types>
        <w:behaviors>
          <w:behavior w:val="content"/>
        </w:behaviors>
        <w:guid w:val="{9F96DF1F-6222-48E9-85AD-19C27EDF2E79}"/>
      </w:docPartPr>
      <w:docPartBody>
        <w:p w:rsidR="00856A7B" w:rsidRDefault="00856A7B">
          <w:pPr>
            <w:pStyle w:val="C6409230DE294E20B4AEFFFAD3C44B76"/>
          </w:pPr>
          <w:r w:rsidRPr="00122E79">
            <w:rPr>
              <w:rStyle w:val="mfasiintens"/>
            </w:rPr>
            <w:t>Feu clic aquí per escriure text.</w:t>
          </w:r>
        </w:p>
      </w:docPartBody>
    </w:docPart>
    <w:docPart>
      <w:docPartPr>
        <w:name w:val="F95A6F6C0DBE47FA82D371512FBA4B59"/>
        <w:category>
          <w:name w:val="General"/>
          <w:gallery w:val="placeholder"/>
        </w:category>
        <w:types>
          <w:type w:val="bbPlcHdr"/>
        </w:types>
        <w:behaviors>
          <w:behavior w:val="content"/>
        </w:behaviors>
        <w:guid w:val="{94C4F946-A5A1-4BD5-8CEF-A748BF60553E}"/>
      </w:docPartPr>
      <w:docPartBody>
        <w:p w:rsidR="00856A7B" w:rsidRDefault="00856A7B">
          <w:pPr>
            <w:pStyle w:val="F95A6F6C0DBE47FA82D371512FBA4B59"/>
          </w:pPr>
          <w:r w:rsidRPr="00122E79">
            <w:rPr>
              <w:rStyle w:val="mfasiintens"/>
            </w:rPr>
            <w:t>Feu clic aquí per escriure text.</w:t>
          </w:r>
        </w:p>
      </w:docPartBody>
    </w:docPart>
    <w:docPart>
      <w:docPartPr>
        <w:name w:val="928948FDBCF049F688EB3B9E981F399F"/>
        <w:category>
          <w:name w:val="General"/>
          <w:gallery w:val="placeholder"/>
        </w:category>
        <w:types>
          <w:type w:val="bbPlcHdr"/>
        </w:types>
        <w:behaviors>
          <w:behavior w:val="content"/>
        </w:behaviors>
        <w:guid w:val="{E519481B-3E85-4D72-BB31-3D25AB110E62}"/>
      </w:docPartPr>
      <w:docPartBody>
        <w:p w:rsidR="00856A7B" w:rsidRDefault="00856A7B">
          <w:pPr>
            <w:pStyle w:val="928948FDBCF049F688EB3B9E981F399F"/>
          </w:pPr>
          <w:r w:rsidRPr="00122E79">
            <w:rPr>
              <w:rStyle w:val="mfasiintens"/>
            </w:rPr>
            <w:t>Feu clic aquí per escriure text.</w:t>
          </w:r>
        </w:p>
      </w:docPartBody>
    </w:docPart>
    <w:docPart>
      <w:docPartPr>
        <w:name w:val="A0F7B74E6C0E4F4187714F402FE6F328"/>
        <w:category>
          <w:name w:val="General"/>
          <w:gallery w:val="placeholder"/>
        </w:category>
        <w:types>
          <w:type w:val="bbPlcHdr"/>
        </w:types>
        <w:behaviors>
          <w:behavior w:val="content"/>
        </w:behaviors>
        <w:guid w:val="{17492F03-B229-47F5-AA3F-FAD7703A790C}"/>
      </w:docPartPr>
      <w:docPartBody>
        <w:p w:rsidR="00856A7B" w:rsidRDefault="00856A7B">
          <w:pPr>
            <w:pStyle w:val="A0F7B74E6C0E4F4187714F402FE6F328"/>
          </w:pPr>
          <w:r w:rsidRPr="00122E79">
            <w:rPr>
              <w:rStyle w:val="mfasiintens"/>
            </w:rPr>
            <w:t>Feu clic aquí per escriure text.</w:t>
          </w:r>
        </w:p>
      </w:docPartBody>
    </w:docPart>
    <w:docPart>
      <w:docPartPr>
        <w:name w:val="3B8D0198D4C049429AA3A2337EA89486"/>
        <w:category>
          <w:name w:val="General"/>
          <w:gallery w:val="placeholder"/>
        </w:category>
        <w:types>
          <w:type w:val="bbPlcHdr"/>
        </w:types>
        <w:behaviors>
          <w:behavior w:val="content"/>
        </w:behaviors>
        <w:guid w:val="{A0DA2AAD-7062-482D-9BDE-63AF5DA80766}"/>
      </w:docPartPr>
      <w:docPartBody>
        <w:p w:rsidR="00856A7B" w:rsidRDefault="00856A7B">
          <w:pPr>
            <w:pStyle w:val="3B8D0198D4C049429AA3A2337EA89486"/>
          </w:pPr>
          <w:r w:rsidRPr="00122E79">
            <w:rPr>
              <w:rStyle w:val="mfasiintens"/>
            </w:rPr>
            <w:t>Feu clic aquí per escriure text.</w:t>
          </w:r>
        </w:p>
      </w:docPartBody>
    </w:docPart>
    <w:docPart>
      <w:docPartPr>
        <w:name w:val="6F73046B56404FF6BE2C03DF882FB099"/>
        <w:category>
          <w:name w:val="General"/>
          <w:gallery w:val="placeholder"/>
        </w:category>
        <w:types>
          <w:type w:val="bbPlcHdr"/>
        </w:types>
        <w:behaviors>
          <w:behavior w:val="content"/>
        </w:behaviors>
        <w:guid w:val="{0FB49B16-1D58-47BB-BBFC-5352937587DC}"/>
      </w:docPartPr>
      <w:docPartBody>
        <w:p w:rsidR="00856A7B" w:rsidRDefault="00856A7B">
          <w:pPr>
            <w:pStyle w:val="6F73046B56404FF6BE2C03DF882FB099"/>
          </w:pPr>
          <w:r w:rsidRPr="00122E79">
            <w:rPr>
              <w:rStyle w:val="mfasiintens"/>
            </w:rPr>
            <w:t>Feu clic aquí per escriure text.</w:t>
          </w:r>
        </w:p>
      </w:docPartBody>
    </w:docPart>
    <w:docPart>
      <w:docPartPr>
        <w:name w:val="351F91A701C24D648FB3E0F05D409849"/>
        <w:category>
          <w:name w:val="General"/>
          <w:gallery w:val="placeholder"/>
        </w:category>
        <w:types>
          <w:type w:val="bbPlcHdr"/>
        </w:types>
        <w:behaviors>
          <w:behavior w:val="content"/>
        </w:behaviors>
        <w:guid w:val="{3C6ED668-FA2E-4DE2-89EE-F180EF7A37B9}"/>
      </w:docPartPr>
      <w:docPartBody>
        <w:p w:rsidR="00856A7B" w:rsidRDefault="00856A7B">
          <w:pPr>
            <w:pStyle w:val="351F91A701C24D648FB3E0F05D409849"/>
          </w:pPr>
          <w:r w:rsidRPr="00122E79">
            <w:rPr>
              <w:rStyle w:val="mfasiintens"/>
            </w:rPr>
            <w:t>Feu clic aquí per escriure text.</w:t>
          </w:r>
        </w:p>
      </w:docPartBody>
    </w:docPart>
    <w:docPart>
      <w:docPartPr>
        <w:name w:val="AA5D31F2F8DD40C7B321E72F8168BA9A"/>
        <w:category>
          <w:name w:val="General"/>
          <w:gallery w:val="placeholder"/>
        </w:category>
        <w:types>
          <w:type w:val="bbPlcHdr"/>
        </w:types>
        <w:behaviors>
          <w:behavior w:val="content"/>
        </w:behaviors>
        <w:guid w:val="{14259777-F398-4CA9-A3AA-9CF2CCD07B35}"/>
      </w:docPartPr>
      <w:docPartBody>
        <w:p w:rsidR="00856A7B" w:rsidRDefault="00856A7B">
          <w:pPr>
            <w:pStyle w:val="AA5D31F2F8DD40C7B321E72F8168BA9A"/>
          </w:pPr>
          <w:r w:rsidRPr="00122E79">
            <w:rPr>
              <w:rStyle w:val="mfasiintens"/>
            </w:rPr>
            <w:t>Feu clic aquí per escriure text.</w:t>
          </w:r>
        </w:p>
      </w:docPartBody>
    </w:docPart>
    <w:docPart>
      <w:docPartPr>
        <w:name w:val="5A7796CD465542E7A590FFF292C5D32E"/>
        <w:category>
          <w:name w:val="General"/>
          <w:gallery w:val="placeholder"/>
        </w:category>
        <w:types>
          <w:type w:val="bbPlcHdr"/>
        </w:types>
        <w:behaviors>
          <w:behavior w:val="content"/>
        </w:behaviors>
        <w:guid w:val="{8802BB1E-29E1-43AF-95E6-83EB774FADDC}"/>
      </w:docPartPr>
      <w:docPartBody>
        <w:p w:rsidR="00856A7B" w:rsidRDefault="00856A7B">
          <w:pPr>
            <w:pStyle w:val="5A7796CD465542E7A590FFF292C5D32E"/>
          </w:pPr>
          <w:r w:rsidRPr="00122E79">
            <w:rPr>
              <w:rStyle w:val="mfasiintens"/>
            </w:rPr>
            <w:t>Feu clic aquí per escriure text.</w:t>
          </w:r>
        </w:p>
      </w:docPartBody>
    </w:docPart>
    <w:docPart>
      <w:docPartPr>
        <w:name w:val="6D17D75B6B214BDCB031C6A2EBFD224E"/>
        <w:category>
          <w:name w:val="General"/>
          <w:gallery w:val="placeholder"/>
        </w:category>
        <w:types>
          <w:type w:val="bbPlcHdr"/>
        </w:types>
        <w:behaviors>
          <w:behavior w:val="content"/>
        </w:behaviors>
        <w:guid w:val="{76FB800C-6560-484F-BA72-AAB45AB7D80E}"/>
      </w:docPartPr>
      <w:docPartBody>
        <w:p w:rsidR="00856A7B" w:rsidRDefault="00856A7B">
          <w:pPr>
            <w:pStyle w:val="6D17D75B6B214BDCB031C6A2EBFD224E"/>
          </w:pPr>
          <w:r w:rsidRPr="00122E79">
            <w:rPr>
              <w:rStyle w:val="mfasiintens"/>
            </w:rPr>
            <w:t>Feu clic aquí per escriure text.</w:t>
          </w:r>
        </w:p>
      </w:docPartBody>
    </w:docPart>
    <w:docPart>
      <w:docPartPr>
        <w:name w:val="42ADE400D93F42F486EBC7A48A3AF440"/>
        <w:category>
          <w:name w:val="General"/>
          <w:gallery w:val="placeholder"/>
        </w:category>
        <w:types>
          <w:type w:val="bbPlcHdr"/>
        </w:types>
        <w:behaviors>
          <w:behavior w:val="content"/>
        </w:behaviors>
        <w:guid w:val="{11D54251-DD80-42B5-974C-5736A2503650}"/>
      </w:docPartPr>
      <w:docPartBody>
        <w:p w:rsidR="00856A7B" w:rsidRDefault="00856A7B">
          <w:pPr>
            <w:pStyle w:val="42ADE400D93F42F486EBC7A48A3AF440"/>
          </w:pPr>
          <w:r w:rsidRPr="00122E79">
            <w:rPr>
              <w:rStyle w:val="mfasiintens"/>
            </w:rPr>
            <w:t>Feu clic aquí per escriure text.</w:t>
          </w:r>
        </w:p>
      </w:docPartBody>
    </w:docPart>
    <w:docPart>
      <w:docPartPr>
        <w:name w:val="1691C820D0874CA593460AB672A00BA4"/>
        <w:category>
          <w:name w:val="General"/>
          <w:gallery w:val="placeholder"/>
        </w:category>
        <w:types>
          <w:type w:val="bbPlcHdr"/>
        </w:types>
        <w:behaviors>
          <w:behavior w:val="content"/>
        </w:behaviors>
        <w:guid w:val="{A313AD5F-58F4-49DB-87CA-BCC361A29A85}"/>
      </w:docPartPr>
      <w:docPartBody>
        <w:p w:rsidR="00856A7B" w:rsidRDefault="00856A7B">
          <w:pPr>
            <w:pStyle w:val="1691C820D0874CA593460AB672A00BA4"/>
          </w:pPr>
          <w:r w:rsidRPr="00122E79">
            <w:rPr>
              <w:rStyle w:val="mfasiintens"/>
            </w:rPr>
            <w:t>Feu clic aquí per escriure text.</w:t>
          </w:r>
        </w:p>
      </w:docPartBody>
    </w:docPart>
    <w:docPart>
      <w:docPartPr>
        <w:name w:val="03C57CD4054F460893668EF03B09379C"/>
        <w:category>
          <w:name w:val="General"/>
          <w:gallery w:val="placeholder"/>
        </w:category>
        <w:types>
          <w:type w:val="bbPlcHdr"/>
        </w:types>
        <w:behaviors>
          <w:behavior w:val="content"/>
        </w:behaviors>
        <w:guid w:val="{D29485CD-1BCF-48BD-AFD1-C600B6A257F5}"/>
      </w:docPartPr>
      <w:docPartBody>
        <w:p w:rsidR="00856A7B" w:rsidRDefault="00856A7B">
          <w:pPr>
            <w:pStyle w:val="03C57CD4054F460893668EF03B09379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A7B"/>
    <w:rsid w:val="00856A7B"/>
    <w:rsid w:val="00EF30E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7F05458A39A4C27B91EF4DD40A5522D">
    <w:name w:val="F7F05458A39A4C27B91EF4DD40A5522D"/>
  </w:style>
  <w:style w:type="paragraph" w:customStyle="1" w:styleId="0B21339DCEC3425CA4335DED34250F08">
    <w:name w:val="0B21339DCEC3425CA4335DED34250F08"/>
  </w:style>
  <w:style w:type="paragraph" w:customStyle="1" w:styleId="9342B61AC8884A49B0E4E0BF230A4155">
    <w:name w:val="9342B61AC8884A49B0E4E0BF230A4155"/>
  </w:style>
  <w:style w:type="paragraph" w:customStyle="1" w:styleId="C32E940550C34E9BBA296D8872BCF980">
    <w:name w:val="C32E940550C34E9BBA296D8872BCF980"/>
  </w:style>
  <w:style w:type="paragraph" w:customStyle="1" w:styleId="308206509B504C34B7A9B06668F00E43">
    <w:name w:val="308206509B504C34B7A9B06668F00E43"/>
  </w:style>
  <w:style w:type="paragraph" w:customStyle="1" w:styleId="E472E9DC28E7451A930ADD2CB7EFBFAF">
    <w:name w:val="E472E9DC28E7451A930ADD2CB7EFBFAF"/>
  </w:style>
  <w:style w:type="paragraph" w:customStyle="1" w:styleId="2A51DF8CB6024BDBAB0DCF949B7F667E">
    <w:name w:val="2A51DF8CB6024BDBAB0DCF949B7F667E"/>
  </w:style>
  <w:style w:type="paragraph" w:customStyle="1" w:styleId="C0547718836E49C097EAD59F487E9007">
    <w:name w:val="C0547718836E49C097EAD59F487E9007"/>
  </w:style>
  <w:style w:type="paragraph" w:customStyle="1" w:styleId="BEC0BE85346C4BF9BFC03C8263CEC6C1">
    <w:name w:val="BEC0BE85346C4BF9BFC03C8263CEC6C1"/>
  </w:style>
  <w:style w:type="paragraph" w:customStyle="1" w:styleId="D33BA855A5984B159048D70A0EFA9158">
    <w:name w:val="D33BA855A5984B159048D70A0EFA9158"/>
  </w:style>
  <w:style w:type="paragraph" w:customStyle="1" w:styleId="724E2B4178654D1EB7ADEDFFDE7177A0">
    <w:name w:val="724E2B4178654D1EB7ADEDFFDE7177A0"/>
  </w:style>
  <w:style w:type="paragraph" w:customStyle="1" w:styleId="8CE9B84AF35A4997B3E514A1CF3F2C29">
    <w:name w:val="8CE9B84AF35A4997B3E514A1CF3F2C29"/>
  </w:style>
  <w:style w:type="paragraph" w:customStyle="1" w:styleId="C6409230DE294E20B4AEFFFAD3C44B76">
    <w:name w:val="C6409230DE294E20B4AEFFFAD3C44B76"/>
  </w:style>
  <w:style w:type="paragraph" w:customStyle="1" w:styleId="F95A6F6C0DBE47FA82D371512FBA4B59">
    <w:name w:val="F95A6F6C0DBE47FA82D371512FBA4B59"/>
  </w:style>
  <w:style w:type="paragraph" w:customStyle="1" w:styleId="928948FDBCF049F688EB3B9E981F399F">
    <w:name w:val="928948FDBCF049F688EB3B9E981F399F"/>
  </w:style>
  <w:style w:type="paragraph" w:customStyle="1" w:styleId="A0F7B74E6C0E4F4187714F402FE6F328">
    <w:name w:val="A0F7B74E6C0E4F4187714F402FE6F328"/>
  </w:style>
  <w:style w:type="paragraph" w:customStyle="1" w:styleId="3B8D0198D4C049429AA3A2337EA89486">
    <w:name w:val="3B8D0198D4C049429AA3A2337EA89486"/>
  </w:style>
  <w:style w:type="paragraph" w:customStyle="1" w:styleId="6F73046B56404FF6BE2C03DF882FB099">
    <w:name w:val="6F73046B56404FF6BE2C03DF882FB099"/>
  </w:style>
  <w:style w:type="paragraph" w:customStyle="1" w:styleId="351F91A701C24D648FB3E0F05D409849">
    <w:name w:val="351F91A701C24D648FB3E0F05D409849"/>
  </w:style>
  <w:style w:type="paragraph" w:customStyle="1" w:styleId="AA5D31F2F8DD40C7B321E72F8168BA9A">
    <w:name w:val="AA5D31F2F8DD40C7B321E72F8168BA9A"/>
  </w:style>
  <w:style w:type="paragraph" w:customStyle="1" w:styleId="5A7796CD465542E7A590FFF292C5D32E">
    <w:name w:val="5A7796CD465542E7A590FFF292C5D32E"/>
  </w:style>
  <w:style w:type="paragraph" w:customStyle="1" w:styleId="6D17D75B6B214BDCB031C6A2EBFD224E">
    <w:name w:val="6D17D75B6B214BDCB031C6A2EBFD224E"/>
  </w:style>
  <w:style w:type="paragraph" w:customStyle="1" w:styleId="42ADE400D93F42F486EBC7A48A3AF440">
    <w:name w:val="42ADE400D93F42F486EBC7A48A3AF440"/>
  </w:style>
  <w:style w:type="paragraph" w:customStyle="1" w:styleId="1691C820D0874CA593460AB672A00BA4">
    <w:name w:val="1691C820D0874CA593460AB672A00BA4"/>
  </w:style>
  <w:style w:type="paragraph" w:customStyle="1" w:styleId="03C57CD4054F460893668EF03B09379C">
    <w:name w:val="03C57CD4054F460893668EF03B0937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8</Pages>
  <Words>4404</Words>
  <Characters>25105</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1</cp:revision>
  <cp:lastPrinted>2023-11-07T12:28:00Z</cp:lastPrinted>
  <dcterms:created xsi:type="dcterms:W3CDTF">2026-03-03T15:37:00Z</dcterms:created>
  <dcterms:modified xsi:type="dcterms:W3CDTF">2026-03-03T15:40:00Z</dcterms:modified>
</cp:coreProperties>
</file>