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8FBAD"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537C02E0"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B896D23EE9944BB2A7C80F380DFAE5DC"/>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B896D23EE9944BB2A7C80F380DFAE5DC"/>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B896D23EE9944BB2A7C80F380DFAE5DC"/>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B896D23EE9944BB2A7C80F380DFAE5DC"/>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B896D23EE9944BB2A7C80F380DFAE5DC"/>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754430D1" w14:textId="77777777" w:rsidTr="00387BC0">
        <w:trPr>
          <w:trHeight w:val="340"/>
        </w:trPr>
        <w:tc>
          <w:tcPr>
            <w:tcW w:w="8386" w:type="dxa"/>
            <w:vAlign w:val="center"/>
          </w:tcPr>
          <w:p w14:paraId="57871BD9" w14:textId="5BCE6A4C"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B896D23EE9944BB2A7C80F380DFAE5DC"/>
                </w:placeholder>
              </w:sdtPr>
              <w:sdtEndPr>
                <w:rPr>
                  <w:rStyle w:val="mfasiintens"/>
                </w:rPr>
              </w:sdtEndPr>
              <w:sdtContent>
                <w:r w:rsidR="00933993" w:rsidRPr="00933993">
                  <w:rPr>
                    <w:rFonts w:ascii="Source Sans Pro" w:hAnsi="Source Sans Pro"/>
                    <w:b/>
                    <w:bCs/>
                    <w:color w:val="auto"/>
                    <w:sz w:val="20"/>
                    <w:szCs w:val="20"/>
                  </w:rPr>
                  <w:t>001_P2601238</w:t>
                </w:r>
              </w:sdtContent>
            </w:sdt>
          </w:p>
        </w:tc>
      </w:tr>
      <w:tr w:rsidR="00CD2873" w:rsidRPr="00EA17F8" w14:paraId="44F5C454" w14:textId="77777777" w:rsidTr="00387BC0">
        <w:trPr>
          <w:trHeight w:val="547"/>
        </w:trPr>
        <w:tc>
          <w:tcPr>
            <w:tcW w:w="8386" w:type="dxa"/>
          </w:tcPr>
          <w:p w14:paraId="5411ABB9" w14:textId="02F808D8"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B896D23EE9944BB2A7C80F380DFAE5DC"/>
                </w:placeholder>
              </w:sdtPr>
              <w:sdtEndPr>
                <w:rPr>
                  <w:rStyle w:val="mfasiintens"/>
                </w:rPr>
              </w:sdtEndPr>
              <w:sdtContent>
                <w:r w:rsidR="00453468" w:rsidRPr="00453468">
                  <w:rPr>
                    <w:rFonts w:ascii="Source Sans Pro" w:hAnsi="Source Sans Pro"/>
                    <w:b/>
                    <w:bCs/>
                    <w:i/>
                    <w:iCs/>
                    <w:color w:val="365F91" w:themeColor="accent1" w:themeShade="BF"/>
                    <w:sz w:val="20"/>
                    <w:szCs w:val="20"/>
                  </w:rPr>
                  <w:t xml:space="preserve">AT Obres de manteniment del tram rodat del camí de </w:t>
                </w:r>
                <w:proofErr w:type="spellStart"/>
                <w:r w:rsidR="00453468" w:rsidRPr="00453468">
                  <w:rPr>
                    <w:rFonts w:ascii="Source Sans Pro" w:hAnsi="Source Sans Pro"/>
                    <w:b/>
                    <w:bCs/>
                    <w:i/>
                    <w:iCs/>
                    <w:color w:val="365F91" w:themeColor="accent1" w:themeShade="BF"/>
                    <w:sz w:val="20"/>
                    <w:szCs w:val="20"/>
                  </w:rPr>
                  <w:t>Vallvidrera</w:t>
                </w:r>
                <w:proofErr w:type="spellEnd"/>
                <w:r w:rsidR="00453468" w:rsidRPr="00453468">
                  <w:rPr>
                    <w:rFonts w:ascii="Source Sans Pro" w:hAnsi="Source Sans Pro"/>
                    <w:b/>
                    <w:bCs/>
                    <w:i/>
                    <w:iCs/>
                    <w:color w:val="365F91" w:themeColor="accent1" w:themeShade="BF"/>
                    <w:sz w:val="20"/>
                    <w:szCs w:val="20"/>
                  </w:rPr>
                  <w:t xml:space="preserve"> al Tibidabo</w:t>
                </w:r>
              </w:sdtContent>
            </w:sdt>
          </w:p>
        </w:tc>
      </w:tr>
      <w:tr w:rsidR="00A13471" w:rsidRPr="00EA17F8" w14:paraId="0D41219F" w14:textId="77777777" w:rsidTr="00387BC0">
        <w:trPr>
          <w:trHeight w:val="397"/>
        </w:trPr>
        <w:tc>
          <w:tcPr>
            <w:tcW w:w="8386" w:type="dxa"/>
            <w:vAlign w:val="center"/>
          </w:tcPr>
          <w:p w14:paraId="2379A87A" w14:textId="1524ADA6"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453468">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16B38750"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005AC489"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35325F49"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B896D23EE9944BB2A7C80F380DFAE5DC"/>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687E511B"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B896D23EE9944BB2A7C80F380DFAE5DC"/>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50FA5C03"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B896D23EE9944BB2A7C80F380DFAE5DC"/>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2FA8CBD0"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B896D23EE9944BB2A7C80F380DFAE5DC"/>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799FB38A"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61E4A1E7C8BF441E88C0589EBC200453"/>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7EB7B22F"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B2782E9CFBD243D79E0C397F49D9A770"/>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683BBB6B"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407C0274E7934C79BD0A0D8CC31BE2EC"/>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5691EBEF"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37151787"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2C08E0F16BA04F11ACDC66D7168FD017"/>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3F345881"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5FA958EF"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56342B1F"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2A67316F"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53E03BC0"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5C611914"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140BF66D"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9F96520"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763DD8DD" w14:textId="77777777" w:rsidTr="00743793">
        <w:sdt>
          <w:sdtPr>
            <w:rPr>
              <w:rFonts w:ascii="Source Sans Pro" w:hAnsi="Source Sans Pro"/>
              <w:color w:val="auto"/>
              <w:sz w:val="16"/>
              <w:szCs w:val="16"/>
            </w:rPr>
            <w:id w:val="669141610"/>
            <w:placeholder>
              <w:docPart w:val="B4AD1C3994A54B8D99B02E3CE8A9CCAA"/>
            </w:placeholder>
            <w:showingPlcHdr/>
          </w:sdtPr>
          <w:sdtEndPr/>
          <w:sdtContent>
            <w:tc>
              <w:tcPr>
                <w:tcW w:w="4989" w:type="dxa"/>
                <w:tcBorders>
                  <w:top w:val="single" w:sz="12" w:space="0" w:color="auto"/>
                </w:tcBorders>
                <w:vAlign w:val="center"/>
              </w:tcPr>
              <w:p w14:paraId="7EC5C0A2"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B4AD1C3994A54B8D99B02E3CE8A9CCAA"/>
              </w:placeholder>
            </w:sdtPr>
            <w:sdtEndPr/>
            <w:sdtContent>
              <w:p w14:paraId="037BF1B4"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B4AD1C3994A54B8D99B02E3CE8A9CCAA"/>
            </w:placeholder>
          </w:sdtPr>
          <w:sdtEndPr/>
          <w:sdtContent>
            <w:tc>
              <w:tcPr>
                <w:tcW w:w="964" w:type="dxa"/>
                <w:tcBorders>
                  <w:top w:val="single" w:sz="12" w:space="0" w:color="auto"/>
                </w:tcBorders>
                <w:vAlign w:val="center"/>
              </w:tcPr>
              <w:p w14:paraId="44F43AC4"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B4AD1C3994A54B8D99B02E3CE8A9CCAA"/>
              </w:placeholder>
            </w:sdtPr>
            <w:sdtEndPr/>
            <w:sdtContent>
              <w:p w14:paraId="687F49C4"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196496F" w14:textId="77777777" w:rsidTr="00743793">
        <w:sdt>
          <w:sdtPr>
            <w:rPr>
              <w:rFonts w:ascii="Source Sans Pro" w:hAnsi="Source Sans Pro"/>
              <w:color w:val="auto"/>
              <w:sz w:val="16"/>
              <w:szCs w:val="16"/>
            </w:rPr>
            <w:id w:val="240296076"/>
            <w:placeholder>
              <w:docPart w:val="552A501B36AB4B77AE39BFC648C45DCC"/>
            </w:placeholder>
          </w:sdtPr>
          <w:sdtEndPr/>
          <w:sdtContent>
            <w:tc>
              <w:tcPr>
                <w:tcW w:w="4989" w:type="dxa"/>
                <w:vAlign w:val="center"/>
              </w:tcPr>
              <w:p w14:paraId="3DB58F5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DB90840E0E2E4366AD514ACFBD3DE79E"/>
              </w:placeholder>
            </w:sdtPr>
            <w:sdtEndPr/>
            <w:sdtContent>
              <w:p w14:paraId="7949F75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16DC0287D06A4C1B9F3FA3186157FADF"/>
            </w:placeholder>
          </w:sdtPr>
          <w:sdtEndPr/>
          <w:sdtContent>
            <w:tc>
              <w:tcPr>
                <w:tcW w:w="964" w:type="dxa"/>
                <w:vAlign w:val="center"/>
              </w:tcPr>
              <w:p w14:paraId="25A3B268"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9492E44038F34F89AD8987ABE7D2F9E1"/>
              </w:placeholder>
            </w:sdtPr>
            <w:sdtEndPr/>
            <w:sdtContent>
              <w:p w14:paraId="140010E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2DAA6DA" w14:textId="77777777" w:rsidTr="00743793">
        <w:sdt>
          <w:sdtPr>
            <w:rPr>
              <w:rFonts w:ascii="Source Sans Pro" w:hAnsi="Source Sans Pro"/>
              <w:color w:val="auto"/>
              <w:sz w:val="16"/>
              <w:szCs w:val="16"/>
            </w:rPr>
            <w:id w:val="1006645454"/>
            <w:placeholder>
              <w:docPart w:val="64EBE6BD1B2647629DFD4AF237A8B39C"/>
            </w:placeholder>
          </w:sdtPr>
          <w:sdtEndPr/>
          <w:sdtContent>
            <w:tc>
              <w:tcPr>
                <w:tcW w:w="4989" w:type="dxa"/>
                <w:vAlign w:val="center"/>
              </w:tcPr>
              <w:p w14:paraId="5D8C1265"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84369481CF6D451282BFDEF85BC69761"/>
              </w:placeholder>
            </w:sdtPr>
            <w:sdtEndPr/>
            <w:sdtContent>
              <w:p w14:paraId="61AA9C2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6F375C8F81EF441DAEBE8C3AC1BE1545"/>
            </w:placeholder>
          </w:sdtPr>
          <w:sdtEndPr/>
          <w:sdtContent>
            <w:tc>
              <w:tcPr>
                <w:tcW w:w="964" w:type="dxa"/>
                <w:vAlign w:val="center"/>
              </w:tcPr>
              <w:p w14:paraId="69369BB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518D58E307EF42568AF0827F7BD4596F"/>
              </w:placeholder>
            </w:sdtPr>
            <w:sdtEndPr/>
            <w:sdtContent>
              <w:p w14:paraId="6F00200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3E0B31B" w14:textId="77777777" w:rsidTr="00743793">
        <w:sdt>
          <w:sdtPr>
            <w:rPr>
              <w:rFonts w:ascii="Source Sans Pro" w:hAnsi="Source Sans Pro"/>
              <w:color w:val="auto"/>
              <w:sz w:val="16"/>
              <w:szCs w:val="16"/>
            </w:rPr>
            <w:id w:val="833654896"/>
            <w:placeholder>
              <w:docPart w:val="A7C0AEDD04DE46C3B2930B89463834BD"/>
            </w:placeholder>
          </w:sdtPr>
          <w:sdtEndPr/>
          <w:sdtContent>
            <w:tc>
              <w:tcPr>
                <w:tcW w:w="4989" w:type="dxa"/>
                <w:vAlign w:val="center"/>
              </w:tcPr>
              <w:p w14:paraId="493FFD72"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61402DC93B5C49028686BE1B383DEDA8"/>
              </w:placeholder>
            </w:sdtPr>
            <w:sdtEndPr/>
            <w:sdtContent>
              <w:p w14:paraId="36EAC8D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AEEC062FEA7A444AB1E26C6C36216617"/>
            </w:placeholder>
          </w:sdtPr>
          <w:sdtEndPr/>
          <w:sdtContent>
            <w:tc>
              <w:tcPr>
                <w:tcW w:w="964" w:type="dxa"/>
                <w:vAlign w:val="center"/>
              </w:tcPr>
              <w:p w14:paraId="6826E1E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22560CE16AB24B66A83860DF4B07E6F5"/>
              </w:placeholder>
            </w:sdtPr>
            <w:sdtEndPr/>
            <w:sdtContent>
              <w:p w14:paraId="36B61F6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10BB31B" w14:textId="77777777" w:rsidTr="00743793">
        <w:sdt>
          <w:sdtPr>
            <w:rPr>
              <w:rFonts w:ascii="Source Sans Pro" w:hAnsi="Source Sans Pro"/>
              <w:color w:val="auto"/>
              <w:sz w:val="16"/>
              <w:szCs w:val="16"/>
            </w:rPr>
            <w:id w:val="1297329695"/>
            <w:placeholder>
              <w:docPart w:val="5E7DAB1C8F194BE791728F5DEAFEE8B0"/>
            </w:placeholder>
          </w:sdtPr>
          <w:sdtEndPr/>
          <w:sdtContent>
            <w:tc>
              <w:tcPr>
                <w:tcW w:w="4989" w:type="dxa"/>
                <w:vAlign w:val="center"/>
              </w:tcPr>
              <w:p w14:paraId="5E43B4C0"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2890D6FD747B460B95CCC0733D1944E1"/>
              </w:placeholder>
            </w:sdtPr>
            <w:sdtEndPr/>
            <w:sdtContent>
              <w:p w14:paraId="667A0E7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7EF025166C534AEDB09D74927D5E6461"/>
            </w:placeholder>
          </w:sdtPr>
          <w:sdtEndPr/>
          <w:sdtContent>
            <w:tc>
              <w:tcPr>
                <w:tcW w:w="964" w:type="dxa"/>
                <w:vAlign w:val="center"/>
              </w:tcPr>
              <w:p w14:paraId="738956C6"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BFCAD431139C4F07BE3B560C2B93D075"/>
              </w:placeholder>
            </w:sdtPr>
            <w:sdtEndPr/>
            <w:sdtContent>
              <w:p w14:paraId="76D2D39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05BD421" w14:textId="77777777" w:rsidTr="004302DA">
        <w:sdt>
          <w:sdtPr>
            <w:rPr>
              <w:rFonts w:ascii="Source Sans Pro" w:hAnsi="Source Sans Pro"/>
              <w:color w:val="auto"/>
              <w:sz w:val="16"/>
              <w:szCs w:val="16"/>
            </w:rPr>
            <w:id w:val="245698801"/>
            <w:placeholder>
              <w:docPart w:val="0FB6872E0C6742598D445DE59BACB31F"/>
            </w:placeholder>
          </w:sdtPr>
          <w:sdtEndPr/>
          <w:sdtContent>
            <w:tc>
              <w:tcPr>
                <w:tcW w:w="4989" w:type="dxa"/>
                <w:tcBorders>
                  <w:bottom w:val="single" w:sz="12" w:space="0" w:color="auto"/>
                </w:tcBorders>
                <w:vAlign w:val="center"/>
              </w:tcPr>
              <w:p w14:paraId="08E2BA4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833675518C3841A0ADD58162F052D520"/>
              </w:placeholder>
            </w:sdtPr>
            <w:sdtEndPr/>
            <w:sdtContent>
              <w:p w14:paraId="7D11C4E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3397420DE80942A3895E5AE76F9D8FCB"/>
            </w:placeholder>
          </w:sdtPr>
          <w:sdtEndPr/>
          <w:sdtContent>
            <w:tc>
              <w:tcPr>
                <w:tcW w:w="964" w:type="dxa"/>
                <w:tcBorders>
                  <w:bottom w:val="single" w:sz="12" w:space="0" w:color="auto"/>
                </w:tcBorders>
                <w:vAlign w:val="center"/>
              </w:tcPr>
              <w:p w14:paraId="2DBAF2B0"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77FD02A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392C726A" w14:textId="77777777" w:rsidTr="00BC328D">
        <w:tc>
          <w:tcPr>
            <w:tcW w:w="4989" w:type="dxa"/>
            <w:tcBorders>
              <w:top w:val="single" w:sz="12" w:space="0" w:color="auto"/>
              <w:bottom w:val="single" w:sz="12" w:space="0" w:color="auto"/>
            </w:tcBorders>
            <w:shd w:val="clear" w:color="auto" w:fill="EEECE1" w:themeFill="background2"/>
          </w:tcPr>
          <w:p w14:paraId="1DE5BB73"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154ECDE"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020FBC12"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0AEB397"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792E0CB8"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76AAE23B"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14B5E726"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21715E12"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15329409"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5065D949" w14:textId="77777777" w:rsidR="00CD2873" w:rsidRPr="00EA17F8" w:rsidRDefault="00453468"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6E4DB250" w14:textId="77777777" w:rsidR="00CD2873" w:rsidRPr="00EA17F8" w:rsidRDefault="00453468"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35BE9D60"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6CA83E85" w14:textId="77777777" w:rsidR="00D52ED4" w:rsidRPr="00EA17F8" w:rsidRDefault="00453468"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0D735B92" w14:textId="77777777" w:rsidR="00D52ED4" w:rsidRPr="00EA17F8" w:rsidRDefault="00453468"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1D8CAF35" w14:textId="77777777" w:rsidR="00D52ED4" w:rsidRPr="00EA17F8" w:rsidRDefault="00453468"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B896D23EE9944BB2A7C80F380DFAE5DC"/>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392A3C73" w14:textId="77777777" w:rsidR="00D52ED4" w:rsidRPr="00EA17F8" w:rsidRDefault="00453468"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245DEA76" w14:textId="77777777" w:rsidR="00CD2873" w:rsidRPr="00EA17F8" w:rsidRDefault="00453468"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41F86CCF" w14:textId="77777777" w:rsidR="00D52ED4" w:rsidRPr="00EA17F8" w:rsidRDefault="00453468"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72732706" w14:textId="77777777" w:rsidR="0028182A" w:rsidRPr="00EA17F8" w:rsidRDefault="00453468"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46AD0B9D" w14:textId="4AC73118" w:rsidR="00EB43E5" w:rsidRPr="00EA17F8" w:rsidRDefault="00453468"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B896D23EE9944BB2A7C80F380DFAE5DC"/>
          </w:placeholder>
        </w:sdtPr>
        <w:sdtEndPr/>
        <w:sdtContent>
          <w:r>
            <w:rPr>
              <w:rStyle w:val="mfasiintens"/>
              <w:rFonts w:ascii="Source Sans Pro" w:hAnsi="Source Sans Pro"/>
              <w:i w:val="0"/>
              <w:iCs w:val="0"/>
              <w:color w:val="auto"/>
              <w:szCs w:val="20"/>
            </w:rPr>
            <w:t>150.0000</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77A35861"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508272FB" w14:textId="77777777" w:rsidR="00D52ED4" w:rsidRPr="00EA17F8" w:rsidRDefault="00453468"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3781D6D5" w14:textId="77777777" w:rsidR="00D52ED4" w:rsidRPr="00EA17F8" w:rsidRDefault="00453468"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B896D23EE9944BB2A7C80F380DFAE5DC"/>
          </w:placeholder>
        </w:sdtPr>
        <w:sdtEndPr/>
        <w:sdtContent>
          <w:r w:rsidR="00D52ED4" w:rsidRPr="00EA17F8">
            <w:rPr>
              <w:rStyle w:val="CitaCar"/>
              <w:rFonts w:ascii="Source Sans Pro" w:hAnsi="Source Sans Pro"/>
              <w:sz w:val="20"/>
              <w:szCs w:val="20"/>
            </w:rPr>
            <w:t>.....................................................</w:t>
          </w:r>
        </w:sdtContent>
      </w:sdt>
    </w:p>
    <w:p w14:paraId="0B1B8672" w14:textId="77777777" w:rsidR="00D52ED4" w:rsidRPr="00EA17F8" w:rsidRDefault="00453468"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A016775" w14:textId="77777777" w:rsidR="00D52ED4" w:rsidRPr="00EA17F8" w:rsidRDefault="00453468"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62EAB524"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61340469" w14:textId="77777777" w:rsidR="00D52ED4" w:rsidRPr="00EA17F8" w:rsidRDefault="00453468"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239A2449"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6B6ECCD3"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14B49F5C" w14:textId="77777777" w:rsidR="00CD2873" w:rsidRPr="00EA17F8" w:rsidRDefault="00453468"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705244B1" w14:textId="77777777" w:rsidR="003D15A7" w:rsidRPr="00EA17F8" w:rsidRDefault="00453468"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F2223F4"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7BC9FF9C"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0F5FF7D0"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6FB2AF04"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34F11F18"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2142B243"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16BD8650"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7FD679F5"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6211B678"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5C920D35" w14:textId="77777777" w:rsidR="00D52ED4" w:rsidRPr="00EA17F8" w:rsidRDefault="00453468"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A118E81"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3E94EC6A" w14:textId="77777777" w:rsidR="00CD2873" w:rsidRPr="00EA17F8" w:rsidRDefault="00453468"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723E7A84" w14:textId="77777777" w:rsidR="00CD2873" w:rsidRPr="00EA17F8" w:rsidRDefault="00453468"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61EF1C40"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2D1BBEA9"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1C6E1318"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45DF2DF3"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1DF29FE4"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FECB4C8"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36E05D62"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586B54D6"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28A28696"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7E11F118"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15B264D"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0D8FFC2"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FD8A0A0"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496EA60"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6CAA2CF4"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578B82CD"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1E25DD8C"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2DB10CFE"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7C4C2A89"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1108C7CD"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B896D23EE9944BB2A7C80F380DFAE5DC"/>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18E5CB08"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42AAB74A"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B896D23EE9944BB2A7C80F380DFAE5DC"/>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2A46735E"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6BC49CAF"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70BBE6F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398D2F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48E25F51"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2F6F7D92"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63310707"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6AE79233"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50E095A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52D918E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6D9E3B5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A56C95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1E765DD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3DFA5E5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901FEA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C933EB5"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67D99120"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0A15DB5"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69949D80"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056B32E9"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7C8CCE56"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40D4B433"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3B11E537"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8933CE8"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03946687"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6F2DFF23"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52A1E776"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28397C8D"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06BE92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6DCD61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610DDE0F"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6C0CDE02"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44ADD688"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5C0BF725"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52153B2E"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138C2D6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3B68C2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D2B95C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C1EA6F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1EF78B13"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199F26BB"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099D8AB6"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7BDF131F"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37ED9681"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0B3B1A6"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78B2FE86"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05DB56FD"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4AA4E893"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337B1FE0"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1582B15D"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1DB0038"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59A45077"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0FAFC332"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4E00019"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00709BFF"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7B1D421A"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2C7DCFB1" w14:textId="77777777" w:rsidR="00797478" w:rsidRPr="00797478" w:rsidRDefault="00453468"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71957C0F" w14:textId="77777777" w:rsidR="00797478" w:rsidRPr="00797478" w:rsidRDefault="00453468"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0EC54596" w14:textId="77777777" w:rsidR="00797478" w:rsidRPr="00797478" w:rsidRDefault="00453468"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410B41F7" w14:textId="77777777" w:rsidR="00797478" w:rsidRPr="00797478" w:rsidRDefault="00453468"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67EE7C97"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432EA138" w14:textId="77777777" w:rsidR="00797478" w:rsidRPr="00797478" w:rsidRDefault="00453468"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6EEBBE8D"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64FA25ED"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A521D" w14:textId="77777777" w:rsidR="009E02FC" w:rsidRDefault="009E02FC" w:rsidP="00CD2873">
      <w:r>
        <w:separator/>
      </w:r>
    </w:p>
  </w:endnote>
  <w:endnote w:type="continuationSeparator" w:id="0">
    <w:p w14:paraId="5D20C6C1" w14:textId="77777777" w:rsidR="009E02FC" w:rsidRDefault="009E02F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043B8E60"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7BD1A65A"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E9484" w14:textId="77777777" w:rsidR="009E02FC" w:rsidRDefault="009E02FC" w:rsidP="00CD2873">
      <w:r>
        <w:separator/>
      </w:r>
    </w:p>
  </w:footnote>
  <w:footnote w:type="continuationSeparator" w:id="0">
    <w:p w14:paraId="114C9641" w14:textId="77777777" w:rsidR="009E02FC" w:rsidRDefault="009E02FC" w:rsidP="00CD2873">
      <w:r>
        <w:continuationSeparator/>
      </w:r>
    </w:p>
  </w:footnote>
  <w:footnote w:id="1">
    <w:p w14:paraId="5EDA5437"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8DD9F6A"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93992C0"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0BFC9A8"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8A8202D"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4E738A3"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A1FBE"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4E4698E1" wp14:editId="0563C071">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755195E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4698E1"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755195E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2FC"/>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3468"/>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3993"/>
    <w:rsid w:val="00934662"/>
    <w:rsid w:val="009469DC"/>
    <w:rsid w:val="00960D58"/>
    <w:rsid w:val="009644FF"/>
    <w:rsid w:val="009736AB"/>
    <w:rsid w:val="00985DB9"/>
    <w:rsid w:val="009E02FC"/>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7D9A4"/>
  <w15:docId w15:val="{219CF88A-64AF-4957-BDC1-C7DDCEB92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896D23EE9944BB2A7C80F380DFAE5DC"/>
        <w:category>
          <w:name w:val="General"/>
          <w:gallery w:val="placeholder"/>
        </w:category>
        <w:types>
          <w:type w:val="bbPlcHdr"/>
        </w:types>
        <w:behaviors>
          <w:behavior w:val="content"/>
        </w:behaviors>
        <w:guid w:val="{0D469507-0FE5-4ED6-930C-9D30881FC95D}"/>
      </w:docPartPr>
      <w:docPartBody>
        <w:p w:rsidR="00846FF1" w:rsidRDefault="00846FF1">
          <w:pPr>
            <w:pStyle w:val="B896D23EE9944BB2A7C80F380DFAE5DC"/>
          </w:pPr>
          <w:r w:rsidRPr="00387BC0">
            <w:rPr>
              <w:rStyle w:val="mfasiintens"/>
              <w:rFonts w:ascii="Source Sans Pro" w:hAnsi="Source Sans Pro"/>
              <w:i w:val="0"/>
              <w:iCs w:val="0"/>
              <w:color w:val="auto"/>
              <w:szCs w:val="20"/>
            </w:rPr>
            <w:t>Feu clic aquí per escriure text.</w:t>
          </w:r>
        </w:p>
      </w:docPartBody>
    </w:docPart>
    <w:docPart>
      <w:docPartPr>
        <w:name w:val="61E4A1E7C8BF441E88C0589EBC200453"/>
        <w:category>
          <w:name w:val="General"/>
          <w:gallery w:val="placeholder"/>
        </w:category>
        <w:types>
          <w:type w:val="bbPlcHdr"/>
        </w:types>
        <w:behaviors>
          <w:behavior w:val="content"/>
        </w:behaviors>
        <w:guid w:val="{70982D5F-AF4C-4186-A3BD-0D1BDF314513}"/>
      </w:docPartPr>
      <w:docPartBody>
        <w:p w:rsidR="00846FF1" w:rsidRDefault="00846FF1">
          <w:pPr>
            <w:pStyle w:val="61E4A1E7C8BF441E88C0589EBC200453"/>
          </w:pPr>
          <w:r w:rsidRPr="00122E79">
            <w:rPr>
              <w:rStyle w:val="mfasiintens"/>
            </w:rPr>
            <w:t>Feu clic aquí per escriure text.</w:t>
          </w:r>
        </w:p>
      </w:docPartBody>
    </w:docPart>
    <w:docPart>
      <w:docPartPr>
        <w:name w:val="B2782E9CFBD243D79E0C397F49D9A770"/>
        <w:category>
          <w:name w:val="General"/>
          <w:gallery w:val="placeholder"/>
        </w:category>
        <w:types>
          <w:type w:val="bbPlcHdr"/>
        </w:types>
        <w:behaviors>
          <w:behavior w:val="content"/>
        </w:behaviors>
        <w:guid w:val="{130017BF-CF3B-4AAE-A5B9-1369CA760EAE}"/>
      </w:docPartPr>
      <w:docPartBody>
        <w:p w:rsidR="00846FF1" w:rsidRDefault="00846FF1">
          <w:pPr>
            <w:pStyle w:val="B2782E9CFBD243D79E0C397F49D9A770"/>
          </w:pPr>
          <w:r w:rsidRPr="00122E79">
            <w:rPr>
              <w:rStyle w:val="mfasiintens"/>
            </w:rPr>
            <w:t>Feu clic aquí per escriure text.</w:t>
          </w:r>
        </w:p>
      </w:docPartBody>
    </w:docPart>
    <w:docPart>
      <w:docPartPr>
        <w:name w:val="407C0274E7934C79BD0A0D8CC31BE2EC"/>
        <w:category>
          <w:name w:val="General"/>
          <w:gallery w:val="placeholder"/>
        </w:category>
        <w:types>
          <w:type w:val="bbPlcHdr"/>
        </w:types>
        <w:behaviors>
          <w:behavior w:val="content"/>
        </w:behaviors>
        <w:guid w:val="{FE236D87-443E-45CD-ADB4-225C1D30C0DE}"/>
      </w:docPartPr>
      <w:docPartBody>
        <w:p w:rsidR="00846FF1" w:rsidRDefault="00846FF1">
          <w:pPr>
            <w:pStyle w:val="407C0274E7934C79BD0A0D8CC31BE2EC"/>
          </w:pPr>
          <w:r w:rsidRPr="00122E79">
            <w:rPr>
              <w:rStyle w:val="mfasiintens"/>
            </w:rPr>
            <w:t>Feu clic aquí per escriure text.</w:t>
          </w:r>
        </w:p>
      </w:docPartBody>
    </w:docPart>
    <w:docPart>
      <w:docPartPr>
        <w:name w:val="2C08E0F16BA04F11ACDC66D7168FD017"/>
        <w:category>
          <w:name w:val="General"/>
          <w:gallery w:val="placeholder"/>
        </w:category>
        <w:types>
          <w:type w:val="bbPlcHdr"/>
        </w:types>
        <w:behaviors>
          <w:behavior w:val="content"/>
        </w:behaviors>
        <w:guid w:val="{23912054-71AB-485D-8A45-A59D01B722A5}"/>
      </w:docPartPr>
      <w:docPartBody>
        <w:p w:rsidR="00846FF1" w:rsidRDefault="00846FF1">
          <w:pPr>
            <w:pStyle w:val="2C08E0F16BA04F11ACDC66D7168FD017"/>
          </w:pPr>
          <w:r w:rsidRPr="00743793">
            <w:rPr>
              <w:rStyle w:val="mfasiintens"/>
              <w:rFonts w:ascii="Source Sans Pro" w:hAnsi="Source Sans Pro"/>
              <w:b w:val="0"/>
              <w:bCs w:val="0"/>
              <w:i w:val="0"/>
              <w:iCs w:val="0"/>
              <w:color w:val="auto"/>
              <w:szCs w:val="20"/>
            </w:rPr>
            <w:t>Feu clic aquí per escriure text.</w:t>
          </w:r>
        </w:p>
      </w:docPartBody>
    </w:docPart>
    <w:docPart>
      <w:docPartPr>
        <w:name w:val="B4AD1C3994A54B8D99B02E3CE8A9CCAA"/>
        <w:category>
          <w:name w:val="General"/>
          <w:gallery w:val="placeholder"/>
        </w:category>
        <w:types>
          <w:type w:val="bbPlcHdr"/>
        </w:types>
        <w:behaviors>
          <w:behavior w:val="content"/>
        </w:behaviors>
        <w:guid w:val="{E17813A9-B1B7-490E-8A43-5B638263D6F0}"/>
      </w:docPartPr>
      <w:docPartBody>
        <w:p w:rsidR="00846FF1" w:rsidRDefault="00846FF1">
          <w:pPr>
            <w:pStyle w:val="B4AD1C3994A54B8D99B02E3CE8A9CCAA"/>
          </w:pPr>
          <w:r w:rsidRPr="00387BC0">
            <w:rPr>
              <w:rFonts w:ascii="Source Sans Pro" w:hAnsi="Source Sans Pro"/>
              <w:sz w:val="16"/>
              <w:szCs w:val="16"/>
            </w:rPr>
            <w:t>- - -</w:t>
          </w:r>
        </w:p>
      </w:docPartBody>
    </w:docPart>
    <w:docPart>
      <w:docPartPr>
        <w:name w:val="552A501B36AB4B77AE39BFC648C45DCC"/>
        <w:category>
          <w:name w:val="General"/>
          <w:gallery w:val="placeholder"/>
        </w:category>
        <w:types>
          <w:type w:val="bbPlcHdr"/>
        </w:types>
        <w:behaviors>
          <w:behavior w:val="content"/>
        </w:behaviors>
        <w:guid w:val="{20943A9F-8F2A-4EEB-B8EE-423D8EE53982}"/>
      </w:docPartPr>
      <w:docPartBody>
        <w:p w:rsidR="00846FF1" w:rsidRDefault="00846FF1">
          <w:pPr>
            <w:pStyle w:val="552A501B36AB4B77AE39BFC648C45DCC"/>
          </w:pPr>
          <w:r w:rsidRPr="00122E79">
            <w:rPr>
              <w:rStyle w:val="mfasiintens"/>
            </w:rPr>
            <w:t>Feu clic aquí per escriure text.</w:t>
          </w:r>
        </w:p>
      </w:docPartBody>
    </w:docPart>
    <w:docPart>
      <w:docPartPr>
        <w:name w:val="DB90840E0E2E4366AD514ACFBD3DE79E"/>
        <w:category>
          <w:name w:val="General"/>
          <w:gallery w:val="placeholder"/>
        </w:category>
        <w:types>
          <w:type w:val="bbPlcHdr"/>
        </w:types>
        <w:behaviors>
          <w:behavior w:val="content"/>
        </w:behaviors>
        <w:guid w:val="{BAAAB53E-F29D-44BB-BC30-F379E61D183F}"/>
      </w:docPartPr>
      <w:docPartBody>
        <w:p w:rsidR="00846FF1" w:rsidRDefault="00846FF1">
          <w:pPr>
            <w:pStyle w:val="DB90840E0E2E4366AD514ACFBD3DE79E"/>
          </w:pPr>
          <w:r w:rsidRPr="00122E79">
            <w:rPr>
              <w:rStyle w:val="mfasiintens"/>
            </w:rPr>
            <w:t>Feu clic aquí per escriure text.</w:t>
          </w:r>
        </w:p>
      </w:docPartBody>
    </w:docPart>
    <w:docPart>
      <w:docPartPr>
        <w:name w:val="16DC0287D06A4C1B9F3FA3186157FADF"/>
        <w:category>
          <w:name w:val="General"/>
          <w:gallery w:val="placeholder"/>
        </w:category>
        <w:types>
          <w:type w:val="bbPlcHdr"/>
        </w:types>
        <w:behaviors>
          <w:behavior w:val="content"/>
        </w:behaviors>
        <w:guid w:val="{877856C4-1B2A-4FFC-A805-2601FC80E2D7}"/>
      </w:docPartPr>
      <w:docPartBody>
        <w:p w:rsidR="00846FF1" w:rsidRDefault="00846FF1">
          <w:pPr>
            <w:pStyle w:val="16DC0287D06A4C1B9F3FA3186157FADF"/>
          </w:pPr>
          <w:r w:rsidRPr="00387BC0">
            <w:rPr>
              <w:rFonts w:ascii="Source Sans Pro" w:hAnsi="Source Sans Pro"/>
              <w:i/>
              <w:iCs/>
              <w:sz w:val="16"/>
              <w:szCs w:val="16"/>
            </w:rPr>
            <w:t>- - -</w:t>
          </w:r>
        </w:p>
      </w:docPartBody>
    </w:docPart>
    <w:docPart>
      <w:docPartPr>
        <w:name w:val="9492E44038F34F89AD8987ABE7D2F9E1"/>
        <w:category>
          <w:name w:val="General"/>
          <w:gallery w:val="placeholder"/>
        </w:category>
        <w:types>
          <w:type w:val="bbPlcHdr"/>
        </w:types>
        <w:behaviors>
          <w:behavior w:val="content"/>
        </w:behaviors>
        <w:guid w:val="{5587456D-F9A4-4B54-BEEF-98844D55E489}"/>
      </w:docPartPr>
      <w:docPartBody>
        <w:p w:rsidR="00846FF1" w:rsidRDefault="00846FF1">
          <w:pPr>
            <w:pStyle w:val="9492E44038F34F89AD8987ABE7D2F9E1"/>
          </w:pPr>
          <w:r w:rsidRPr="00122E79">
            <w:rPr>
              <w:rStyle w:val="mfasiintens"/>
            </w:rPr>
            <w:t>Feu clic aquí per escriure text.</w:t>
          </w:r>
        </w:p>
      </w:docPartBody>
    </w:docPart>
    <w:docPart>
      <w:docPartPr>
        <w:name w:val="64EBE6BD1B2647629DFD4AF237A8B39C"/>
        <w:category>
          <w:name w:val="General"/>
          <w:gallery w:val="placeholder"/>
        </w:category>
        <w:types>
          <w:type w:val="bbPlcHdr"/>
        </w:types>
        <w:behaviors>
          <w:behavior w:val="content"/>
        </w:behaviors>
        <w:guid w:val="{FBDAA77C-9C22-40C9-ACF3-6E17D1E4B814}"/>
      </w:docPartPr>
      <w:docPartBody>
        <w:p w:rsidR="00846FF1" w:rsidRDefault="00846FF1">
          <w:pPr>
            <w:pStyle w:val="64EBE6BD1B2647629DFD4AF237A8B39C"/>
          </w:pPr>
          <w:r w:rsidRPr="00122E79">
            <w:rPr>
              <w:rStyle w:val="mfasiintens"/>
            </w:rPr>
            <w:t>Feu clic aquí per escriure text.</w:t>
          </w:r>
        </w:p>
      </w:docPartBody>
    </w:docPart>
    <w:docPart>
      <w:docPartPr>
        <w:name w:val="84369481CF6D451282BFDEF85BC69761"/>
        <w:category>
          <w:name w:val="General"/>
          <w:gallery w:val="placeholder"/>
        </w:category>
        <w:types>
          <w:type w:val="bbPlcHdr"/>
        </w:types>
        <w:behaviors>
          <w:behavior w:val="content"/>
        </w:behaviors>
        <w:guid w:val="{A4EF2351-5BD4-4340-A497-865A8142DFDB}"/>
      </w:docPartPr>
      <w:docPartBody>
        <w:p w:rsidR="00846FF1" w:rsidRDefault="00846FF1">
          <w:pPr>
            <w:pStyle w:val="84369481CF6D451282BFDEF85BC69761"/>
          </w:pPr>
          <w:r w:rsidRPr="00122E79">
            <w:rPr>
              <w:rStyle w:val="mfasiintens"/>
            </w:rPr>
            <w:t>Feu clic aquí per escriure text.</w:t>
          </w:r>
        </w:p>
      </w:docPartBody>
    </w:docPart>
    <w:docPart>
      <w:docPartPr>
        <w:name w:val="6F375C8F81EF441DAEBE8C3AC1BE1545"/>
        <w:category>
          <w:name w:val="General"/>
          <w:gallery w:val="placeholder"/>
        </w:category>
        <w:types>
          <w:type w:val="bbPlcHdr"/>
        </w:types>
        <w:behaviors>
          <w:behavior w:val="content"/>
        </w:behaviors>
        <w:guid w:val="{80F73BB0-803C-4B8F-9283-7D2408F1DC85}"/>
      </w:docPartPr>
      <w:docPartBody>
        <w:p w:rsidR="00846FF1" w:rsidRDefault="00846FF1">
          <w:pPr>
            <w:pStyle w:val="6F375C8F81EF441DAEBE8C3AC1BE1545"/>
          </w:pPr>
          <w:r w:rsidRPr="00122E79">
            <w:rPr>
              <w:rStyle w:val="mfasiintens"/>
            </w:rPr>
            <w:t>Feu clic aquí per escriure text.</w:t>
          </w:r>
        </w:p>
      </w:docPartBody>
    </w:docPart>
    <w:docPart>
      <w:docPartPr>
        <w:name w:val="518D58E307EF42568AF0827F7BD4596F"/>
        <w:category>
          <w:name w:val="General"/>
          <w:gallery w:val="placeholder"/>
        </w:category>
        <w:types>
          <w:type w:val="bbPlcHdr"/>
        </w:types>
        <w:behaviors>
          <w:behavior w:val="content"/>
        </w:behaviors>
        <w:guid w:val="{8910D5D1-56BA-41FD-ACEF-87306C92B223}"/>
      </w:docPartPr>
      <w:docPartBody>
        <w:p w:rsidR="00846FF1" w:rsidRDefault="00846FF1">
          <w:pPr>
            <w:pStyle w:val="518D58E307EF42568AF0827F7BD4596F"/>
          </w:pPr>
          <w:r w:rsidRPr="00122E79">
            <w:rPr>
              <w:rStyle w:val="mfasiintens"/>
            </w:rPr>
            <w:t>Feu clic aquí per escriure text.</w:t>
          </w:r>
        </w:p>
      </w:docPartBody>
    </w:docPart>
    <w:docPart>
      <w:docPartPr>
        <w:name w:val="A7C0AEDD04DE46C3B2930B89463834BD"/>
        <w:category>
          <w:name w:val="General"/>
          <w:gallery w:val="placeholder"/>
        </w:category>
        <w:types>
          <w:type w:val="bbPlcHdr"/>
        </w:types>
        <w:behaviors>
          <w:behavior w:val="content"/>
        </w:behaviors>
        <w:guid w:val="{4D9F599B-2BE3-435E-AA4B-9646344B8C4C}"/>
      </w:docPartPr>
      <w:docPartBody>
        <w:p w:rsidR="00846FF1" w:rsidRDefault="00846FF1">
          <w:pPr>
            <w:pStyle w:val="A7C0AEDD04DE46C3B2930B89463834BD"/>
          </w:pPr>
          <w:r w:rsidRPr="00122E79">
            <w:rPr>
              <w:rStyle w:val="mfasiintens"/>
            </w:rPr>
            <w:t>Feu clic aquí per escriure text.</w:t>
          </w:r>
        </w:p>
      </w:docPartBody>
    </w:docPart>
    <w:docPart>
      <w:docPartPr>
        <w:name w:val="61402DC93B5C49028686BE1B383DEDA8"/>
        <w:category>
          <w:name w:val="General"/>
          <w:gallery w:val="placeholder"/>
        </w:category>
        <w:types>
          <w:type w:val="bbPlcHdr"/>
        </w:types>
        <w:behaviors>
          <w:behavior w:val="content"/>
        </w:behaviors>
        <w:guid w:val="{EA360756-E40B-41C2-8A99-F08CB8A47D87}"/>
      </w:docPartPr>
      <w:docPartBody>
        <w:p w:rsidR="00846FF1" w:rsidRDefault="00846FF1">
          <w:pPr>
            <w:pStyle w:val="61402DC93B5C49028686BE1B383DEDA8"/>
          </w:pPr>
          <w:r w:rsidRPr="00122E79">
            <w:rPr>
              <w:rStyle w:val="mfasiintens"/>
            </w:rPr>
            <w:t>Feu clic aquí per escriure text.</w:t>
          </w:r>
        </w:p>
      </w:docPartBody>
    </w:docPart>
    <w:docPart>
      <w:docPartPr>
        <w:name w:val="AEEC062FEA7A444AB1E26C6C36216617"/>
        <w:category>
          <w:name w:val="General"/>
          <w:gallery w:val="placeholder"/>
        </w:category>
        <w:types>
          <w:type w:val="bbPlcHdr"/>
        </w:types>
        <w:behaviors>
          <w:behavior w:val="content"/>
        </w:behaviors>
        <w:guid w:val="{E3259AA7-04BB-4267-ACF0-D83573A62D06}"/>
      </w:docPartPr>
      <w:docPartBody>
        <w:p w:rsidR="00846FF1" w:rsidRDefault="00846FF1">
          <w:pPr>
            <w:pStyle w:val="AEEC062FEA7A444AB1E26C6C36216617"/>
          </w:pPr>
          <w:r w:rsidRPr="00122E79">
            <w:rPr>
              <w:rStyle w:val="mfasiintens"/>
            </w:rPr>
            <w:t>Feu clic aquí per escriure text.</w:t>
          </w:r>
        </w:p>
      </w:docPartBody>
    </w:docPart>
    <w:docPart>
      <w:docPartPr>
        <w:name w:val="22560CE16AB24B66A83860DF4B07E6F5"/>
        <w:category>
          <w:name w:val="General"/>
          <w:gallery w:val="placeholder"/>
        </w:category>
        <w:types>
          <w:type w:val="bbPlcHdr"/>
        </w:types>
        <w:behaviors>
          <w:behavior w:val="content"/>
        </w:behaviors>
        <w:guid w:val="{57B0C0D3-6D0A-443A-9996-AAD7FDA2BF2A}"/>
      </w:docPartPr>
      <w:docPartBody>
        <w:p w:rsidR="00846FF1" w:rsidRDefault="00846FF1">
          <w:pPr>
            <w:pStyle w:val="22560CE16AB24B66A83860DF4B07E6F5"/>
          </w:pPr>
          <w:r w:rsidRPr="00122E79">
            <w:rPr>
              <w:rStyle w:val="mfasiintens"/>
            </w:rPr>
            <w:t>Feu clic aquí per escriure text.</w:t>
          </w:r>
        </w:p>
      </w:docPartBody>
    </w:docPart>
    <w:docPart>
      <w:docPartPr>
        <w:name w:val="5E7DAB1C8F194BE791728F5DEAFEE8B0"/>
        <w:category>
          <w:name w:val="General"/>
          <w:gallery w:val="placeholder"/>
        </w:category>
        <w:types>
          <w:type w:val="bbPlcHdr"/>
        </w:types>
        <w:behaviors>
          <w:behavior w:val="content"/>
        </w:behaviors>
        <w:guid w:val="{314A3FD9-AFE8-4966-A333-56F9F6773054}"/>
      </w:docPartPr>
      <w:docPartBody>
        <w:p w:rsidR="00846FF1" w:rsidRDefault="00846FF1">
          <w:pPr>
            <w:pStyle w:val="5E7DAB1C8F194BE791728F5DEAFEE8B0"/>
          </w:pPr>
          <w:r w:rsidRPr="00122E79">
            <w:rPr>
              <w:rStyle w:val="mfasiintens"/>
            </w:rPr>
            <w:t>Feu clic aquí per escriure text.</w:t>
          </w:r>
        </w:p>
      </w:docPartBody>
    </w:docPart>
    <w:docPart>
      <w:docPartPr>
        <w:name w:val="2890D6FD747B460B95CCC0733D1944E1"/>
        <w:category>
          <w:name w:val="General"/>
          <w:gallery w:val="placeholder"/>
        </w:category>
        <w:types>
          <w:type w:val="bbPlcHdr"/>
        </w:types>
        <w:behaviors>
          <w:behavior w:val="content"/>
        </w:behaviors>
        <w:guid w:val="{8FCB8342-BDCA-4297-8755-04F1C4AE5B06}"/>
      </w:docPartPr>
      <w:docPartBody>
        <w:p w:rsidR="00846FF1" w:rsidRDefault="00846FF1">
          <w:pPr>
            <w:pStyle w:val="2890D6FD747B460B95CCC0733D1944E1"/>
          </w:pPr>
          <w:r w:rsidRPr="00122E79">
            <w:rPr>
              <w:rStyle w:val="mfasiintens"/>
            </w:rPr>
            <w:t>Feu clic aquí per escriure text.</w:t>
          </w:r>
        </w:p>
      </w:docPartBody>
    </w:docPart>
    <w:docPart>
      <w:docPartPr>
        <w:name w:val="7EF025166C534AEDB09D74927D5E6461"/>
        <w:category>
          <w:name w:val="General"/>
          <w:gallery w:val="placeholder"/>
        </w:category>
        <w:types>
          <w:type w:val="bbPlcHdr"/>
        </w:types>
        <w:behaviors>
          <w:behavior w:val="content"/>
        </w:behaviors>
        <w:guid w:val="{B52F835E-36EF-4A48-BA24-572F39AFAA5A}"/>
      </w:docPartPr>
      <w:docPartBody>
        <w:p w:rsidR="00846FF1" w:rsidRDefault="00846FF1">
          <w:pPr>
            <w:pStyle w:val="7EF025166C534AEDB09D74927D5E6461"/>
          </w:pPr>
          <w:r w:rsidRPr="00122E79">
            <w:rPr>
              <w:rStyle w:val="mfasiintens"/>
            </w:rPr>
            <w:t>Feu clic aquí per escriure text.</w:t>
          </w:r>
        </w:p>
      </w:docPartBody>
    </w:docPart>
    <w:docPart>
      <w:docPartPr>
        <w:name w:val="BFCAD431139C4F07BE3B560C2B93D075"/>
        <w:category>
          <w:name w:val="General"/>
          <w:gallery w:val="placeholder"/>
        </w:category>
        <w:types>
          <w:type w:val="bbPlcHdr"/>
        </w:types>
        <w:behaviors>
          <w:behavior w:val="content"/>
        </w:behaviors>
        <w:guid w:val="{58509685-C5A1-424E-9817-020A559BC4DD}"/>
      </w:docPartPr>
      <w:docPartBody>
        <w:p w:rsidR="00846FF1" w:rsidRDefault="00846FF1">
          <w:pPr>
            <w:pStyle w:val="BFCAD431139C4F07BE3B560C2B93D075"/>
          </w:pPr>
          <w:r w:rsidRPr="00122E79">
            <w:rPr>
              <w:rStyle w:val="mfasiintens"/>
            </w:rPr>
            <w:t>Feu clic aquí per escriure text.</w:t>
          </w:r>
        </w:p>
      </w:docPartBody>
    </w:docPart>
    <w:docPart>
      <w:docPartPr>
        <w:name w:val="0FB6872E0C6742598D445DE59BACB31F"/>
        <w:category>
          <w:name w:val="General"/>
          <w:gallery w:val="placeholder"/>
        </w:category>
        <w:types>
          <w:type w:val="bbPlcHdr"/>
        </w:types>
        <w:behaviors>
          <w:behavior w:val="content"/>
        </w:behaviors>
        <w:guid w:val="{2D9C6F7E-5340-4C45-A77E-90E046DF7CE9}"/>
      </w:docPartPr>
      <w:docPartBody>
        <w:p w:rsidR="00846FF1" w:rsidRDefault="00846FF1">
          <w:pPr>
            <w:pStyle w:val="0FB6872E0C6742598D445DE59BACB31F"/>
          </w:pPr>
          <w:r w:rsidRPr="00122E79">
            <w:rPr>
              <w:rStyle w:val="mfasiintens"/>
            </w:rPr>
            <w:t>Feu clic aquí per escriure text.</w:t>
          </w:r>
        </w:p>
      </w:docPartBody>
    </w:docPart>
    <w:docPart>
      <w:docPartPr>
        <w:name w:val="833675518C3841A0ADD58162F052D520"/>
        <w:category>
          <w:name w:val="General"/>
          <w:gallery w:val="placeholder"/>
        </w:category>
        <w:types>
          <w:type w:val="bbPlcHdr"/>
        </w:types>
        <w:behaviors>
          <w:behavior w:val="content"/>
        </w:behaviors>
        <w:guid w:val="{77989452-120E-4BA1-B2C5-42944D33195C}"/>
      </w:docPartPr>
      <w:docPartBody>
        <w:p w:rsidR="00846FF1" w:rsidRDefault="00846FF1">
          <w:pPr>
            <w:pStyle w:val="833675518C3841A0ADD58162F052D520"/>
          </w:pPr>
          <w:r w:rsidRPr="00122E79">
            <w:rPr>
              <w:rStyle w:val="mfasiintens"/>
            </w:rPr>
            <w:t>Feu clic aquí per escriure text.</w:t>
          </w:r>
        </w:p>
      </w:docPartBody>
    </w:docPart>
    <w:docPart>
      <w:docPartPr>
        <w:name w:val="3397420DE80942A3895E5AE76F9D8FCB"/>
        <w:category>
          <w:name w:val="General"/>
          <w:gallery w:val="placeholder"/>
        </w:category>
        <w:types>
          <w:type w:val="bbPlcHdr"/>
        </w:types>
        <w:behaviors>
          <w:behavior w:val="content"/>
        </w:behaviors>
        <w:guid w:val="{6C34D17C-8DFB-41AF-B057-CEA5BCB5DB87}"/>
      </w:docPartPr>
      <w:docPartBody>
        <w:p w:rsidR="00846FF1" w:rsidRDefault="00846FF1">
          <w:pPr>
            <w:pStyle w:val="3397420DE80942A3895E5AE76F9D8FCB"/>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FF1"/>
    <w:rsid w:val="00846FF1"/>
    <w:rsid w:val="009644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B896D23EE9944BB2A7C80F380DFAE5DC">
    <w:name w:val="B896D23EE9944BB2A7C80F380DFAE5DC"/>
  </w:style>
  <w:style w:type="paragraph" w:customStyle="1" w:styleId="61E4A1E7C8BF441E88C0589EBC200453">
    <w:name w:val="61E4A1E7C8BF441E88C0589EBC200453"/>
  </w:style>
  <w:style w:type="paragraph" w:customStyle="1" w:styleId="B2782E9CFBD243D79E0C397F49D9A770">
    <w:name w:val="B2782E9CFBD243D79E0C397F49D9A770"/>
  </w:style>
  <w:style w:type="paragraph" w:customStyle="1" w:styleId="407C0274E7934C79BD0A0D8CC31BE2EC">
    <w:name w:val="407C0274E7934C79BD0A0D8CC31BE2EC"/>
  </w:style>
  <w:style w:type="paragraph" w:customStyle="1" w:styleId="2C08E0F16BA04F11ACDC66D7168FD017">
    <w:name w:val="2C08E0F16BA04F11ACDC66D7168FD017"/>
  </w:style>
  <w:style w:type="paragraph" w:customStyle="1" w:styleId="B4AD1C3994A54B8D99B02E3CE8A9CCAA">
    <w:name w:val="B4AD1C3994A54B8D99B02E3CE8A9CCAA"/>
  </w:style>
  <w:style w:type="paragraph" w:customStyle="1" w:styleId="552A501B36AB4B77AE39BFC648C45DCC">
    <w:name w:val="552A501B36AB4B77AE39BFC648C45DCC"/>
  </w:style>
  <w:style w:type="paragraph" w:customStyle="1" w:styleId="DB90840E0E2E4366AD514ACFBD3DE79E">
    <w:name w:val="DB90840E0E2E4366AD514ACFBD3DE79E"/>
  </w:style>
  <w:style w:type="paragraph" w:customStyle="1" w:styleId="16DC0287D06A4C1B9F3FA3186157FADF">
    <w:name w:val="16DC0287D06A4C1B9F3FA3186157FADF"/>
  </w:style>
  <w:style w:type="paragraph" w:customStyle="1" w:styleId="9492E44038F34F89AD8987ABE7D2F9E1">
    <w:name w:val="9492E44038F34F89AD8987ABE7D2F9E1"/>
  </w:style>
  <w:style w:type="paragraph" w:customStyle="1" w:styleId="64EBE6BD1B2647629DFD4AF237A8B39C">
    <w:name w:val="64EBE6BD1B2647629DFD4AF237A8B39C"/>
  </w:style>
  <w:style w:type="paragraph" w:customStyle="1" w:styleId="84369481CF6D451282BFDEF85BC69761">
    <w:name w:val="84369481CF6D451282BFDEF85BC69761"/>
  </w:style>
  <w:style w:type="paragraph" w:customStyle="1" w:styleId="6F375C8F81EF441DAEBE8C3AC1BE1545">
    <w:name w:val="6F375C8F81EF441DAEBE8C3AC1BE1545"/>
  </w:style>
  <w:style w:type="paragraph" w:customStyle="1" w:styleId="518D58E307EF42568AF0827F7BD4596F">
    <w:name w:val="518D58E307EF42568AF0827F7BD4596F"/>
  </w:style>
  <w:style w:type="paragraph" w:customStyle="1" w:styleId="A7C0AEDD04DE46C3B2930B89463834BD">
    <w:name w:val="A7C0AEDD04DE46C3B2930B89463834BD"/>
  </w:style>
  <w:style w:type="paragraph" w:customStyle="1" w:styleId="61402DC93B5C49028686BE1B383DEDA8">
    <w:name w:val="61402DC93B5C49028686BE1B383DEDA8"/>
  </w:style>
  <w:style w:type="paragraph" w:customStyle="1" w:styleId="AEEC062FEA7A444AB1E26C6C36216617">
    <w:name w:val="AEEC062FEA7A444AB1E26C6C36216617"/>
  </w:style>
  <w:style w:type="paragraph" w:customStyle="1" w:styleId="22560CE16AB24B66A83860DF4B07E6F5">
    <w:name w:val="22560CE16AB24B66A83860DF4B07E6F5"/>
  </w:style>
  <w:style w:type="paragraph" w:customStyle="1" w:styleId="5E7DAB1C8F194BE791728F5DEAFEE8B0">
    <w:name w:val="5E7DAB1C8F194BE791728F5DEAFEE8B0"/>
  </w:style>
  <w:style w:type="paragraph" w:customStyle="1" w:styleId="2890D6FD747B460B95CCC0733D1944E1">
    <w:name w:val="2890D6FD747B460B95CCC0733D1944E1"/>
  </w:style>
  <w:style w:type="paragraph" w:customStyle="1" w:styleId="7EF025166C534AEDB09D74927D5E6461">
    <w:name w:val="7EF025166C534AEDB09D74927D5E6461"/>
  </w:style>
  <w:style w:type="paragraph" w:customStyle="1" w:styleId="BFCAD431139C4F07BE3B560C2B93D075">
    <w:name w:val="BFCAD431139C4F07BE3B560C2B93D075"/>
  </w:style>
  <w:style w:type="paragraph" w:customStyle="1" w:styleId="0FB6872E0C6742598D445DE59BACB31F">
    <w:name w:val="0FB6872E0C6742598D445DE59BACB31F"/>
  </w:style>
  <w:style w:type="paragraph" w:customStyle="1" w:styleId="833675518C3841A0ADD58162F052D520">
    <w:name w:val="833675518C3841A0ADD58162F052D520"/>
  </w:style>
  <w:style w:type="paragraph" w:customStyle="1" w:styleId="3397420DE80942A3895E5AE76F9D8FCB">
    <w:name w:val="3397420DE80942A3895E5AE76F9D8F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14</TotalTime>
  <Pages>8</Pages>
  <Words>4400</Words>
  <Characters>25081</Characters>
  <Application>Microsoft Office Word</Application>
  <DocSecurity>0</DocSecurity>
  <Lines>209</Lines>
  <Paragraphs>58</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29423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2</cp:revision>
  <cp:lastPrinted>2023-11-07T12:28:00Z</cp:lastPrinted>
  <dcterms:created xsi:type="dcterms:W3CDTF">2026-04-10T10:52:00Z</dcterms:created>
  <dcterms:modified xsi:type="dcterms:W3CDTF">2026-04-10T11:06:00Z</dcterms:modified>
</cp:coreProperties>
</file>