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B3105"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04B464DC"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2327E43175DA43E8BE857F7C34D3AA3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2327E43175DA43E8BE857F7C34D3AA39"/>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2327E43175DA43E8BE857F7C34D3AA3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2327E43175DA43E8BE857F7C34D3AA3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2327E43175DA43E8BE857F7C34D3AA39"/>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40014168" w14:textId="77777777" w:rsidTr="00387BC0">
        <w:trPr>
          <w:trHeight w:val="340"/>
        </w:trPr>
        <w:tc>
          <w:tcPr>
            <w:tcW w:w="8386" w:type="dxa"/>
            <w:vAlign w:val="center"/>
          </w:tcPr>
          <w:p w14:paraId="178E0FCF" w14:textId="789AE493"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2327E43175DA43E8BE857F7C34D3AA39"/>
                </w:placeholder>
              </w:sdtPr>
              <w:sdtEndPr>
                <w:rPr>
                  <w:rStyle w:val="mfasiintens"/>
                </w:rPr>
              </w:sdtEndPr>
              <w:sdtContent>
                <w:r w:rsidR="00B83382" w:rsidRPr="00B83382">
                  <w:rPr>
                    <w:rStyle w:val="mfasiintens"/>
                    <w:rFonts w:ascii="Source Sans Pro" w:hAnsi="Source Sans Pro"/>
                    <w:i w:val="0"/>
                    <w:iCs w:val="0"/>
                    <w:color w:val="auto"/>
                    <w:szCs w:val="20"/>
                  </w:rPr>
                  <w:t>001_P2600209</w:t>
                </w:r>
              </w:sdtContent>
            </w:sdt>
          </w:p>
        </w:tc>
      </w:tr>
      <w:tr w:rsidR="00CD2873" w:rsidRPr="00EA17F8" w14:paraId="56D584FF" w14:textId="77777777" w:rsidTr="00387BC0">
        <w:trPr>
          <w:trHeight w:val="547"/>
        </w:trPr>
        <w:tc>
          <w:tcPr>
            <w:tcW w:w="8386" w:type="dxa"/>
          </w:tcPr>
          <w:p w14:paraId="0B36F805" w14:textId="32A5C671"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2327E43175DA43E8BE857F7C34D3AA39"/>
                </w:placeholder>
              </w:sdtPr>
              <w:sdtEndPr>
                <w:rPr>
                  <w:rStyle w:val="mfasiintens"/>
                </w:rPr>
              </w:sdtEndPr>
              <w:sdtContent>
                <w:r w:rsidR="00B83382" w:rsidRPr="00B83382">
                  <w:rPr>
                    <w:rStyle w:val="mfasiintens"/>
                    <w:rFonts w:ascii="Source Sans Pro" w:hAnsi="Source Sans Pro"/>
                    <w:szCs w:val="20"/>
                  </w:rPr>
                  <w:t xml:space="preserve">Obres de manteniment del tram rodat del camí de </w:t>
                </w:r>
                <w:proofErr w:type="spellStart"/>
                <w:r w:rsidR="00B83382" w:rsidRPr="00B83382">
                  <w:rPr>
                    <w:rStyle w:val="mfasiintens"/>
                    <w:rFonts w:ascii="Source Sans Pro" w:hAnsi="Source Sans Pro"/>
                    <w:szCs w:val="20"/>
                  </w:rPr>
                  <w:t>Vallvidrera</w:t>
                </w:r>
                <w:proofErr w:type="spellEnd"/>
                <w:r w:rsidR="00B83382" w:rsidRPr="00B83382">
                  <w:rPr>
                    <w:rStyle w:val="mfasiintens"/>
                    <w:rFonts w:ascii="Source Sans Pro" w:hAnsi="Source Sans Pro"/>
                    <w:szCs w:val="20"/>
                  </w:rPr>
                  <w:t xml:space="preserve"> al Tibidabo</w:t>
                </w:r>
              </w:sdtContent>
            </w:sdt>
          </w:p>
        </w:tc>
      </w:tr>
      <w:tr w:rsidR="00A13471" w:rsidRPr="00EA17F8" w14:paraId="602F8AF1" w14:textId="77777777" w:rsidTr="00387BC0">
        <w:trPr>
          <w:trHeight w:val="397"/>
        </w:trPr>
        <w:tc>
          <w:tcPr>
            <w:tcW w:w="8386" w:type="dxa"/>
            <w:vAlign w:val="center"/>
          </w:tcPr>
          <w:p w14:paraId="585C18C8" w14:textId="78589491"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B83382">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1AF23B09"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59CF88EE"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09C5094D"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2327E43175DA43E8BE857F7C34D3AA3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67028598"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2327E43175DA43E8BE857F7C34D3AA3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6CC020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2327E43175DA43E8BE857F7C34D3AA39"/>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B763F93"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2327E43175DA43E8BE857F7C34D3AA39"/>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4271C85D"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56C3DB10D519484FB9C5DFCBEEF468AD"/>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2206916"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6F0C1AFD25446B58687C4B088387DB2"/>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506C278A"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6D34E011AD5C4AA7B5F4EB48D6ECE22F"/>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6035BBF6"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0878BC9D"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67E82B37428D439FA61F93390D95504D"/>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1AE88A43"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615694F"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60CDAC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6328F44"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2CAEDE4C"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B92E519"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5D6BC19A"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9EF22C4"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7D4B974C" w14:textId="77777777" w:rsidTr="00743793">
        <w:sdt>
          <w:sdtPr>
            <w:rPr>
              <w:rFonts w:ascii="Source Sans Pro" w:hAnsi="Source Sans Pro"/>
              <w:color w:val="auto"/>
              <w:sz w:val="16"/>
              <w:szCs w:val="16"/>
            </w:rPr>
            <w:id w:val="669141610"/>
            <w:placeholder>
              <w:docPart w:val="AC7FD61D78C84729AD9A6300FC5E5D90"/>
            </w:placeholder>
            <w:showingPlcHdr/>
          </w:sdtPr>
          <w:sdtEndPr/>
          <w:sdtContent>
            <w:tc>
              <w:tcPr>
                <w:tcW w:w="4989" w:type="dxa"/>
                <w:tcBorders>
                  <w:top w:val="single" w:sz="12" w:space="0" w:color="auto"/>
                </w:tcBorders>
                <w:vAlign w:val="center"/>
              </w:tcPr>
              <w:p w14:paraId="6E75C6B3"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AC7FD61D78C84729AD9A6300FC5E5D90"/>
              </w:placeholder>
            </w:sdtPr>
            <w:sdtEndPr/>
            <w:sdtContent>
              <w:p w14:paraId="3754BA69"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AC7FD61D78C84729AD9A6300FC5E5D90"/>
            </w:placeholder>
          </w:sdtPr>
          <w:sdtEndPr/>
          <w:sdtContent>
            <w:tc>
              <w:tcPr>
                <w:tcW w:w="964" w:type="dxa"/>
                <w:tcBorders>
                  <w:top w:val="single" w:sz="12" w:space="0" w:color="auto"/>
                </w:tcBorders>
                <w:vAlign w:val="center"/>
              </w:tcPr>
              <w:p w14:paraId="488031E0"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AC7FD61D78C84729AD9A6300FC5E5D90"/>
              </w:placeholder>
            </w:sdtPr>
            <w:sdtEndPr/>
            <w:sdtContent>
              <w:p w14:paraId="79062F2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0CC8A7F" w14:textId="77777777" w:rsidTr="00743793">
        <w:sdt>
          <w:sdtPr>
            <w:rPr>
              <w:rFonts w:ascii="Source Sans Pro" w:hAnsi="Source Sans Pro"/>
              <w:color w:val="auto"/>
              <w:sz w:val="16"/>
              <w:szCs w:val="16"/>
            </w:rPr>
            <w:id w:val="240296076"/>
            <w:placeholder>
              <w:docPart w:val="EDF6083A227D45B88263075FE08DAA0F"/>
            </w:placeholder>
          </w:sdtPr>
          <w:sdtEndPr/>
          <w:sdtContent>
            <w:tc>
              <w:tcPr>
                <w:tcW w:w="4989" w:type="dxa"/>
                <w:vAlign w:val="center"/>
              </w:tcPr>
              <w:p w14:paraId="57F83E5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CA39B44468594185A17FD3A0DB759D7B"/>
              </w:placeholder>
            </w:sdtPr>
            <w:sdtEndPr/>
            <w:sdtContent>
              <w:p w14:paraId="697D441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8070F3F2CFD04665A8F1D04913CEF773"/>
            </w:placeholder>
          </w:sdtPr>
          <w:sdtEndPr/>
          <w:sdtContent>
            <w:tc>
              <w:tcPr>
                <w:tcW w:w="964" w:type="dxa"/>
                <w:vAlign w:val="center"/>
              </w:tcPr>
              <w:p w14:paraId="05A9D2B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ECB1F3F5706745E999458594D05643A5"/>
              </w:placeholder>
            </w:sdtPr>
            <w:sdtEndPr/>
            <w:sdtContent>
              <w:p w14:paraId="5F057E5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9595547" w14:textId="77777777" w:rsidTr="00743793">
        <w:sdt>
          <w:sdtPr>
            <w:rPr>
              <w:rFonts w:ascii="Source Sans Pro" w:hAnsi="Source Sans Pro"/>
              <w:color w:val="auto"/>
              <w:sz w:val="16"/>
              <w:szCs w:val="16"/>
            </w:rPr>
            <w:id w:val="1006645454"/>
            <w:placeholder>
              <w:docPart w:val="3821649FD4944D67BD9D1797B07D63EF"/>
            </w:placeholder>
          </w:sdtPr>
          <w:sdtEndPr/>
          <w:sdtContent>
            <w:tc>
              <w:tcPr>
                <w:tcW w:w="4989" w:type="dxa"/>
                <w:vAlign w:val="center"/>
              </w:tcPr>
              <w:p w14:paraId="71EA217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7F987E964C1241548715DF1BF722F654"/>
              </w:placeholder>
            </w:sdtPr>
            <w:sdtEndPr/>
            <w:sdtContent>
              <w:p w14:paraId="3E13EC9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3AD37B68741741A3A4F5F347A57360A3"/>
            </w:placeholder>
          </w:sdtPr>
          <w:sdtEndPr/>
          <w:sdtContent>
            <w:tc>
              <w:tcPr>
                <w:tcW w:w="964" w:type="dxa"/>
                <w:vAlign w:val="center"/>
              </w:tcPr>
              <w:p w14:paraId="1D69170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2306DC4AFA0E444D87D3ACFB2EBD4282"/>
              </w:placeholder>
            </w:sdtPr>
            <w:sdtEndPr/>
            <w:sdtContent>
              <w:p w14:paraId="63A5592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4B1FBC8" w14:textId="77777777" w:rsidTr="00743793">
        <w:sdt>
          <w:sdtPr>
            <w:rPr>
              <w:rFonts w:ascii="Source Sans Pro" w:hAnsi="Source Sans Pro"/>
              <w:color w:val="auto"/>
              <w:sz w:val="16"/>
              <w:szCs w:val="16"/>
            </w:rPr>
            <w:id w:val="833654896"/>
            <w:placeholder>
              <w:docPart w:val="E186C4C152944B029DD1CA4613214D43"/>
            </w:placeholder>
          </w:sdtPr>
          <w:sdtEndPr/>
          <w:sdtContent>
            <w:tc>
              <w:tcPr>
                <w:tcW w:w="4989" w:type="dxa"/>
                <w:vAlign w:val="center"/>
              </w:tcPr>
              <w:p w14:paraId="53295C29"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BE081AE7ACBA44B689EE600D021B9CEB"/>
              </w:placeholder>
            </w:sdtPr>
            <w:sdtEndPr/>
            <w:sdtContent>
              <w:p w14:paraId="74C162C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3010A44280F043E9A238BCB0F522E20C"/>
            </w:placeholder>
          </w:sdtPr>
          <w:sdtEndPr/>
          <w:sdtContent>
            <w:tc>
              <w:tcPr>
                <w:tcW w:w="964" w:type="dxa"/>
                <w:vAlign w:val="center"/>
              </w:tcPr>
              <w:p w14:paraId="39F7CDAE"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066A70295D6C478FB2EE94EEEE742AF5"/>
              </w:placeholder>
            </w:sdtPr>
            <w:sdtEndPr/>
            <w:sdtContent>
              <w:p w14:paraId="729A4E1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3E40CD3" w14:textId="77777777" w:rsidTr="00743793">
        <w:sdt>
          <w:sdtPr>
            <w:rPr>
              <w:rFonts w:ascii="Source Sans Pro" w:hAnsi="Source Sans Pro"/>
              <w:color w:val="auto"/>
              <w:sz w:val="16"/>
              <w:szCs w:val="16"/>
            </w:rPr>
            <w:id w:val="1297329695"/>
            <w:placeholder>
              <w:docPart w:val="C72E6DD0305E42C4BB982F33D68EAA69"/>
            </w:placeholder>
          </w:sdtPr>
          <w:sdtEndPr/>
          <w:sdtContent>
            <w:tc>
              <w:tcPr>
                <w:tcW w:w="4989" w:type="dxa"/>
                <w:vAlign w:val="center"/>
              </w:tcPr>
              <w:p w14:paraId="5B14E93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479B9F9160A743C49BCA60E21B24ADE2"/>
              </w:placeholder>
            </w:sdtPr>
            <w:sdtEndPr/>
            <w:sdtContent>
              <w:p w14:paraId="4C43E0B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58D5FFD34E894FB4AF3989B19E4D5E29"/>
            </w:placeholder>
          </w:sdtPr>
          <w:sdtEndPr/>
          <w:sdtContent>
            <w:tc>
              <w:tcPr>
                <w:tcW w:w="964" w:type="dxa"/>
                <w:vAlign w:val="center"/>
              </w:tcPr>
              <w:p w14:paraId="6310780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A9B478193E8944C995ADD8F6B49CB556"/>
              </w:placeholder>
            </w:sdtPr>
            <w:sdtEndPr/>
            <w:sdtContent>
              <w:p w14:paraId="09D8F96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4C9ADA8" w14:textId="77777777" w:rsidTr="004302DA">
        <w:sdt>
          <w:sdtPr>
            <w:rPr>
              <w:rFonts w:ascii="Source Sans Pro" w:hAnsi="Source Sans Pro"/>
              <w:color w:val="auto"/>
              <w:sz w:val="16"/>
              <w:szCs w:val="16"/>
            </w:rPr>
            <w:id w:val="245698801"/>
            <w:placeholder>
              <w:docPart w:val="A9212631438541C7B685A40A98045743"/>
            </w:placeholder>
          </w:sdtPr>
          <w:sdtEndPr/>
          <w:sdtContent>
            <w:tc>
              <w:tcPr>
                <w:tcW w:w="4989" w:type="dxa"/>
                <w:tcBorders>
                  <w:bottom w:val="single" w:sz="12" w:space="0" w:color="auto"/>
                </w:tcBorders>
                <w:vAlign w:val="center"/>
              </w:tcPr>
              <w:p w14:paraId="3ECCEDE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B5A82A6493B74F13B796299B79801226"/>
              </w:placeholder>
            </w:sdtPr>
            <w:sdtEndPr/>
            <w:sdtContent>
              <w:p w14:paraId="56CF2B9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D07BD2D984DC40978367473C8EA06394"/>
            </w:placeholder>
          </w:sdtPr>
          <w:sdtEndPr/>
          <w:sdtContent>
            <w:tc>
              <w:tcPr>
                <w:tcW w:w="964" w:type="dxa"/>
                <w:tcBorders>
                  <w:bottom w:val="single" w:sz="12" w:space="0" w:color="auto"/>
                </w:tcBorders>
                <w:vAlign w:val="center"/>
              </w:tcPr>
              <w:p w14:paraId="64C8A2BD"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01806C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5887B044" w14:textId="77777777" w:rsidTr="00BC328D">
        <w:tc>
          <w:tcPr>
            <w:tcW w:w="4989" w:type="dxa"/>
            <w:tcBorders>
              <w:top w:val="single" w:sz="12" w:space="0" w:color="auto"/>
              <w:bottom w:val="single" w:sz="12" w:space="0" w:color="auto"/>
            </w:tcBorders>
            <w:shd w:val="clear" w:color="auto" w:fill="EEECE1" w:themeFill="background2"/>
          </w:tcPr>
          <w:p w14:paraId="3817CEF0"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46AAA8D"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0B1DA32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B084D3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688206C1"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5F4A0316"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35654F31"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A9BC95F"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1588E854"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40459570" w14:textId="77777777" w:rsidR="00CD2873" w:rsidRPr="00EA17F8" w:rsidRDefault="00B8338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4882C8FF" w14:textId="77777777" w:rsidR="00CD2873" w:rsidRPr="00EA17F8" w:rsidRDefault="00B8338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5C65BA4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45A7EEE3" w14:textId="77777777" w:rsidR="00D52ED4" w:rsidRPr="00EA17F8" w:rsidRDefault="00B8338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684640A" w14:textId="77777777" w:rsidR="00D52ED4" w:rsidRPr="00EA17F8" w:rsidRDefault="00B8338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2FFEAADA" w14:textId="77777777" w:rsidR="00D52ED4" w:rsidRPr="00EA17F8" w:rsidRDefault="00B8338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2327E43175DA43E8BE857F7C34D3AA39"/>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7ED3127" w14:textId="77777777" w:rsidR="00D52ED4" w:rsidRPr="00EA17F8" w:rsidRDefault="00B8338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41839BB4" w14:textId="77777777" w:rsidR="00CD2873" w:rsidRPr="00EA17F8" w:rsidRDefault="00B8338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70F92FDD" w14:textId="77777777" w:rsidR="00D52ED4" w:rsidRPr="00EA17F8" w:rsidRDefault="00B8338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2AE2B92" w14:textId="77777777" w:rsidR="0028182A" w:rsidRPr="00EA17F8" w:rsidRDefault="00B8338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0ECA444D" w14:textId="77777777" w:rsidR="00EB43E5" w:rsidRPr="00EA17F8" w:rsidRDefault="00B8338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2327E43175DA43E8BE857F7C34D3AA39"/>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00AB03A9"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BB81B06" w14:textId="77777777" w:rsidR="00D52ED4" w:rsidRPr="00EA17F8" w:rsidRDefault="00B8338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0F18A9A" w14:textId="77777777" w:rsidR="00D52ED4" w:rsidRPr="00EA17F8" w:rsidRDefault="00B8338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2327E43175DA43E8BE857F7C34D3AA39"/>
          </w:placeholder>
        </w:sdtPr>
        <w:sdtEndPr/>
        <w:sdtContent>
          <w:r w:rsidR="00D52ED4" w:rsidRPr="00EA17F8">
            <w:rPr>
              <w:rStyle w:val="CitaCar"/>
              <w:rFonts w:ascii="Source Sans Pro" w:hAnsi="Source Sans Pro"/>
              <w:sz w:val="20"/>
              <w:szCs w:val="20"/>
            </w:rPr>
            <w:t>.....................................................</w:t>
          </w:r>
        </w:sdtContent>
      </w:sdt>
    </w:p>
    <w:p w14:paraId="6D5EF794" w14:textId="77777777" w:rsidR="00D52ED4" w:rsidRPr="00EA17F8" w:rsidRDefault="00B8338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F4CED76" w14:textId="77777777" w:rsidR="00D52ED4" w:rsidRPr="00EA17F8" w:rsidRDefault="00B8338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753EBC14"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02C240FB" w14:textId="77777777" w:rsidR="00D52ED4" w:rsidRPr="00EA17F8" w:rsidRDefault="00B83382"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71439E72"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4A225D46"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23611987" w14:textId="77777777" w:rsidR="00CD2873" w:rsidRPr="00EA17F8" w:rsidRDefault="00B83382"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1D1460" w14:textId="77777777" w:rsidR="003D15A7" w:rsidRPr="00EA17F8" w:rsidRDefault="00B83382"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79A399E3"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145392B4"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652FB2F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71F1BB0B"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61A184D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0C72F37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30F30CA0"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7381B48"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3E7B8C19"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24BA6723" w14:textId="77777777" w:rsidR="00D52ED4" w:rsidRPr="00EA17F8" w:rsidRDefault="00B83382"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E136B34"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6A047A49" w14:textId="77777777" w:rsidR="00CD2873" w:rsidRPr="00EA17F8" w:rsidRDefault="00B833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8D43EE6" w14:textId="77777777" w:rsidR="00CD2873" w:rsidRPr="00EA17F8" w:rsidRDefault="00B8338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117DEB7A"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6BF6CB5"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18BA16E0"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360C4EEA"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113C420D"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FBE946F"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5D514A80"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12A40B16"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3A4A04C3"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44A58867"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D6EAFE9"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A5F44F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3E601A9"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59DA9E3D"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32F56F17"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CB39289"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00948B1"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5F368D9C"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AE3754F"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13183729"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2327E43175DA43E8BE857F7C34D3AA39"/>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2308E31B"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6FD5A07"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2327E43175DA43E8BE857F7C34D3AA39"/>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60738280"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4A625F09"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3AE4C3B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5364A4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3ECD7CF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6C3FAF20"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22E3C9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22D717F1"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0BE3D0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D385CD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464F2E8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6B9ADC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7C4C0A2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0C2F2F4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934681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A89286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3ADF8AD3"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CDD9C37"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4CBEC27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4D37634A"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0E8E4B9"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19B7B0D"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4CC8681"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5550C21A"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163344FA"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47E9E304"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72B6F32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6F9A41A8"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BD5AFD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FC85F1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64F3E857"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7C253149"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39E0BC00"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7D9916DA"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50E94A4"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4B6943B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057081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5DD261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00AA60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43914A4B"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37DBE59B"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0A04344B"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5E56D19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43B2D450"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E87C7B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A05C2B2"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A0B133C"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5EDC648"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2DDC77B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7DE8C2B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5824177"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5116568F"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61038E1B"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06F79B3"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2F9CA457"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27596F0E"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2D063092" w14:textId="77777777" w:rsidR="00797478" w:rsidRPr="00797478" w:rsidRDefault="00B833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61822BA0" w14:textId="77777777" w:rsidR="00797478" w:rsidRPr="00797478" w:rsidRDefault="00B833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59D08A1E" w14:textId="77777777" w:rsidR="00797478" w:rsidRPr="00797478" w:rsidRDefault="00B833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304F7771" w14:textId="77777777" w:rsidR="00797478" w:rsidRPr="00797478" w:rsidRDefault="00B833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73A5FC05"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1C24114" w14:textId="77777777" w:rsidR="00797478" w:rsidRPr="00797478" w:rsidRDefault="00B83382"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4478072"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561769A2"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26A03" w14:textId="77777777" w:rsidR="00B83382" w:rsidRDefault="00B83382" w:rsidP="00CD2873">
      <w:r>
        <w:separator/>
      </w:r>
    </w:p>
  </w:endnote>
  <w:endnote w:type="continuationSeparator" w:id="0">
    <w:p w14:paraId="42084177" w14:textId="77777777" w:rsidR="00B83382" w:rsidRDefault="00B8338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7C7A7A8"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177C4D4"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BDE1C" w14:textId="77777777" w:rsidR="00B83382" w:rsidRDefault="00B83382" w:rsidP="00CD2873">
      <w:r>
        <w:separator/>
      </w:r>
    </w:p>
  </w:footnote>
  <w:footnote w:type="continuationSeparator" w:id="0">
    <w:p w14:paraId="06BA3118" w14:textId="77777777" w:rsidR="00B83382" w:rsidRDefault="00B83382" w:rsidP="00CD2873">
      <w:r>
        <w:continuationSeparator/>
      </w:r>
    </w:p>
  </w:footnote>
  <w:footnote w:id="1">
    <w:p w14:paraId="516D83C8"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657E19"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DA37B3E"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3BBE49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A3D8AB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5FF4CBE"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8C08"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1B23041" wp14:editId="3BF2171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557C77E"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B23041"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557C77E"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382"/>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83382"/>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621F7"/>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F7F49"/>
  <w15:docId w15:val="{167BE032-AD7E-4ECA-A32D-14093B888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27E43175DA43E8BE857F7C34D3AA39"/>
        <w:category>
          <w:name w:val="General"/>
          <w:gallery w:val="placeholder"/>
        </w:category>
        <w:types>
          <w:type w:val="bbPlcHdr"/>
        </w:types>
        <w:behaviors>
          <w:behavior w:val="content"/>
        </w:behaviors>
        <w:guid w:val="{EE2EE488-EB7D-46D0-A88A-B68793CD7AC6}"/>
      </w:docPartPr>
      <w:docPartBody>
        <w:p w:rsidR="00C86B2C" w:rsidRDefault="00C86B2C">
          <w:pPr>
            <w:pStyle w:val="2327E43175DA43E8BE857F7C34D3AA39"/>
          </w:pPr>
          <w:r w:rsidRPr="00387BC0">
            <w:rPr>
              <w:rStyle w:val="mfasiintens"/>
              <w:rFonts w:ascii="Source Sans Pro" w:hAnsi="Source Sans Pro"/>
              <w:i w:val="0"/>
              <w:iCs w:val="0"/>
              <w:color w:val="auto"/>
              <w:szCs w:val="20"/>
            </w:rPr>
            <w:t>Feu clic aquí per escriure text.</w:t>
          </w:r>
        </w:p>
      </w:docPartBody>
    </w:docPart>
    <w:docPart>
      <w:docPartPr>
        <w:name w:val="56C3DB10D519484FB9C5DFCBEEF468AD"/>
        <w:category>
          <w:name w:val="General"/>
          <w:gallery w:val="placeholder"/>
        </w:category>
        <w:types>
          <w:type w:val="bbPlcHdr"/>
        </w:types>
        <w:behaviors>
          <w:behavior w:val="content"/>
        </w:behaviors>
        <w:guid w:val="{01F70B07-D527-4819-9BC9-F5DAB5256294}"/>
      </w:docPartPr>
      <w:docPartBody>
        <w:p w:rsidR="00C86B2C" w:rsidRDefault="00C86B2C">
          <w:pPr>
            <w:pStyle w:val="56C3DB10D519484FB9C5DFCBEEF468AD"/>
          </w:pPr>
          <w:r w:rsidRPr="00122E79">
            <w:rPr>
              <w:rStyle w:val="mfasiintens"/>
            </w:rPr>
            <w:t>Feu clic aquí per escriure text.</w:t>
          </w:r>
        </w:p>
      </w:docPartBody>
    </w:docPart>
    <w:docPart>
      <w:docPartPr>
        <w:name w:val="E6F0C1AFD25446B58687C4B088387DB2"/>
        <w:category>
          <w:name w:val="General"/>
          <w:gallery w:val="placeholder"/>
        </w:category>
        <w:types>
          <w:type w:val="bbPlcHdr"/>
        </w:types>
        <w:behaviors>
          <w:behavior w:val="content"/>
        </w:behaviors>
        <w:guid w:val="{EE84A6EA-7454-4AEC-9C8D-47FA2806B843}"/>
      </w:docPartPr>
      <w:docPartBody>
        <w:p w:rsidR="00C86B2C" w:rsidRDefault="00C86B2C">
          <w:pPr>
            <w:pStyle w:val="E6F0C1AFD25446B58687C4B088387DB2"/>
          </w:pPr>
          <w:r w:rsidRPr="00122E79">
            <w:rPr>
              <w:rStyle w:val="mfasiintens"/>
            </w:rPr>
            <w:t>Feu clic aquí per escriure text.</w:t>
          </w:r>
        </w:p>
      </w:docPartBody>
    </w:docPart>
    <w:docPart>
      <w:docPartPr>
        <w:name w:val="6D34E011AD5C4AA7B5F4EB48D6ECE22F"/>
        <w:category>
          <w:name w:val="General"/>
          <w:gallery w:val="placeholder"/>
        </w:category>
        <w:types>
          <w:type w:val="bbPlcHdr"/>
        </w:types>
        <w:behaviors>
          <w:behavior w:val="content"/>
        </w:behaviors>
        <w:guid w:val="{1AA5898C-3CDC-4D82-BB34-654B8A76D69B}"/>
      </w:docPartPr>
      <w:docPartBody>
        <w:p w:rsidR="00C86B2C" w:rsidRDefault="00C86B2C">
          <w:pPr>
            <w:pStyle w:val="6D34E011AD5C4AA7B5F4EB48D6ECE22F"/>
          </w:pPr>
          <w:r w:rsidRPr="00122E79">
            <w:rPr>
              <w:rStyle w:val="mfasiintens"/>
            </w:rPr>
            <w:t>Feu clic aquí per escriure text.</w:t>
          </w:r>
        </w:p>
      </w:docPartBody>
    </w:docPart>
    <w:docPart>
      <w:docPartPr>
        <w:name w:val="67E82B37428D439FA61F93390D95504D"/>
        <w:category>
          <w:name w:val="General"/>
          <w:gallery w:val="placeholder"/>
        </w:category>
        <w:types>
          <w:type w:val="bbPlcHdr"/>
        </w:types>
        <w:behaviors>
          <w:behavior w:val="content"/>
        </w:behaviors>
        <w:guid w:val="{0972F54B-321C-49B5-84DE-6A26FE1E6C5C}"/>
      </w:docPartPr>
      <w:docPartBody>
        <w:p w:rsidR="00C86B2C" w:rsidRDefault="00C86B2C">
          <w:pPr>
            <w:pStyle w:val="67E82B37428D439FA61F93390D95504D"/>
          </w:pPr>
          <w:r w:rsidRPr="00743793">
            <w:rPr>
              <w:rStyle w:val="mfasiintens"/>
              <w:rFonts w:ascii="Source Sans Pro" w:hAnsi="Source Sans Pro"/>
              <w:b w:val="0"/>
              <w:bCs w:val="0"/>
              <w:i w:val="0"/>
              <w:iCs w:val="0"/>
              <w:color w:val="auto"/>
              <w:szCs w:val="20"/>
            </w:rPr>
            <w:t>Feu clic aquí per escriure text.</w:t>
          </w:r>
        </w:p>
      </w:docPartBody>
    </w:docPart>
    <w:docPart>
      <w:docPartPr>
        <w:name w:val="AC7FD61D78C84729AD9A6300FC5E5D90"/>
        <w:category>
          <w:name w:val="General"/>
          <w:gallery w:val="placeholder"/>
        </w:category>
        <w:types>
          <w:type w:val="bbPlcHdr"/>
        </w:types>
        <w:behaviors>
          <w:behavior w:val="content"/>
        </w:behaviors>
        <w:guid w:val="{74838834-D68B-46B1-A4D2-9E26BC8AC1D4}"/>
      </w:docPartPr>
      <w:docPartBody>
        <w:p w:rsidR="00C86B2C" w:rsidRDefault="00C86B2C">
          <w:pPr>
            <w:pStyle w:val="AC7FD61D78C84729AD9A6300FC5E5D90"/>
          </w:pPr>
          <w:r w:rsidRPr="00387BC0">
            <w:rPr>
              <w:rFonts w:ascii="Source Sans Pro" w:hAnsi="Source Sans Pro"/>
              <w:sz w:val="16"/>
              <w:szCs w:val="16"/>
            </w:rPr>
            <w:t>- - -</w:t>
          </w:r>
        </w:p>
      </w:docPartBody>
    </w:docPart>
    <w:docPart>
      <w:docPartPr>
        <w:name w:val="EDF6083A227D45B88263075FE08DAA0F"/>
        <w:category>
          <w:name w:val="General"/>
          <w:gallery w:val="placeholder"/>
        </w:category>
        <w:types>
          <w:type w:val="bbPlcHdr"/>
        </w:types>
        <w:behaviors>
          <w:behavior w:val="content"/>
        </w:behaviors>
        <w:guid w:val="{1DC6D417-F58C-4866-8803-9B9DB0BEA9B9}"/>
      </w:docPartPr>
      <w:docPartBody>
        <w:p w:rsidR="00C86B2C" w:rsidRDefault="00C86B2C">
          <w:pPr>
            <w:pStyle w:val="EDF6083A227D45B88263075FE08DAA0F"/>
          </w:pPr>
          <w:r w:rsidRPr="00122E79">
            <w:rPr>
              <w:rStyle w:val="mfasiintens"/>
            </w:rPr>
            <w:t>Feu clic aquí per escriure text.</w:t>
          </w:r>
        </w:p>
      </w:docPartBody>
    </w:docPart>
    <w:docPart>
      <w:docPartPr>
        <w:name w:val="CA39B44468594185A17FD3A0DB759D7B"/>
        <w:category>
          <w:name w:val="General"/>
          <w:gallery w:val="placeholder"/>
        </w:category>
        <w:types>
          <w:type w:val="bbPlcHdr"/>
        </w:types>
        <w:behaviors>
          <w:behavior w:val="content"/>
        </w:behaviors>
        <w:guid w:val="{AAE8C329-8789-4824-8A59-0C703710068E}"/>
      </w:docPartPr>
      <w:docPartBody>
        <w:p w:rsidR="00C86B2C" w:rsidRDefault="00C86B2C">
          <w:pPr>
            <w:pStyle w:val="CA39B44468594185A17FD3A0DB759D7B"/>
          </w:pPr>
          <w:r w:rsidRPr="00122E79">
            <w:rPr>
              <w:rStyle w:val="mfasiintens"/>
            </w:rPr>
            <w:t>Feu clic aquí per escriure text.</w:t>
          </w:r>
        </w:p>
      </w:docPartBody>
    </w:docPart>
    <w:docPart>
      <w:docPartPr>
        <w:name w:val="8070F3F2CFD04665A8F1D04913CEF773"/>
        <w:category>
          <w:name w:val="General"/>
          <w:gallery w:val="placeholder"/>
        </w:category>
        <w:types>
          <w:type w:val="bbPlcHdr"/>
        </w:types>
        <w:behaviors>
          <w:behavior w:val="content"/>
        </w:behaviors>
        <w:guid w:val="{362C6412-81CA-4DA5-B6F4-C9BCBB2B30EC}"/>
      </w:docPartPr>
      <w:docPartBody>
        <w:p w:rsidR="00C86B2C" w:rsidRDefault="00C86B2C">
          <w:pPr>
            <w:pStyle w:val="8070F3F2CFD04665A8F1D04913CEF773"/>
          </w:pPr>
          <w:r w:rsidRPr="00387BC0">
            <w:rPr>
              <w:rFonts w:ascii="Source Sans Pro" w:hAnsi="Source Sans Pro"/>
              <w:i/>
              <w:iCs/>
              <w:sz w:val="16"/>
              <w:szCs w:val="16"/>
            </w:rPr>
            <w:t>- - -</w:t>
          </w:r>
        </w:p>
      </w:docPartBody>
    </w:docPart>
    <w:docPart>
      <w:docPartPr>
        <w:name w:val="ECB1F3F5706745E999458594D05643A5"/>
        <w:category>
          <w:name w:val="General"/>
          <w:gallery w:val="placeholder"/>
        </w:category>
        <w:types>
          <w:type w:val="bbPlcHdr"/>
        </w:types>
        <w:behaviors>
          <w:behavior w:val="content"/>
        </w:behaviors>
        <w:guid w:val="{8C62D8B3-58B1-4825-82AC-4A8DA1030759}"/>
      </w:docPartPr>
      <w:docPartBody>
        <w:p w:rsidR="00C86B2C" w:rsidRDefault="00C86B2C">
          <w:pPr>
            <w:pStyle w:val="ECB1F3F5706745E999458594D05643A5"/>
          </w:pPr>
          <w:r w:rsidRPr="00122E79">
            <w:rPr>
              <w:rStyle w:val="mfasiintens"/>
            </w:rPr>
            <w:t>Feu clic aquí per escriure text.</w:t>
          </w:r>
        </w:p>
      </w:docPartBody>
    </w:docPart>
    <w:docPart>
      <w:docPartPr>
        <w:name w:val="3821649FD4944D67BD9D1797B07D63EF"/>
        <w:category>
          <w:name w:val="General"/>
          <w:gallery w:val="placeholder"/>
        </w:category>
        <w:types>
          <w:type w:val="bbPlcHdr"/>
        </w:types>
        <w:behaviors>
          <w:behavior w:val="content"/>
        </w:behaviors>
        <w:guid w:val="{29A74E1B-BED6-45E0-83D9-9BA5531FEE79}"/>
      </w:docPartPr>
      <w:docPartBody>
        <w:p w:rsidR="00C86B2C" w:rsidRDefault="00C86B2C">
          <w:pPr>
            <w:pStyle w:val="3821649FD4944D67BD9D1797B07D63EF"/>
          </w:pPr>
          <w:r w:rsidRPr="00122E79">
            <w:rPr>
              <w:rStyle w:val="mfasiintens"/>
            </w:rPr>
            <w:t>Feu clic aquí per escriure text.</w:t>
          </w:r>
        </w:p>
      </w:docPartBody>
    </w:docPart>
    <w:docPart>
      <w:docPartPr>
        <w:name w:val="7F987E964C1241548715DF1BF722F654"/>
        <w:category>
          <w:name w:val="General"/>
          <w:gallery w:val="placeholder"/>
        </w:category>
        <w:types>
          <w:type w:val="bbPlcHdr"/>
        </w:types>
        <w:behaviors>
          <w:behavior w:val="content"/>
        </w:behaviors>
        <w:guid w:val="{A48497C0-C341-449B-BC4B-D17CF7586FDC}"/>
      </w:docPartPr>
      <w:docPartBody>
        <w:p w:rsidR="00C86B2C" w:rsidRDefault="00C86B2C">
          <w:pPr>
            <w:pStyle w:val="7F987E964C1241548715DF1BF722F654"/>
          </w:pPr>
          <w:r w:rsidRPr="00122E79">
            <w:rPr>
              <w:rStyle w:val="mfasiintens"/>
            </w:rPr>
            <w:t>Feu clic aquí per escriure text.</w:t>
          </w:r>
        </w:p>
      </w:docPartBody>
    </w:docPart>
    <w:docPart>
      <w:docPartPr>
        <w:name w:val="3AD37B68741741A3A4F5F347A57360A3"/>
        <w:category>
          <w:name w:val="General"/>
          <w:gallery w:val="placeholder"/>
        </w:category>
        <w:types>
          <w:type w:val="bbPlcHdr"/>
        </w:types>
        <w:behaviors>
          <w:behavior w:val="content"/>
        </w:behaviors>
        <w:guid w:val="{B2749E4D-2A3A-4B24-8A1C-1E5DFDBF5E67}"/>
      </w:docPartPr>
      <w:docPartBody>
        <w:p w:rsidR="00C86B2C" w:rsidRDefault="00C86B2C">
          <w:pPr>
            <w:pStyle w:val="3AD37B68741741A3A4F5F347A57360A3"/>
          </w:pPr>
          <w:r w:rsidRPr="00122E79">
            <w:rPr>
              <w:rStyle w:val="mfasiintens"/>
            </w:rPr>
            <w:t>Feu clic aquí per escriure text.</w:t>
          </w:r>
        </w:p>
      </w:docPartBody>
    </w:docPart>
    <w:docPart>
      <w:docPartPr>
        <w:name w:val="2306DC4AFA0E444D87D3ACFB2EBD4282"/>
        <w:category>
          <w:name w:val="General"/>
          <w:gallery w:val="placeholder"/>
        </w:category>
        <w:types>
          <w:type w:val="bbPlcHdr"/>
        </w:types>
        <w:behaviors>
          <w:behavior w:val="content"/>
        </w:behaviors>
        <w:guid w:val="{4A89D9DB-DE33-4D0D-B963-BEA721DA8E01}"/>
      </w:docPartPr>
      <w:docPartBody>
        <w:p w:rsidR="00C86B2C" w:rsidRDefault="00C86B2C">
          <w:pPr>
            <w:pStyle w:val="2306DC4AFA0E444D87D3ACFB2EBD4282"/>
          </w:pPr>
          <w:r w:rsidRPr="00122E79">
            <w:rPr>
              <w:rStyle w:val="mfasiintens"/>
            </w:rPr>
            <w:t>Feu clic aquí per escriure text.</w:t>
          </w:r>
        </w:p>
      </w:docPartBody>
    </w:docPart>
    <w:docPart>
      <w:docPartPr>
        <w:name w:val="E186C4C152944B029DD1CA4613214D43"/>
        <w:category>
          <w:name w:val="General"/>
          <w:gallery w:val="placeholder"/>
        </w:category>
        <w:types>
          <w:type w:val="bbPlcHdr"/>
        </w:types>
        <w:behaviors>
          <w:behavior w:val="content"/>
        </w:behaviors>
        <w:guid w:val="{DFCB8475-6D8A-46EB-B4B5-0F09DBAE88C1}"/>
      </w:docPartPr>
      <w:docPartBody>
        <w:p w:rsidR="00C86B2C" w:rsidRDefault="00C86B2C">
          <w:pPr>
            <w:pStyle w:val="E186C4C152944B029DD1CA4613214D43"/>
          </w:pPr>
          <w:r w:rsidRPr="00122E79">
            <w:rPr>
              <w:rStyle w:val="mfasiintens"/>
            </w:rPr>
            <w:t>Feu clic aquí per escriure text.</w:t>
          </w:r>
        </w:p>
      </w:docPartBody>
    </w:docPart>
    <w:docPart>
      <w:docPartPr>
        <w:name w:val="BE081AE7ACBA44B689EE600D021B9CEB"/>
        <w:category>
          <w:name w:val="General"/>
          <w:gallery w:val="placeholder"/>
        </w:category>
        <w:types>
          <w:type w:val="bbPlcHdr"/>
        </w:types>
        <w:behaviors>
          <w:behavior w:val="content"/>
        </w:behaviors>
        <w:guid w:val="{8A85CA3B-4D9B-4394-81C0-58AF02B52091}"/>
      </w:docPartPr>
      <w:docPartBody>
        <w:p w:rsidR="00C86B2C" w:rsidRDefault="00C86B2C">
          <w:pPr>
            <w:pStyle w:val="BE081AE7ACBA44B689EE600D021B9CEB"/>
          </w:pPr>
          <w:r w:rsidRPr="00122E79">
            <w:rPr>
              <w:rStyle w:val="mfasiintens"/>
            </w:rPr>
            <w:t>Feu clic aquí per escriure text.</w:t>
          </w:r>
        </w:p>
      </w:docPartBody>
    </w:docPart>
    <w:docPart>
      <w:docPartPr>
        <w:name w:val="3010A44280F043E9A238BCB0F522E20C"/>
        <w:category>
          <w:name w:val="General"/>
          <w:gallery w:val="placeholder"/>
        </w:category>
        <w:types>
          <w:type w:val="bbPlcHdr"/>
        </w:types>
        <w:behaviors>
          <w:behavior w:val="content"/>
        </w:behaviors>
        <w:guid w:val="{C57F71B1-C067-4C59-A57D-8FF43F306004}"/>
      </w:docPartPr>
      <w:docPartBody>
        <w:p w:rsidR="00C86B2C" w:rsidRDefault="00C86B2C">
          <w:pPr>
            <w:pStyle w:val="3010A44280F043E9A238BCB0F522E20C"/>
          </w:pPr>
          <w:r w:rsidRPr="00122E79">
            <w:rPr>
              <w:rStyle w:val="mfasiintens"/>
            </w:rPr>
            <w:t>Feu clic aquí per escriure text.</w:t>
          </w:r>
        </w:p>
      </w:docPartBody>
    </w:docPart>
    <w:docPart>
      <w:docPartPr>
        <w:name w:val="066A70295D6C478FB2EE94EEEE742AF5"/>
        <w:category>
          <w:name w:val="General"/>
          <w:gallery w:val="placeholder"/>
        </w:category>
        <w:types>
          <w:type w:val="bbPlcHdr"/>
        </w:types>
        <w:behaviors>
          <w:behavior w:val="content"/>
        </w:behaviors>
        <w:guid w:val="{3ADD9909-6A78-46A8-A1C0-278A4BE120C3}"/>
      </w:docPartPr>
      <w:docPartBody>
        <w:p w:rsidR="00C86B2C" w:rsidRDefault="00C86B2C">
          <w:pPr>
            <w:pStyle w:val="066A70295D6C478FB2EE94EEEE742AF5"/>
          </w:pPr>
          <w:r w:rsidRPr="00122E79">
            <w:rPr>
              <w:rStyle w:val="mfasiintens"/>
            </w:rPr>
            <w:t>Feu clic aquí per escriure text.</w:t>
          </w:r>
        </w:p>
      </w:docPartBody>
    </w:docPart>
    <w:docPart>
      <w:docPartPr>
        <w:name w:val="C72E6DD0305E42C4BB982F33D68EAA69"/>
        <w:category>
          <w:name w:val="General"/>
          <w:gallery w:val="placeholder"/>
        </w:category>
        <w:types>
          <w:type w:val="bbPlcHdr"/>
        </w:types>
        <w:behaviors>
          <w:behavior w:val="content"/>
        </w:behaviors>
        <w:guid w:val="{4A1C10E5-E783-4D8D-94F6-804647E7D9C5}"/>
      </w:docPartPr>
      <w:docPartBody>
        <w:p w:rsidR="00C86B2C" w:rsidRDefault="00C86B2C">
          <w:pPr>
            <w:pStyle w:val="C72E6DD0305E42C4BB982F33D68EAA69"/>
          </w:pPr>
          <w:r w:rsidRPr="00122E79">
            <w:rPr>
              <w:rStyle w:val="mfasiintens"/>
            </w:rPr>
            <w:t>Feu clic aquí per escriure text.</w:t>
          </w:r>
        </w:p>
      </w:docPartBody>
    </w:docPart>
    <w:docPart>
      <w:docPartPr>
        <w:name w:val="479B9F9160A743C49BCA60E21B24ADE2"/>
        <w:category>
          <w:name w:val="General"/>
          <w:gallery w:val="placeholder"/>
        </w:category>
        <w:types>
          <w:type w:val="bbPlcHdr"/>
        </w:types>
        <w:behaviors>
          <w:behavior w:val="content"/>
        </w:behaviors>
        <w:guid w:val="{8052FE16-4EED-4E8F-8157-23DEA3109F37}"/>
      </w:docPartPr>
      <w:docPartBody>
        <w:p w:rsidR="00C86B2C" w:rsidRDefault="00C86B2C">
          <w:pPr>
            <w:pStyle w:val="479B9F9160A743C49BCA60E21B24ADE2"/>
          </w:pPr>
          <w:r w:rsidRPr="00122E79">
            <w:rPr>
              <w:rStyle w:val="mfasiintens"/>
            </w:rPr>
            <w:t>Feu clic aquí per escriure text.</w:t>
          </w:r>
        </w:p>
      </w:docPartBody>
    </w:docPart>
    <w:docPart>
      <w:docPartPr>
        <w:name w:val="58D5FFD34E894FB4AF3989B19E4D5E29"/>
        <w:category>
          <w:name w:val="General"/>
          <w:gallery w:val="placeholder"/>
        </w:category>
        <w:types>
          <w:type w:val="bbPlcHdr"/>
        </w:types>
        <w:behaviors>
          <w:behavior w:val="content"/>
        </w:behaviors>
        <w:guid w:val="{D2A539E1-0C72-45FC-AFD9-FA2B8B44B570}"/>
      </w:docPartPr>
      <w:docPartBody>
        <w:p w:rsidR="00C86B2C" w:rsidRDefault="00C86B2C">
          <w:pPr>
            <w:pStyle w:val="58D5FFD34E894FB4AF3989B19E4D5E29"/>
          </w:pPr>
          <w:r w:rsidRPr="00122E79">
            <w:rPr>
              <w:rStyle w:val="mfasiintens"/>
            </w:rPr>
            <w:t>Feu clic aquí per escriure text.</w:t>
          </w:r>
        </w:p>
      </w:docPartBody>
    </w:docPart>
    <w:docPart>
      <w:docPartPr>
        <w:name w:val="A9B478193E8944C995ADD8F6B49CB556"/>
        <w:category>
          <w:name w:val="General"/>
          <w:gallery w:val="placeholder"/>
        </w:category>
        <w:types>
          <w:type w:val="bbPlcHdr"/>
        </w:types>
        <w:behaviors>
          <w:behavior w:val="content"/>
        </w:behaviors>
        <w:guid w:val="{5CAA4F1D-FF80-43F4-AEA5-6F9E792F22C4}"/>
      </w:docPartPr>
      <w:docPartBody>
        <w:p w:rsidR="00C86B2C" w:rsidRDefault="00C86B2C">
          <w:pPr>
            <w:pStyle w:val="A9B478193E8944C995ADD8F6B49CB556"/>
          </w:pPr>
          <w:r w:rsidRPr="00122E79">
            <w:rPr>
              <w:rStyle w:val="mfasiintens"/>
            </w:rPr>
            <w:t>Feu clic aquí per escriure text.</w:t>
          </w:r>
        </w:p>
      </w:docPartBody>
    </w:docPart>
    <w:docPart>
      <w:docPartPr>
        <w:name w:val="A9212631438541C7B685A40A98045743"/>
        <w:category>
          <w:name w:val="General"/>
          <w:gallery w:val="placeholder"/>
        </w:category>
        <w:types>
          <w:type w:val="bbPlcHdr"/>
        </w:types>
        <w:behaviors>
          <w:behavior w:val="content"/>
        </w:behaviors>
        <w:guid w:val="{D83CE893-2D68-4FB4-89F6-344498A7854D}"/>
      </w:docPartPr>
      <w:docPartBody>
        <w:p w:rsidR="00C86B2C" w:rsidRDefault="00C86B2C">
          <w:pPr>
            <w:pStyle w:val="A9212631438541C7B685A40A98045743"/>
          </w:pPr>
          <w:r w:rsidRPr="00122E79">
            <w:rPr>
              <w:rStyle w:val="mfasiintens"/>
            </w:rPr>
            <w:t>Feu clic aquí per escriure text.</w:t>
          </w:r>
        </w:p>
      </w:docPartBody>
    </w:docPart>
    <w:docPart>
      <w:docPartPr>
        <w:name w:val="B5A82A6493B74F13B796299B79801226"/>
        <w:category>
          <w:name w:val="General"/>
          <w:gallery w:val="placeholder"/>
        </w:category>
        <w:types>
          <w:type w:val="bbPlcHdr"/>
        </w:types>
        <w:behaviors>
          <w:behavior w:val="content"/>
        </w:behaviors>
        <w:guid w:val="{79DE9A90-42DB-4C9C-BD08-228D0E972604}"/>
      </w:docPartPr>
      <w:docPartBody>
        <w:p w:rsidR="00C86B2C" w:rsidRDefault="00C86B2C">
          <w:pPr>
            <w:pStyle w:val="B5A82A6493B74F13B796299B79801226"/>
          </w:pPr>
          <w:r w:rsidRPr="00122E79">
            <w:rPr>
              <w:rStyle w:val="mfasiintens"/>
            </w:rPr>
            <w:t>Feu clic aquí per escriure text.</w:t>
          </w:r>
        </w:p>
      </w:docPartBody>
    </w:docPart>
    <w:docPart>
      <w:docPartPr>
        <w:name w:val="D07BD2D984DC40978367473C8EA06394"/>
        <w:category>
          <w:name w:val="General"/>
          <w:gallery w:val="placeholder"/>
        </w:category>
        <w:types>
          <w:type w:val="bbPlcHdr"/>
        </w:types>
        <w:behaviors>
          <w:behavior w:val="content"/>
        </w:behaviors>
        <w:guid w:val="{DC62C606-6FF8-425C-869F-1F7F4FAF8A3D}"/>
      </w:docPartPr>
      <w:docPartBody>
        <w:p w:rsidR="00C86B2C" w:rsidRDefault="00C86B2C">
          <w:pPr>
            <w:pStyle w:val="D07BD2D984DC40978367473C8EA06394"/>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2C"/>
    <w:rsid w:val="00C86B2C"/>
    <w:rsid w:val="00E621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327E43175DA43E8BE857F7C34D3AA39">
    <w:name w:val="2327E43175DA43E8BE857F7C34D3AA39"/>
  </w:style>
  <w:style w:type="paragraph" w:customStyle="1" w:styleId="56C3DB10D519484FB9C5DFCBEEF468AD">
    <w:name w:val="56C3DB10D519484FB9C5DFCBEEF468AD"/>
  </w:style>
  <w:style w:type="paragraph" w:customStyle="1" w:styleId="E6F0C1AFD25446B58687C4B088387DB2">
    <w:name w:val="E6F0C1AFD25446B58687C4B088387DB2"/>
  </w:style>
  <w:style w:type="paragraph" w:customStyle="1" w:styleId="6D34E011AD5C4AA7B5F4EB48D6ECE22F">
    <w:name w:val="6D34E011AD5C4AA7B5F4EB48D6ECE22F"/>
  </w:style>
  <w:style w:type="paragraph" w:customStyle="1" w:styleId="67E82B37428D439FA61F93390D95504D">
    <w:name w:val="67E82B37428D439FA61F93390D95504D"/>
  </w:style>
  <w:style w:type="paragraph" w:customStyle="1" w:styleId="AC7FD61D78C84729AD9A6300FC5E5D90">
    <w:name w:val="AC7FD61D78C84729AD9A6300FC5E5D90"/>
  </w:style>
  <w:style w:type="paragraph" w:customStyle="1" w:styleId="EDF6083A227D45B88263075FE08DAA0F">
    <w:name w:val="EDF6083A227D45B88263075FE08DAA0F"/>
  </w:style>
  <w:style w:type="paragraph" w:customStyle="1" w:styleId="CA39B44468594185A17FD3A0DB759D7B">
    <w:name w:val="CA39B44468594185A17FD3A0DB759D7B"/>
  </w:style>
  <w:style w:type="paragraph" w:customStyle="1" w:styleId="8070F3F2CFD04665A8F1D04913CEF773">
    <w:name w:val="8070F3F2CFD04665A8F1D04913CEF773"/>
  </w:style>
  <w:style w:type="paragraph" w:customStyle="1" w:styleId="ECB1F3F5706745E999458594D05643A5">
    <w:name w:val="ECB1F3F5706745E999458594D05643A5"/>
  </w:style>
  <w:style w:type="paragraph" w:customStyle="1" w:styleId="3821649FD4944D67BD9D1797B07D63EF">
    <w:name w:val="3821649FD4944D67BD9D1797B07D63EF"/>
  </w:style>
  <w:style w:type="paragraph" w:customStyle="1" w:styleId="7F987E964C1241548715DF1BF722F654">
    <w:name w:val="7F987E964C1241548715DF1BF722F654"/>
  </w:style>
  <w:style w:type="paragraph" w:customStyle="1" w:styleId="3AD37B68741741A3A4F5F347A57360A3">
    <w:name w:val="3AD37B68741741A3A4F5F347A57360A3"/>
  </w:style>
  <w:style w:type="paragraph" w:customStyle="1" w:styleId="2306DC4AFA0E444D87D3ACFB2EBD4282">
    <w:name w:val="2306DC4AFA0E444D87D3ACFB2EBD4282"/>
  </w:style>
  <w:style w:type="paragraph" w:customStyle="1" w:styleId="E186C4C152944B029DD1CA4613214D43">
    <w:name w:val="E186C4C152944B029DD1CA4613214D43"/>
  </w:style>
  <w:style w:type="paragraph" w:customStyle="1" w:styleId="BE081AE7ACBA44B689EE600D021B9CEB">
    <w:name w:val="BE081AE7ACBA44B689EE600D021B9CEB"/>
  </w:style>
  <w:style w:type="paragraph" w:customStyle="1" w:styleId="3010A44280F043E9A238BCB0F522E20C">
    <w:name w:val="3010A44280F043E9A238BCB0F522E20C"/>
  </w:style>
  <w:style w:type="paragraph" w:customStyle="1" w:styleId="066A70295D6C478FB2EE94EEEE742AF5">
    <w:name w:val="066A70295D6C478FB2EE94EEEE742AF5"/>
  </w:style>
  <w:style w:type="paragraph" w:customStyle="1" w:styleId="C72E6DD0305E42C4BB982F33D68EAA69">
    <w:name w:val="C72E6DD0305E42C4BB982F33D68EAA69"/>
  </w:style>
  <w:style w:type="paragraph" w:customStyle="1" w:styleId="479B9F9160A743C49BCA60E21B24ADE2">
    <w:name w:val="479B9F9160A743C49BCA60E21B24ADE2"/>
  </w:style>
  <w:style w:type="paragraph" w:customStyle="1" w:styleId="58D5FFD34E894FB4AF3989B19E4D5E29">
    <w:name w:val="58D5FFD34E894FB4AF3989B19E4D5E29"/>
  </w:style>
  <w:style w:type="paragraph" w:customStyle="1" w:styleId="A9B478193E8944C995ADD8F6B49CB556">
    <w:name w:val="A9B478193E8944C995ADD8F6B49CB556"/>
  </w:style>
  <w:style w:type="paragraph" w:customStyle="1" w:styleId="A9212631438541C7B685A40A98045743">
    <w:name w:val="A9212631438541C7B685A40A98045743"/>
  </w:style>
  <w:style w:type="paragraph" w:customStyle="1" w:styleId="B5A82A6493B74F13B796299B79801226">
    <w:name w:val="B5A82A6493B74F13B796299B79801226"/>
  </w:style>
  <w:style w:type="paragraph" w:customStyle="1" w:styleId="D07BD2D984DC40978367473C8EA06394">
    <w:name w:val="D07BD2D984DC40978367473C8EA063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13</TotalTime>
  <Pages>8</Pages>
  <Words>4400</Words>
  <Characters>25082</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1</cp:revision>
  <cp:lastPrinted>2023-11-07T12:28:00Z</cp:lastPrinted>
  <dcterms:created xsi:type="dcterms:W3CDTF">2026-04-10T12:40:00Z</dcterms:created>
  <dcterms:modified xsi:type="dcterms:W3CDTF">2026-04-10T12:53:00Z</dcterms:modified>
</cp:coreProperties>
</file>