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B02E8"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380B4F0E" w14:textId="77777777" w:rsidR="00CD2873" w:rsidRPr="006B71C0" w:rsidRDefault="00CD2873" w:rsidP="00CD2873">
      <w:pPr>
        <w:pStyle w:val="Textindependent"/>
        <w:jc w:val="center"/>
        <w:rPr>
          <w:rFonts w:ascii="Aptos" w:hAnsi="Aptos"/>
          <w:b/>
          <w:sz w:val="20"/>
          <w:szCs w:val="20"/>
        </w:rPr>
      </w:pPr>
    </w:p>
    <w:p w14:paraId="24E49E95" w14:textId="77777777" w:rsidR="00CD2873" w:rsidRPr="006B71C0" w:rsidRDefault="00CD2873" w:rsidP="00CD2873">
      <w:pPr>
        <w:rPr>
          <w:rFonts w:ascii="Aptos" w:hAnsi="Aptos" w:cs="Arial"/>
          <w:b/>
          <w:sz w:val="20"/>
          <w:szCs w:val="20"/>
        </w:rPr>
      </w:pPr>
    </w:p>
    <w:p w14:paraId="71A49371"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65CD101763864673BF3680B5BBBA7268"/>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65CD101763864673BF3680B5BBBA7268"/>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65CD101763864673BF3680B5BBBA7268"/>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65CD101763864673BF3680B5BBBA7268"/>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65CD101763864673BF3680B5BBBA7268"/>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51B943AC"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20528DE6" w14:textId="77777777" w:rsidTr="00A57B4F">
        <w:trPr>
          <w:trHeight w:val="340"/>
        </w:trPr>
        <w:tc>
          <w:tcPr>
            <w:tcW w:w="8612" w:type="dxa"/>
            <w:vAlign w:val="center"/>
          </w:tcPr>
          <w:p w14:paraId="4B65ED6F" w14:textId="6E6D0159"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65CD101763864673BF3680B5BBBA7268"/>
                </w:placeholder>
              </w:sdtPr>
              <w:sdtEndPr>
                <w:rPr>
                  <w:rStyle w:val="mfasiintens"/>
                </w:rPr>
              </w:sdtEndPr>
              <w:sdtContent>
                <w:r w:rsidR="0076507F" w:rsidRPr="0076507F">
                  <w:rPr>
                    <w:rFonts w:ascii="Aptos" w:hAnsi="Aptos"/>
                    <w:b/>
                    <w:bCs/>
                    <w:i/>
                    <w:iCs/>
                    <w:color w:val="365F91" w:themeColor="accent1" w:themeShade="BF"/>
                    <w:sz w:val="20"/>
                  </w:rPr>
                  <w:t>001_P2601449</w:t>
                </w:r>
              </w:sdtContent>
            </w:sdt>
          </w:p>
        </w:tc>
      </w:tr>
      <w:tr w:rsidR="00CD2873" w:rsidRPr="006B71C0" w14:paraId="02738D76" w14:textId="77777777" w:rsidTr="00A57B4F">
        <w:trPr>
          <w:trHeight w:val="547"/>
        </w:trPr>
        <w:tc>
          <w:tcPr>
            <w:tcW w:w="8612" w:type="dxa"/>
          </w:tcPr>
          <w:p w14:paraId="1A1A6A7A" w14:textId="7CB5191F"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65CD101763864673BF3680B5BBBA7268"/>
                </w:placeholder>
              </w:sdtPr>
              <w:sdtEndPr>
                <w:rPr>
                  <w:rStyle w:val="mfasiintens"/>
                </w:rPr>
              </w:sdtEndPr>
              <w:sdtContent>
                <w:r w:rsidR="001C2FBE" w:rsidRPr="0037627D">
                  <w:rPr>
                    <w:rFonts w:cs="Arial"/>
                    <w:bCs/>
                    <w:sz w:val="20"/>
                    <w:szCs w:val="20"/>
                  </w:rPr>
                  <w:t xml:space="preserve">Direcció Facultativa de les </w:t>
                </w:r>
                <w:r w:rsidR="001C2FBE" w:rsidRPr="006720C0">
                  <w:rPr>
                    <w:rFonts w:cs="Arial"/>
                    <w:bCs/>
                    <w:sz w:val="20"/>
                    <w:szCs w:val="20"/>
                  </w:rPr>
                  <w:t xml:space="preserve">obres </w:t>
                </w:r>
                <w:r w:rsidR="001C2FBE">
                  <w:rPr>
                    <w:rFonts w:cs="Arial"/>
                    <w:bCs/>
                    <w:sz w:val="20"/>
                    <w:szCs w:val="20"/>
                  </w:rPr>
                  <w:t>de reparació parcial del paviment dels jardins de Vil·la Amèlia, al carrer Eduardo Conde, al Districte de Sarrià-Sant Gervasi.</w:t>
                </w:r>
              </w:sdtContent>
            </w:sdt>
          </w:p>
        </w:tc>
      </w:tr>
      <w:tr w:rsidR="00A13471" w:rsidRPr="006B71C0" w14:paraId="65126132" w14:textId="77777777" w:rsidTr="005A7CB0">
        <w:trPr>
          <w:trHeight w:val="397"/>
        </w:trPr>
        <w:tc>
          <w:tcPr>
            <w:tcW w:w="8612" w:type="dxa"/>
            <w:vAlign w:val="center"/>
          </w:tcPr>
          <w:p w14:paraId="260691C1" w14:textId="37672789"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1"/>
                  <w14:checkedState w14:val="2612" w14:font="MS Gothic"/>
                  <w14:uncheckedState w14:val="2610" w14:font="MS Gothic"/>
                </w14:checkbox>
              </w:sdtPr>
              <w:sdtEndPr/>
              <w:sdtContent>
                <w:r w:rsidR="004A5863">
                  <w:rPr>
                    <w:rFonts w:ascii="MS Gothic" w:eastAsia="MS Gothic" w:hAnsi="MS Gothic" w:cs="Arial" w:hint="eastAsia"/>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Obres     </w:t>
            </w:r>
          </w:p>
        </w:tc>
      </w:tr>
    </w:tbl>
    <w:p w14:paraId="0D27A1F8"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447D62A9"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193ED6BF" w14:textId="77777777" w:rsidR="00CD2873" w:rsidRPr="006B71C0" w:rsidRDefault="00CD2873" w:rsidP="00CD2873">
      <w:pPr>
        <w:rPr>
          <w:rFonts w:ascii="Aptos" w:hAnsi="Aptos" w:cs="Arial"/>
          <w:sz w:val="20"/>
          <w:szCs w:val="20"/>
        </w:rPr>
      </w:pPr>
    </w:p>
    <w:p w14:paraId="1AC11FB3"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65CD101763864673BF3680B5BBBA7268"/>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7DE9E659"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65CD101763864673BF3680B5BBBA7268"/>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1136D9BF"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65CD101763864673BF3680B5BBBA7268"/>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004C4025"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65CD101763864673BF3680B5BBBA7268"/>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0845710F" w14:textId="77777777" w:rsidR="00CD2873" w:rsidRPr="006B71C0" w:rsidRDefault="00CD2873" w:rsidP="00CD2873">
      <w:pPr>
        <w:rPr>
          <w:rFonts w:ascii="Aptos" w:hAnsi="Aptos" w:cs="Arial"/>
          <w:sz w:val="20"/>
          <w:szCs w:val="20"/>
        </w:rPr>
      </w:pPr>
    </w:p>
    <w:p w14:paraId="6B0F06F8"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3A8B3AFE" w14:textId="77777777" w:rsidR="00CD2873" w:rsidRPr="006B71C0" w:rsidRDefault="00CD2873" w:rsidP="00CD2873">
      <w:pPr>
        <w:rPr>
          <w:rFonts w:ascii="Aptos" w:hAnsi="Aptos" w:cs="Arial"/>
          <w:sz w:val="20"/>
          <w:szCs w:val="20"/>
        </w:rPr>
      </w:pPr>
    </w:p>
    <w:p w14:paraId="0A62E3FD"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D147AD3983504677A6F5960C0965403E"/>
          </w:placeholder>
          <w:showingPlcHdr/>
        </w:sdtPr>
        <w:sdtEndPr>
          <w:rPr>
            <w:rStyle w:val="mfasiintens"/>
          </w:rPr>
        </w:sdtEndPr>
        <w:sdtContent>
          <w:r w:rsidRPr="006B71C0">
            <w:rPr>
              <w:rStyle w:val="mfasiintens"/>
              <w:rFonts w:ascii="Aptos" w:hAnsi="Aptos"/>
            </w:rPr>
            <w:t>Feu clic aquí per escriure text.</w:t>
          </w:r>
        </w:sdtContent>
      </w:sdt>
    </w:p>
    <w:p w14:paraId="0ED11FDA"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07BFB7DB"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4BAC75C1"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60FCEEE0"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6264E88E"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543A7FFA"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634C8557"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09A44D8D"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7F3FBFC2"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051AF200" w14:textId="77777777" w:rsidTr="00BC328D">
        <w:sdt>
          <w:sdtPr>
            <w:rPr>
              <w:rFonts w:ascii="Aptos" w:hAnsi="Aptos"/>
              <w:sz w:val="20"/>
              <w:szCs w:val="20"/>
            </w:rPr>
            <w:id w:val="669141610"/>
            <w:placeholder>
              <w:docPart w:val="783F61520E9D4CD38C965E7375215A6B"/>
            </w:placeholder>
            <w:showingPlcHdr/>
          </w:sdtPr>
          <w:sdtEndPr/>
          <w:sdtContent>
            <w:tc>
              <w:tcPr>
                <w:tcW w:w="4989" w:type="dxa"/>
                <w:tcBorders>
                  <w:top w:val="single" w:sz="12" w:space="0" w:color="auto"/>
                </w:tcBorders>
              </w:tcPr>
              <w:p w14:paraId="322E45C1"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783F61520E9D4CD38C965E7375215A6B"/>
              </w:placeholder>
            </w:sdtPr>
            <w:sdtEndPr/>
            <w:sdtContent>
              <w:p w14:paraId="3436D262"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783F61520E9D4CD38C965E7375215A6B"/>
            </w:placeholder>
          </w:sdtPr>
          <w:sdtEndPr/>
          <w:sdtContent>
            <w:tc>
              <w:tcPr>
                <w:tcW w:w="964" w:type="dxa"/>
                <w:tcBorders>
                  <w:top w:val="single" w:sz="12" w:space="0" w:color="auto"/>
                </w:tcBorders>
              </w:tcPr>
              <w:p w14:paraId="3631C834"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783F61520E9D4CD38C965E7375215A6B"/>
              </w:placeholder>
            </w:sdtPr>
            <w:sdtEndPr/>
            <w:sdtContent>
              <w:p w14:paraId="2EDA3B1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70DD7C19" w14:textId="77777777" w:rsidTr="00BC328D">
        <w:sdt>
          <w:sdtPr>
            <w:rPr>
              <w:rFonts w:ascii="Aptos" w:hAnsi="Aptos"/>
              <w:sz w:val="20"/>
              <w:szCs w:val="20"/>
            </w:rPr>
            <w:id w:val="240296076"/>
            <w:placeholder>
              <w:docPart w:val="E63281F13446443F90ED4A21E5F498F6"/>
            </w:placeholder>
          </w:sdtPr>
          <w:sdtEndPr/>
          <w:sdtContent>
            <w:tc>
              <w:tcPr>
                <w:tcW w:w="4989" w:type="dxa"/>
              </w:tcPr>
              <w:p w14:paraId="75C2A664"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4705F7E9C1CC42C0BC7A0451297AC480"/>
              </w:placeholder>
            </w:sdtPr>
            <w:sdtEndPr/>
            <w:sdtContent>
              <w:p w14:paraId="4776339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9F01E1E07F4D481886E0C6856C9512CD"/>
            </w:placeholder>
          </w:sdtPr>
          <w:sdtEndPr/>
          <w:sdtContent>
            <w:tc>
              <w:tcPr>
                <w:tcW w:w="964" w:type="dxa"/>
              </w:tcPr>
              <w:p w14:paraId="1CA67CBB"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5B7E5867BB284D0D8CFE9B2DD0742D21"/>
              </w:placeholder>
            </w:sdtPr>
            <w:sdtEndPr/>
            <w:sdtContent>
              <w:p w14:paraId="3A0BC6FC"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07E6D0A" w14:textId="77777777" w:rsidTr="00BC328D">
        <w:sdt>
          <w:sdtPr>
            <w:rPr>
              <w:rFonts w:ascii="Aptos" w:hAnsi="Aptos"/>
              <w:sz w:val="20"/>
              <w:szCs w:val="20"/>
            </w:rPr>
            <w:id w:val="1006645454"/>
            <w:placeholder>
              <w:docPart w:val="BB89F7E9A89C4A80AD8C3FF6C2203048"/>
            </w:placeholder>
          </w:sdtPr>
          <w:sdtEndPr/>
          <w:sdtContent>
            <w:tc>
              <w:tcPr>
                <w:tcW w:w="4989" w:type="dxa"/>
              </w:tcPr>
              <w:p w14:paraId="7BEEC104"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42C9E12D46344901B9BCB9D31C194B6B"/>
              </w:placeholder>
            </w:sdtPr>
            <w:sdtEndPr/>
            <w:sdtContent>
              <w:p w14:paraId="116FB31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9F67AE2F101E4278A141E6F217F75C7C"/>
            </w:placeholder>
          </w:sdtPr>
          <w:sdtEndPr/>
          <w:sdtContent>
            <w:tc>
              <w:tcPr>
                <w:tcW w:w="964" w:type="dxa"/>
              </w:tcPr>
              <w:p w14:paraId="053522FD"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68DA85B3A08940A7BF4FEBDBB7D738B6"/>
              </w:placeholder>
            </w:sdtPr>
            <w:sdtEndPr/>
            <w:sdtContent>
              <w:p w14:paraId="628C03E6"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7BD649A" w14:textId="77777777" w:rsidTr="00BC328D">
        <w:sdt>
          <w:sdtPr>
            <w:rPr>
              <w:rFonts w:ascii="Aptos" w:hAnsi="Aptos"/>
              <w:sz w:val="20"/>
              <w:szCs w:val="20"/>
            </w:rPr>
            <w:id w:val="833654896"/>
            <w:placeholder>
              <w:docPart w:val="E29C34F5A0674A0F85DAC47EA7E921A9"/>
            </w:placeholder>
          </w:sdtPr>
          <w:sdtEndPr/>
          <w:sdtContent>
            <w:tc>
              <w:tcPr>
                <w:tcW w:w="4989" w:type="dxa"/>
              </w:tcPr>
              <w:p w14:paraId="7D29F457"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657F5F8E48404617845AA2B78A5A8033"/>
              </w:placeholder>
            </w:sdtPr>
            <w:sdtEndPr/>
            <w:sdtContent>
              <w:p w14:paraId="4D8FBA6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938D0E35390F4F5AA0D21A4C3E8EF65F"/>
            </w:placeholder>
          </w:sdtPr>
          <w:sdtEndPr/>
          <w:sdtContent>
            <w:tc>
              <w:tcPr>
                <w:tcW w:w="964" w:type="dxa"/>
              </w:tcPr>
              <w:p w14:paraId="1DEE9A39"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DAD165BA5B394EA2BE1DC8292A675915"/>
              </w:placeholder>
            </w:sdtPr>
            <w:sdtEndPr/>
            <w:sdtContent>
              <w:p w14:paraId="659F34E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60B3691" w14:textId="77777777" w:rsidTr="00BC328D">
        <w:sdt>
          <w:sdtPr>
            <w:rPr>
              <w:rFonts w:ascii="Aptos" w:hAnsi="Aptos"/>
              <w:sz w:val="20"/>
              <w:szCs w:val="20"/>
            </w:rPr>
            <w:id w:val="1297329695"/>
            <w:placeholder>
              <w:docPart w:val="8EE452CD003C4E609C3274AE7B9B50B7"/>
            </w:placeholder>
          </w:sdtPr>
          <w:sdtEndPr/>
          <w:sdtContent>
            <w:tc>
              <w:tcPr>
                <w:tcW w:w="4989" w:type="dxa"/>
              </w:tcPr>
              <w:p w14:paraId="27C923E4"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10F0EDAEEEB64722BFA1C7EFFF84CAEB"/>
              </w:placeholder>
            </w:sdtPr>
            <w:sdtEndPr/>
            <w:sdtContent>
              <w:p w14:paraId="6A72A14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9594D22F3D4C476AAF202DA08C85FD26"/>
            </w:placeholder>
          </w:sdtPr>
          <w:sdtEndPr/>
          <w:sdtContent>
            <w:tc>
              <w:tcPr>
                <w:tcW w:w="964" w:type="dxa"/>
              </w:tcPr>
              <w:p w14:paraId="4AA28E51"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5BC255100D40477DB2B5023442BAFF26"/>
              </w:placeholder>
            </w:sdtPr>
            <w:sdtEndPr/>
            <w:sdtContent>
              <w:p w14:paraId="593A8B9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2421A22" w14:textId="77777777" w:rsidTr="00BC328D">
        <w:sdt>
          <w:sdtPr>
            <w:rPr>
              <w:rFonts w:ascii="Aptos" w:hAnsi="Aptos"/>
              <w:sz w:val="20"/>
              <w:szCs w:val="20"/>
            </w:rPr>
            <w:id w:val="245698801"/>
            <w:placeholder>
              <w:docPart w:val="11CD561263114BE184A751AE68CD6B61"/>
            </w:placeholder>
          </w:sdtPr>
          <w:sdtEndPr/>
          <w:sdtContent>
            <w:tc>
              <w:tcPr>
                <w:tcW w:w="4989" w:type="dxa"/>
                <w:tcBorders>
                  <w:bottom w:val="single" w:sz="12" w:space="0" w:color="auto"/>
                </w:tcBorders>
              </w:tcPr>
              <w:p w14:paraId="6739306A"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C11A9A1FBF334C09A977B3588E281697"/>
              </w:placeholder>
            </w:sdtPr>
            <w:sdtEndPr/>
            <w:sdtContent>
              <w:p w14:paraId="1803474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D7021995CCEE43A2B7744268A0ADA1CC"/>
            </w:placeholder>
          </w:sdtPr>
          <w:sdtEndPr/>
          <w:sdtContent>
            <w:tc>
              <w:tcPr>
                <w:tcW w:w="964" w:type="dxa"/>
                <w:tcBorders>
                  <w:bottom w:val="single" w:sz="12" w:space="0" w:color="auto"/>
                </w:tcBorders>
              </w:tcPr>
              <w:p w14:paraId="50D11593"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00359281"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0AE828C1" w14:textId="77777777" w:rsidTr="00BC328D">
        <w:tc>
          <w:tcPr>
            <w:tcW w:w="4989" w:type="dxa"/>
            <w:tcBorders>
              <w:top w:val="single" w:sz="12" w:space="0" w:color="auto"/>
              <w:bottom w:val="single" w:sz="12" w:space="0" w:color="auto"/>
            </w:tcBorders>
            <w:shd w:val="clear" w:color="auto" w:fill="EEECE1" w:themeFill="background2"/>
          </w:tcPr>
          <w:p w14:paraId="5CF157D4"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31C34133"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2AA90B8F"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322D321C"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077019A8"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7294F594"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579E2DC5"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6A4EB3E8"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6858C736"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30DF4D17" w14:textId="77777777" w:rsidR="00CD2873" w:rsidRPr="006B71C0" w:rsidRDefault="0076507F"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019D4978" w14:textId="77777777" w:rsidR="00CD2873" w:rsidRPr="006B71C0" w:rsidRDefault="0076507F"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0A183978"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5E615EE6" w14:textId="77777777" w:rsidR="00D52ED4" w:rsidRPr="006B71C0" w:rsidRDefault="0076507F"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58828CA2" w14:textId="77777777" w:rsidR="00D52ED4" w:rsidRPr="006B71C0" w:rsidRDefault="0076507F"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235A1ABD" w14:textId="77777777" w:rsidR="00D52ED4" w:rsidRPr="006B71C0" w:rsidRDefault="0076507F"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65CD101763864673BF3680B5BBBA7268"/>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52C0901D" w14:textId="77777777" w:rsidR="00D52ED4" w:rsidRPr="006B71C0" w:rsidRDefault="0076507F"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40657F01" w14:textId="77777777" w:rsidR="00CD2873" w:rsidRPr="006B71C0" w:rsidRDefault="0076507F"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10C6145F" w14:textId="77777777" w:rsidR="00D52ED4" w:rsidRPr="006B71C0" w:rsidRDefault="0076507F"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1A082D2C" w14:textId="77777777" w:rsidR="0028182A" w:rsidRPr="006B71C0" w:rsidRDefault="0076507F"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46B9AE5A" w14:textId="49DCC667" w:rsidR="00EB43E5" w:rsidRPr="006B71C0" w:rsidRDefault="0076507F"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1"/>
            <w14:checkedState w14:val="2612" w14:font="MS Gothic"/>
            <w14:uncheckedState w14:val="2610" w14:font="MS Gothic"/>
          </w14:checkbox>
        </w:sdtPr>
        <w:sdtEndPr/>
        <w:sdtContent>
          <w:r w:rsidR="00FD2543">
            <w:rPr>
              <w:rFonts w:ascii="MS Gothic" w:eastAsia="MS Gothic" w:hAnsi="MS Gothic" w:hint="eastAsia"/>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65CD101763864673BF3680B5BBBA7268"/>
          </w:placeholder>
        </w:sdtPr>
        <w:sdtEndPr/>
        <w:sdtContent>
          <w:r w:rsidR="00FD2543">
            <w:rPr>
              <w:rFonts w:ascii="Aptos" w:hAnsi="Aptos"/>
              <w:color w:val="auto"/>
              <w:sz w:val="20"/>
              <w:szCs w:val="20"/>
              <w:lang w:eastAsia="ca-ES"/>
            </w:rPr>
            <w:t>600.000</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5C628377"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4A5A6517" w14:textId="77777777" w:rsidR="00D52ED4" w:rsidRPr="006B71C0" w:rsidRDefault="0076507F"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08E4FCAC" w14:textId="77777777" w:rsidR="00D52ED4" w:rsidRPr="006B71C0" w:rsidRDefault="0076507F"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65CD101763864673BF3680B5BBBA7268"/>
          </w:placeholder>
        </w:sdtPr>
        <w:sdtEndPr/>
        <w:sdtContent>
          <w:r w:rsidR="00D52ED4" w:rsidRPr="006B71C0">
            <w:rPr>
              <w:rStyle w:val="CitaCar"/>
              <w:rFonts w:ascii="Aptos" w:hAnsi="Aptos"/>
            </w:rPr>
            <w:t>.....................................................</w:t>
          </w:r>
        </w:sdtContent>
      </w:sdt>
    </w:p>
    <w:p w14:paraId="53BE19BE" w14:textId="77777777" w:rsidR="00D52ED4" w:rsidRPr="006B71C0" w:rsidRDefault="0076507F"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EEE5DE6" w14:textId="77777777" w:rsidR="00D52ED4" w:rsidRPr="006B71C0" w:rsidRDefault="0076507F"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59950C28"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46003EEF" w14:textId="77777777" w:rsidR="00D52ED4" w:rsidRPr="006B71C0" w:rsidRDefault="0076507F"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127B3FF4"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1D51210D"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4C6DA60C" w14:textId="77777777" w:rsidR="00CD2873" w:rsidRPr="006B71C0" w:rsidRDefault="0076507F"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2587E849" w14:textId="77777777" w:rsidR="003D15A7" w:rsidRPr="006B71C0" w:rsidRDefault="0076507F"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69E70EC2"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602E2B4D"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6640085B"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418D6DAA"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69B4EE18"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5D1EF8AA"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08368BD2"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2F9EA6A5"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746BD9FC"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689694C7" w14:textId="77777777" w:rsidR="00D52ED4" w:rsidRPr="006B71C0" w:rsidRDefault="0076507F"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73D6766C"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058A0F2A" w14:textId="77777777" w:rsidR="00CD2873" w:rsidRPr="006B71C0" w:rsidRDefault="0076507F"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1C74708A" w14:textId="77777777" w:rsidR="00CD2873" w:rsidRDefault="0076507F"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3A0E0D0A"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4817073C"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367D5107" w14:textId="77777777" w:rsidR="00CD2873" w:rsidRPr="0025720B" w:rsidRDefault="00CD2873" w:rsidP="000449B7">
      <w:pPr>
        <w:spacing w:after="60"/>
        <w:rPr>
          <w:rFonts w:ascii="Aptos" w:hAnsi="Aptos" w:cs="Arial"/>
          <w:i/>
          <w:color w:val="FF0000"/>
          <w:sz w:val="16"/>
          <w:szCs w:val="20"/>
        </w:rPr>
      </w:pPr>
      <w:r w:rsidRPr="0025720B">
        <w:rPr>
          <w:rFonts w:ascii="Aptos" w:hAnsi="Aptos" w:cs="Arial"/>
          <w:i/>
          <w:snapToGrid w:val="0"/>
          <w:color w:val="FF0000"/>
          <w:sz w:val="16"/>
          <w:szCs w:val="20"/>
        </w:rPr>
        <w:t xml:space="preserve">L’obligació següent només l’heu de posar si la prestació del contracte comporta </w:t>
      </w:r>
      <w:r w:rsidRPr="0025720B">
        <w:rPr>
          <w:rFonts w:ascii="Aptos" w:hAnsi="Aptos" w:cs="Arial"/>
          <w:b/>
          <w:i/>
          <w:snapToGrid w:val="0"/>
          <w:color w:val="FF0000"/>
          <w:sz w:val="16"/>
          <w:szCs w:val="20"/>
        </w:rPr>
        <w:t>que l’empresa hagi de tractar dades de caràcter personal facilitades per l’Ajuntament</w:t>
      </w:r>
    </w:p>
    <w:p w14:paraId="009A5748"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3C13218D"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44FAE123"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679BC285"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5D825B1B"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6CEDFF23"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0161C3E0"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1EA41A0E"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18884EFA"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04A7B2A"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0463CE25"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03E80F00"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78943742"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6918CB05"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77317C51"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407B3925"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524C14E3"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65CD101763864673BF3680B5BBBA7268"/>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4BCA1724" w14:textId="77777777" w:rsidR="00512D39" w:rsidRPr="0025720B" w:rsidRDefault="00695D6F" w:rsidP="00AC2C88">
      <w:pPr>
        <w:spacing w:after="80"/>
        <w:rPr>
          <w:rFonts w:ascii="Aptos" w:hAnsi="Aptos"/>
          <w:i/>
          <w:color w:val="FF0000"/>
          <w:sz w:val="16"/>
          <w:szCs w:val="20"/>
        </w:rPr>
      </w:pPr>
      <w:r w:rsidRPr="0025720B">
        <w:rPr>
          <w:rFonts w:ascii="Aptos" w:hAnsi="Aptos"/>
          <w:b/>
          <w:i/>
          <w:color w:val="FF0000"/>
          <w:sz w:val="16"/>
          <w:szCs w:val="20"/>
        </w:rPr>
        <w:t>O</w:t>
      </w:r>
      <w:r w:rsidR="00512D39" w:rsidRPr="0025720B">
        <w:rPr>
          <w:rFonts w:ascii="Aptos" w:hAnsi="Aptos"/>
          <w:b/>
          <w:i/>
          <w:color w:val="FF0000"/>
          <w:sz w:val="16"/>
          <w:szCs w:val="20"/>
        </w:rPr>
        <w:t>pció obligatòria</w:t>
      </w:r>
      <w:r w:rsidR="00512D39" w:rsidRPr="0025720B">
        <w:rPr>
          <w:rFonts w:ascii="Aptos" w:hAnsi="Aptos"/>
          <w:i/>
          <w:color w:val="FF0000"/>
          <w:sz w:val="16"/>
          <w:szCs w:val="20"/>
        </w:rPr>
        <w:t xml:space="preserve"> quan </w:t>
      </w:r>
      <w:r w:rsidR="00512D39" w:rsidRPr="0025720B">
        <w:rPr>
          <w:rFonts w:ascii="Aptos" w:hAnsi="Aptos"/>
          <w:b/>
          <w:bCs/>
          <w:i/>
          <w:color w:val="FF0000"/>
          <w:sz w:val="16"/>
          <w:szCs w:val="20"/>
        </w:rPr>
        <w:t>el servei o activitat objecte del contracte sigui de les considerades d’especial risc</w:t>
      </w:r>
      <w:r w:rsidR="00512D39" w:rsidRPr="0025720B">
        <w:rPr>
          <w:rFonts w:ascii="Aptos" w:hAnsi="Aptos"/>
          <w:i/>
          <w:color w:val="FF0000"/>
          <w:sz w:val="16"/>
          <w:szCs w:val="20"/>
        </w:rPr>
        <w:t xml:space="preserve"> (Annex I Real Decret 39/1997 dels Serveis de Prevenció)</w:t>
      </w:r>
      <w:r w:rsidR="0025720B" w:rsidRPr="0025720B">
        <w:rPr>
          <w:rFonts w:ascii="Aptos" w:hAnsi="Aptos"/>
          <w:i/>
          <w:color w:val="FF0000"/>
          <w:sz w:val="16"/>
          <w:szCs w:val="20"/>
        </w:rPr>
        <w:t xml:space="preserve"> i hi hagi </w:t>
      </w:r>
      <w:r w:rsidR="0025720B" w:rsidRPr="0025720B">
        <w:rPr>
          <w:rFonts w:ascii="Aptos" w:hAnsi="Aptos"/>
          <w:b/>
          <w:bCs/>
          <w:i/>
          <w:color w:val="FF0000"/>
          <w:sz w:val="16"/>
          <w:szCs w:val="20"/>
        </w:rPr>
        <w:t>personal de l’empresa contractista treballant en centres o equipaments municipals, es doni o no concurrència amb el personal municipal d’aquestes dependències</w:t>
      </w:r>
      <w:r w:rsidR="00512D39" w:rsidRPr="0025720B">
        <w:rPr>
          <w:rFonts w:ascii="Aptos" w:hAnsi="Aptos"/>
          <w:i/>
          <w:color w:val="FF0000"/>
          <w:sz w:val="16"/>
          <w:szCs w:val="20"/>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22E68F48"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65CD101763864673BF3680B5BBBA7268"/>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02137069"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3ECC28E9"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394A5866"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742E2528"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29546326"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256C66C6"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4AAF75B9"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48441219"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76772564"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53E26523"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2F4EDAA4"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F2680C5"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0326F271"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082F89AF"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22C1ADA2"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7B2EED04"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5247A6DA"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21D8ED1D"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1A0D24F0"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054ED5E5"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3C706957"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3F85FC75"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1232E3C8"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455929E0"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08A85563"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3CE076BB"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0A37AD84"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150862AB"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7DBDF90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7C08A477"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729A5859"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263C368F"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6F05D8E6"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4E5EDE4C"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2882F56F"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430E6569"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1A554EEE"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5C1B582"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035D2D26"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2899B404"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2B9BD38C"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140F7063"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2F57473B"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42545DED"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9A42F7B"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6ABE481D"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20E176D9"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04993568"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04A290B4"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6B960C86"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766B674A"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11667068"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21F2F643"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00DE2FD3"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66DD7011"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582121C7"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D4393" w14:textId="77777777" w:rsidR="004A5863" w:rsidRDefault="004A5863" w:rsidP="00CD2873">
      <w:r>
        <w:separator/>
      </w:r>
    </w:p>
  </w:endnote>
  <w:endnote w:type="continuationSeparator" w:id="0">
    <w:p w14:paraId="3628446F" w14:textId="77777777" w:rsidR="004A5863" w:rsidRDefault="004A586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F40124C"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580AECB0"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28710" w14:textId="77777777" w:rsidR="004A5863" w:rsidRDefault="004A5863" w:rsidP="00CD2873">
      <w:r>
        <w:separator/>
      </w:r>
    </w:p>
  </w:footnote>
  <w:footnote w:type="continuationSeparator" w:id="0">
    <w:p w14:paraId="0EF2E7EC" w14:textId="77777777" w:rsidR="004A5863" w:rsidRDefault="004A5863" w:rsidP="00CD2873">
      <w:r>
        <w:continuationSeparator/>
      </w:r>
    </w:p>
  </w:footnote>
  <w:footnote w:id="1">
    <w:p w14:paraId="1B80F2F9"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CF5FF3E"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444DBD9F"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75705D44"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72B6F81B"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70590E21"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5E92E"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2925AD9F" wp14:editId="258286FA">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0057221B"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25AD9F"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0057221B"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863"/>
    <w:rsid w:val="000158B9"/>
    <w:rsid w:val="00022E1D"/>
    <w:rsid w:val="000247DC"/>
    <w:rsid w:val="000449B7"/>
    <w:rsid w:val="0005071E"/>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C2FBE"/>
    <w:rsid w:val="001D463E"/>
    <w:rsid w:val="001E690C"/>
    <w:rsid w:val="001F137A"/>
    <w:rsid w:val="0020053D"/>
    <w:rsid w:val="00201E34"/>
    <w:rsid w:val="002058DF"/>
    <w:rsid w:val="002079C0"/>
    <w:rsid w:val="00227F02"/>
    <w:rsid w:val="00242266"/>
    <w:rsid w:val="00245F17"/>
    <w:rsid w:val="00252527"/>
    <w:rsid w:val="0025720B"/>
    <w:rsid w:val="00271CC9"/>
    <w:rsid w:val="0028182A"/>
    <w:rsid w:val="00285152"/>
    <w:rsid w:val="002A0918"/>
    <w:rsid w:val="002B32E6"/>
    <w:rsid w:val="002C3A3A"/>
    <w:rsid w:val="002D4695"/>
    <w:rsid w:val="002E7CBE"/>
    <w:rsid w:val="002F4AB2"/>
    <w:rsid w:val="003112B6"/>
    <w:rsid w:val="00335D95"/>
    <w:rsid w:val="003367E7"/>
    <w:rsid w:val="0034116D"/>
    <w:rsid w:val="00351107"/>
    <w:rsid w:val="00360052"/>
    <w:rsid w:val="00363A15"/>
    <w:rsid w:val="00364927"/>
    <w:rsid w:val="00390967"/>
    <w:rsid w:val="00395168"/>
    <w:rsid w:val="003A5309"/>
    <w:rsid w:val="003A75F5"/>
    <w:rsid w:val="003D10C9"/>
    <w:rsid w:val="003D15A7"/>
    <w:rsid w:val="003D2126"/>
    <w:rsid w:val="003D4F7E"/>
    <w:rsid w:val="003E5AB9"/>
    <w:rsid w:val="003F6547"/>
    <w:rsid w:val="00412CEF"/>
    <w:rsid w:val="004204EB"/>
    <w:rsid w:val="004223B2"/>
    <w:rsid w:val="004313E6"/>
    <w:rsid w:val="00434661"/>
    <w:rsid w:val="00454C80"/>
    <w:rsid w:val="0045654C"/>
    <w:rsid w:val="00457AC0"/>
    <w:rsid w:val="00484510"/>
    <w:rsid w:val="00485B18"/>
    <w:rsid w:val="00485E60"/>
    <w:rsid w:val="004A5863"/>
    <w:rsid w:val="004E6D6A"/>
    <w:rsid w:val="00501E30"/>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6791B"/>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55FEA"/>
    <w:rsid w:val="00764614"/>
    <w:rsid w:val="00764A97"/>
    <w:rsid w:val="0076507F"/>
    <w:rsid w:val="00777B92"/>
    <w:rsid w:val="00791AD0"/>
    <w:rsid w:val="00793AC8"/>
    <w:rsid w:val="007A74CA"/>
    <w:rsid w:val="007A7A5D"/>
    <w:rsid w:val="007C2AC2"/>
    <w:rsid w:val="007D2A94"/>
    <w:rsid w:val="007D4C0D"/>
    <w:rsid w:val="007D5786"/>
    <w:rsid w:val="007D5AF8"/>
    <w:rsid w:val="007E59B0"/>
    <w:rsid w:val="00801D8B"/>
    <w:rsid w:val="0080530C"/>
    <w:rsid w:val="0080794B"/>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9E7D23"/>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0245"/>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80B79"/>
    <w:rsid w:val="00D9665D"/>
    <w:rsid w:val="00DA2421"/>
    <w:rsid w:val="00DA4B1A"/>
    <w:rsid w:val="00DA5303"/>
    <w:rsid w:val="00DC4696"/>
    <w:rsid w:val="00E01A66"/>
    <w:rsid w:val="00E767A0"/>
    <w:rsid w:val="00E900E5"/>
    <w:rsid w:val="00E94CAC"/>
    <w:rsid w:val="00EB43E5"/>
    <w:rsid w:val="00EC4A10"/>
    <w:rsid w:val="00ED2057"/>
    <w:rsid w:val="00F13E7F"/>
    <w:rsid w:val="00F372CA"/>
    <w:rsid w:val="00F431E0"/>
    <w:rsid w:val="00F60D27"/>
    <w:rsid w:val="00F659D0"/>
    <w:rsid w:val="00F72D3A"/>
    <w:rsid w:val="00F83B4E"/>
    <w:rsid w:val="00F851B2"/>
    <w:rsid w:val="00FA3C2E"/>
    <w:rsid w:val="00FD2543"/>
    <w:rsid w:val="00FD3F15"/>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CD0E2"/>
  <w15:docId w15:val="{8036C2E9-E15C-48FB-9D41-B81208CF9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5CD101763864673BF3680B5BBBA7268"/>
        <w:category>
          <w:name w:val="General"/>
          <w:gallery w:val="placeholder"/>
        </w:category>
        <w:types>
          <w:type w:val="bbPlcHdr"/>
        </w:types>
        <w:behaviors>
          <w:behavior w:val="content"/>
        </w:behaviors>
        <w:guid w:val="{B5CBD3B7-A67D-45CB-B753-EBCE3341492C}"/>
      </w:docPartPr>
      <w:docPartBody>
        <w:p w:rsidR="00DF0541" w:rsidRDefault="00DF0541">
          <w:pPr>
            <w:pStyle w:val="65CD101763864673BF3680B5BBBA7268"/>
          </w:pPr>
          <w:r w:rsidRPr="00122E79">
            <w:rPr>
              <w:rStyle w:val="mfasiintens"/>
            </w:rPr>
            <w:t>Feu clic aquí per escriure text.</w:t>
          </w:r>
        </w:p>
      </w:docPartBody>
    </w:docPart>
    <w:docPart>
      <w:docPartPr>
        <w:name w:val="D147AD3983504677A6F5960C0965403E"/>
        <w:category>
          <w:name w:val="General"/>
          <w:gallery w:val="placeholder"/>
        </w:category>
        <w:types>
          <w:type w:val="bbPlcHdr"/>
        </w:types>
        <w:behaviors>
          <w:behavior w:val="content"/>
        </w:behaviors>
        <w:guid w:val="{B5E9CE89-0594-4C64-94E3-771FA078E413}"/>
      </w:docPartPr>
      <w:docPartBody>
        <w:p w:rsidR="00DF0541" w:rsidRDefault="00DF0541">
          <w:pPr>
            <w:pStyle w:val="D147AD3983504677A6F5960C0965403E"/>
          </w:pPr>
          <w:r w:rsidRPr="00122E79">
            <w:rPr>
              <w:rStyle w:val="mfasiintens"/>
            </w:rPr>
            <w:t>Feu clic aquí per escriure text.</w:t>
          </w:r>
        </w:p>
      </w:docPartBody>
    </w:docPart>
    <w:docPart>
      <w:docPartPr>
        <w:name w:val="783F61520E9D4CD38C965E7375215A6B"/>
        <w:category>
          <w:name w:val="General"/>
          <w:gallery w:val="placeholder"/>
        </w:category>
        <w:types>
          <w:type w:val="bbPlcHdr"/>
        </w:types>
        <w:behaviors>
          <w:behavior w:val="content"/>
        </w:behaviors>
        <w:guid w:val="{4BB06DBC-0902-4B9E-9485-E229C61DE9DA}"/>
      </w:docPartPr>
      <w:docPartBody>
        <w:p w:rsidR="00DF0541" w:rsidRDefault="00DF0541">
          <w:pPr>
            <w:pStyle w:val="783F61520E9D4CD38C965E7375215A6B"/>
          </w:pPr>
          <w:r w:rsidRPr="00122E79">
            <w:rPr>
              <w:rStyle w:val="mfasiintens"/>
            </w:rPr>
            <w:t>Feu clic aquí per escriure text.</w:t>
          </w:r>
        </w:p>
      </w:docPartBody>
    </w:docPart>
    <w:docPart>
      <w:docPartPr>
        <w:name w:val="E63281F13446443F90ED4A21E5F498F6"/>
        <w:category>
          <w:name w:val="General"/>
          <w:gallery w:val="placeholder"/>
        </w:category>
        <w:types>
          <w:type w:val="bbPlcHdr"/>
        </w:types>
        <w:behaviors>
          <w:behavior w:val="content"/>
        </w:behaviors>
        <w:guid w:val="{78788D8B-6897-419D-99A3-D855FC553371}"/>
      </w:docPartPr>
      <w:docPartBody>
        <w:p w:rsidR="00DF0541" w:rsidRDefault="00DF0541">
          <w:pPr>
            <w:pStyle w:val="E63281F13446443F90ED4A21E5F498F6"/>
          </w:pPr>
          <w:r w:rsidRPr="00122E79">
            <w:rPr>
              <w:rStyle w:val="mfasiintens"/>
            </w:rPr>
            <w:t>Feu clic aquí per escriure text.</w:t>
          </w:r>
        </w:p>
      </w:docPartBody>
    </w:docPart>
    <w:docPart>
      <w:docPartPr>
        <w:name w:val="4705F7E9C1CC42C0BC7A0451297AC480"/>
        <w:category>
          <w:name w:val="General"/>
          <w:gallery w:val="placeholder"/>
        </w:category>
        <w:types>
          <w:type w:val="bbPlcHdr"/>
        </w:types>
        <w:behaviors>
          <w:behavior w:val="content"/>
        </w:behaviors>
        <w:guid w:val="{B6C4ADBD-AD14-485D-AD3A-ACE1592A2A68}"/>
      </w:docPartPr>
      <w:docPartBody>
        <w:p w:rsidR="00DF0541" w:rsidRDefault="00DF0541">
          <w:pPr>
            <w:pStyle w:val="4705F7E9C1CC42C0BC7A0451297AC480"/>
          </w:pPr>
          <w:r w:rsidRPr="00122E79">
            <w:rPr>
              <w:rStyle w:val="mfasiintens"/>
            </w:rPr>
            <w:t>Feu clic aquí per escriure text.</w:t>
          </w:r>
        </w:p>
      </w:docPartBody>
    </w:docPart>
    <w:docPart>
      <w:docPartPr>
        <w:name w:val="9F01E1E07F4D481886E0C6856C9512CD"/>
        <w:category>
          <w:name w:val="General"/>
          <w:gallery w:val="placeholder"/>
        </w:category>
        <w:types>
          <w:type w:val="bbPlcHdr"/>
        </w:types>
        <w:behaviors>
          <w:behavior w:val="content"/>
        </w:behaviors>
        <w:guid w:val="{F24A1B2E-5353-479D-9FC6-61110CB355AE}"/>
      </w:docPartPr>
      <w:docPartBody>
        <w:p w:rsidR="00DF0541" w:rsidRDefault="00DF0541">
          <w:pPr>
            <w:pStyle w:val="9F01E1E07F4D481886E0C6856C9512CD"/>
          </w:pPr>
          <w:r w:rsidRPr="00122E79">
            <w:rPr>
              <w:rStyle w:val="mfasiintens"/>
            </w:rPr>
            <w:t>Feu clic aquí per escriure text.</w:t>
          </w:r>
        </w:p>
      </w:docPartBody>
    </w:docPart>
    <w:docPart>
      <w:docPartPr>
        <w:name w:val="5B7E5867BB284D0D8CFE9B2DD0742D21"/>
        <w:category>
          <w:name w:val="General"/>
          <w:gallery w:val="placeholder"/>
        </w:category>
        <w:types>
          <w:type w:val="bbPlcHdr"/>
        </w:types>
        <w:behaviors>
          <w:behavior w:val="content"/>
        </w:behaviors>
        <w:guid w:val="{CE863F28-DC19-47D3-B02C-EF9E33B52057}"/>
      </w:docPartPr>
      <w:docPartBody>
        <w:p w:rsidR="00DF0541" w:rsidRDefault="00DF0541">
          <w:pPr>
            <w:pStyle w:val="5B7E5867BB284D0D8CFE9B2DD0742D21"/>
          </w:pPr>
          <w:r w:rsidRPr="00122E79">
            <w:rPr>
              <w:rStyle w:val="mfasiintens"/>
            </w:rPr>
            <w:t>Feu clic aquí per escriure text.</w:t>
          </w:r>
        </w:p>
      </w:docPartBody>
    </w:docPart>
    <w:docPart>
      <w:docPartPr>
        <w:name w:val="BB89F7E9A89C4A80AD8C3FF6C2203048"/>
        <w:category>
          <w:name w:val="General"/>
          <w:gallery w:val="placeholder"/>
        </w:category>
        <w:types>
          <w:type w:val="bbPlcHdr"/>
        </w:types>
        <w:behaviors>
          <w:behavior w:val="content"/>
        </w:behaviors>
        <w:guid w:val="{DA699E76-17FE-4BF3-96D0-AF2121B4982F}"/>
      </w:docPartPr>
      <w:docPartBody>
        <w:p w:rsidR="00DF0541" w:rsidRDefault="00DF0541">
          <w:pPr>
            <w:pStyle w:val="BB89F7E9A89C4A80AD8C3FF6C2203048"/>
          </w:pPr>
          <w:r w:rsidRPr="00122E79">
            <w:rPr>
              <w:rStyle w:val="mfasiintens"/>
            </w:rPr>
            <w:t>Feu clic aquí per escriure text.</w:t>
          </w:r>
        </w:p>
      </w:docPartBody>
    </w:docPart>
    <w:docPart>
      <w:docPartPr>
        <w:name w:val="42C9E12D46344901B9BCB9D31C194B6B"/>
        <w:category>
          <w:name w:val="General"/>
          <w:gallery w:val="placeholder"/>
        </w:category>
        <w:types>
          <w:type w:val="bbPlcHdr"/>
        </w:types>
        <w:behaviors>
          <w:behavior w:val="content"/>
        </w:behaviors>
        <w:guid w:val="{440FF74C-EE50-4F0F-AE5A-1C68DBE43E2F}"/>
      </w:docPartPr>
      <w:docPartBody>
        <w:p w:rsidR="00DF0541" w:rsidRDefault="00DF0541">
          <w:pPr>
            <w:pStyle w:val="42C9E12D46344901B9BCB9D31C194B6B"/>
          </w:pPr>
          <w:r w:rsidRPr="00122E79">
            <w:rPr>
              <w:rStyle w:val="mfasiintens"/>
            </w:rPr>
            <w:t>Feu clic aquí per escriure text.</w:t>
          </w:r>
        </w:p>
      </w:docPartBody>
    </w:docPart>
    <w:docPart>
      <w:docPartPr>
        <w:name w:val="9F67AE2F101E4278A141E6F217F75C7C"/>
        <w:category>
          <w:name w:val="General"/>
          <w:gallery w:val="placeholder"/>
        </w:category>
        <w:types>
          <w:type w:val="bbPlcHdr"/>
        </w:types>
        <w:behaviors>
          <w:behavior w:val="content"/>
        </w:behaviors>
        <w:guid w:val="{94A365A3-665D-4B15-A5E2-DAC1862963CE}"/>
      </w:docPartPr>
      <w:docPartBody>
        <w:p w:rsidR="00DF0541" w:rsidRDefault="00DF0541">
          <w:pPr>
            <w:pStyle w:val="9F67AE2F101E4278A141E6F217F75C7C"/>
          </w:pPr>
          <w:r w:rsidRPr="00122E79">
            <w:rPr>
              <w:rStyle w:val="mfasiintens"/>
            </w:rPr>
            <w:t>Feu clic aquí per escriure text.</w:t>
          </w:r>
        </w:p>
      </w:docPartBody>
    </w:docPart>
    <w:docPart>
      <w:docPartPr>
        <w:name w:val="68DA85B3A08940A7BF4FEBDBB7D738B6"/>
        <w:category>
          <w:name w:val="General"/>
          <w:gallery w:val="placeholder"/>
        </w:category>
        <w:types>
          <w:type w:val="bbPlcHdr"/>
        </w:types>
        <w:behaviors>
          <w:behavior w:val="content"/>
        </w:behaviors>
        <w:guid w:val="{8D7E8E11-F561-476D-82A6-32CD005F6ACB}"/>
      </w:docPartPr>
      <w:docPartBody>
        <w:p w:rsidR="00DF0541" w:rsidRDefault="00DF0541">
          <w:pPr>
            <w:pStyle w:val="68DA85B3A08940A7BF4FEBDBB7D738B6"/>
          </w:pPr>
          <w:r w:rsidRPr="00122E79">
            <w:rPr>
              <w:rStyle w:val="mfasiintens"/>
            </w:rPr>
            <w:t>Feu clic aquí per escriure text.</w:t>
          </w:r>
        </w:p>
      </w:docPartBody>
    </w:docPart>
    <w:docPart>
      <w:docPartPr>
        <w:name w:val="E29C34F5A0674A0F85DAC47EA7E921A9"/>
        <w:category>
          <w:name w:val="General"/>
          <w:gallery w:val="placeholder"/>
        </w:category>
        <w:types>
          <w:type w:val="bbPlcHdr"/>
        </w:types>
        <w:behaviors>
          <w:behavior w:val="content"/>
        </w:behaviors>
        <w:guid w:val="{493BC1B7-9587-4A13-88D9-4949447C9A02}"/>
      </w:docPartPr>
      <w:docPartBody>
        <w:p w:rsidR="00DF0541" w:rsidRDefault="00DF0541">
          <w:pPr>
            <w:pStyle w:val="E29C34F5A0674A0F85DAC47EA7E921A9"/>
          </w:pPr>
          <w:r w:rsidRPr="00122E79">
            <w:rPr>
              <w:rStyle w:val="mfasiintens"/>
            </w:rPr>
            <w:t>Feu clic aquí per escriure text.</w:t>
          </w:r>
        </w:p>
      </w:docPartBody>
    </w:docPart>
    <w:docPart>
      <w:docPartPr>
        <w:name w:val="657F5F8E48404617845AA2B78A5A8033"/>
        <w:category>
          <w:name w:val="General"/>
          <w:gallery w:val="placeholder"/>
        </w:category>
        <w:types>
          <w:type w:val="bbPlcHdr"/>
        </w:types>
        <w:behaviors>
          <w:behavior w:val="content"/>
        </w:behaviors>
        <w:guid w:val="{51F9FC5E-E9EE-4C19-9AC3-C8851CB08036}"/>
      </w:docPartPr>
      <w:docPartBody>
        <w:p w:rsidR="00DF0541" w:rsidRDefault="00DF0541">
          <w:pPr>
            <w:pStyle w:val="657F5F8E48404617845AA2B78A5A8033"/>
          </w:pPr>
          <w:r w:rsidRPr="00122E79">
            <w:rPr>
              <w:rStyle w:val="mfasiintens"/>
            </w:rPr>
            <w:t>Feu clic aquí per escriure text.</w:t>
          </w:r>
        </w:p>
      </w:docPartBody>
    </w:docPart>
    <w:docPart>
      <w:docPartPr>
        <w:name w:val="938D0E35390F4F5AA0D21A4C3E8EF65F"/>
        <w:category>
          <w:name w:val="General"/>
          <w:gallery w:val="placeholder"/>
        </w:category>
        <w:types>
          <w:type w:val="bbPlcHdr"/>
        </w:types>
        <w:behaviors>
          <w:behavior w:val="content"/>
        </w:behaviors>
        <w:guid w:val="{C08EA75B-6428-432B-B367-13B5C3CDF381}"/>
      </w:docPartPr>
      <w:docPartBody>
        <w:p w:rsidR="00DF0541" w:rsidRDefault="00DF0541">
          <w:pPr>
            <w:pStyle w:val="938D0E35390F4F5AA0D21A4C3E8EF65F"/>
          </w:pPr>
          <w:r w:rsidRPr="00122E79">
            <w:rPr>
              <w:rStyle w:val="mfasiintens"/>
            </w:rPr>
            <w:t>Feu clic aquí per escriure text.</w:t>
          </w:r>
        </w:p>
      </w:docPartBody>
    </w:docPart>
    <w:docPart>
      <w:docPartPr>
        <w:name w:val="DAD165BA5B394EA2BE1DC8292A675915"/>
        <w:category>
          <w:name w:val="General"/>
          <w:gallery w:val="placeholder"/>
        </w:category>
        <w:types>
          <w:type w:val="bbPlcHdr"/>
        </w:types>
        <w:behaviors>
          <w:behavior w:val="content"/>
        </w:behaviors>
        <w:guid w:val="{C290B3BC-828D-4DA1-923C-E24B6AE72BA5}"/>
      </w:docPartPr>
      <w:docPartBody>
        <w:p w:rsidR="00DF0541" w:rsidRDefault="00DF0541">
          <w:pPr>
            <w:pStyle w:val="DAD165BA5B394EA2BE1DC8292A675915"/>
          </w:pPr>
          <w:r w:rsidRPr="00122E79">
            <w:rPr>
              <w:rStyle w:val="mfasiintens"/>
            </w:rPr>
            <w:t>Feu clic aquí per escriure text.</w:t>
          </w:r>
        </w:p>
      </w:docPartBody>
    </w:docPart>
    <w:docPart>
      <w:docPartPr>
        <w:name w:val="8EE452CD003C4E609C3274AE7B9B50B7"/>
        <w:category>
          <w:name w:val="General"/>
          <w:gallery w:val="placeholder"/>
        </w:category>
        <w:types>
          <w:type w:val="bbPlcHdr"/>
        </w:types>
        <w:behaviors>
          <w:behavior w:val="content"/>
        </w:behaviors>
        <w:guid w:val="{5E252C5E-A33D-4AD7-AEEA-1D3C7CDD662F}"/>
      </w:docPartPr>
      <w:docPartBody>
        <w:p w:rsidR="00DF0541" w:rsidRDefault="00DF0541">
          <w:pPr>
            <w:pStyle w:val="8EE452CD003C4E609C3274AE7B9B50B7"/>
          </w:pPr>
          <w:r w:rsidRPr="00122E79">
            <w:rPr>
              <w:rStyle w:val="mfasiintens"/>
            </w:rPr>
            <w:t>Feu clic aquí per escriure text.</w:t>
          </w:r>
        </w:p>
      </w:docPartBody>
    </w:docPart>
    <w:docPart>
      <w:docPartPr>
        <w:name w:val="10F0EDAEEEB64722BFA1C7EFFF84CAEB"/>
        <w:category>
          <w:name w:val="General"/>
          <w:gallery w:val="placeholder"/>
        </w:category>
        <w:types>
          <w:type w:val="bbPlcHdr"/>
        </w:types>
        <w:behaviors>
          <w:behavior w:val="content"/>
        </w:behaviors>
        <w:guid w:val="{CDDCD9C1-7CAC-40B0-8CE0-53B85E24B278}"/>
      </w:docPartPr>
      <w:docPartBody>
        <w:p w:rsidR="00DF0541" w:rsidRDefault="00DF0541">
          <w:pPr>
            <w:pStyle w:val="10F0EDAEEEB64722BFA1C7EFFF84CAEB"/>
          </w:pPr>
          <w:r w:rsidRPr="00122E79">
            <w:rPr>
              <w:rStyle w:val="mfasiintens"/>
            </w:rPr>
            <w:t>Feu clic aquí per escriure text.</w:t>
          </w:r>
        </w:p>
      </w:docPartBody>
    </w:docPart>
    <w:docPart>
      <w:docPartPr>
        <w:name w:val="9594D22F3D4C476AAF202DA08C85FD26"/>
        <w:category>
          <w:name w:val="General"/>
          <w:gallery w:val="placeholder"/>
        </w:category>
        <w:types>
          <w:type w:val="bbPlcHdr"/>
        </w:types>
        <w:behaviors>
          <w:behavior w:val="content"/>
        </w:behaviors>
        <w:guid w:val="{72C88211-3E20-465F-8524-915D2B7B7E2F}"/>
      </w:docPartPr>
      <w:docPartBody>
        <w:p w:rsidR="00DF0541" w:rsidRDefault="00DF0541">
          <w:pPr>
            <w:pStyle w:val="9594D22F3D4C476AAF202DA08C85FD26"/>
          </w:pPr>
          <w:r w:rsidRPr="00122E79">
            <w:rPr>
              <w:rStyle w:val="mfasiintens"/>
            </w:rPr>
            <w:t>Feu clic aquí per escriure text.</w:t>
          </w:r>
        </w:p>
      </w:docPartBody>
    </w:docPart>
    <w:docPart>
      <w:docPartPr>
        <w:name w:val="5BC255100D40477DB2B5023442BAFF26"/>
        <w:category>
          <w:name w:val="General"/>
          <w:gallery w:val="placeholder"/>
        </w:category>
        <w:types>
          <w:type w:val="bbPlcHdr"/>
        </w:types>
        <w:behaviors>
          <w:behavior w:val="content"/>
        </w:behaviors>
        <w:guid w:val="{AE2977F2-444C-4722-BAB6-DE7B9C01B3C9}"/>
      </w:docPartPr>
      <w:docPartBody>
        <w:p w:rsidR="00DF0541" w:rsidRDefault="00DF0541">
          <w:pPr>
            <w:pStyle w:val="5BC255100D40477DB2B5023442BAFF26"/>
          </w:pPr>
          <w:r w:rsidRPr="00122E79">
            <w:rPr>
              <w:rStyle w:val="mfasiintens"/>
            </w:rPr>
            <w:t>Feu clic aquí per escriure text.</w:t>
          </w:r>
        </w:p>
      </w:docPartBody>
    </w:docPart>
    <w:docPart>
      <w:docPartPr>
        <w:name w:val="11CD561263114BE184A751AE68CD6B61"/>
        <w:category>
          <w:name w:val="General"/>
          <w:gallery w:val="placeholder"/>
        </w:category>
        <w:types>
          <w:type w:val="bbPlcHdr"/>
        </w:types>
        <w:behaviors>
          <w:behavior w:val="content"/>
        </w:behaviors>
        <w:guid w:val="{6E3EB2A9-487B-4435-BD86-D3538EB5CE93}"/>
      </w:docPartPr>
      <w:docPartBody>
        <w:p w:rsidR="00DF0541" w:rsidRDefault="00DF0541">
          <w:pPr>
            <w:pStyle w:val="11CD561263114BE184A751AE68CD6B61"/>
          </w:pPr>
          <w:r w:rsidRPr="00122E79">
            <w:rPr>
              <w:rStyle w:val="mfasiintens"/>
            </w:rPr>
            <w:t>Feu clic aquí per escriure text.</w:t>
          </w:r>
        </w:p>
      </w:docPartBody>
    </w:docPart>
    <w:docPart>
      <w:docPartPr>
        <w:name w:val="C11A9A1FBF334C09A977B3588E281697"/>
        <w:category>
          <w:name w:val="General"/>
          <w:gallery w:val="placeholder"/>
        </w:category>
        <w:types>
          <w:type w:val="bbPlcHdr"/>
        </w:types>
        <w:behaviors>
          <w:behavior w:val="content"/>
        </w:behaviors>
        <w:guid w:val="{E1FDB898-B948-4FBA-A3BD-6B73429B99C7}"/>
      </w:docPartPr>
      <w:docPartBody>
        <w:p w:rsidR="00DF0541" w:rsidRDefault="00DF0541">
          <w:pPr>
            <w:pStyle w:val="C11A9A1FBF334C09A977B3588E281697"/>
          </w:pPr>
          <w:r w:rsidRPr="00122E79">
            <w:rPr>
              <w:rStyle w:val="mfasiintens"/>
            </w:rPr>
            <w:t>Feu clic aquí per escriure text.</w:t>
          </w:r>
        </w:p>
      </w:docPartBody>
    </w:docPart>
    <w:docPart>
      <w:docPartPr>
        <w:name w:val="D7021995CCEE43A2B7744268A0ADA1CC"/>
        <w:category>
          <w:name w:val="General"/>
          <w:gallery w:val="placeholder"/>
        </w:category>
        <w:types>
          <w:type w:val="bbPlcHdr"/>
        </w:types>
        <w:behaviors>
          <w:behavior w:val="content"/>
        </w:behaviors>
        <w:guid w:val="{F9CF76EB-1AAD-4035-9948-EB3E59B52886}"/>
      </w:docPartPr>
      <w:docPartBody>
        <w:p w:rsidR="00DF0541" w:rsidRDefault="00DF0541">
          <w:pPr>
            <w:pStyle w:val="D7021995CCEE43A2B7744268A0ADA1CC"/>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541"/>
    <w:rsid w:val="000247DC"/>
    <w:rsid w:val="0005071E"/>
    <w:rsid w:val="0034116D"/>
    <w:rsid w:val="00501E30"/>
    <w:rsid w:val="00791AD0"/>
    <w:rsid w:val="00D80B79"/>
    <w:rsid w:val="00DF0541"/>
    <w:rsid w:val="00FD3F1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65CD101763864673BF3680B5BBBA7268">
    <w:name w:val="65CD101763864673BF3680B5BBBA7268"/>
  </w:style>
  <w:style w:type="paragraph" w:customStyle="1" w:styleId="D147AD3983504677A6F5960C0965403E">
    <w:name w:val="D147AD3983504677A6F5960C0965403E"/>
  </w:style>
  <w:style w:type="paragraph" w:customStyle="1" w:styleId="783F61520E9D4CD38C965E7375215A6B">
    <w:name w:val="783F61520E9D4CD38C965E7375215A6B"/>
  </w:style>
  <w:style w:type="paragraph" w:customStyle="1" w:styleId="E63281F13446443F90ED4A21E5F498F6">
    <w:name w:val="E63281F13446443F90ED4A21E5F498F6"/>
  </w:style>
  <w:style w:type="paragraph" w:customStyle="1" w:styleId="4705F7E9C1CC42C0BC7A0451297AC480">
    <w:name w:val="4705F7E9C1CC42C0BC7A0451297AC480"/>
  </w:style>
  <w:style w:type="paragraph" w:customStyle="1" w:styleId="9F01E1E07F4D481886E0C6856C9512CD">
    <w:name w:val="9F01E1E07F4D481886E0C6856C9512CD"/>
  </w:style>
  <w:style w:type="paragraph" w:customStyle="1" w:styleId="5B7E5867BB284D0D8CFE9B2DD0742D21">
    <w:name w:val="5B7E5867BB284D0D8CFE9B2DD0742D21"/>
  </w:style>
  <w:style w:type="paragraph" w:customStyle="1" w:styleId="BB89F7E9A89C4A80AD8C3FF6C2203048">
    <w:name w:val="BB89F7E9A89C4A80AD8C3FF6C2203048"/>
  </w:style>
  <w:style w:type="paragraph" w:customStyle="1" w:styleId="42C9E12D46344901B9BCB9D31C194B6B">
    <w:name w:val="42C9E12D46344901B9BCB9D31C194B6B"/>
  </w:style>
  <w:style w:type="paragraph" w:customStyle="1" w:styleId="9F67AE2F101E4278A141E6F217F75C7C">
    <w:name w:val="9F67AE2F101E4278A141E6F217F75C7C"/>
  </w:style>
  <w:style w:type="paragraph" w:customStyle="1" w:styleId="68DA85B3A08940A7BF4FEBDBB7D738B6">
    <w:name w:val="68DA85B3A08940A7BF4FEBDBB7D738B6"/>
  </w:style>
  <w:style w:type="paragraph" w:customStyle="1" w:styleId="E29C34F5A0674A0F85DAC47EA7E921A9">
    <w:name w:val="E29C34F5A0674A0F85DAC47EA7E921A9"/>
  </w:style>
  <w:style w:type="paragraph" w:customStyle="1" w:styleId="657F5F8E48404617845AA2B78A5A8033">
    <w:name w:val="657F5F8E48404617845AA2B78A5A8033"/>
  </w:style>
  <w:style w:type="paragraph" w:customStyle="1" w:styleId="938D0E35390F4F5AA0D21A4C3E8EF65F">
    <w:name w:val="938D0E35390F4F5AA0D21A4C3E8EF65F"/>
  </w:style>
  <w:style w:type="paragraph" w:customStyle="1" w:styleId="DAD165BA5B394EA2BE1DC8292A675915">
    <w:name w:val="DAD165BA5B394EA2BE1DC8292A675915"/>
  </w:style>
  <w:style w:type="paragraph" w:customStyle="1" w:styleId="8EE452CD003C4E609C3274AE7B9B50B7">
    <w:name w:val="8EE452CD003C4E609C3274AE7B9B50B7"/>
  </w:style>
  <w:style w:type="paragraph" w:customStyle="1" w:styleId="10F0EDAEEEB64722BFA1C7EFFF84CAEB">
    <w:name w:val="10F0EDAEEEB64722BFA1C7EFFF84CAEB"/>
  </w:style>
  <w:style w:type="paragraph" w:customStyle="1" w:styleId="9594D22F3D4C476AAF202DA08C85FD26">
    <w:name w:val="9594D22F3D4C476AAF202DA08C85FD26"/>
  </w:style>
  <w:style w:type="paragraph" w:customStyle="1" w:styleId="5BC255100D40477DB2B5023442BAFF26">
    <w:name w:val="5BC255100D40477DB2B5023442BAFF26"/>
  </w:style>
  <w:style w:type="paragraph" w:customStyle="1" w:styleId="11CD561263114BE184A751AE68CD6B61">
    <w:name w:val="11CD561263114BE184A751AE68CD6B61"/>
  </w:style>
  <w:style w:type="paragraph" w:customStyle="1" w:styleId="C11A9A1FBF334C09A977B3588E281697">
    <w:name w:val="C11A9A1FBF334C09A977B3588E281697"/>
  </w:style>
  <w:style w:type="paragraph" w:customStyle="1" w:styleId="D7021995CCEE43A2B7744268A0ADA1CC">
    <w:name w:val="D7021995CCEE43A2B7744268A0ADA1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13</TotalTime>
  <Pages>9</Pages>
  <Words>4246</Words>
  <Characters>24203</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SOLANO ALARCON, JOANA</cp:lastModifiedBy>
  <cp:revision>8</cp:revision>
  <cp:lastPrinted>2023-11-07T12:28:00Z</cp:lastPrinted>
  <dcterms:created xsi:type="dcterms:W3CDTF">2025-10-30T11:53:00Z</dcterms:created>
  <dcterms:modified xsi:type="dcterms:W3CDTF">2026-04-29T09:48:00Z</dcterms:modified>
</cp:coreProperties>
</file>